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393" w:rsidRPr="00D1722C" w:rsidRDefault="00093393" w:rsidP="00D1722C">
      <w:pPr>
        <w:pStyle w:val="TOC"/>
      </w:pPr>
      <w:bookmarkStart w:id="0" w:name="_Ref104192501"/>
      <w:bookmarkStart w:id="1" w:name="_Ref104192504"/>
      <w:bookmarkStart w:id="2" w:name="_Toc127153896"/>
      <w:bookmarkStart w:id="3" w:name="_GoBack"/>
      <w:bookmarkEnd w:id="3"/>
      <w:r w:rsidRPr="00210FE6">
        <w:rPr>
          <w:rFonts w:hint="eastAsia"/>
        </w:rPr>
        <w:t>目</w:t>
      </w:r>
      <w:r w:rsidRPr="00210FE6">
        <w:rPr>
          <w:rFonts w:hint="eastAsia"/>
        </w:rPr>
        <w:t xml:space="preserve">  </w:t>
      </w:r>
      <w:r w:rsidRPr="00210FE6">
        <w:rPr>
          <w:rFonts w:hint="eastAsia"/>
        </w:rPr>
        <w:t>录</w:t>
      </w:r>
    </w:p>
    <w:p w:rsidR="00B7696C" w:rsidRDefault="000160C4">
      <w:pPr>
        <w:pStyle w:val="10"/>
        <w:rPr>
          <w:rFonts w:asciiTheme="minorHAnsi" w:eastAsiaTheme="minorEastAsia" w:hAnsiTheme="minorHAnsi" w:cstheme="minorBidi"/>
          <w:bCs w:val="0"/>
          <w:color w:val="auto"/>
          <w:kern w:val="2"/>
          <w:szCs w:val="22"/>
        </w:rPr>
      </w:pPr>
      <w:r w:rsidRPr="00D1722C">
        <w:fldChar w:fldCharType="begin"/>
      </w:r>
      <w:r w:rsidR="0037545C">
        <w:instrText xml:space="preserve"> TOC \o "1-3" \h \z \u </w:instrText>
      </w:r>
      <w:r w:rsidRPr="00D1722C">
        <w:fldChar w:fldCharType="separate"/>
      </w:r>
      <w:hyperlink w:anchor="_Toc45106616" w:history="1">
        <w:r w:rsidR="00B7696C" w:rsidRPr="00A94785">
          <w:rPr>
            <w:rStyle w:val="a9"/>
            <w:rFonts w:ascii="Times New Roman" w:hAnsi="Times New Roman"/>
          </w:rPr>
          <w:t>1</w:t>
        </w:r>
        <w:r w:rsidR="00B7696C" w:rsidRPr="00A94785">
          <w:rPr>
            <w:rStyle w:val="a9"/>
          </w:rPr>
          <w:t xml:space="preserve"> MPLS SR</w:t>
        </w:r>
        <w:r w:rsidR="00B7696C">
          <w:rPr>
            <w:webHidden/>
          </w:rPr>
          <w:tab/>
        </w:r>
        <w:r w:rsidR="00B7696C">
          <w:rPr>
            <w:webHidden/>
          </w:rPr>
          <w:fldChar w:fldCharType="begin"/>
        </w:r>
        <w:r w:rsidR="00B7696C">
          <w:rPr>
            <w:webHidden/>
          </w:rPr>
          <w:instrText xml:space="preserve"> PAGEREF _Toc45106616 \h </w:instrText>
        </w:r>
        <w:r w:rsidR="00B7696C">
          <w:rPr>
            <w:webHidden/>
          </w:rPr>
        </w:r>
        <w:r w:rsidR="00B7696C">
          <w:rPr>
            <w:webHidden/>
          </w:rPr>
          <w:fldChar w:fldCharType="separate"/>
        </w:r>
        <w:r w:rsidR="00B7696C">
          <w:rPr>
            <w:webHidden/>
          </w:rPr>
          <w:t>1-1</w:t>
        </w:r>
        <w:r w:rsidR="00B7696C">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17" w:history="1">
        <w:r w:rsidRPr="00A94785">
          <w:rPr>
            <w:rStyle w:val="a9"/>
          </w:rPr>
          <w:t>1.1 MPLS SR</w:t>
        </w:r>
        <w:r w:rsidRPr="00A94785">
          <w:rPr>
            <w:rStyle w:val="a9"/>
            <w:rFonts w:hint="eastAsia"/>
          </w:rPr>
          <w:t>简介</w:t>
        </w:r>
        <w:r>
          <w:rPr>
            <w:webHidden/>
          </w:rPr>
          <w:tab/>
        </w:r>
        <w:r>
          <w:rPr>
            <w:webHidden/>
          </w:rPr>
          <w:fldChar w:fldCharType="begin"/>
        </w:r>
        <w:r>
          <w:rPr>
            <w:webHidden/>
          </w:rPr>
          <w:instrText xml:space="preserve"> PAGEREF _Toc45106617 \h </w:instrText>
        </w:r>
        <w:r>
          <w:rPr>
            <w:webHidden/>
          </w:rPr>
        </w:r>
        <w:r>
          <w:rPr>
            <w:webHidden/>
          </w:rPr>
          <w:fldChar w:fldCharType="separate"/>
        </w:r>
        <w:r>
          <w:rPr>
            <w:webHidden/>
          </w:rPr>
          <w:t>1-1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18" w:history="1">
        <w:r w:rsidRPr="00A94785">
          <w:rPr>
            <w:rStyle w:val="a9"/>
          </w:rPr>
          <w:t>1.1.1 MPLS SR</w:t>
        </w:r>
        <w:r w:rsidRPr="00A94785">
          <w:rPr>
            <w:rStyle w:val="a9"/>
            <w:rFonts w:hint="eastAsia"/>
          </w:rPr>
          <w:t>的特点</w:t>
        </w:r>
        <w:r>
          <w:rPr>
            <w:webHidden/>
          </w:rPr>
          <w:tab/>
        </w:r>
        <w:r>
          <w:rPr>
            <w:webHidden/>
          </w:rPr>
          <w:fldChar w:fldCharType="begin"/>
        </w:r>
        <w:r>
          <w:rPr>
            <w:webHidden/>
          </w:rPr>
          <w:instrText xml:space="preserve"> PAGEREF _Toc45106618 \h </w:instrText>
        </w:r>
        <w:r>
          <w:rPr>
            <w:webHidden/>
          </w:rPr>
        </w:r>
        <w:r>
          <w:rPr>
            <w:webHidden/>
          </w:rPr>
          <w:fldChar w:fldCharType="separate"/>
        </w:r>
        <w:r>
          <w:rPr>
            <w:webHidden/>
          </w:rPr>
          <w:t>1-1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19" w:history="1">
        <w:r w:rsidRPr="00A94785">
          <w:rPr>
            <w:rStyle w:val="a9"/>
          </w:rPr>
          <w:t>1.1.2 MPLS SR</w:t>
        </w:r>
        <w:r w:rsidRPr="00A94785">
          <w:rPr>
            <w:rStyle w:val="a9"/>
            <w:rFonts w:hint="eastAsia"/>
          </w:rPr>
          <w:t>基本概念</w:t>
        </w:r>
        <w:r>
          <w:rPr>
            <w:webHidden/>
          </w:rPr>
          <w:tab/>
        </w:r>
        <w:r>
          <w:rPr>
            <w:webHidden/>
          </w:rPr>
          <w:fldChar w:fldCharType="begin"/>
        </w:r>
        <w:r>
          <w:rPr>
            <w:webHidden/>
          </w:rPr>
          <w:instrText xml:space="preserve"> PAGEREF _Toc45106619 \h </w:instrText>
        </w:r>
        <w:r>
          <w:rPr>
            <w:webHidden/>
          </w:rPr>
        </w:r>
        <w:r>
          <w:rPr>
            <w:webHidden/>
          </w:rPr>
          <w:fldChar w:fldCharType="separate"/>
        </w:r>
        <w:r>
          <w:rPr>
            <w:webHidden/>
          </w:rPr>
          <w:t>1-1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0" w:history="1">
        <w:r w:rsidRPr="00A94785">
          <w:rPr>
            <w:rStyle w:val="a9"/>
          </w:rPr>
          <w:t>1.1.3 MPLS SR</w:t>
        </w:r>
        <w:r w:rsidRPr="00A94785">
          <w:rPr>
            <w:rStyle w:val="a9"/>
            <w:rFonts w:hint="eastAsia"/>
          </w:rPr>
          <w:t>运行机制</w:t>
        </w:r>
        <w:r>
          <w:rPr>
            <w:webHidden/>
          </w:rPr>
          <w:tab/>
        </w:r>
        <w:r>
          <w:rPr>
            <w:webHidden/>
          </w:rPr>
          <w:fldChar w:fldCharType="begin"/>
        </w:r>
        <w:r>
          <w:rPr>
            <w:webHidden/>
          </w:rPr>
          <w:instrText xml:space="preserve"> PAGEREF _Toc45106620 \h </w:instrText>
        </w:r>
        <w:r>
          <w:rPr>
            <w:webHidden/>
          </w:rPr>
        </w:r>
        <w:r>
          <w:rPr>
            <w:webHidden/>
          </w:rPr>
          <w:fldChar w:fldCharType="separate"/>
        </w:r>
        <w:r>
          <w:rPr>
            <w:webHidden/>
          </w:rPr>
          <w:t>1-2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1" w:history="1">
        <w:r w:rsidRPr="00A94785">
          <w:rPr>
            <w:rStyle w:val="a9"/>
          </w:rPr>
          <w:t>1.1.4</w:t>
        </w:r>
        <w:r w:rsidRPr="00A94785">
          <w:rPr>
            <w:rStyle w:val="a9"/>
            <w:rFonts w:hint="eastAsia"/>
          </w:rPr>
          <w:t xml:space="preserve"> </w:t>
        </w:r>
        <w:r w:rsidRPr="00A94785">
          <w:rPr>
            <w:rStyle w:val="a9"/>
            <w:rFonts w:hint="eastAsia"/>
          </w:rPr>
          <w:t>静态配置</w:t>
        </w:r>
        <w:r w:rsidRPr="00A94785">
          <w:rPr>
            <w:rStyle w:val="a9"/>
          </w:rPr>
          <w:t>Segment</w:t>
        </w:r>
        <w:r>
          <w:rPr>
            <w:webHidden/>
          </w:rPr>
          <w:tab/>
        </w:r>
        <w:r>
          <w:rPr>
            <w:webHidden/>
          </w:rPr>
          <w:fldChar w:fldCharType="begin"/>
        </w:r>
        <w:r>
          <w:rPr>
            <w:webHidden/>
          </w:rPr>
          <w:instrText xml:space="preserve"> PAGEREF _Toc45106621 \h </w:instrText>
        </w:r>
        <w:r>
          <w:rPr>
            <w:webHidden/>
          </w:rPr>
        </w:r>
        <w:r>
          <w:rPr>
            <w:webHidden/>
          </w:rPr>
          <w:fldChar w:fldCharType="separate"/>
        </w:r>
        <w:r>
          <w:rPr>
            <w:webHidden/>
          </w:rPr>
          <w:t>1-2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2" w:history="1">
        <w:r w:rsidRPr="00A94785">
          <w:rPr>
            <w:rStyle w:val="a9"/>
          </w:rPr>
          <w:t>1.1.5</w:t>
        </w:r>
        <w:r w:rsidRPr="00A94785">
          <w:rPr>
            <w:rStyle w:val="a9"/>
            <w:rFonts w:hint="eastAsia"/>
          </w:rPr>
          <w:t xml:space="preserve"> </w:t>
        </w:r>
        <w:r w:rsidRPr="00A94785">
          <w:rPr>
            <w:rStyle w:val="a9"/>
            <w:rFonts w:hint="eastAsia"/>
          </w:rPr>
          <w:t>通过</w:t>
        </w:r>
        <w:r w:rsidRPr="00A94785">
          <w:rPr>
            <w:rStyle w:val="a9"/>
          </w:rPr>
          <w:t>IGP</w:t>
        </w:r>
        <w:r w:rsidRPr="00A94785">
          <w:rPr>
            <w:rStyle w:val="a9"/>
            <w:rFonts w:hint="eastAsia"/>
          </w:rPr>
          <w:t>协议动态分配</w:t>
        </w:r>
        <w:r w:rsidRPr="00A94785">
          <w:rPr>
            <w:rStyle w:val="a9"/>
          </w:rPr>
          <w:t>SID</w:t>
        </w:r>
        <w:r>
          <w:rPr>
            <w:webHidden/>
          </w:rPr>
          <w:tab/>
        </w:r>
        <w:r>
          <w:rPr>
            <w:webHidden/>
          </w:rPr>
          <w:fldChar w:fldCharType="begin"/>
        </w:r>
        <w:r>
          <w:rPr>
            <w:webHidden/>
          </w:rPr>
          <w:instrText xml:space="preserve"> PAGEREF _Toc45106622 \h </w:instrText>
        </w:r>
        <w:r>
          <w:rPr>
            <w:webHidden/>
          </w:rPr>
        </w:r>
        <w:r>
          <w:rPr>
            <w:webHidden/>
          </w:rPr>
          <w:fldChar w:fldCharType="separate"/>
        </w:r>
        <w:r>
          <w:rPr>
            <w:webHidden/>
          </w:rPr>
          <w:t>1-2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3" w:history="1">
        <w:r w:rsidRPr="00A94785">
          <w:rPr>
            <w:rStyle w:val="a9"/>
          </w:rPr>
          <w:t>1.1.6</w:t>
        </w:r>
        <w:r w:rsidRPr="00A94785">
          <w:rPr>
            <w:rStyle w:val="a9"/>
            <w:rFonts w:hint="eastAsia"/>
          </w:rPr>
          <w:t xml:space="preserve"> </w:t>
        </w:r>
        <w:r w:rsidRPr="00A94785">
          <w:rPr>
            <w:rStyle w:val="a9"/>
            <w:rFonts w:hint="eastAsia"/>
          </w:rPr>
          <w:t>通过</w:t>
        </w:r>
        <w:r w:rsidRPr="00A94785">
          <w:rPr>
            <w:rStyle w:val="a9"/>
          </w:rPr>
          <w:t>BGP</w:t>
        </w:r>
        <w:r w:rsidRPr="00A94785">
          <w:rPr>
            <w:rStyle w:val="a9"/>
            <w:rFonts w:hint="eastAsia"/>
          </w:rPr>
          <w:t>协议动态分配</w:t>
        </w:r>
        <w:r w:rsidRPr="00A94785">
          <w:rPr>
            <w:rStyle w:val="a9"/>
          </w:rPr>
          <w:t>SID</w:t>
        </w:r>
        <w:r>
          <w:rPr>
            <w:webHidden/>
          </w:rPr>
          <w:tab/>
        </w:r>
        <w:r>
          <w:rPr>
            <w:webHidden/>
          </w:rPr>
          <w:fldChar w:fldCharType="begin"/>
        </w:r>
        <w:r>
          <w:rPr>
            <w:webHidden/>
          </w:rPr>
          <w:instrText xml:space="preserve"> PAGEREF _Toc45106623 \h </w:instrText>
        </w:r>
        <w:r>
          <w:rPr>
            <w:webHidden/>
          </w:rPr>
        </w:r>
        <w:r>
          <w:rPr>
            <w:webHidden/>
          </w:rPr>
          <w:fldChar w:fldCharType="separate"/>
        </w:r>
        <w:r>
          <w:rPr>
            <w:webHidden/>
          </w:rPr>
          <w:t>1-3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4" w:history="1">
        <w:r w:rsidRPr="00A94785">
          <w:rPr>
            <w:rStyle w:val="a9"/>
          </w:rPr>
          <w:t>1.1.7</w:t>
        </w:r>
        <w:r w:rsidRPr="00A94785">
          <w:rPr>
            <w:rStyle w:val="a9"/>
            <w:rFonts w:hint="eastAsia"/>
          </w:rPr>
          <w:t xml:space="preserve"> </w:t>
        </w:r>
        <w:r w:rsidRPr="00A94785">
          <w:rPr>
            <w:rStyle w:val="a9"/>
            <w:rFonts w:hint="eastAsia"/>
          </w:rPr>
          <w:t>通过</w:t>
        </w:r>
        <w:r w:rsidRPr="00A94785">
          <w:rPr>
            <w:rStyle w:val="a9"/>
          </w:rPr>
          <w:t>BGP-EPE</w:t>
        </w:r>
        <w:r w:rsidRPr="00A94785">
          <w:rPr>
            <w:rStyle w:val="a9"/>
            <w:rFonts w:hint="eastAsia"/>
          </w:rPr>
          <w:t>功能分配</w:t>
        </w:r>
        <w:r w:rsidRPr="00A94785">
          <w:rPr>
            <w:rStyle w:val="a9"/>
          </w:rPr>
          <w:t>SID</w:t>
        </w:r>
        <w:r>
          <w:rPr>
            <w:webHidden/>
          </w:rPr>
          <w:tab/>
        </w:r>
        <w:r>
          <w:rPr>
            <w:webHidden/>
          </w:rPr>
          <w:fldChar w:fldCharType="begin"/>
        </w:r>
        <w:r>
          <w:rPr>
            <w:webHidden/>
          </w:rPr>
          <w:instrText xml:space="preserve"> PAGEREF _Toc45106624 \h </w:instrText>
        </w:r>
        <w:r>
          <w:rPr>
            <w:webHidden/>
          </w:rPr>
        </w:r>
        <w:r>
          <w:rPr>
            <w:webHidden/>
          </w:rPr>
          <w:fldChar w:fldCharType="separate"/>
        </w:r>
        <w:r>
          <w:rPr>
            <w:webHidden/>
          </w:rPr>
          <w:t>1-3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5" w:history="1">
        <w:r w:rsidRPr="00A94785">
          <w:rPr>
            <w:rStyle w:val="a9"/>
          </w:rPr>
          <w:t>1.1.8</w:t>
        </w:r>
        <w:r w:rsidRPr="00A94785">
          <w:rPr>
            <w:rStyle w:val="a9"/>
            <w:rFonts w:hint="eastAsia"/>
          </w:rPr>
          <w:t xml:space="preserve"> </w:t>
        </w:r>
        <w:r w:rsidRPr="00A94785">
          <w:rPr>
            <w:rStyle w:val="a9"/>
            <w:rFonts w:hint="eastAsia"/>
          </w:rPr>
          <w:t>根据</w:t>
        </w:r>
        <w:r w:rsidRPr="00A94785">
          <w:rPr>
            <w:rStyle w:val="a9"/>
          </w:rPr>
          <w:t>SID</w:t>
        </w:r>
        <w:r w:rsidRPr="00A94785">
          <w:rPr>
            <w:rStyle w:val="a9"/>
            <w:rFonts w:hint="eastAsia"/>
          </w:rPr>
          <w:t>建立标签转发表项</w:t>
        </w:r>
        <w:r>
          <w:rPr>
            <w:webHidden/>
          </w:rPr>
          <w:tab/>
        </w:r>
        <w:r>
          <w:rPr>
            <w:webHidden/>
          </w:rPr>
          <w:fldChar w:fldCharType="begin"/>
        </w:r>
        <w:r>
          <w:rPr>
            <w:webHidden/>
          </w:rPr>
          <w:instrText xml:space="preserve"> PAGEREF _Toc45106625 \h </w:instrText>
        </w:r>
        <w:r>
          <w:rPr>
            <w:webHidden/>
          </w:rPr>
        </w:r>
        <w:r>
          <w:rPr>
            <w:webHidden/>
          </w:rPr>
          <w:fldChar w:fldCharType="separate"/>
        </w:r>
        <w:r>
          <w:rPr>
            <w:webHidden/>
          </w:rPr>
          <w:t>1-3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6" w:history="1">
        <w:r w:rsidRPr="00A94785">
          <w:rPr>
            <w:rStyle w:val="a9"/>
          </w:rPr>
          <w:t>1.1.9</w:t>
        </w:r>
        <w:r w:rsidRPr="00A94785">
          <w:rPr>
            <w:rStyle w:val="a9"/>
            <w:rFonts w:hint="eastAsia"/>
          </w:rPr>
          <w:t xml:space="preserve"> </w:t>
        </w:r>
        <w:r w:rsidRPr="00A94785">
          <w:rPr>
            <w:rStyle w:val="a9"/>
            <w:rFonts w:hint="eastAsia"/>
          </w:rPr>
          <w:t>建立</w:t>
        </w:r>
        <w:r w:rsidRPr="00A94785">
          <w:rPr>
            <w:rStyle w:val="a9"/>
          </w:rPr>
          <w:t>SRLSP</w:t>
        </w:r>
        <w:r>
          <w:rPr>
            <w:webHidden/>
          </w:rPr>
          <w:tab/>
        </w:r>
        <w:r>
          <w:rPr>
            <w:webHidden/>
          </w:rPr>
          <w:fldChar w:fldCharType="begin"/>
        </w:r>
        <w:r>
          <w:rPr>
            <w:webHidden/>
          </w:rPr>
          <w:instrText xml:space="preserve"> PAGEREF _Toc45106626 \h </w:instrText>
        </w:r>
        <w:r>
          <w:rPr>
            <w:webHidden/>
          </w:rPr>
        </w:r>
        <w:r>
          <w:rPr>
            <w:webHidden/>
          </w:rPr>
          <w:fldChar w:fldCharType="separate"/>
        </w:r>
        <w:r>
          <w:rPr>
            <w:webHidden/>
          </w:rPr>
          <w:t>1-6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7" w:history="1">
        <w:r w:rsidRPr="00A94785">
          <w:rPr>
            <w:rStyle w:val="a9"/>
          </w:rPr>
          <w:t>1.1.10 MPLS SR</w:t>
        </w:r>
        <w:r w:rsidRPr="00A94785">
          <w:rPr>
            <w:rStyle w:val="a9"/>
            <w:rFonts w:hint="eastAsia"/>
          </w:rPr>
          <w:t>报文转发过程</w:t>
        </w:r>
        <w:r>
          <w:rPr>
            <w:webHidden/>
          </w:rPr>
          <w:tab/>
        </w:r>
        <w:r>
          <w:rPr>
            <w:webHidden/>
          </w:rPr>
          <w:fldChar w:fldCharType="begin"/>
        </w:r>
        <w:r>
          <w:rPr>
            <w:webHidden/>
          </w:rPr>
          <w:instrText xml:space="preserve"> PAGEREF _Toc45106627 \h </w:instrText>
        </w:r>
        <w:r>
          <w:rPr>
            <w:webHidden/>
          </w:rPr>
        </w:r>
        <w:r>
          <w:rPr>
            <w:webHidden/>
          </w:rPr>
          <w:fldChar w:fldCharType="separate"/>
        </w:r>
        <w:r>
          <w:rPr>
            <w:webHidden/>
          </w:rPr>
          <w:t>1-6</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28" w:history="1">
        <w:r w:rsidRPr="00A94785">
          <w:rPr>
            <w:rStyle w:val="a9"/>
          </w:rPr>
          <w:t>1.2</w:t>
        </w:r>
        <w:r w:rsidRPr="00A94785">
          <w:rPr>
            <w:rStyle w:val="a9"/>
            <w:lang w:eastAsia="en-US"/>
          </w:rPr>
          <w:t xml:space="preserve"> IGP</w:t>
        </w:r>
        <w:r w:rsidRPr="00A94785">
          <w:rPr>
            <w:rStyle w:val="a9"/>
          </w:rPr>
          <w:t xml:space="preserve"> SR</w:t>
        </w:r>
        <w:r w:rsidRPr="00A94785">
          <w:rPr>
            <w:rStyle w:val="a9"/>
            <w:rFonts w:hint="eastAsia"/>
          </w:rPr>
          <w:t>与</w:t>
        </w:r>
        <w:r w:rsidRPr="00A94785">
          <w:rPr>
            <w:rStyle w:val="a9"/>
          </w:rPr>
          <w:t>LDP</w:t>
        </w:r>
        <w:r w:rsidRPr="00A94785">
          <w:rPr>
            <w:rStyle w:val="a9"/>
            <w:rFonts w:hint="eastAsia"/>
          </w:rPr>
          <w:t>互通</w:t>
        </w:r>
        <w:r>
          <w:rPr>
            <w:webHidden/>
          </w:rPr>
          <w:tab/>
        </w:r>
        <w:r>
          <w:rPr>
            <w:webHidden/>
          </w:rPr>
          <w:fldChar w:fldCharType="begin"/>
        </w:r>
        <w:r>
          <w:rPr>
            <w:webHidden/>
          </w:rPr>
          <w:instrText xml:space="preserve"> PAGEREF _Toc45106628 \h </w:instrText>
        </w:r>
        <w:r>
          <w:rPr>
            <w:webHidden/>
          </w:rPr>
        </w:r>
        <w:r>
          <w:rPr>
            <w:webHidden/>
          </w:rPr>
          <w:fldChar w:fldCharType="separate"/>
        </w:r>
        <w:r>
          <w:rPr>
            <w:webHidden/>
          </w:rPr>
          <w:t>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29" w:history="1">
        <w:r w:rsidRPr="00A94785">
          <w:rPr>
            <w:rStyle w:val="a9"/>
          </w:rPr>
          <w:t>1.2.1 SR to LDP</w:t>
        </w:r>
        <w:r>
          <w:rPr>
            <w:webHidden/>
          </w:rPr>
          <w:tab/>
        </w:r>
        <w:r>
          <w:rPr>
            <w:webHidden/>
          </w:rPr>
          <w:fldChar w:fldCharType="begin"/>
        </w:r>
        <w:r>
          <w:rPr>
            <w:webHidden/>
          </w:rPr>
          <w:instrText xml:space="preserve"> PAGEREF _Toc45106629 \h </w:instrText>
        </w:r>
        <w:r>
          <w:rPr>
            <w:webHidden/>
          </w:rPr>
        </w:r>
        <w:r>
          <w:rPr>
            <w:webHidden/>
          </w:rPr>
          <w:fldChar w:fldCharType="separate"/>
        </w:r>
        <w:r>
          <w:rPr>
            <w:webHidden/>
          </w:rPr>
          <w:t>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0" w:history="1">
        <w:r w:rsidRPr="00A94785">
          <w:rPr>
            <w:rStyle w:val="a9"/>
          </w:rPr>
          <w:t>1.2.2 LDP to SR</w:t>
        </w:r>
        <w:r>
          <w:rPr>
            <w:webHidden/>
          </w:rPr>
          <w:tab/>
        </w:r>
        <w:r>
          <w:rPr>
            <w:webHidden/>
          </w:rPr>
          <w:fldChar w:fldCharType="begin"/>
        </w:r>
        <w:r>
          <w:rPr>
            <w:webHidden/>
          </w:rPr>
          <w:instrText xml:space="preserve"> PAGEREF _Toc45106630 \h </w:instrText>
        </w:r>
        <w:r>
          <w:rPr>
            <w:webHidden/>
          </w:rPr>
        </w:r>
        <w:r>
          <w:rPr>
            <w:webHidden/>
          </w:rPr>
          <w:fldChar w:fldCharType="separate"/>
        </w:r>
        <w:r>
          <w:rPr>
            <w:webHidden/>
          </w:rPr>
          <w:t>1-10</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1" w:history="1">
        <w:r w:rsidRPr="00A94785">
          <w:rPr>
            <w:rStyle w:val="a9"/>
          </w:rPr>
          <w:t>1.2.3 SR over LDP</w:t>
        </w:r>
        <w:r>
          <w:rPr>
            <w:webHidden/>
          </w:rPr>
          <w:tab/>
        </w:r>
        <w:r>
          <w:rPr>
            <w:webHidden/>
          </w:rPr>
          <w:fldChar w:fldCharType="begin"/>
        </w:r>
        <w:r>
          <w:rPr>
            <w:webHidden/>
          </w:rPr>
          <w:instrText xml:space="preserve"> PAGEREF _Toc45106631 \h </w:instrText>
        </w:r>
        <w:r>
          <w:rPr>
            <w:webHidden/>
          </w:rPr>
        </w:r>
        <w:r>
          <w:rPr>
            <w:webHidden/>
          </w:rPr>
          <w:fldChar w:fldCharType="separate"/>
        </w:r>
        <w:r>
          <w:rPr>
            <w:webHidden/>
          </w:rPr>
          <w:t>1-11</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32" w:history="1">
        <w:r w:rsidRPr="00A94785">
          <w:rPr>
            <w:rStyle w:val="a9"/>
          </w:rPr>
          <w:t>1.3 B</w:t>
        </w:r>
        <w:r w:rsidRPr="00A94785">
          <w:rPr>
            <w:rStyle w:val="a9"/>
            <w:lang w:eastAsia="en-US"/>
          </w:rPr>
          <w:t>GP</w:t>
        </w:r>
        <w:r w:rsidRPr="00A94785">
          <w:rPr>
            <w:rStyle w:val="a9"/>
          </w:rPr>
          <w:t xml:space="preserve"> SR</w:t>
        </w:r>
        <w:r w:rsidRPr="00A94785">
          <w:rPr>
            <w:rStyle w:val="a9"/>
            <w:rFonts w:hint="eastAsia"/>
          </w:rPr>
          <w:t>与</w:t>
        </w:r>
        <w:r w:rsidRPr="00A94785">
          <w:rPr>
            <w:rStyle w:val="a9"/>
          </w:rPr>
          <w:t>LDP</w:t>
        </w:r>
        <w:r w:rsidRPr="00A94785">
          <w:rPr>
            <w:rStyle w:val="a9"/>
            <w:rFonts w:hint="eastAsia"/>
          </w:rPr>
          <w:t>互通</w:t>
        </w:r>
        <w:r>
          <w:rPr>
            <w:webHidden/>
          </w:rPr>
          <w:tab/>
        </w:r>
        <w:r>
          <w:rPr>
            <w:webHidden/>
          </w:rPr>
          <w:fldChar w:fldCharType="begin"/>
        </w:r>
        <w:r>
          <w:rPr>
            <w:webHidden/>
          </w:rPr>
          <w:instrText xml:space="preserve"> PAGEREF _Toc45106632 \h </w:instrText>
        </w:r>
        <w:r>
          <w:rPr>
            <w:webHidden/>
          </w:rPr>
        </w:r>
        <w:r>
          <w:rPr>
            <w:webHidden/>
          </w:rPr>
          <w:fldChar w:fldCharType="separate"/>
        </w:r>
        <w:r>
          <w:rPr>
            <w:webHidden/>
          </w:rPr>
          <w:t>1-12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3" w:history="1">
        <w:r w:rsidRPr="00A94785">
          <w:rPr>
            <w:rStyle w:val="a9"/>
          </w:rPr>
          <w:t>1.3.1</w:t>
        </w:r>
        <w:r w:rsidRPr="00A94785">
          <w:rPr>
            <w:rStyle w:val="a9"/>
            <w:rFonts w:cs="Times New Roman"/>
            <w:lang w:eastAsia="en-US"/>
          </w:rPr>
          <w:t xml:space="preserve"> </w:t>
        </w:r>
        <w:r w:rsidRPr="00A94785">
          <w:rPr>
            <w:rStyle w:val="a9"/>
          </w:rPr>
          <w:t>SR to LDP</w:t>
        </w:r>
        <w:r>
          <w:rPr>
            <w:webHidden/>
          </w:rPr>
          <w:tab/>
        </w:r>
        <w:r>
          <w:rPr>
            <w:webHidden/>
          </w:rPr>
          <w:fldChar w:fldCharType="begin"/>
        </w:r>
        <w:r>
          <w:rPr>
            <w:webHidden/>
          </w:rPr>
          <w:instrText xml:space="preserve"> PAGEREF _Toc45106633 \h </w:instrText>
        </w:r>
        <w:r>
          <w:rPr>
            <w:webHidden/>
          </w:rPr>
        </w:r>
        <w:r>
          <w:rPr>
            <w:webHidden/>
          </w:rPr>
          <w:fldChar w:fldCharType="separate"/>
        </w:r>
        <w:r>
          <w:rPr>
            <w:webHidden/>
          </w:rPr>
          <w:t>1-13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4" w:history="1">
        <w:r w:rsidRPr="00A94785">
          <w:rPr>
            <w:rStyle w:val="a9"/>
          </w:rPr>
          <w:t>1.3.2 LDP to SR</w:t>
        </w:r>
        <w:r>
          <w:rPr>
            <w:webHidden/>
          </w:rPr>
          <w:tab/>
        </w:r>
        <w:r>
          <w:rPr>
            <w:webHidden/>
          </w:rPr>
          <w:fldChar w:fldCharType="begin"/>
        </w:r>
        <w:r>
          <w:rPr>
            <w:webHidden/>
          </w:rPr>
          <w:instrText xml:space="preserve"> PAGEREF _Toc45106634 \h </w:instrText>
        </w:r>
        <w:r>
          <w:rPr>
            <w:webHidden/>
          </w:rPr>
        </w:r>
        <w:r>
          <w:rPr>
            <w:webHidden/>
          </w:rPr>
          <w:fldChar w:fldCharType="separate"/>
        </w:r>
        <w:r>
          <w:rPr>
            <w:webHidden/>
          </w:rPr>
          <w:t>1-14</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35" w:history="1">
        <w:r w:rsidRPr="00A94785">
          <w:rPr>
            <w:rStyle w:val="a9"/>
          </w:rPr>
          <w:t>1.4 TI-LFA FRR</w:t>
        </w:r>
        <w:r>
          <w:rPr>
            <w:webHidden/>
          </w:rPr>
          <w:tab/>
        </w:r>
        <w:r>
          <w:rPr>
            <w:webHidden/>
          </w:rPr>
          <w:fldChar w:fldCharType="begin"/>
        </w:r>
        <w:r>
          <w:rPr>
            <w:webHidden/>
          </w:rPr>
          <w:instrText xml:space="preserve"> PAGEREF _Toc45106635 \h </w:instrText>
        </w:r>
        <w:r>
          <w:rPr>
            <w:webHidden/>
          </w:rPr>
        </w:r>
        <w:r>
          <w:rPr>
            <w:webHidden/>
          </w:rPr>
          <w:fldChar w:fldCharType="separate"/>
        </w:r>
        <w:r>
          <w:rPr>
            <w:webHidden/>
          </w:rPr>
          <w:t>1-14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6" w:history="1">
        <w:r w:rsidRPr="00A94785">
          <w:rPr>
            <w:rStyle w:val="a9"/>
          </w:rPr>
          <w:t>1.4.1 TI-LFA FRR</w:t>
        </w:r>
        <w:r w:rsidRPr="00A94785">
          <w:rPr>
            <w:rStyle w:val="a9"/>
            <w:rFonts w:hint="eastAsia"/>
          </w:rPr>
          <w:t>优势</w:t>
        </w:r>
        <w:r>
          <w:rPr>
            <w:webHidden/>
          </w:rPr>
          <w:tab/>
        </w:r>
        <w:r>
          <w:rPr>
            <w:webHidden/>
          </w:rPr>
          <w:fldChar w:fldCharType="begin"/>
        </w:r>
        <w:r>
          <w:rPr>
            <w:webHidden/>
          </w:rPr>
          <w:instrText xml:space="preserve"> PAGEREF _Toc45106636 \h </w:instrText>
        </w:r>
        <w:r>
          <w:rPr>
            <w:webHidden/>
          </w:rPr>
        </w:r>
        <w:r>
          <w:rPr>
            <w:webHidden/>
          </w:rPr>
          <w:fldChar w:fldCharType="separate"/>
        </w:r>
        <w:r>
          <w:rPr>
            <w:webHidden/>
          </w:rPr>
          <w:t>1-14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7" w:history="1">
        <w:r w:rsidRPr="00A94785">
          <w:rPr>
            <w:rStyle w:val="a9"/>
          </w:rPr>
          <w:t>1.4.2 TI-LFA FRR</w:t>
        </w:r>
        <w:r w:rsidRPr="00A94785">
          <w:rPr>
            <w:rStyle w:val="a9"/>
            <w:rFonts w:hint="eastAsia"/>
          </w:rPr>
          <w:t>相关概念</w:t>
        </w:r>
        <w:r>
          <w:rPr>
            <w:webHidden/>
          </w:rPr>
          <w:tab/>
        </w:r>
        <w:r>
          <w:rPr>
            <w:webHidden/>
          </w:rPr>
          <w:fldChar w:fldCharType="begin"/>
        </w:r>
        <w:r>
          <w:rPr>
            <w:webHidden/>
          </w:rPr>
          <w:instrText xml:space="preserve"> PAGEREF _Toc45106637 \h </w:instrText>
        </w:r>
        <w:r>
          <w:rPr>
            <w:webHidden/>
          </w:rPr>
        </w:r>
        <w:r>
          <w:rPr>
            <w:webHidden/>
          </w:rPr>
          <w:fldChar w:fldCharType="separate"/>
        </w:r>
        <w:r>
          <w:rPr>
            <w:webHidden/>
          </w:rPr>
          <w:t>1-15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8" w:history="1">
        <w:r w:rsidRPr="00A94785">
          <w:rPr>
            <w:rStyle w:val="a9"/>
          </w:rPr>
          <w:t>1.4.3 TI-LFA FRR</w:t>
        </w:r>
        <w:r w:rsidRPr="00A94785">
          <w:rPr>
            <w:rStyle w:val="a9"/>
            <w:rFonts w:hint="eastAsia"/>
          </w:rPr>
          <w:t>保护类型</w:t>
        </w:r>
        <w:r>
          <w:rPr>
            <w:webHidden/>
          </w:rPr>
          <w:tab/>
        </w:r>
        <w:r>
          <w:rPr>
            <w:webHidden/>
          </w:rPr>
          <w:fldChar w:fldCharType="begin"/>
        </w:r>
        <w:r>
          <w:rPr>
            <w:webHidden/>
          </w:rPr>
          <w:instrText xml:space="preserve"> PAGEREF _Toc45106638 \h </w:instrText>
        </w:r>
        <w:r>
          <w:rPr>
            <w:webHidden/>
          </w:rPr>
        </w:r>
        <w:r>
          <w:rPr>
            <w:webHidden/>
          </w:rPr>
          <w:fldChar w:fldCharType="separate"/>
        </w:r>
        <w:r>
          <w:rPr>
            <w:webHidden/>
          </w:rPr>
          <w:t>1-15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39" w:history="1">
        <w:r w:rsidRPr="00A94785">
          <w:rPr>
            <w:rStyle w:val="a9"/>
          </w:rPr>
          <w:t>1.4.4 TI-LFA FRR</w:t>
        </w:r>
        <w:r w:rsidRPr="00A94785">
          <w:rPr>
            <w:rStyle w:val="a9"/>
            <w:rFonts w:hint="eastAsia"/>
          </w:rPr>
          <w:t>路径计算</w:t>
        </w:r>
        <w:r>
          <w:rPr>
            <w:webHidden/>
          </w:rPr>
          <w:tab/>
        </w:r>
        <w:r>
          <w:rPr>
            <w:webHidden/>
          </w:rPr>
          <w:fldChar w:fldCharType="begin"/>
        </w:r>
        <w:r>
          <w:rPr>
            <w:webHidden/>
          </w:rPr>
          <w:instrText xml:space="preserve"> PAGEREF _Toc45106639 \h </w:instrText>
        </w:r>
        <w:r>
          <w:rPr>
            <w:webHidden/>
          </w:rPr>
        </w:r>
        <w:r>
          <w:rPr>
            <w:webHidden/>
          </w:rPr>
          <w:fldChar w:fldCharType="separate"/>
        </w:r>
        <w:r>
          <w:rPr>
            <w:webHidden/>
          </w:rPr>
          <w:t>1-15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0" w:history="1">
        <w:r w:rsidRPr="00A94785">
          <w:rPr>
            <w:rStyle w:val="a9"/>
          </w:rPr>
          <w:t>1.4.5 TI-LFA FRR</w:t>
        </w:r>
        <w:r w:rsidRPr="00A94785">
          <w:rPr>
            <w:rStyle w:val="a9"/>
            <w:rFonts w:hint="eastAsia"/>
          </w:rPr>
          <w:t>转发流程</w:t>
        </w:r>
        <w:r>
          <w:rPr>
            <w:webHidden/>
          </w:rPr>
          <w:tab/>
        </w:r>
        <w:r>
          <w:rPr>
            <w:webHidden/>
          </w:rPr>
          <w:fldChar w:fldCharType="begin"/>
        </w:r>
        <w:r>
          <w:rPr>
            <w:webHidden/>
          </w:rPr>
          <w:instrText xml:space="preserve"> PAGEREF _Toc45106640 \h </w:instrText>
        </w:r>
        <w:r>
          <w:rPr>
            <w:webHidden/>
          </w:rPr>
        </w:r>
        <w:r>
          <w:rPr>
            <w:webHidden/>
          </w:rPr>
          <w:fldChar w:fldCharType="separate"/>
        </w:r>
        <w:r>
          <w:rPr>
            <w:webHidden/>
          </w:rPr>
          <w:t>1-16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1" w:history="1">
        <w:r w:rsidRPr="00A94785">
          <w:rPr>
            <w:rStyle w:val="a9"/>
          </w:rPr>
          <w:t>1.4.6</w:t>
        </w:r>
        <w:r w:rsidRPr="00A94785">
          <w:rPr>
            <w:rStyle w:val="a9"/>
            <w:rFonts w:hint="eastAsia"/>
          </w:rPr>
          <w:t xml:space="preserve"> </w:t>
        </w:r>
        <w:r w:rsidRPr="00A94785">
          <w:rPr>
            <w:rStyle w:val="a9"/>
            <w:rFonts w:hint="eastAsia"/>
          </w:rPr>
          <w:t>正切防微环</w:t>
        </w:r>
        <w:r>
          <w:rPr>
            <w:webHidden/>
          </w:rPr>
          <w:tab/>
        </w:r>
        <w:r>
          <w:rPr>
            <w:webHidden/>
          </w:rPr>
          <w:fldChar w:fldCharType="begin"/>
        </w:r>
        <w:r>
          <w:rPr>
            <w:webHidden/>
          </w:rPr>
          <w:instrText xml:space="preserve"> PAGEREF _Toc45106641 \h </w:instrText>
        </w:r>
        <w:r>
          <w:rPr>
            <w:webHidden/>
          </w:rPr>
        </w:r>
        <w:r>
          <w:rPr>
            <w:webHidden/>
          </w:rPr>
          <w:fldChar w:fldCharType="separate"/>
        </w:r>
        <w:r>
          <w:rPr>
            <w:webHidden/>
          </w:rPr>
          <w:t>1-17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2" w:history="1">
        <w:r w:rsidRPr="00A94785">
          <w:rPr>
            <w:rStyle w:val="a9"/>
          </w:rPr>
          <w:t>1.4.7</w:t>
        </w:r>
        <w:r w:rsidRPr="00A94785">
          <w:rPr>
            <w:rStyle w:val="a9"/>
            <w:rFonts w:hint="eastAsia"/>
          </w:rPr>
          <w:t xml:space="preserve"> </w:t>
        </w:r>
        <w:r w:rsidRPr="00A94785">
          <w:rPr>
            <w:rStyle w:val="a9"/>
            <w:rFonts w:hint="eastAsia"/>
          </w:rPr>
          <w:t>回切防微环</w:t>
        </w:r>
        <w:r>
          <w:rPr>
            <w:webHidden/>
          </w:rPr>
          <w:tab/>
        </w:r>
        <w:r>
          <w:rPr>
            <w:webHidden/>
          </w:rPr>
          <w:fldChar w:fldCharType="begin"/>
        </w:r>
        <w:r>
          <w:rPr>
            <w:webHidden/>
          </w:rPr>
          <w:instrText xml:space="preserve"> PAGEREF _Toc45106642 \h </w:instrText>
        </w:r>
        <w:r>
          <w:rPr>
            <w:webHidden/>
          </w:rPr>
        </w:r>
        <w:r>
          <w:rPr>
            <w:webHidden/>
          </w:rPr>
          <w:fldChar w:fldCharType="separate"/>
        </w:r>
        <w:r>
          <w:rPr>
            <w:webHidden/>
          </w:rPr>
          <w:t>1-18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3" w:history="1">
        <w:r w:rsidRPr="00A94785">
          <w:rPr>
            <w:rStyle w:val="a9"/>
          </w:rPr>
          <w:t>1.4.8</w:t>
        </w:r>
        <w:r w:rsidRPr="00A94785">
          <w:rPr>
            <w:rStyle w:val="a9"/>
            <w:rFonts w:hint="eastAsia"/>
          </w:rPr>
          <w:t xml:space="preserve"> </w:t>
        </w:r>
        <w:r w:rsidRPr="00A94785">
          <w:rPr>
            <w:rStyle w:val="a9"/>
            <w:rFonts w:hint="eastAsia"/>
          </w:rPr>
          <w:t>协议规范</w:t>
        </w:r>
        <w:r>
          <w:rPr>
            <w:webHidden/>
          </w:rPr>
          <w:tab/>
        </w:r>
        <w:r>
          <w:rPr>
            <w:webHidden/>
          </w:rPr>
          <w:fldChar w:fldCharType="begin"/>
        </w:r>
        <w:r>
          <w:rPr>
            <w:webHidden/>
          </w:rPr>
          <w:instrText xml:space="preserve"> PAGEREF _Toc45106643 \h </w:instrText>
        </w:r>
        <w:r>
          <w:rPr>
            <w:webHidden/>
          </w:rPr>
        </w:r>
        <w:r>
          <w:rPr>
            <w:webHidden/>
          </w:rPr>
          <w:fldChar w:fldCharType="separate"/>
        </w:r>
        <w:r>
          <w:rPr>
            <w:webHidden/>
          </w:rPr>
          <w:t>1-18</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44" w:history="1">
        <w:r w:rsidRPr="00A94785">
          <w:rPr>
            <w:rStyle w:val="a9"/>
          </w:rPr>
          <w:t>1.5 MPLS SR</w:t>
        </w:r>
        <w:r w:rsidRPr="00A94785">
          <w:rPr>
            <w:rStyle w:val="a9"/>
            <w:rFonts w:hint="eastAsia"/>
          </w:rPr>
          <w:t>配置限制和指导</w:t>
        </w:r>
        <w:r>
          <w:rPr>
            <w:webHidden/>
          </w:rPr>
          <w:tab/>
        </w:r>
        <w:r>
          <w:rPr>
            <w:webHidden/>
          </w:rPr>
          <w:fldChar w:fldCharType="begin"/>
        </w:r>
        <w:r>
          <w:rPr>
            <w:webHidden/>
          </w:rPr>
          <w:instrText xml:space="preserve"> PAGEREF _Toc45106644 \h </w:instrText>
        </w:r>
        <w:r>
          <w:rPr>
            <w:webHidden/>
          </w:rPr>
        </w:r>
        <w:r>
          <w:rPr>
            <w:webHidden/>
          </w:rPr>
          <w:fldChar w:fldCharType="separate"/>
        </w:r>
        <w:r>
          <w:rPr>
            <w:webHidden/>
          </w:rPr>
          <w:t>1-19</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45" w:history="1">
        <w:r w:rsidRPr="00A94785">
          <w:rPr>
            <w:rStyle w:val="a9"/>
          </w:rPr>
          <w:t>1.6 MPLS SR</w:t>
        </w:r>
        <w:r w:rsidRPr="00A94785">
          <w:rPr>
            <w:rStyle w:val="a9"/>
            <w:rFonts w:hint="eastAsia"/>
          </w:rPr>
          <w:t>配置任务简介</w:t>
        </w:r>
        <w:r>
          <w:rPr>
            <w:webHidden/>
          </w:rPr>
          <w:tab/>
        </w:r>
        <w:r>
          <w:rPr>
            <w:webHidden/>
          </w:rPr>
          <w:fldChar w:fldCharType="begin"/>
        </w:r>
        <w:r>
          <w:rPr>
            <w:webHidden/>
          </w:rPr>
          <w:instrText xml:space="preserve"> PAGEREF _Toc45106645 \h </w:instrText>
        </w:r>
        <w:r>
          <w:rPr>
            <w:webHidden/>
          </w:rPr>
        </w:r>
        <w:r>
          <w:rPr>
            <w:webHidden/>
          </w:rPr>
          <w:fldChar w:fldCharType="separate"/>
        </w:r>
        <w:r>
          <w:rPr>
            <w:webHidden/>
          </w:rPr>
          <w:t>1-19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6" w:history="1">
        <w:r w:rsidRPr="00A94785">
          <w:rPr>
            <w:rStyle w:val="a9"/>
          </w:rPr>
          <w:t>1.6.1 SRLSP</w:t>
        </w:r>
        <w:r w:rsidRPr="00A94785">
          <w:rPr>
            <w:rStyle w:val="a9"/>
            <w:rFonts w:hint="eastAsia"/>
          </w:rPr>
          <w:t>转发</w:t>
        </w:r>
        <w:r w:rsidRPr="00A94785">
          <w:rPr>
            <w:rStyle w:val="a9"/>
          </w:rPr>
          <w:t>IP</w:t>
        </w:r>
        <w:r w:rsidRPr="00A94785">
          <w:rPr>
            <w:rStyle w:val="a9"/>
            <w:rFonts w:hint="eastAsia"/>
          </w:rPr>
          <w:t>流量配置任务简介</w:t>
        </w:r>
        <w:r>
          <w:rPr>
            <w:webHidden/>
          </w:rPr>
          <w:tab/>
        </w:r>
        <w:r>
          <w:rPr>
            <w:webHidden/>
          </w:rPr>
          <w:fldChar w:fldCharType="begin"/>
        </w:r>
        <w:r>
          <w:rPr>
            <w:webHidden/>
          </w:rPr>
          <w:instrText xml:space="preserve"> PAGEREF _Toc45106646 \h </w:instrText>
        </w:r>
        <w:r>
          <w:rPr>
            <w:webHidden/>
          </w:rPr>
        </w:r>
        <w:r>
          <w:rPr>
            <w:webHidden/>
          </w:rPr>
          <w:fldChar w:fldCharType="separate"/>
        </w:r>
        <w:r>
          <w:rPr>
            <w:webHidden/>
          </w:rPr>
          <w:t>1-19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7" w:history="1">
        <w:r w:rsidRPr="00A94785">
          <w:rPr>
            <w:rStyle w:val="a9"/>
          </w:rPr>
          <w:t>1.6.2 MPLS TE</w:t>
        </w:r>
        <w:r w:rsidRPr="00A94785">
          <w:rPr>
            <w:rStyle w:val="a9"/>
            <w:rFonts w:hint="eastAsia"/>
          </w:rPr>
          <w:t>隧道采用静态</w:t>
        </w:r>
        <w:r w:rsidRPr="00A94785">
          <w:rPr>
            <w:rStyle w:val="a9"/>
          </w:rPr>
          <w:t>SRLSP</w:t>
        </w:r>
        <w:r w:rsidRPr="00A94785">
          <w:rPr>
            <w:rStyle w:val="a9"/>
            <w:rFonts w:hint="eastAsia"/>
          </w:rPr>
          <w:t>转发流量配置任务简介</w:t>
        </w:r>
        <w:r>
          <w:rPr>
            <w:webHidden/>
          </w:rPr>
          <w:tab/>
        </w:r>
        <w:r>
          <w:rPr>
            <w:webHidden/>
          </w:rPr>
          <w:fldChar w:fldCharType="begin"/>
        </w:r>
        <w:r>
          <w:rPr>
            <w:webHidden/>
          </w:rPr>
          <w:instrText xml:space="preserve"> PAGEREF _Toc45106647 \h </w:instrText>
        </w:r>
        <w:r>
          <w:rPr>
            <w:webHidden/>
          </w:rPr>
        </w:r>
        <w:r>
          <w:rPr>
            <w:webHidden/>
          </w:rPr>
          <w:fldChar w:fldCharType="separate"/>
        </w:r>
        <w:r>
          <w:rPr>
            <w:webHidden/>
          </w:rPr>
          <w:t>1-19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8" w:history="1">
        <w:r w:rsidRPr="00A94785">
          <w:rPr>
            <w:rStyle w:val="a9"/>
          </w:rPr>
          <w:t>1.6.3 MPLS TE</w:t>
        </w:r>
        <w:r w:rsidRPr="00A94785">
          <w:rPr>
            <w:rStyle w:val="a9"/>
            <w:rFonts w:hint="eastAsia"/>
          </w:rPr>
          <w:t>隧道采用显式路径</w:t>
        </w:r>
        <w:r w:rsidRPr="00A94785">
          <w:rPr>
            <w:rStyle w:val="a9"/>
          </w:rPr>
          <w:t>SRLSP</w:t>
        </w:r>
        <w:r w:rsidRPr="00A94785">
          <w:rPr>
            <w:rStyle w:val="a9"/>
            <w:rFonts w:hint="eastAsia"/>
          </w:rPr>
          <w:t>转发流量配置任务简介</w:t>
        </w:r>
        <w:r>
          <w:rPr>
            <w:webHidden/>
          </w:rPr>
          <w:tab/>
        </w:r>
        <w:r>
          <w:rPr>
            <w:webHidden/>
          </w:rPr>
          <w:fldChar w:fldCharType="begin"/>
        </w:r>
        <w:r>
          <w:rPr>
            <w:webHidden/>
          </w:rPr>
          <w:instrText xml:space="preserve"> PAGEREF _Toc45106648 \h </w:instrText>
        </w:r>
        <w:r>
          <w:rPr>
            <w:webHidden/>
          </w:rPr>
        </w:r>
        <w:r>
          <w:rPr>
            <w:webHidden/>
          </w:rPr>
          <w:fldChar w:fldCharType="separate"/>
        </w:r>
        <w:r>
          <w:rPr>
            <w:webHidden/>
          </w:rPr>
          <w:t>1-19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49" w:history="1">
        <w:r w:rsidRPr="00A94785">
          <w:rPr>
            <w:rStyle w:val="a9"/>
          </w:rPr>
          <w:t>1.6.4 MPLS TE</w:t>
        </w:r>
        <w:r w:rsidRPr="00A94785">
          <w:rPr>
            <w:rStyle w:val="a9"/>
            <w:rFonts w:hint="eastAsia"/>
          </w:rPr>
          <w:t>隧道采用</w:t>
        </w:r>
        <w:r w:rsidRPr="00A94785">
          <w:rPr>
            <w:rStyle w:val="a9"/>
          </w:rPr>
          <w:t>PCE</w:t>
        </w:r>
        <w:r w:rsidRPr="00A94785">
          <w:rPr>
            <w:rStyle w:val="a9"/>
            <w:rFonts w:hint="eastAsia"/>
          </w:rPr>
          <w:t>计算建立的</w:t>
        </w:r>
        <w:r w:rsidRPr="00A94785">
          <w:rPr>
            <w:rStyle w:val="a9"/>
          </w:rPr>
          <w:t>SRLSP</w:t>
        </w:r>
        <w:r w:rsidRPr="00A94785">
          <w:rPr>
            <w:rStyle w:val="a9"/>
            <w:rFonts w:hint="eastAsia"/>
          </w:rPr>
          <w:t>转发流量配置任务简介</w:t>
        </w:r>
        <w:r>
          <w:rPr>
            <w:webHidden/>
          </w:rPr>
          <w:tab/>
        </w:r>
        <w:r>
          <w:rPr>
            <w:webHidden/>
          </w:rPr>
          <w:fldChar w:fldCharType="begin"/>
        </w:r>
        <w:r>
          <w:rPr>
            <w:webHidden/>
          </w:rPr>
          <w:instrText xml:space="preserve"> PAGEREF _Toc45106649 \h </w:instrText>
        </w:r>
        <w:r>
          <w:rPr>
            <w:webHidden/>
          </w:rPr>
        </w:r>
        <w:r>
          <w:rPr>
            <w:webHidden/>
          </w:rPr>
          <w:fldChar w:fldCharType="separate"/>
        </w:r>
        <w:r>
          <w:rPr>
            <w:webHidden/>
          </w:rPr>
          <w:t>1-20</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50" w:history="1">
        <w:r w:rsidRPr="00A94785">
          <w:rPr>
            <w:rStyle w:val="a9"/>
          </w:rPr>
          <w:t>1.7</w:t>
        </w:r>
        <w:r w:rsidRPr="00A94785">
          <w:rPr>
            <w:rStyle w:val="a9"/>
            <w:rFonts w:hint="eastAsia"/>
          </w:rPr>
          <w:t xml:space="preserve"> </w:t>
        </w:r>
        <w:r w:rsidRPr="00A94785">
          <w:rPr>
            <w:rStyle w:val="a9"/>
            <w:rFonts w:hint="eastAsia"/>
          </w:rPr>
          <w:t>配置基于</w:t>
        </w:r>
        <w:r w:rsidRPr="00A94785">
          <w:rPr>
            <w:rStyle w:val="a9"/>
          </w:rPr>
          <w:t>MPLS</w:t>
        </w:r>
        <w:r w:rsidRPr="00A94785">
          <w:rPr>
            <w:rStyle w:val="a9"/>
            <w:rFonts w:hint="eastAsia"/>
          </w:rPr>
          <w:t>的</w:t>
        </w:r>
        <w:r w:rsidRPr="00A94785">
          <w:rPr>
            <w:rStyle w:val="a9"/>
          </w:rPr>
          <w:t>SRGB</w:t>
        </w:r>
        <w:r w:rsidRPr="00A94785">
          <w:rPr>
            <w:rStyle w:val="a9"/>
            <w:rFonts w:hint="eastAsia"/>
          </w:rPr>
          <w:t>的标签范围</w:t>
        </w:r>
        <w:r>
          <w:rPr>
            <w:webHidden/>
          </w:rPr>
          <w:tab/>
        </w:r>
        <w:r>
          <w:rPr>
            <w:webHidden/>
          </w:rPr>
          <w:fldChar w:fldCharType="begin"/>
        </w:r>
        <w:r>
          <w:rPr>
            <w:webHidden/>
          </w:rPr>
          <w:instrText xml:space="preserve"> PAGEREF _Toc45106650 \h </w:instrText>
        </w:r>
        <w:r>
          <w:rPr>
            <w:webHidden/>
          </w:rPr>
        </w:r>
        <w:r>
          <w:rPr>
            <w:webHidden/>
          </w:rPr>
          <w:fldChar w:fldCharType="separate"/>
        </w:r>
        <w:r>
          <w:rPr>
            <w:webHidden/>
          </w:rPr>
          <w:t>1-20</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51" w:history="1">
        <w:r w:rsidRPr="00A94785">
          <w:rPr>
            <w:rStyle w:val="a9"/>
          </w:rPr>
          <w:t>1.8</w:t>
        </w:r>
        <w:r w:rsidRPr="00A94785">
          <w:rPr>
            <w:rStyle w:val="a9"/>
            <w:rFonts w:hint="eastAsia"/>
          </w:rPr>
          <w:t xml:space="preserve"> </w:t>
        </w:r>
        <w:r w:rsidRPr="00A94785">
          <w:rPr>
            <w:rStyle w:val="a9"/>
            <w:rFonts w:hint="eastAsia"/>
          </w:rPr>
          <w:t>配置基于</w:t>
        </w:r>
        <w:r w:rsidRPr="00A94785">
          <w:rPr>
            <w:rStyle w:val="a9"/>
          </w:rPr>
          <w:t>MPLS</w:t>
        </w:r>
        <w:r w:rsidRPr="00A94785">
          <w:rPr>
            <w:rStyle w:val="a9"/>
            <w:rFonts w:hint="eastAsia"/>
          </w:rPr>
          <w:t>的</w:t>
        </w:r>
        <w:r w:rsidRPr="00A94785">
          <w:rPr>
            <w:rStyle w:val="a9"/>
          </w:rPr>
          <w:t>SRLB</w:t>
        </w:r>
        <w:r w:rsidRPr="00A94785">
          <w:rPr>
            <w:rStyle w:val="a9"/>
            <w:rFonts w:hint="eastAsia"/>
          </w:rPr>
          <w:t>的标签范围</w:t>
        </w:r>
        <w:r>
          <w:rPr>
            <w:webHidden/>
          </w:rPr>
          <w:tab/>
        </w:r>
        <w:r>
          <w:rPr>
            <w:webHidden/>
          </w:rPr>
          <w:fldChar w:fldCharType="begin"/>
        </w:r>
        <w:r>
          <w:rPr>
            <w:webHidden/>
          </w:rPr>
          <w:instrText xml:space="preserve"> PAGEREF _Toc45106651 \h </w:instrText>
        </w:r>
        <w:r>
          <w:rPr>
            <w:webHidden/>
          </w:rPr>
        </w:r>
        <w:r>
          <w:rPr>
            <w:webHidden/>
          </w:rPr>
          <w:fldChar w:fldCharType="separate"/>
        </w:r>
        <w:r>
          <w:rPr>
            <w:webHidden/>
          </w:rPr>
          <w:t>1-21</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52" w:history="1">
        <w:r w:rsidRPr="00A94785">
          <w:rPr>
            <w:rStyle w:val="a9"/>
          </w:rPr>
          <w:t>1.9</w:t>
        </w:r>
        <w:r w:rsidRPr="00A94785">
          <w:rPr>
            <w:rStyle w:val="a9"/>
            <w:rFonts w:hint="eastAsia"/>
          </w:rPr>
          <w:t xml:space="preserve"> </w:t>
        </w:r>
        <w:r w:rsidRPr="00A94785">
          <w:rPr>
            <w:rStyle w:val="a9"/>
            <w:rFonts w:hint="eastAsia"/>
          </w:rPr>
          <w:t>静态配置</w:t>
        </w:r>
        <w:r w:rsidRPr="00A94785">
          <w:rPr>
            <w:rStyle w:val="a9"/>
          </w:rPr>
          <w:t>Segment</w:t>
        </w:r>
        <w:r>
          <w:rPr>
            <w:webHidden/>
          </w:rPr>
          <w:tab/>
        </w:r>
        <w:r>
          <w:rPr>
            <w:webHidden/>
          </w:rPr>
          <w:fldChar w:fldCharType="begin"/>
        </w:r>
        <w:r>
          <w:rPr>
            <w:webHidden/>
          </w:rPr>
          <w:instrText xml:space="preserve"> PAGEREF _Toc45106652 \h </w:instrText>
        </w:r>
        <w:r>
          <w:rPr>
            <w:webHidden/>
          </w:rPr>
        </w:r>
        <w:r>
          <w:rPr>
            <w:webHidden/>
          </w:rPr>
          <w:fldChar w:fldCharType="separate"/>
        </w:r>
        <w:r>
          <w:rPr>
            <w:webHidden/>
          </w:rPr>
          <w:t>1-21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3" w:history="1">
        <w:r w:rsidRPr="00A94785">
          <w:rPr>
            <w:rStyle w:val="a9"/>
          </w:rPr>
          <w:t>1.9.1</w:t>
        </w:r>
        <w:r w:rsidRPr="00A94785">
          <w:rPr>
            <w:rStyle w:val="a9"/>
            <w:rFonts w:hint="eastAsia"/>
          </w:rPr>
          <w:t xml:space="preserve"> </w:t>
        </w:r>
        <w:r w:rsidRPr="00A94785">
          <w:rPr>
            <w:rStyle w:val="a9"/>
            <w:rFonts w:hint="eastAsia"/>
          </w:rPr>
          <w:t>配置准备</w:t>
        </w:r>
        <w:r>
          <w:rPr>
            <w:webHidden/>
          </w:rPr>
          <w:tab/>
        </w:r>
        <w:r>
          <w:rPr>
            <w:webHidden/>
          </w:rPr>
          <w:fldChar w:fldCharType="begin"/>
        </w:r>
        <w:r>
          <w:rPr>
            <w:webHidden/>
          </w:rPr>
          <w:instrText xml:space="preserve"> PAGEREF _Toc45106653 \h </w:instrText>
        </w:r>
        <w:r>
          <w:rPr>
            <w:webHidden/>
          </w:rPr>
        </w:r>
        <w:r>
          <w:rPr>
            <w:webHidden/>
          </w:rPr>
          <w:fldChar w:fldCharType="separate"/>
        </w:r>
        <w:r>
          <w:rPr>
            <w:webHidden/>
          </w:rPr>
          <w:t>1-21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4" w:history="1">
        <w:r w:rsidRPr="00A94785">
          <w:rPr>
            <w:rStyle w:val="a9"/>
          </w:rPr>
          <w:t>1.9.2</w:t>
        </w:r>
        <w:r w:rsidRPr="00A94785">
          <w:rPr>
            <w:rStyle w:val="a9"/>
            <w:rFonts w:hint="eastAsia"/>
          </w:rPr>
          <w:t xml:space="preserve"> </w:t>
        </w:r>
        <w:r w:rsidRPr="00A94785">
          <w:rPr>
            <w:rStyle w:val="a9"/>
            <w:rFonts w:hint="eastAsia"/>
          </w:rPr>
          <w:t>配置静态</w:t>
        </w:r>
        <w:r w:rsidRPr="00A94785">
          <w:rPr>
            <w:rStyle w:val="a9"/>
          </w:rPr>
          <w:t>Adjacency Segment</w:t>
        </w:r>
        <w:r>
          <w:rPr>
            <w:webHidden/>
          </w:rPr>
          <w:tab/>
        </w:r>
        <w:r>
          <w:rPr>
            <w:webHidden/>
          </w:rPr>
          <w:fldChar w:fldCharType="begin"/>
        </w:r>
        <w:r>
          <w:rPr>
            <w:webHidden/>
          </w:rPr>
          <w:instrText xml:space="preserve"> PAGEREF _Toc45106654 \h </w:instrText>
        </w:r>
        <w:r>
          <w:rPr>
            <w:webHidden/>
          </w:rPr>
        </w:r>
        <w:r>
          <w:rPr>
            <w:webHidden/>
          </w:rPr>
          <w:fldChar w:fldCharType="separate"/>
        </w:r>
        <w:r>
          <w:rPr>
            <w:webHidden/>
          </w:rPr>
          <w:t>1-22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5" w:history="1">
        <w:r w:rsidRPr="00A94785">
          <w:rPr>
            <w:rStyle w:val="a9"/>
          </w:rPr>
          <w:t>1.9.3</w:t>
        </w:r>
        <w:r w:rsidRPr="00A94785">
          <w:rPr>
            <w:rStyle w:val="a9"/>
            <w:rFonts w:hint="eastAsia"/>
          </w:rPr>
          <w:t xml:space="preserve"> </w:t>
        </w:r>
        <w:r w:rsidRPr="00A94785">
          <w:rPr>
            <w:rStyle w:val="a9"/>
            <w:rFonts w:hint="eastAsia"/>
          </w:rPr>
          <w:t>配置静态</w:t>
        </w:r>
        <w:r w:rsidRPr="00A94785">
          <w:rPr>
            <w:rStyle w:val="a9"/>
          </w:rPr>
          <w:t>Prefix Segment</w:t>
        </w:r>
        <w:r>
          <w:rPr>
            <w:webHidden/>
          </w:rPr>
          <w:tab/>
        </w:r>
        <w:r>
          <w:rPr>
            <w:webHidden/>
          </w:rPr>
          <w:fldChar w:fldCharType="begin"/>
        </w:r>
        <w:r>
          <w:rPr>
            <w:webHidden/>
          </w:rPr>
          <w:instrText xml:space="preserve"> PAGEREF _Toc45106655 \h </w:instrText>
        </w:r>
        <w:r>
          <w:rPr>
            <w:webHidden/>
          </w:rPr>
        </w:r>
        <w:r>
          <w:rPr>
            <w:webHidden/>
          </w:rPr>
          <w:fldChar w:fldCharType="separate"/>
        </w:r>
        <w:r>
          <w:rPr>
            <w:webHidden/>
          </w:rPr>
          <w:t>1-22</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56" w:history="1">
        <w:r w:rsidRPr="00A94785">
          <w:rPr>
            <w:rStyle w:val="a9"/>
          </w:rPr>
          <w:t>1.10</w:t>
        </w:r>
        <w:r w:rsidRPr="00A94785">
          <w:rPr>
            <w:rStyle w:val="a9"/>
            <w:rFonts w:hint="eastAsia"/>
          </w:rPr>
          <w:t xml:space="preserve"> </w:t>
        </w:r>
        <w:r w:rsidRPr="00A94785">
          <w:rPr>
            <w:rStyle w:val="a9"/>
            <w:rFonts w:hint="eastAsia"/>
          </w:rPr>
          <w:t>配置通过</w:t>
        </w:r>
        <w:r w:rsidRPr="00A94785">
          <w:rPr>
            <w:rStyle w:val="a9"/>
          </w:rPr>
          <w:t>IGP</w:t>
        </w:r>
        <w:r w:rsidRPr="00A94785">
          <w:rPr>
            <w:rStyle w:val="a9"/>
            <w:rFonts w:hint="eastAsia"/>
          </w:rPr>
          <w:t>扩展通告</w:t>
        </w:r>
        <w:r w:rsidRPr="00A94785">
          <w:rPr>
            <w:rStyle w:val="a9"/>
          </w:rPr>
          <w:t>SID</w:t>
        </w:r>
        <w:r>
          <w:rPr>
            <w:webHidden/>
          </w:rPr>
          <w:tab/>
        </w:r>
        <w:r>
          <w:rPr>
            <w:webHidden/>
          </w:rPr>
          <w:fldChar w:fldCharType="begin"/>
        </w:r>
        <w:r>
          <w:rPr>
            <w:webHidden/>
          </w:rPr>
          <w:instrText xml:space="preserve"> PAGEREF _Toc45106656 \h </w:instrText>
        </w:r>
        <w:r>
          <w:rPr>
            <w:webHidden/>
          </w:rPr>
        </w:r>
        <w:r>
          <w:rPr>
            <w:webHidden/>
          </w:rPr>
          <w:fldChar w:fldCharType="separate"/>
        </w:r>
        <w:r>
          <w:rPr>
            <w:webHidden/>
          </w:rPr>
          <w:t>1-23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7" w:history="1">
        <w:r w:rsidRPr="00A94785">
          <w:rPr>
            <w:rStyle w:val="a9"/>
          </w:rPr>
          <w:t>1.10.1</w:t>
        </w:r>
        <w:r w:rsidRPr="00A94785">
          <w:rPr>
            <w:rStyle w:val="a9"/>
            <w:rFonts w:hint="eastAsia"/>
          </w:rPr>
          <w:t xml:space="preserve"> </w:t>
        </w:r>
        <w:r w:rsidRPr="00A94785">
          <w:rPr>
            <w:rStyle w:val="a9"/>
            <w:rFonts w:hint="eastAsia"/>
          </w:rPr>
          <w:t>通过</w:t>
        </w:r>
        <w:r w:rsidRPr="00A94785">
          <w:rPr>
            <w:rStyle w:val="a9"/>
          </w:rPr>
          <w:t>IGP</w:t>
        </w:r>
        <w:r w:rsidRPr="00A94785">
          <w:rPr>
            <w:rStyle w:val="a9"/>
            <w:rFonts w:hint="eastAsia"/>
          </w:rPr>
          <w:t>分配</w:t>
        </w:r>
        <w:r w:rsidRPr="00A94785">
          <w:rPr>
            <w:rStyle w:val="a9"/>
          </w:rPr>
          <w:t>SID</w:t>
        </w:r>
        <w:r w:rsidRPr="00A94785">
          <w:rPr>
            <w:rStyle w:val="a9"/>
            <w:rFonts w:hint="eastAsia"/>
          </w:rPr>
          <w:t>配置任务简介</w:t>
        </w:r>
        <w:r>
          <w:rPr>
            <w:webHidden/>
          </w:rPr>
          <w:tab/>
        </w:r>
        <w:r>
          <w:rPr>
            <w:webHidden/>
          </w:rPr>
          <w:fldChar w:fldCharType="begin"/>
        </w:r>
        <w:r>
          <w:rPr>
            <w:webHidden/>
          </w:rPr>
          <w:instrText xml:space="preserve"> PAGEREF _Toc45106657 \h </w:instrText>
        </w:r>
        <w:r>
          <w:rPr>
            <w:webHidden/>
          </w:rPr>
        </w:r>
        <w:r>
          <w:rPr>
            <w:webHidden/>
          </w:rPr>
          <w:fldChar w:fldCharType="separate"/>
        </w:r>
        <w:r>
          <w:rPr>
            <w:webHidden/>
          </w:rPr>
          <w:t>1-23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8" w:history="1">
        <w:r w:rsidRPr="00A94785">
          <w:rPr>
            <w:rStyle w:val="a9"/>
          </w:rPr>
          <w:t>1.10.2</w:t>
        </w:r>
        <w:r w:rsidRPr="00A94785">
          <w:rPr>
            <w:rStyle w:val="a9"/>
            <w:rFonts w:hint="eastAsia"/>
          </w:rPr>
          <w:t xml:space="preserve"> </w:t>
        </w:r>
        <w:r w:rsidRPr="00A94785">
          <w:rPr>
            <w:rStyle w:val="a9"/>
            <w:rFonts w:hint="eastAsia"/>
          </w:rPr>
          <w:t>配置准备</w:t>
        </w:r>
        <w:r>
          <w:rPr>
            <w:webHidden/>
          </w:rPr>
          <w:tab/>
        </w:r>
        <w:r>
          <w:rPr>
            <w:webHidden/>
          </w:rPr>
          <w:fldChar w:fldCharType="begin"/>
        </w:r>
        <w:r>
          <w:rPr>
            <w:webHidden/>
          </w:rPr>
          <w:instrText xml:space="preserve"> PAGEREF _Toc45106658 \h </w:instrText>
        </w:r>
        <w:r>
          <w:rPr>
            <w:webHidden/>
          </w:rPr>
        </w:r>
        <w:r>
          <w:rPr>
            <w:webHidden/>
          </w:rPr>
          <w:fldChar w:fldCharType="separate"/>
        </w:r>
        <w:r>
          <w:rPr>
            <w:webHidden/>
          </w:rPr>
          <w:t>1-23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59" w:history="1">
        <w:r w:rsidRPr="00A94785">
          <w:rPr>
            <w:rStyle w:val="a9"/>
          </w:rPr>
          <w:t>1.10.3</w:t>
        </w:r>
        <w:r w:rsidRPr="00A94785">
          <w:rPr>
            <w:rStyle w:val="a9"/>
            <w:rFonts w:hint="eastAsia"/>
          </w:rPr>
          <w:t xml:space="preserve"> </w:t>
        </w:r>
        <w:r w:rsidRPr="00A94785">
          <w:rPr>
            <w:rStyle w:val="a9"/>
            <w:rFonts w:hint="eastAsia"/>
          </w:rPr>
          <w:t>开启</w:t>
        </w:r>
        <w:r w:rsidRPr="00A94785">
          <w:rPr>
            <w:rStyle w:val="a9"/>
          </w:rPr>
          <w:t>IGP</w:t>
        </w:r>
        <w:r w:rsidRPr="00A94785">
          <w:rPr>
            <w:rStyle w:val="a9"/>
            <w:rFonts w:hint="eastAsia"/>
          </w:rPr>
          <w:t>支持</w:t>
        </w:r>
        <w:r w:rsidRPr="00A94785">
          <w:rPr>
            <w:rStyle w:val="a9"/>
          </w:rPr>
          <w:t>MPLS SR</w:t>
        </w:r>
        <w:r w:rsidRPr="00A94785">
          <w:rPr>
            <w:rStyle w:val="a9"/>
            <w:rFonts w:hint="eastAsia"/>
          </w:rPr>
          <w:t>功能</w:t>
        </w:r>
        <w:r>
          <w:rPr>
            <w:webHidden/>
          </w:rPr>
          <w:tab/>
        </w:r>
        <w:r>
          <w:rPr>
            <w:webHidden/>
          </w:rPr>
          <w:fldChar w:fldCharType="begin"/>
        </w:r>
        <w:r>
          <w:rPr>
            <w:webHidden/>
          </w:rPr>
          <w:instrText xml:space="preserve"> PAGEREF _Toc45106659 \h </w:instrText>
        </w:r>
        <w:r>
          <w:rPr>
            <w:webHidden/>
          </w:rPr>
        </w:r>
        <w:r>
          <w:rPr>
            <w:webHidden/>
          </w:rPr>
          <w:fldChar w:fldCharType="separate"/>
        </w:r>
        <w:r>
          <w:rPr>
            <w:webHidden/>
          </w:rPr>
          <w:t>1-23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0" w:history="1">
        <w:r w:rsidRPr="00A94785">
          <w:rPr>
            <w:rStyle w:val="a9"/>
          </w:rPr>
          <w:t>1.10.4</w:t>
        </w:r>
        <w:r w:rsidRPr="00A94785">
          <w:rPr>
            <w:rStyle w:val="a9"/>
            <w:rFonts w:hint="eastAsia"/>
          </w:rPr>
          <w:t xml:space="preserve"> </w:t>
        </w:r>
        <w:r w:rsidRPr="00A94785">
          <w:rPr>
            <w:rStyle w:val="a9"/>
            <w:rFonts w:hint="eastAsia"/>
          </w:rPr>
          <w:t>配置前缀</w:t>
        </w:r>
        <w:r w:rsidRPr="00A94785">
          <w:rPr>
            <w:rStyle w:val="a9"/>
          </w:rPr>
          <w:t>SID</w:t>
        </w:r>
        <w:r>
          <w:rPr>
            <w:webHidden/>
          </w:rPr>
          <w:tab/>
        </w:r>
        <w:r>
          <w:rPr>
            <w:webHidden/>
          </w:rPr>
          <w:fldChar w:fldCharType="begin"/>
        </w:r>
        <w:r>
          <w:rPr>
            <w:webHidden/>
          </w:rPr>
          <w:instrText xml:space="preserve"> PAGEREF _Toc45106660 \h </w:instrText>
        </w:r>
        <w:r>
          <w:rPr>
            <w:webHidden/>
          </w:rPr>
        </w:r>
        <w:r>
          <w:rPr>
            <w:webHidden/>
          </w:rPr>
          <w:fldChar w:fldCharType="separate"/>
        </w:r>
        <w:r>
          <w:rPr>
            <w:webHidden/>
          </w:rPr>
          <w:t>1-24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1" w:history="1">
        <w:r w:rsidRPr="00A94785">
          <w:rPr>
            <w:rStyle w:val="a9"/>
          </w:rPr>
          <w:t>1.10.5</w:t>
        </w:r>
        <w:r w:rsidRPr="00A94785">
          <w:rPr>
            <w:rStyle w:val="a9"/>
            <w:rFonts w:hint="eastAsia"/>
          </w:rPr>
          <w:t xml:space="preserve"> </w:t>
        </w:r>
        <w:r w:rsidRPr="00A94785">
          <w:rPr>
            <w:rStyle w:val="a9"/>
            <w:rFonts w:hint="eastAsia"/>
          </w:rPr>
          <w:t>开启</w:t>
        </w:r>
        <w:r w:rsidRPr="00A94785">
          <w:rPr>
            <w:rStyle w:val="a9"/>
          </w:rPr>
          <w:t>IGP</w:t>
        </w:r>
        <w:r w:rsidRPr="00A94785">
          <w:rPr>
            <w:rStyle w:val="a9"/>
            <w:rFonts w:hint="eastAsia"/>
          </w:rPr>
          <w:t>邻接标签分配功能</w:t>
        </w:r>
        <w:r>
          <w:rPr>
            <w:webHidden/>
          </w:rPr>
          <w:tab/>
        </w:r>
        <w:r>
          <w:rPr>
            <w:webHidden/>
          </w:rPr>
          <w:fldChar w:fldCharType="begin"/>
        </w:r>
        <w:r>
          <w:rPr>
            <w:webHidden/>
          </w:rPr>
          <w:instrText xml:space="preserve"> PAGEREF _Toc45106661 \h </w:instrText>
        </w:r>
        <w:r>
          <w:rPr>
            <w:webHidden/>
          </w:rPr>
        </w:r>
        <w:r>
          <w:rPr>
            <w:webHidden/>
          </w:rPr>
          <w:fldChar w:fldCharType="separate"/>
        </w:r>
        <w:r>
          <w:rPr>
            <w:webHidden/>
          </w:rPr>
          <w:t>1-25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2" w:history="1">
        <w:r w:rsidRPr="00A94785">
          <w:rPr>
            <w:rStyle w:val="a9"/>
          </w:rPr>
          <w:t>1.10.6</w:t>
        </w:r>
        <w:r w:rsidRPr="00A94785">
          <w:rPr>
            <w:rStyle w:val="a9"/>
            <w:rFonts w:hint="eastAsia"/>
          </w:rPr>
          <w:t xml:space="preserve"> </w:t>
        </w:r>
        <w:r w:rsidRPr="00A94785">
          <w:rPr>
            <w:rStyle w:val="a9"/>
            <w:rFonts w:hint="eastAsia"/>
          </w:rPr>
          <w:t>配置邻接</w:t>
        </w:r>
        <w:r w:rsidRPr="00A94785">
          <w:rPr>
            <w:rStyle w:val="a9"/>
          </w:rPr>
          <w:t>SID</w:t>
        </w:r>
        <w:r>
          <w:rPr>
            <w:webHidden/>
          </w:rPr>
          <w:tab/>
        </w:r>
        <w:r>
          <w:rPr>
            <w:webHidden/>
          </w:rPr>
          <w:fldChar w:fldCharType="begin"/>
        </w:r>
        <w:r>
          <w:rPr>
            <w:webHidden/>
          </w:rPr>
          <w:instrText xml:space="preserve"> PAGEREF _Toc45106662 \h </w:instrText>
        </w:r>
        <w:r>
          <w:rPr>
            <w:webHidden/>
          </w:rPr>
        </w:r>
        <w:r>
          <w:rPr>
            <w:webHidden/>
          </w:rPr>
          <w:fldChar w:fldCharType="separate"/>
        </w:r>
        <w:r>
          <w:rPr>
            <w:webHidden/>
          </w:rPr>
          <w:t>1-25</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63" w:history="1">
        <w:r w:rsidRPr="00A94785">
          <w:rPr>
            <w:rStyle w:val="a9"/>
          </w:rPr>
          <w:t>1.11</w:t>
        </w:r>
        <w:r w:rsidRPr="00A94785">
          <w:rPr>
            <w:rStyle w:val="a9"/>
            <w:rFonts w:hint="eastAsia"/>
          </w:rPr>
          <w:t xml:space="preserve"> </w:t>
        </w:r>
        <w:r w:rsidRPr="00A94785">
          <w:rPr>
            <w:rStyle w:val="a9"/>
            <w:rFonts w:hint="eastAsia"/>
          </w:rPr>
          <w:t>配置通过</w:t>
        </w:r>
        <w:r w:rsidRPr="00A94785">
          <w:rPr>
            <w:rStyle w:val="a9"/>
          </w:rPr>
          <w:t>BGP</w:t>
        </w:r>
        <w:r w:rsidRPr="00A94785">
          <w:rPr>
            <w:rStyle w:val="a9"/>
            <w:rFonts w:hint="eastAsia"/>
          </w:rPr>
          <w:t>扩展通告</w:t>
        </w:r>
        <w:r w:rsidRPr="00A94785">
          <w:rPr>
            <w:rStyle w:val="a9"/>
          </w:rPr>
          <w:t>SID</w:t>
        </w:r>
        <w:r>
          <w:rPr>
            <w:webHidden/>
          </w:rPr>
          <w:tab/>
        </w:r>
        <w:r>
          <w:rPr>
            <w:webHidden/>
          </w:rPr>
          <w:fldChar w:fldCharType="begin"/>
        </w:r>
        <w:r>
          <w:rPr>
            <w:webHidden/>
          </w:rPr>
          <w:instrText xml:space="preserve"> PAGEREF _Toc45106663 \h </w:instrText>
        </w:r>
        <w:r>
          <w:rPr>
            <w:webHidden/>
          </w:rPr>
        </w:r>
        <w:r>
          <w:rPr>
            <w:webHidden/>
          </w:rPr>
          <w:fldChar w:fldCharType="separate"/>
        </w:r>
        <w:r>
          <w:rPr>
            <w:webHidden/>
          </w:rPr>
          <w:t>1-26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4" w:history="1">
        <w:r w:rsidRPr="00A94785">
          <w:rPr>
            <w:rStyle w:val="a9"/>
          </w:rPr>
          <w:t>1.11.1</w:t>
        </w:r>
        <w:r w:rsidRPr="00A94785">
          <w:rPr>
            <w:rStyle w:val="a9"/>
            <w:rFonts w:hint="eastAsia"/>
          </w:rPr>
          <w:t xml:space="preserve"> </w:t>
        </w:r>
        <w:r w:rsidRPr="00A94785">
          <w:rPr>
            <w:rStyle w:val="a9"/>
            <w:rFonts w:hint="eastAsia"/>
          </w:rPr>
          <w:t>通过</w:t>
        </w:r>
        <w:r w:rsidRPr="00A94785">
          <w:rPr>
            <w:rStyle w:val="a9"/>
          </w:rPr>
          <w:t>BGP</w:t>
        </w:r>
        <w:r w:rsidRPr="00A94785">
          <w:rPr>
            <w:rStyle w:val="a9"/>
            <w:rFonts w:hint="eastAsia"/>
          </w:rPr>
          <w:t>分配</w:t>
        </w:r>
        <w:r w:rsidRPr="00A94785">
          <w:rPr>
            <w:rStyle w:val="a9"/>
          </w:rPr>
          <w:t>SID</w:t>
        </w:r>
        <w:r w:rsidRPr="00A94785">
          <w:rPr>
            <w:rStyle w:val="a9"/>
            <w:rFonts w:hint="eastAsia"/>
          </w:rPr>
          <w:t>配置任务简介</w:t>
        </w:r>
        <w:r>
          <w:rPr>
            <w:webHidden/>
          </w:rPr>
          <w:tab/>
        </w:r>
        <w:r>
          <w:rPr>
            <w:webHidden/>
          </w:rPr>
          <w:fldChar w:fldCharType="begin"/>
        </w:r>
        <w:r>
          <w:rPr>
            <w:webHidden/>
          </w:rPr>
          <w:instrText xml:space="preserve"> PAGEREF _Toc45106664 \h </w:instrText>
        </w:r>
        <w:r>
          <w:rPr>
            <w:webHidden/>
          </w:rPr>
        </w:r>
        <w:r>
          <w:rPr>
            <w:webHidden/>
          </w:rPr>
          <w:fldChar w:fldCharType="separate"/>
        </w:r>
        <w:r>
          <w:rPr>
            <w:webHidden/>
          </w:rPr>
          <w:t>1-26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5" w:history="1">
        <w:r w:rsidRPr="00A94785">
          <w:rPr>
            <w:rStyle w:val="a9"/>
          </w:rPr>
          <w:t>1.11.2</w:t>
        </w:r>
        <w:r w:rsidRPr="00A94785">
          <w:rPr>
            <w:rStyle w:val="a9"/>
            <w:rFonts w:hint="eastAsia"/>
          </w:rPr>
          <w:t xml:space="preserve"> </w:t>
        </w:r>
        <w:r w:rsidRPr="00A94785">
          <w:rPr>
            <w:rStyle w:val="a9"/>
            <w:rFonts w:hint="eastAsia"/>
          </w:rPr>
          <w:t>配置准备</w:t>
        </w:r>
        <w:r>
          <w:rPr>
            <w:webHidden/>
          </w:rPr>
          <w:tab/>
        </w:r>
        <w:r>
          <w:rPr>
            <w:webHidden/>
          </w:rPr>
          <w:fldChar w:fldCharType="begin"/>
        </w:r>
        <w:r>
          <w:rPr>
            <w:webHidden/>
          </w:rPr>
          <w:instrText xml:space="preserve"> PAGEREF _Toc45106665 \h </w:instrText>
        </w:r>
        <w:r>
          <w:rPr>
            <w:webHidden/>
          </w:rPr>
        </w:r>
        <w:r>
          <w:rPr>
            <w:webHidden/>
          </w:rPr>
          <w:fldChar w:fldCharType="separate"/>
        </w:r>
        <w:r>
          <w:rPr>
            <w:webHidden/>
          </w:rPr>
          <w:t>1-27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6" w:history="1">
        <w:r w:rsidRPr="00A94785">
          <w:rPr>
            <w:rStyle w:val="a9"/>
          </w:rPr>
          <w:t>1.11.3</w:t>
        </w:r>
        <w:r w:rsidRPr="00A94785">
          <w:rPr>
            <w:rStyle w:val="a9"/>
            <w:rFonts w:hint="eastAsia"/>
          </w:rPr>
          <w:t xml:space="preserve"> </w:t>
        </w:r>
        <w:r w:rsidRPr="00A94785">
          <w:rPr>
            <w:rStyle w:val="a9"/>
            <w:rFonts w:hint="eastAsia"/>
          </w:rPr>
          <w:t>开启</w:t>
        </w:r>
        <w:r w:rsidRPr="00A94785">
          <w:rPr>
            <w:rStyle w:val="a9"/>
          </w:rPr>
          <w:t>BGP</w:t>
        </w:r>
        <w:r w:rsidRPr="00A94785">
          <w:rPr>
            <w:rStyle w:val="a9"/>
            <w:rFonts w:hint="eastAsia"/>
          </w:rPr>
          <w:t>支持</w:t>
        </w:r>
        <w:r w:rsidRPr="00A94785">
          <w:rPr>
            <w:rStyle w:val="a9"/>
          </w:rPr>
          <w:t>MPLS SR</w:t>
        </w:r>
        <w:r w:rsidRPr="00A94785">
          <w:rPr>
            <w:rStyle w:val="a9"/>
            <w:rFonts w:hint="eastAsia"/>
          </w:rPr>
          <w:t>功能</w:t>
        </w:r>
        <w:r>
          <w:rPr>
            <w:webHidden/>
          </w:rPr>
          <w:tab/>
        </w:r>
        <w:r>
          <w:rPr>
            <w:webHidden/>
          </w:rPr>
          <w:fldChar w:fldCharType="begin"/>
        </w:r>
        <w:r>
          <w:rPr>
            <w:webHidden/>
          </w:rPr>
          <w:instrText xml:space="preserve"> PAGEREF _Toc45106666 \h </w:instrText>
        </w:r>
        <w:r>
          <w:rPr>
            <w:webHidden/>
          </w:rPr>
        </w:r>
        <w:r>
          <w:rPr>
            <w:webHidden/>
          </w:rPr>
          <w:fldChar w:fldCharType="separate"/>
        </w:r>
        <w:r>
          <w:rPr>
            <w:webHidden/>
          </w:rPr>
          <w:t>1-27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7" w:history="1">
        <w:r w:rsidRPr="00A94785">
          <w:rPr>
            <w:rStyle w:val="a9"/>
          </w:rPr>
          <w:t>1.11.4</w:t>
        </w:r>
        <w:r w:rsidRPr="00A94785">
          <w:rPr>
            <w:rStyle w:val="a9"/>
            <w:rFonts w:hint="eastAsia"/>
          </w:rPr>
          <w:t xml:space="preserve"> </w:t>
        </w:r>
        <w:r w:rsidRPr="00A94785">
          <w:rPr>
            <w:rStyle w:val="a9"/>
            <w:rFonts w:hint="eastAsia"/>
          </w:rPr>
          <w:t>配置</w:t>
        </w:r>
        <w:r w:rsidRPr="00A94785">
          <w:rPr>
            <w:rStyle w:val="a9"/>
          </w:rPr>
          <w:t>BGP SR</w:t>
        </w:r>
        <w:r w:rsidRPr="00A94785">
          <w:rPr>
            <w:rStyle w:val="a9"/>
            <w:rFonts w:hint="eastAsia"/>
          </w:rPr>
          <w:t>前缀</w:t>
        </w:r>
        <w:r w:rsidRPr="00A94785">
          <w:rPr>
            <w:rStyle w:val="a9"/>
          </w:rPr>
          <w:t>SID</w:t>
        </w:r>
        <w:r>
          <w:rPr>
            <w:webHidden/>
          </w:rPr>
          <w:tab/>
        </w:r>
        <w:r>
          <w:rPr>
            <w:webHidden/>
          </w:rPr>
          <w:fldChar w:fldCharType="begin"/>
        </w:r>
        <w:r>
          <w:rPr>
            <w:webHidden/>
          </w:rPr>
          <w:instrText xml:space="preserve"> PAGEREF _Toc45106667 \h </w:instrText>
        </w:r>
        <w:r>
          <w:rPr>
            <w:webHidden/>
          </w:rPr>
        </w:r>
        <w:r>
          <w:rPr>
            <w:webHidden/>
          </w:rPr>
          <w:fldChar w:fldCharType="separate"/>
        </w:r>
        <w:r>
          <w:rPr>
            <w:webHidden/>
          </w:rPr>
          <w:t>1-27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68" w:history="1">
        <w:r w:rsidRPr="00A94785">
          <w:rPr>
            <w:rStyle w:val="a9"/>
          </w:rPr>
          <w:t>1.11.5</w:t>
        </w:r>
        <w:r w:rsidRPr="00A94785">
          <w:rPr>
            <w:rStyle w:val="a9"/>
            <w:rFonts w:hint="eastAsia"/>
          </w:rPr>
          <w:t xml:space="preserve"> </w:t>
        </w:r>
        <w:r w:rsidRPr="00A94785">
          <w:rPr>
            <w:rStyle w:val="a9"/>
            <w:rFonts w:hint="eastAsia"/>
          </w:rPr>
          <w:t>配置设备在</w:t>
        </w:r>
        <w:r w:rsidRPr="00A94785">
          <w:rPr>
            <w:rStyle w:val="a9"/>
          </w:rPr>
          <w:t>MPLS SR</w:t>
        </w:r>
        <w:r w:rsidRPr="00A94785">
          <w:rPr>
            <w:rStyle w:val="a9"/>
            <w:rFonts w:hint="eastAsia"/>
          </w:rPr>
          <w:t>组网中作为</w:t>
        </w:r>
        <w:r w:rsidRPr="00A94785">
          <w:rPr>
            <w:rStyle w:val="a9"/>
          </w:rPr>
          <w:t>Egress</w:t>
        </w:r>
        <w:r w:rsidRPr="00A94785">
          <w:rPr>
            <w:rStyle w:val="a9"/>
            <w:rFonts w:hint="eastAsia"/>
          </w:rPr>
          <w:t>节点时为倒数第二跳分配的标签类型</w:t>
        </w:r>
        <w:r>
          <w:rPr>
            <w:webHidden/>
          </w:rPr>
          <w:tab/>
        </w:r>
        <w:r>
          <w:rPr>
            <w:webHidden/>
          </w:rPr>
          <w:fldChar w:fldCharType="begin"/>
        </w:r>
        <w:r>
          <w:rPr>
            <w:webHidden/>
          </w:rPr>
          <w:instrText xml:space="preserve"> PAGEREF _Toc45106668 \h </w:instrText>
        </w:r>
        <w:r>
          <w:rPr>
            <w:webHidden/>
          </w:rPr>
        </w:r>
        <w:r>
          <w:rPr>
            <w:webHidden/>
          </w:rPr>
          <w:fldChar w:fldCharType="separate"/>
        </w:r>
        <w:r>
          <w:rPr>
            <w:webHidden/>
          </w:rPr>
          <w:t>1-28</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69" w:history="1">
        <w:r w:rsidRPr="00A94785">
          <w:rPr>
            <w:rStyle w:val="a9"/>
          </w:rPr>
          <w:t>1.12</w:t>
        </w:r>
        <w:r w:rsidRPr="00A94785">
          <w:rPr>
            <w:rStyle w:val="a9"/>
            <w:rFonts w:hint="eastAsia"/>
          </w:rPr>
          <w:t xml:space="preserve"> </w:t>
        </w:r>
        <w:r w:rsidRPr="00A94785">
          <w:rPr>
            <w:rStyle w:val="a9"/>
            <w:rFonts w:hint="eastAsia"/>
          </w:rPr>
          <w:t>配置通过</w:t>
        </w:r>
        <w:r w:rsidRPr="00A94785">
          <w:rPr>
            <w:rStyle w:val="a9"/>
          </w:rPr>
          <w:t>BGP-EPE</w:t>
        </w:r>
        <w:r w:rsidRPr="00A94785">
          <w:rPr>
            <w:rStyle w:val="a9"/>
            <w:rFonts w:hint="eastAsia"/>
          </w:rPr>
          <w:t>功能分配</w:t>
        </w:r>
        <w:r w:rsidRPr="00A94785">
          <w:rPr>
            <w:rStyle w:val="a9"/>
          </w:rPr>
          <w:t>SID</w:t>
        </w:r>
        <w:r>
          <w:rPr>
            <w:webHidden/>
          </w:rPr>
          <w:tab/>
        </w:r>
        <w:r>
          <w:rPr>
            <w:webHidden/>
          </w:rPr>
          <w:fldChar w:fldCharType="begin"/>
        </w:r>
        <w:r>
          <w:rPr>
            <w:webHidden/>
          </w:rPr>
          <w:instrText xml:space="preserve"> PAGEREF _Toc45106669 \h </w:instrText>
        </w:r>
        <w:r>
          <w:rPr>
            <w:webHidden/>
          </w:rPr>
        </w:r>
        <w:r>
          <w:rPr>
            <w:webHidden/>
          </w:rPr>
          <w:fldChar w:fldCharType="separate"/>
        </w:r>
        <w:r>
          <w:rPr>
            <w:webHidden/>
          </w:rPr>
          <w:t>1-29</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70" w:history="1">
        <w:r w:rsidRPr="00A94785">
          <w:rPr>
            <w:rStyle w:val="a9"/>
          </w:rPr>
          <w:t>1.13</w:t>
        </w:r>
        <w:r w:rsidRPr="00A94785">
          <w:rPr>
            <w:rStyle w:val="a9"/>
            <w:rFonts w:hint="eastAsia"/>
          </w:rPr>
          <w:t xml:space="preserve"> </w:t>
        </w:r>
        <w:r w:rsidRPr="00A94785">
          <w:rPr>
            <w:rStyle w:val="a9"/>
            <w:rFonts w:hint="eastAsia"/>
          </w:rPr>
          <w:t>配置设备建立</w:t>
        </w:r>
        <w:r w:rsidRPr="00A94785">
          <w:rPr>
            <w:rStyle w:val="a9"/>
          </w:rPr>
          <w:t>SRLSP</w:t>
        </w:r>
        <w:r w:rsidRPr="00A94785">
          <w:rPr>
            <w:rStyle w:val="a9"/>
            <w:rFonts w:hint="eastAsia"/>
          </w:rPr>
          <w:t>的触发策略</w:t>
        </w:r>
        <w:r>
          <w:rPr>
            <w:webHidden/>
          </w:rPr>
          <w:tab/>
        </w:r>
        <w:r>
          <w:rPr>
            <w:webHidden/>
          </w:rPr>
          <w:fldChar w:fldCharType="begin"/>
        </w:r>
        <w:r>
          <w:rPr>
            <w:webHidden/>
          </w:rPr>
          <w:instrText xml:space="preserve"> PAGEREF _Toc45106670 \h </w:instrText>
        </w:r>
        <w:r>
          <w:rPr>
            <w:webHidden/>
          </w:rPr>
        </w:r>
        <w:r>
          <w:rPr>
            <w:webHidden/>
          </w:rPr>
          <w:fldChar w:fldCharType="separate"/>
        </w:r>
        <w:r>
          <w:rPr>
            <w:webHidden/>
          </w:rPr>
          <w:t>1-30</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71" w:history="1">
        <w:r w:rsidRPr="00A94785">
          <w:rPr>
            <w:rStyle w:val="a9"/>
          </w:rPr>
          <w:t>1.14</w:t>
        </w:r>
        <w:r w:rsidRPr="00A94785">
          <w:rPr>
            <w:rStyle w:val="a9"/>
            <w:rFonts w:hint="eastAsia"/>
          </w:rPr>
          <w:t xml:space="preserve"> </w:t>
        </w:r>
        <w:r w:rsidRPr="00A94785">
          <w:rPr>
            <w:rStyle w:val="a9"/>
            <w:rFonts w:hint="eastAsia"/>
          </w:rPr>
          <w:t>配置优先使用</w:t>
        </w:r>
        <w:r w:rsidRPr="00A94785">
          <w:rPr>
            <w:rStyle w:val="a9"/>
          </w:rPr>
          <w:t>SRLSP</w:t>
        </w:r>
        <w:r w:rsidRPr="00A94785">
          <w:rPr>
            <w:rStyle w:val="a9"/>
            <w:rFonts w:hint="eastAsia"/>
          </w:rPr>
          <w:t>转发流量</w:t>
        </w:r>
        <w:r>
          <w:rPr>
            <w:webHidden/>
          </w:rPr>
          <w:tab/>
        </w:r>
        <w:r>
          <w:rPr>
            <w:webHidden/>
          </w:rPr>
          <w:fldChar w:fldCharType="begin"/>
        </w:r>
        <w:r>
          <w:rPr>
            <w:webHidden/>
          </w:rPr>
          <w:instrText xml:space="preserve"> PAGEREF _Toc45106671 \h </w:instrText>
        </w:r>
        <w:r>
          <w:rPr>
            <w:webHidden/>
          </w:rPr>
        </w:r>
        <w:r>
          <w:rPr>
            <w:webHidden/>
          </w:rPr>
          <w:fldChar w:fldCharType="separate"/>
        </w:r>
        <w:r>
          <w:rPr>
            <w:webHidden/>
          </w:rPr>
          <w:t>1-30</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2" w:history="1">
        <w:r w:rsidRPr="00A94785">
          <w:rPr>
            <w:rStyle w:val="a9"/>
          </w:rPr>
          <w:t>1.14.1</w:t>
        </w:r>
        <w:r w:rsidRPr="00A94785">
          <w:rPr>
            <w:rStyle w:val="a9"/>
            <w:rFonts w:hint="eastAsia"/>
          </w:rPr>
          <w:t xml:space="preserve"> </w:t>
        </w:r>
        <w:r w:rsidRPr="00A94785">
          <w:rPr>
            <w:rStyle w:val="a9"/>
            <w:rFonts w:hint="eastAsia"/>
          </w:rPr>
          <w:t>功能简介</w:t>
        </w:r>
        <w:r>
          <w:rPr>
            <w:webHidden/>
          </w:rPr>
          <w:tab/>
        </w:r>
        <w:r>
          <w:rPr>
            <w:webHidden/>
          </w:rPr>
          <w:fldChar w:fldCharType="begin"/>
        </w:r>
        <w:r>
          <w:rPr>
            <w:webHidden/>
          </w:rPr>
          <w:instrText xml:space="preserve"> PAGEREF _Toc45106672 \h </w:instrText>
        </w:r>
        <w:r>
          <w:rPr>
            <w:webHidden/>
          </w:rPr>
        </w:r>
        <w:r>
          <w:rPr>
            <w:webHidden/>
          </w:rPr>
          <w:fldChar w:fldCharType="separate"/>
        </w:r>
        <w:r>
          <w:rPr>
            <w:webHidden/>
          </w:rPr>
          <w:t>1-30</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3" w:history="1">
        <w:r w:rsidRPr="00A94785">
          <w:rPr>
            <w:rStyle w:val="a9"/>
          </w:rPr>
          <w:t>1.14.2</w:t>
        </w:r>
        <w:r w:rsidRPr="00A94785">
          <w:rPr>
            <w:rStyle w:val="a9"/>
            <w:rFonts w:hint="eastAsia"/>
          </w:rPr>
          <w:t xml:space="preserve"> </w:t>
        </w:r>
        <w:r w:rsidRPr="00A94785">
          <w:rPr>
            <w:rStyle w:val="a9"/>
            <w:rFonts w:hint="eastAsia"/>
          </w:rPr>
          <w:t>配置限制和指导</w:t>
        </w:r>
        <w:r>
          <w:rPr>
            <w:webHidden/>
          </w:rPr>
          <w:tab/>
        </w:r>
        <w:r>
          <w:rPr>
            <w:webHidden/>
          </w:rPr>
          <w:fldChar w:fldCharType="begin"/>
        </w:r>
        <w:r>
          <w:rPr>
            <w:webHidden/>
          </w:rPr>
          <w:instrText xml:space="preserve"> PAGEREF _Toc45106673 \h </w:instrText>
        </w:r>
        <w:r>
          <w:rPr>
            <w:webHidden/>
          </w:rPr>
        </w:r>
        <w:r>
          <w:rPr>
            <w:webHidden/>
          </w:rPr>
          <w:fldChar w:fldCharType="separate"/>
        </w:r>
        <w:r>
          <w:rPr>
            <w:webHidden/>
          </w:rPr>
          <w:t>1-30</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4" w:history="1">
        <w:r w:rsidRPr="00A94785">
          <w:rPr>
            <w:rStyle w:val="a9"/>
          </w:rPr>
          <w:t>1.14.3</w:t>
        </w:r>
        <w:r w:rsidRPr="00A94785">
          <w:rPr>
            <w:rStyle w:val="a9"/>
            <w:rFonts w:hint="eastAsia"/>
          </w:rPr>
          <w:t xml:space="preserve"> </w:t>
        </w:r>
        <w:r w:rsidRPr="00A94785">
          <w:rPr>
            <w:rStyle w:val="a9"/>
            <w:rFonts w:hint="eastAsia"/>
          </w:rPr>
          <w:t>配置优先使用</w:t>
        </w:r>
        <w:r w:rsidRPr="00A94785">
          <w:rPr>
            <w:rStyle w:val="a9"/>
          </w:rPr>
          <w:t>IS-IS SR</w:t>
        </w:r>
        <w:r w:rsidRPr="00A94785">
          <w:rPr>
            <w:rStyle w:val="a9"/>
            <w:rFonts w:hint="eastAsia"/>
          </w:rPr>
          <w:t>建立的</w:t>
        </w:r>
        <w:r w:rsidRPr="00A94785">
          <w:rPr>
            <w:rStyle w:val="a9"/>
          </w:rPr>
          <w:t>SRLSP</w:t>
        </w:r>
        <w:r w:rsidRPr="00A94785">
          <w:rPr>
            <w:rStyle w:val="a9"/>
            <w:rFonts w:hint="eastAsia"/>
          </w:rPr>
          <w:t>转发流量</w:t>
        </w:r>
        <w:r>
          <w:rPr>
            <w:webHidden/>
          </w:rPr>
          <w:tab/>
        </w:r>
        <w:r>
          <w:rPr>
            <w:webHidden/>
          </w:rPr>
          <w:fldChar w:fldCharType="begin"/>
        </w:r>
        <w:r>
          <w:rPr>
            <w:webHidden/>
          </w:rPr>
          <w:instrText xml:space="preserve"> PAGEREF _Toc45106674 \h </w:instrText>
        </w:r>
        <w:r>
          <w:rPr>
            <w:webHidden/>
          </w:rPr>
        </w:r>
        <w:r>
          <w:rPr>
            <w:webHidden/>
          </w:rPr>
          <w:fldChar w:fldCharType="separate"/>
        </w:r>
        <w:r>
          <w:rPr>
            <w:webHidden/>
          </w:rPr>
          <w:t>1-30</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5" w:history="1">
        <w:r w:rsidRPr="00A94785">
          <w:rPr>
            <w:rStyle w:val="a9"/>
          </w:rPr>
          <w:t>1.14.4</w:t>
        </w:r>
        <w:r w:rsidRPr="00A94785">
          <w:rPr>
            <w:rStyle w:val="a9"/>
            <w:rFonts w:hint="eastAsia"/>
          </w:rPr>
          <w:t xml:space="preserve"> </w:t>
        </w:r>
        <w:r w:rsidRPr="00A94785">
          <w:rPr>
            <w:rStyle w:val="a9"/>
            <w:rFonts w:hint="eastAsia"/>
          </w:rPr>
          <w:t>配置优先使用</w:t>
        </w:r>
        <w:r w:rsidRPr="00A94785">
          <w:rPr>
            <w:rStyle w:val="a9"/>
          </w:rPr>
          <w:t>OSPF SR</w:t>
        </w:r>
        <w:r w:rsidRPr="00A94785">
          <w:rPr>
            <w:rStyle w:val="a9"/>
            <w:rFonts w:hint="eastAsia"/>
          </w:rPr>
          <w:t>建立的</w:t>
        </w:r>
        <w:r w:rsidRPr="00A94785">
          <w:rPr>
            <w:rStyle w:val="a9"/>
          </w:rPr>
          <w:t>SRLSP</w:t>
        </w:r>
        <w:r w:rsidRPr="00A94785">
          <w:rPr>
            <w:rStyle w:val="a9"/>
            <w:rFonts w:hint="eastAsia"/>
          </w:rPr>
          <w:t>转发流量</w:t>
        </w:r>
        <w:r>
          <w:rPr>
            <w:webHidden/>
          </w:rPr>
          <w:tab/>
        </w:r>
        <w:r>
          <w:rPr>
            <w:webHidden/>
          </w:rPr>
          <w:fldChar w:fldCharType="begin"/>
        </w:r>
        <w:r>
          <w:rPr>
            <w:webHidden/>
          </w:rPr>
          <w:instrText xml:space="preserve"> PAGEREF _Toc45106675 \h </w:instrText>
        </w:r>
        <w:r>
          <w:rPr>
            <w:webHidden/>
          </w:rPr>
        </w:r>
        <w:r>
          <w:rPr>
            <w:webHidden/>
          </w:rPr>
          <w:fldChar w:fldCharType="separate"/>
        </w:r>
        <w:r>
          <w:rPr>
            <w:webHidden/>
          </w:rPr>
          <w:t>1-31</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76" w:history="1">
        <w:r w:rsidRPr="00A94785">
          <w:rPr>
            <w:rStyle w:val="a9"/>
          </w:rPr>
          <w:t>1.15</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隧道采用静态</w:t>
        </w:r>
        <w:r w:rsidRPr="00A94785">
          <w:rPr>
            <w:rStyle w:val="a9"/>
          </w:rPr>
          <w:t>SRLSP</w:t>
        </w:r>
        <w:r>
          <w:rPr>
            <w:webHidden/>
          </w:rPr>
          <w:tab/>
        </w:r>
        <w:r>
          <w:rPr>
            <w:webHidden/>
          </w:rPr>
          <w:fldChar w:fldCharType="begin"/>
        </w:r>
        <w:r>
          <w:rPr>
            <w:webHidden/>
          </w:rPr>
          <w:instrText xml:space="preserve"> PAGEREF _Toc45106676 \h </w:instrText>
        </w:r>
        <w:r>
          <w:rPr>
            <w:webHidden/>
          </w:rPr>
        </w:r>
        <w:r>
          <w:rPr>
            <w:webHidden/>
          </w:rPr>
          <w:fldChar w:fldCharType="separate"/>
        </w:r>
        <w:r>
          <w:rPr>
            <w:webHidden/>
          </w:rPr>
          <w:t>1-31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7" w:history="1">
        <w:r w:rsidRPr="00A94785">
          <w:rPr>
            <w:rStyle w:val="a9"/>
          </w:rPr>
          <w:t>1.15.1 MPLS TE</w:t>
        </w:r>
        <w:r w:rsidRPr="00A94785">
          <w:rPr>
            <w:rStyle w:val="a9"/>
            <w:rFonts w:hint="eastAsia"/>
          </w:rPr>
          <w:t>隧道采用静态</w:t>
        </w:r>
        <w:r w:rsidRPr="00A94785">
          <w:rPr>
            <w:rStyle w:val="a9"/>
          </w:rPr>
          <w:t>SRLSP</w:t>
        </w:r>
        <w:r w:rsidRPr="00A94785">
          <w:rPr>
            <w:rStyle w:val="a9"/>
            <w:rFonts w:hint="eastAsia"/>
          </w:rPr>
          <w:t>配置任务简介</w:t>
        </w:r>
        <w:r>
          <w:rPr>
            <w:webHidden/>
          </w:rPr>
          <w:tab/>
        </w:r>
        <w:r>
          <w:rPr>
            <w:webHidden/>
          </w:rPr>
          <w:fldChar w:fldCharType="begin"/>
        </w:r>
        <w:r>
          <w:rPr>
            <w:webHidden/>
          </w:rPr>
          <w:instrText xml:space="preserve"> PAGEREF _Toc45106677 \h </w:instrText>
        </w:r>
        <w:r>
          <w:rPr>
            <w:webHidden/>
          </w:rPr>
        </w:r>
        <w:r>
          <w:rPr>
            <w:webHidden/>
          </w:rPr>
          <w:fldChar w:fldCharType="separate"/>
        </w:r>
        <w:r>
          <w:rPr>
            <w:webHidden/>
          </w:rPr>
          <w:t>1-31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8" w:history="1">
        <w:r w:rsidRPr="00A94785">
          <w:rPr>
            <w:rStyle w:val="a9"/>
          </w:rPr>
          <w:t>1.15.2</w:t>
        </w:r>
        <w:r w:rsidRPr="00A94785">
          <w:rPr>
            <w:rStyle w:val="a9"/>
            <w:rFonts w:hint="eastAsia"/>
          </w:rPr>
          <w:t xml:space="preserve"> </w:t>
        </w:r>
        <w:r w:rsidRPr="00A94785">
          <w:rPr>
            <w:rStyle w:val="a9"/>
            <w:rFonts w:hint="eastAsia"/>
          </w:rPr>
          <w:t>配置用于</w:t>
        </w:r>
        <w:r w:rsidRPr="00A94785">
          <w:rPr>
            <w:rStyle w:val="a9"/>
          </w:rPr>
          <w:t>MPLS TE</w:t>
        </w:r>
        <w:r w:rsidRPr="00A94785">
          <w:rPr>
            <w:rStyle w:val="a9"/>
            <w:rFonts w:hint="eastAsia"/>
          </w:rPr>
          <w:t>的静态</w:t>
        </w:r>
        <w:r w:rsidRPr="00A94785">
          <w:rPr>
            <w:rStyle w:val="a9"/>
          </w:rPr>
          <w:t>SRLSP</w:t>
        </w:r>
        <w:r>
          <w:rPr>
            <w:webHidden/>
          </w:rPr>
          <w:tab/>
        </w:r>
        <w:r>
          <w:rPr>
            <w:webHidden/>
          </w:rPr>
          <w:fldChar w:fldCharType="begin"/>
        </w:r>
        <w:r>
          <w:rPr>
            <w:webHidden/>
          </w:rPr>
          <w:instrText xml:space="preserve"> PAGEREF _Toc45106678 \h </w:instrText>
        </w:r>
        <w:r>
          <w:rPr>
            <w:webHidden/>
          </w:rPr>
        </w:r>
        <w:r>
          <w:rPr>
            <w:webHidden/>
          </w:rPr>
          <w:fldChar w:fldCharType="separate"/>
        </w:r>
        <w:r>
          <w:rPr>
            <w:webHidden/>
          </w:rPr>
          <w:t>1-31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79" w:history="1">
        <w:r w:rsidRPr="00A94785">
          <w:rPr>
            <w:rStyle w:val="a9"/>
          </w:rPr>
          <w:t>1.15.3</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隧道采用静态</w:t>
        </w:r>
        <w:r w:rsidRPr="00A94785">
          <w:rPr>
            <w:rStyle w:val="a9"/>
          </w:rPr>
          <w:t>SRLSP</w:t>
        </w:r>
        <w:r>
          <w:rPr>
            <w:webHidden/>
          </w:rPr>
          <w:tab/>
        </w:r>
        <w:r>
          <w:rPr>
            <w:webHidden/>
          </w:rPr>
          <w:fldChar w:fldCharType="begin"/>
        </w:r>
        <w:r>
          <w:rPr>
            <w:webHidden/>
          </w:rPr>
          <w:instrText xml:space="preserve"> PAGEREF _Toc45106679 \h </w:instrText>
        </w:r>
        <w:r>
          <w:rPr>
            <w:webHidden/>
          </w:rPr>
        </w:r>
        <w:r>
          <w:rPr>
            <w:webHidden/>
          </w:rPr>
          <w:fldChar w:fldCharType="separate"/>
        </w:r>
        <w:r>
          <w:rPr>
            <w:webHidden/>
          </w:rPr>
          <w:t>1-31</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80" w:history="1">
        <w:r w:rsidRPr="00A94785">
          <w:rPr>
            <w:rStyle w:val="a9"/>
          </w:rPr>
          <w:t>1.16</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隧道采用显式路径</w:t>
        </w:r>
        <w:r w:rsidRPr="00A94785">
          <w:rPr>
            <w:rStyle w:val="a9"/>
          </w:rPr>
          <w:t>SRLSP</w:t>
        </w:r>
        <w:r>
          <w:rPr>
            <w:webHidden/>
          </w:rPr>
          <w:tab/>
        </w:r>
        <w:r>
          <w:rPr>
            <w:webHidden/>
          </w:rPr>
          <w:fldChar w:fldCharType="begin"/>
        </w:r>
        <w:r>
          <w:rPr>
            <w:webHidden/>
          </w:rPr>
          <w:instrText xml:space="preserve"> PAGEREF _Toc45106680 \h </w:instrText>
        </w:r>
        <w:r>
          <w:rPr>
            <w:webHidden/>
          </w:rPr>
        </w:r>
        <w:r>
          <w:rPr>
            <w:webHidden/>
          </w:rPr>
          <w:fldChar w:fldCharType="separate"/>
        </w:r>
        <w:r>
          <w:rPr>
            <w:webHidden/>
          </w:rPr>
          <w:t>1-32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1" w:history="1">
        <w:r w:rsidRPr="00A94785">
          <w:rPr>
            <w:rStyle w:val="a9"/>
          </w:rPr>
          <w:t>1.16.1</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隧道采用显式路径</w:t>
        </w:r>
        <w:r w:rsidRPr="00A94785">
          <w:rPr>
            <w:rStyle w:val="a9"/>
          </w:rPr>
          <w:t>SRLSP</w:t>
        </w:r>
        <w:r w:rsidRPr="00A94785">
          <w:rPr>
            <w:rStyle w:val="a9"/>
            <w:rFonts w:hint="eastAsia"/>
          </w:rPr>
          <w:t>配置任务简介</w:t>
        </w:r>
        <w:r>
          <w:rPr>
            <w:webHidden/>
          </w:rPr>
          <w:tab/>
        </w:r>
        <w:r>
          <w:rPr>
            <w:webHidden/>
          </w:rPr>
          <w:fldChar w:fldCharType="begin"/>
        </w:r>
        <w:r>
          <w:rPr>
            <w:webHidden/>
          </w:rPr>
          <w:instrText xml:space="preserve"> PAGEREF _Toc45106681 \h </w:instrText>
        </w:r>
        <w:r>
          <w:rPr>
            <w:webHidden/>
          </w:rPr>
        </w:r>
        <w:r>
          <w:rPr>
            <w:webHidden/>
          </w:rPr>
          <w:fldChar w:fldCharType="separate"/>
        </w:r>
        <w:r>
          <w:rPr>
            <w:webHidden/>
          </w:rPr>
          <w:t>1-32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2" w:history="1">
        <w:r w:rsidRPr="00A94785">
          <w:rPr>
            <w:rStyle w:val="a9"/>
          </w:rPr>
          <w:t>1.16.2</w:t>
        </w:r>
        <w:r w:rsidRPr="00A94785">
          <w:rPr>
            <w:rStyle w:val="a9"/>
            <w:rFonts w:hint="eastAsia"/>
          </w:rPr>
          <w:t xml:space="preserve"> </w:t>
        </w:r>
        <w:r w:rsidRPr="00A94785">
          <w:rPr>
            <w:rStyle w:val="a9"/>
            <w:rFonts w:hint="eastAsia"/>
          </w:rPr>
          <w:t>配置准备</w:t>
        </w:r>
        <w:r>
          <w:rPr>
            <w:webHidden/>
          </w:rPr>
          <w:tab/>
        </w:r>
        <w:r>
          <w:rPr>
            <w:webHidden/>
          </w:rPr>
          <w:fldChar w:fldCharType="begin"/>
        </w:r>
        <w:r>
          <w:rPr>
            <w:webHidden/>
          </w:rPr>
          <w:instrText xml:space="preserve"> PAGEREF _Toc45106682 \h </w:instrText>
        </w:r>
        <w:r>
          <w:rPr>
            <w:webHidden/>
          </w:rPr>
        </w:r>
        <w:r>
          <w:rPr>
            <w:webHidden/>
          </w:rPr>
          <w:fldChar w:fldCharType="separate"/>
        </w:r>
        <w:r>
          <w:rPr>
            <w:webHidden/>
          </w:rPr>
          <w:t>1-32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3" w:history="1">
        <w:r w:rsidRPr="00A94785">
          <w:rPr>
            <w:rStyle w:val="a9"/>
          </w:rPr>
          <w:t>1.16.3</w:t>
        </w:r>
        <w:r w:rsidRPr="00A94785">
          <w:rPr>
            <w:rStyle w:val="a9"/>
            <w:rFonts w:hint="eastAsia"/>
          </w:rPr>
          <w:t xml:space="preserve"> </w:t>
        </w:r>
        <w:r w:rsidRPr="00A94785">
          <w:rPr>
            <w:rStyle w:val="a9"/>
            <w:rFonts w:hint="eastAsia"/>
          </w:rPr>
          <w:t>配置用于</w:t>
        </w:r>
        <w:r w:rsidRPr="00A94785">
          <w:rPr>
            <w:rStyle w:val="a9"/>
          </w:rPr>
          <w:t>MPLS TE</w:t>
        </w:r>
        <w:r w:rsidRPr="00A94785">
          <w:rPr>
            <w:rStyle w:val="a9"/>
            <w:rFonts w:hint="eastAsia"/>
          </w:rPr>
          <w:t>的显式路径</w:t>
        </w:r>
        <w:r w:rsidRPr="00A94785">
          <w:rPr>
            <w:rStyle w:val="a9"/>
          </w:rPr>
          <w:t>SRLSP</w:t>
        </w:r>
        <w:r>
          <w:rPr>
            <w:webHidden/>
          </w:rPr>
          <w:tab/>
        </w:r>
        <w:r>
          <w:rPr>
            <w:webHidden/>
          </w:rPr>
          <w:fldChar w:fldCharType="begin"/>
        </w:r>
        <w:r>
          <w:rPr>
            <w:webHidden/>
          </w:rPr>
          <w:instrText xml:space="preserve"> PAGEREF _Toc45106683 \h </w:instrText>
        </w:r>
        <w:r>
          <w:rPr>
            <w:webHidden/>
          </w:rPr>
        </w:r>
        <w:r>
          <w:rPr>
            <w:webHidden/>
          </w:rPr>
          <w:fldChar w:fldCharType="separate"/>
        </w:r>
        <w:r>
          <w:rPr>
            <w:webHidden/>
          </w:rPr>
          <w:t>1-32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4" w:history="1">
        <w:r w:rsidRPr="00A94785">
          <w:rPr>
            <w:rStyle w:val="a9"/>
          </w:rPr>
          <w:t>1.16.4</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隧道采用显式路径</w:t>
        </w:r>
        <w:r w:rsidRPr="00A94785">
          <w:rPr>
            <w:rStyle w:val="a9"/>
          </w:rPr>
          <w:t>SRLSP</w:t>
        </w:r>
        <w:r>
          <w:rPr>
            <w:webHidden/>
          </w:rPr>
          <w:tab/>
        </w:r>
        <w:r>
          <w:rPr>
            <w:webHidden/>
          </w:rPr>
          <w:fldChar w:fldCharType="begin"/>
        </w:r>
        <w:r>
          <w:rPr>
            <w:webHidden/>
          </w:rPr>
          <w:instrText xml:space="preserve"> PAGEREF _Toc45106684 \h </w:instrText>
        </w:r>
        <w:r>
          <w:rPr>
            <w:webHidden/>
          </w:rPr>
        </w:r>
        <w:r>
          <w:rPr>
            <w:webHidden/>
          </w:rPr>
          <w:fldChar w:fldCharType="separate"/>
        </w:r>
        <w:r>
          <w:rPr>
            <w:webHidden/>
          </w:rPr>
          <w:t>1-33</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85" w:history="1">
        <w:r w:rsidRPr="00A94785">
          <w:rPr>
            <w:rStyle w:val="a9"/>
          </w:rPr>
          <w:t>1.17</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w:t>
        </w:r>
        <w:r w:rsidRPr="00A94785">
          <w:rPr>
            <w:rStyle w:val="a9"/>
          </w:rPr>
          <w:t>PCE</w:t>
        </w:r>
        <w:r w:rsidRPr="00A94785">
          <w:rPr>
            <w:rStyle w:val="a9"/>
            <w:rFonts w:hint="eastAsia"/>
          </w:rPr>
          <w:t>计算建立</w:t>
        </w:r>
        <w:r w:rsidRPr="00A94785">
          <w:rPr>
            <w:rStyle w:val="a9"/>
          </w:rPr>
          <w:t>SRLSP</w:t>
        </w:r>
        <w:r>
          <w:rPr>
            <w:webHidden/>
          </w:rPr>
          <w:tab/>
        </w:r>
        <w:r>
          <w:rPr>
            <w:webHidden/>
          </w:rPr>
          <w:fldChar w:fldCharType="begin"/>
        </w:r>
        <w:r>
          <w:rPr>
            <w:webHidden/>
          </w:rPr>
          <w:instrText xml:space="preserve"> PAGEREF _Toc45106685 \h </w:instrText>
        </w:r>
        <w:r>
          <w:rPr>
            <w:webHidden/>
          </w:rPr>
        </w:r>
        <w:r>
          <w:rPr>
            <w:webHidden/>
          </w:rPr>
          <w:fldChar w:fldCharType="separate"/>
        </w:r>
        <w:r>
          <w:rPr>
            <w:webHidden/>
          </w:rPr>
          <w:t>1-33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6" w:history="1">
        <w:r w:rsidRPr="00A94785">
          <w:rPr>
            <w:rStyle w:val="a9"/>
          </w:rPr>
          <w:t>1.17.1 MPLS TE</w:t>
        </w:r>
        <w:r w:rsidRPr="00A94785">
          <w:rPr>
            <w:rStyle w:val="a9"/>
            <w:rFonts w:hint="eastAsia"/>
          </w:rPr>
          <w:t>隧道采用</w:t>
        </w:r>
        <w:r w:rsidRPr="00A94785">
          <w:rPr>
            <w:rStyle w:val="a9"/>
          </w:rPr>
          <w:t>PCE</w:t>
        </w:r>
        <w:r w:rsidRPr="00A94785">
          <w:rPr>
            <w:rStyle w:val="a9"/>
            <w:rFonts w:hint="eastAsia"/>
          </w:rPr>
          <w:t>计算建立</w:t>
        </w:r>
        <w:r w:rsidRPr="00A94785">
          <w:rPr>
            <w:rStyle w:val="a9"/>
          </w:rPr>
          <w:t>SRLSP</w:t>
        </w:r>
        <w:r w:rsidRPr="00A94785">
          <w:rPr>
            <w:rStyle w:val="a9"/>
            <w:rFonts w:hint="eastAsia"/>
          </w:rPr>
          <w:t>配置任务简介</w:t>
        </w:r>
        <w:r>
          <w:rPr>
            <w:webHidden/>
          </w:rPr>
          <w:tab/>
        </w:r>
        <w:r>
          <w:rPr>
            <w:webHidden/>
          </w:rPr>
          <w:fldChar w:fldCharType="begin"/>
        </w:r>
        <w:r>
          <w:rPr>
            <w:webHidden/>
          </w:rPr>
          <w:instrText xml:space="preserve"> PAGEREF _Toc45106686 \h </w:instrText>
        </w:r>
        <w:r>
          <w:rPr>
            <w:webHidden/>
          </w:rPr>
        </w:r>
        <w:r>
          <w:rPr>
            <w:webHidden/>
          </w:rPr>
          <w:fldChar w:fldCharType="separate"/>
        </w:r>
        <w:r>
          <w:rPr>
            <w:webHidden/>
          </w:rPr>
          <w:t>1-33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7" w:history="1">
        <w:r w:rsidRPr="00A94785">
          <w:rPr>
            <w:rStyle w:val="a9"/>
          </w:rPr>
          <w:t>1.17.2</w:t>
        </w:r>
        <w:r w:rsidRPr="00A94785">
          <w:rPr>
            <w:rStyle w:val="a9"/>
            <w:rFonts w:hint="eastAsia"/>
          </w:rPr>
          <w:t xml:space="preserve"> </w:t>
        </w:r>
        <w:r w:rsidRPr="00A94785">
          <w:rPr>
            <w:rStyle w:val="a9"/>
            <w:rFonts w:hint="eastAsia"/>
          </w:rPr>
          <w:t>配置</w:t>
        </w:r>
        <w:r w:rsidRPr="00A94785">
          <w:rPr>
            <w:rStyle w:val="a9"/>
          </w:rPr>
          <w:t>MPLS TE</w:t>
        </w:r>
        <w:r w:rsidRPr="00A94785">
          <w:rPr>
            <w:rStyle w:val="a9"/>
            <w:rFonts w:hint="eastAsia"/>
          </w:rPr>
          <w:t>隧道采用</w:t>
        </w:r>
        <w:r w:rsidRPr="00A94785">
          <w:rPr>
            <w:rStyle w:val="a9"/>
          </w:rPr>
          <w:t>PCE</w:t>
        </w:r>
        <w:r w:rsidRPr="00A94785">
          <w:rPr>
            <w:rStyle w:val="a9"/>
            <w:rFonts w:hint="eastAsia"/>
          </w:rPr>
          <w:t>计算</w:t>
        </w:r>
        <w:r w:rsidRPr="00A94785">
          <w:rPr>
            <w:rStyle w:val="a9"/>
          </w:rPr>
          <w:t>SRLSP</w:t>
        </w:r>
        <w:r>
          <w:rPr>
            <w:webHidden/>
          </w:rPr>
          <w:tab/>
        </w:r>
        <w:r>
          <w:rPr>
            <w:webHidden/>
          </w:rPr>
          <w:fldChar w:fldCharType="begin"/>
        </w:r>
        <w:r>
          <w:rPr>
            <w:webHidden/>
          </w:rPr>
          <w:instrText xml:space="preserve"> PAGEREF _Toc45106687 \h </w:instrText>
        </w:r>
        <w:r>
          <w:rPr>
            <w:webHidden/>
          </w:rPr>
        </w:r>
        <w:r>
          <w:rPr>
            <w:webHidden/>
          </w:rPr>
          <w:fldChar w:fldCharType="separate"/>
        </w:r>
        <w:r>
          <w:rPr>
            <w:webHidden/>
          </w:rPr>
          <w:t>1-34</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88" w:history="1">
        <w:r w:rsidRPr="00A94785">
          <w:rPr>
            <w:rStyle w:val="a9"/>
          </w:rPr>
          <w:t>1.18</w:t>
        </w:r>
        <w:r w:rsidRPr="00A94785">
          <w:rPr>
            <w:rStyle w:val="a9"/>
            <w:rFonts w:hint="eastAsia"/>
          </w:rPr>
          <w:t xml:space="preserve"> </w:t>
        </w:r>
        <w:r w:rsidRPr="00A94785">
          <w:rPr>
            <w:rStyle w:val="a9"/>
            <w:rFonts w:hint="eastAsia"/>
          </w:rPr>
          <w:t>配置</w:t>
        </w:r>
        <w:r w:rsidRPr="00A94785">
          <w:rPr>
            <w:rStyle w:val="a9"/>
          </w:rPr>
          <w:t>IGP SR</w:t>
        </w:r>
        <w:r w:rsidRPr="00A94785">
          <w:rPr>
            <w:rStyle w:val="a9"/>
            <w:rFonts w:hint="eastAsia"/>
          </w:rPr>
          <w:t>和</w:t>
        </w:r>
        <w:r w:rsidRPr="00A94785">
          <w:rPr>
            <w:rStyle w:val="a9"/>
          </w:rPr>
          <w:t>LDP</w:t>
        </w:r>
        <w:r w:rsidRPr="00A94785">
          <w:rPr>
            <w:rStyle w:val="a9"/>
            <w:rFonts w:hint="eastAsia"/>
          </w:rPr>
          <w:t>互通</w:t>
        </w:r>
        <w:r>
          <w:rPr>
            <w:webHidden/>
          </w:rPr>
          <w:tab/>
        </w:r>
        <w:r>
          <w:rPr>
            <w:webHidden/>
          </w:rPr>
          <w:fldChar w:fldCharType="begin"/>
        </w:r>
        <w:r>
          <w:rPr>
            <w:webHidden/>
          </w:rPr>
          <w:instrText xml:space="preserve"> PAGEREF _Toc45106688 \h </w:instrText>
        </w:r>
        <w:r>
          <w:rPr>
            <w:webHidden/>
          </w:rPr>
        </w:r>
        <w:r>
          <w:rPr>
            <w:webHidden/>
          </w:rPr>
          <w:fldChar w:fldCharType="separate"/>
        </w:r>
        <w:r>
          <w:rPr>
            <w:webHidden/>
          </w:rPr>
          <w:t>1-34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89" w:history="1">
        <w:r w:rsidRPr="00A94785">
          <w:rPr>
            <w:rStyle w:val="a9"/>
          </w:rPr>
          <w:t>1.18.1 SR</w:t>
        </w:r>
        <w:r w:rsidRPr="00A94785">
          <w:rPr>
            <w:rStyle w:val="a9"/>
            <w:rFonts w:hint="eastAsia"/>
          </w:rPr>
          <w:t>和</w:t>
        </w:r>
        <w:r w:rsidRPr="00A94785">
          <w:rPr>
            <w:rStyle w:val="a9"/>
          </w:rPr>
          <w:t>LDP</w:t>
        </w:r>
        <w:r w:rsidRPr="00A94785">
          <w:rPr>
            <w:rStyle w:val="a9"/>
            <w:rFonts w:hint="eastAsia"/>
          </w:rPr>
          <w:t>互通配置限制和指导</w:t>
        </w:r>
        <w:r>
          <w:rPr>
            <w:webHidden/>
          </w:rPr>
          <w:tab/>
        </w:r>
        <w:r>
          <w:rPr>
            <w:webHidden/>
          </w:rPr>
          <w:fldChar w:fldCharType="begin"/>
        </w:r>
        <w:r>
          <w:rPr>
            <w:webHidden/>
          </w:rPr>
          <w:instrText xml:space="preserve"> PAGEREF _Toc45106689 \h </w:instrText>
        </w:r>
        <w:r>
          <w:rPr>
            <w:webHidden/>
          </w:rPr>
        </w:r>
        <w:r>
          <w:rPr>
            <w:webHidden/>
          </w:rPr>
          <w:fldChar w:fldCharType="separate"/>
        </w:r>
        <w:r>
          <w:rPr>
            <w:webHidden/>
          </w:rPr>
          <w:t>1-34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0" w:history="1">
        <w:r w:rsidRPr="00A94785">
          <w:rPr>
            <w:rStyle w:val="a9"/>
          </w:rPr>
          <w:t>1.18.2 SR to LDP</w:t>
        </w:r>
        <w:r w:rsidRPr="00A94785">
          <w:rPr>
            <w:rStyle w:val="a9"/>
            <w:rFonts w:hint="eastAsia"/>
          </w:rPr>
          <w:t>配置任务简介</w:t>
        </w:r>
        <w:r>
          <w:rPr>
            <w:webHidden/>
          </w:rPr>
          <w:tab/>
        </w:r>
        <w:r>
          <w:rPr>
            <w:webHidden/>
          </w:rPr>
          <w:fldChar w:fldCharType="begin"/>
        </w:r>
        <w:r>
          <w:rPr>
            <w:webHidden/>
          </w:rPr>
          <w:instrText xml:space="preserve"> PAGEREF _Toc45106690 \h </w:instrText>
        </w:r>
        <w:r>
          <w:rPr>
            <w:webHidden/>
          </w:rPr>
        </w:r>
        <w:r>
          <w:rPr>
            <w:webHidden/>
          </w:rPr>
          <w:fldChar w:fldCharType="separate"/>
        </w:r>
        <w:r>
          <w:rPr>
            <w:webHidden/>
          </w:rPr>
          <w:t>1-34</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1" w:history="1">
        <w:r w:rsidRPr="00A94785">
          <w:rPr>
            <w:rStyle w:val="a9"/>
          </w:rPr>
          <w:t>1.18.3 LDP to SR</w:t>
        </w:r>
        <w:r w:rsidRPr="00A94785">
          <w:rPr>
            <w:rStyle w:val="a9"/>
            <w:rFonts w:hint="eastAsia"/>
          </w:rPr>
          <w:t>配置任务简介</w:t>
        </w:r>
        <w:r>
          <w:rPr>
            <w:webHidden/>
          </w:rPr>
          <w:tab/>
        </w:r>
        <w:r>
          <w:rPr>
            <w:webHidden/>
          </w:rPr>
          <w:fldChar w:fldCharType="begin"/>
        </w:r>
        <w:r>
          <w:rPr>
            <w:webHidden/>
          </w:rPr>
          <w:instrText xml:space="preserve"> PAGEREF _Toc45106691 \h </w:instrText>
        </w:r>
        <w:r>
          <w:rPr>
            <w:webHidden/>
          </w:rPr>
        </w:r>
        <w:r>
          <w:rPr>
            <w:webHidden/>
          </w:rPr>
          <w:fldChar w:fldCharType="separate"/>
        </w:r>
        <w:r>
          <w:rPr>
            <w:webHidden/>
          </w:rPr>
          <w:t>1-35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2" w:history="1">
        <w:r w:rsidRPr="00A94785">
          <w:rPr>
            <w:rStyle w:val="a9"/>
          </w:rPr>
          <w:t>1.18.4 SR over LDP</w:t>
        </w:r>
        <w:r w:rsidRPr="00A94785">
          <w:rPr>
            <w:rStyle w:val="a9"/>
            <w:rFonts w:hint="eastAsia"/>
          </w:rPr>
          <w:t>配置任务简介</w:t>
        </w:r>
        <w:r>
          <w:rPr>
            <w:webHidden/>
          </w:rPr>
          <w:tab/>
        </w:r>
        <w:r>
          <w:rPr>
            <w:webHidden/>
          </w:rPr>
          <w:fldChar w:fldCharType="begin"/>
        </w:r>
        <w:r>
          <w:rPr>
            <w:webHidden/>
          </w:rPr>
          <w:instrText xml:space="preserve"> PAGEREF _Toc45106692 \h </w:instrText>
        </w:r>
        <w:r>
          <w:rPr>
            <w:webHidden/>
          </w:rPr>
        </w:r>
        <w:r>
          <w:rPr>
            <w:webHidden/>
          </w:rPr>
          <w:fldChar w:fldCharType="separate"/>
        </w:r>
        <w:r>
          <w:rPr>
            <w:webHidden/>
          </w:rPr>
          <w:t>1-35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3" w:history="1">
        <w:r w:rsidRPr="00A94785">
          <w:rPr>
            <w:rStyle w:val="a9"/>
          </w:rPr>
          <w:t>1.18.5 SR</w:t>
        </w:r>
        <w:r w:rsidRPr="00A94785">
          <w:rPr>
            <w:rStyle w:val="a9"/>
            <w:rFonts w:hint="eastAsia"/>
          </w:rPr>
          <w:t>和</w:t>
        </w:r>
        <w:r w:rsidRPr="00A94785">
          <w:rPr>
            <w:rStyle w:val="a9"/>
          </w:rPr>
          <w:t>LDP</w:t>
        </w:r>
        <w:r w:rsidRPr="00A94785">
          <w:rPr>
            <w:rStyle w:val="a9"/>
            <w:rFonts w:hint="eastAsia"/>
          </w:rPr>
          <w:t>互通配置准备</w:t>
        </w:r>
        <w:r>
          <w:rPr>
            <w:webHidden/>
          </w:rPr>
          <w:tab/>
        </w:r>
        <w:r>
          <w:rPr>
            <w:webHidden/>
          </w:rPr>
          <w:fldChar w:fldCharType="begin"/>
        </w:r>
        <w:r>
          <w:rPr>
            <w:webHidden/>
          </w:rPr>
          <w:instrText xml:space="preserve"> PAGEREF _Toc45106693 \h </w:instrText>
        </w:r>
        <w:r>
          <w:rPr>
            <w:webHidden/>
          </w:rPr>
        </w:r>
        <w:r>
          <w:rPr>
            <w:webHidden/>
          </w:rPr>
          <w:fldChar w:fldCharType="separate"/>
        </w:r>
        <w:r>
          <w:rPr>
            <w:webHidden/>
          </w:rPr>
          <w:t>1-35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4" w:history="1">
        <w:r w:rsidRPr="00A94785">
          <w:rPr>
            <w:rStyle w:val="a9"/>
          </w:rPr>
          <w:t>1.18.6</w:t>
        </w:r>
        <w:r w:rsidRPr="00A94785">
          <w:rPr>
            <w:rStyle w:val="a9"/>
            <w:rFonts w:hint="eastAsia"/>
          </w:rPr>
          <w:t xml:space="preserve"> </w:t>
        </w:r>
        <w:r w:rsidRPr="00A94785">
          <w:rPr>
            <w:rStyle w:val="a9"/>
            <w:rFonts w:hint="eastAsia"/>
          </w:rPr>
          <w:t>开启通告本地</w:t>
        </w:r>
        <w:r w:rsidRPr="00A94785">
          <w:rPr>
            <w:rStyle w:val="a9"/>
          </w:rPr>
          <w:t>SID</w:t>
        </w:r>
        <w:r w:rsidRPr="00A94785">
          <w:rPr>
            <w:rStyle w:val="a9"/>
            <w:rFonts w:hint="eastAsia"/>
          </w:rPr>
          <w:t>标签映射消息功能</w:t>
        </w:r>
        <w:r>
          <w:rPr>
            <w:webHidden/>
          </w:rPr>
          <w:tab/>
        </w:r>
        <w:r>
          <w:rPr>
            <w:webHidden/>
          </w:rPr>
          <w:fldChar w:fldCharType="begin"/>
        </w:r>
        <w:r>
          <w:rPr>
            <w:webHidden/>
          </w:rPr>
          <w:instrText xml:space="preserve"> PAGEREF _Toc45106694 \h </w:instrText>
        </w:r>
        <w:r>
          <w:rPr>
            <w:webHidden/>
          </w:rPr>
        </w:r>
        <w:r>
          <w:rPr>
            <w:webHidden/>
          </w:rPr>
          <w:fldChar w:fldCharType="separate"/>
        </w:r>
        <w:r>
          <w:rPr>
            <w:webHidden/>
          </w:rPr>
          <w:t>1-35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5" w:history="1">
        <w:r w:rsidRPr="00A94785">
          <w:rPr>
            <w:rStyle w:val="a9"/>
          </w:rPr>
          <w:t>1.18.7</w:t>
        </w:r>
        <w:r w:rsidRPr="00A94785">
          <w:rPr>
            <w:rStyle w:val="a9"/>
            <w:rFonts w:hint="eastAsia"/>
          </w:rPr>
          <w:t xml:space="preserve"> </w:t>
        </w:r>
        <w:r w:rsidRPr="00A94785">
          <w:rPr>
            <w:rStyle w:val="a9"/>
            <w:rFonts w:hint="eastAsia"/>
          </w:rPr>
          <w:t>配置前缀和</w:t>
        </w:r>
        <w:r w:rsidRPr="00A94785">
          <w:rPr>
            <w:rStyle w:val="a9"/>
          </w:rPr>
          <w:t>SID</w:t>
        </w:r>
        <w:r w:rsidRPr="00A94785">
          <w:rPr>
            <w:rStyle w:val="a9"/>
            <w:rFonts w:hint="eastAsia"/>
          </w:rPr>
          <w:t>的映射关系</w:t>
        </w:r>
        <w:r>
          <w:rPr>
            <w:webHidden/>
          </w:rPr>
          <w:tab/>
        </w:r>
        <w:r>
          <w:rPr>
            <w:webHidden/>
          </w:rPr>
          <w:fldChar w:fldCharType="begin"/>
        </w:r>
        <w:r>
          <w:rPr>
            <w:webHidden/>
          </w:rPr>
          <w:instrText xml:space="preserve"> PAGEREF _Toc45106695 \h </w:instrText>
        </w:r>
        <w:r>
          <w:rPr>
            <w:webHidden/>
          </w:rPr>
        </w:r>
        <w:r>
          <w:rPr>
            <w:webHidden/>
          </w:rPr>
          <w:fldChar w:fldCharType="separate"/>
        </w:r>
        <w:r>
          <w:rPr>
            <w:webHidden/>
          </w:rPr>
          <w:t>1-36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6" w:history="1">
        <w:r w:rsidRPr="00A94785">
          <w:rPr>
            <w:rStyle w:val="a9"/>
          </w:rPr>
          <w:t>1.18.8</w:t>
        </w:r>
        <w:r w:rsidRPr="00A94785">
          <w:rPr>
            <w:rStyle w:val="a9"/>
            <w:rFonts w:hint="eastAsia"/>
          </w:rPr>
          <w:t xml:space="preserve"> </w:t>
        </w:r>
        <w:r w:rsidRPr="00A94785">
          <w:rPr>
            <w:rStyle w:val="a9"/>
            <w:rFonts w:hint="eastAsia"/>
          </w:rPr>
          <w:t>开启接收远端</w:t>
        </w:r>
        <w:r w:rsidRPr="00A94785">
          <w:rPr>
            <w:rStyle w:val="a9"/>
          </w:rPr>
          <w:t>SID</w:t>
        </w:r>
        <w:r w:rsidRPr="00A94785">
          <w:rPr>
            <w:rStyle w:val="a9"/>
            <w:rFonts w:hint="eastAsia"/>
          </w:rPr>
          <w:t>标签映射消息功能</w:t>
        </w:r>
        <w:r>
          <w:rPr>
            <w:webHidden/>
          </w:rPr>
          <w:tab/>
        </w:r>
        <w:r>
          <w:rPr>
            <w:webHidden/>
          </w:rPr>
          <w:fldChar w:fldCharType="begin"/>
        </w:r>
        <w:r>
          <w:rPr>
            <w:webHidden/>
          </w:rPr>
          <w:instrText xml:space="preserve"> PAGEREF _Toc45106696 \h </w:instrText>
        </w:r>
        <w:r>
          <w:rPr>
            <w:webHidden/>
          </w:rPr>
        </w:r>
        <w:r>
          <w:rPr>
            <w:webHidden/>
          </w:rPr>
          <w:fldChar w:fldCharType="separate"/>
        </w:r>
        <w:r>
          <w:rPr>
            <w:webHidden/>
          </w:rPr>
          <w:t>1-36</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697" w:history="1">
        <w:r w:rsidRPr="00A94785">
          <w:rPr>
            <w:rStyle w:val="a9"/>
          </w:rPr>
          <w:t>1.19</w:t>
        </w:r>
        <w:r w:rsidRPr="00A94785">
          <w:rPr>
            <w:rStyle w:val="a9"/>
            <w:rFonts w:hint="eastAsia"/>
          </w:rPr>
          <w:t xml:space="preserve"> </w:t>
        </w:r>
        <w:r w:rsidRPr="00A94785">
          <w:rPr>
            <w:rStyle w:val="a9"/>
            <w:rFonts w:hint="eastAsia"/>
          </w:rPr>
          <w:t>配置</w:t>
        </w:r>
        <w:r w:rsidRPr="00A94785">
          <w:rPr>
            <w:rStyle w:val="a9"/>
          </w:rPr>
          <w:t>BGP SR</w:t>
        </w:r>
        <w:r w:rsidRPr="00A94785">
          <w:rPr>
            <w:rStyle w:val="a9"/>
            <w:rFonts w:hint="eastAsia"/>
          </w:rPr>
          <w:t>和</w:t>
        </w:r>
        <w:r w:rsidRPr="00A94785">
          <w:rPr>
            <w:rStyle w:val="a9"/>
          </w:rPr>
          <w:t>LDP</w:t>
        </w:r>
        <w:r w:rsidRPr="00A94785">
          <w:rPr>
            <w:rStyle w:val="a9"/>
            <w:rFonts w:hint="eastAsia"/>
          </w:rPr>
          <w:t>互通</w:t>
        </w:r>
        <w:r>
          <w:rPr>
            <w:webHidden/>
          </w:rPr>
          <w:tab/>
        </w:r>
        <w:r>
          <w:rPr>
            <w:webHidden/>
          </w:rPr>
          <w:fldChar w:fldCharType="begin"/>
        </w:r>
        <w:r>
          <w:rPr>
            <w:webHidden/>
          </w:rPr>
          <w:instrText xml:space="preserve"> PAGEREF _Toc45106697 \h </w:instrText>
        </w:r>
        <w:r>
          <w:rPr>
            <w:webHidden/>
          </w:rPr>
        </w:r>
        <w:r>
          <w:rPr>
            <w:webHidden/>
          </w:rPr>
          <w:fldChar w:fldCharType="separate"/>
        </w:r>
        <w:r>
          <w:rPr>
            <w:webHidden/>
          </w:rPr>
          <w:t>1-37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8" w:history="1">
        <w:r w:rsidRPr="00A94785">
          <w:rPr>
            <w:rStyle w:val="a9"/>
          </w:rPr>
          <w:t>1.19.1 BGP SR</w:t>
        </w:r>
        <w:r w:rsidRPr="00A94785">
          <w:rPr>
            <w:rStyle w:val="a9"/>
            <w:rFonts w:hint="eastAsia"/>
          </w:rPr>
          <w:t>和</w:t>
        </w:r>
        <w:r w:rsidRPr="00A94785">
          <w:rPr>
            <w:rStyle w:val="a9"/>
          </w:rPr>
          <w:t>LDP</w:t>
        </w:r>
        <w:r w:rsidRPr="00A94785">
          <w:rPr>
            <w:rStyle w:val="a9"/>
            <w:rFonts w:hint="eastAsia"/>
          </w:rPr>
          <w:t>互通配置限制和指导</w:t>
        </w:r>
        <w:r>
          <w:rPr>
            <w:webHidden/>
          </w:rPr>
          <w:tab/>
        </w:r>
        <w:r>
          <w:rPr>
            <w:webHidden/>
          </w:rPr>
          <w:fldChar w:fldCharType="begin"/>
        </w:r>
        <w:r>
          <w:rPr>
            <w:webHidden/>
          </w:rPr>
          <w:instrText xml:space="preserve"> PAGEREF _Toc45106698 \h </w:instrText>
        </w:r>
        <w:r>
          <w:rPr>
            <w:webHidden/>
          </w:rPr>
        </w:r>
        <w:r>
          <w:rPr>
            <w:webHidden/>
          </w:rPr>
          <w:fldChar w:fldCharType="separate"/>
        </w:r>
        <w:r>
          <w:rPr>
            <w:webHidden/>
          </w:rPr>
          <w:t>1-37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699" w:history="1">
        <w:r w:rsidRPr="00A94785">
          <w:rPr>
            <w:rStyle w:val="a9"/>
          </w:rPr>
          <w:t>1.19.2 SR to LDP</w:t>
        </w:r>
        <w:r w:rsidRPr="00A94785">
          <w:rPr>
            <w:rStyle w:val="a9"/>
            <w:rFonts w:hint="eastAsia"/>
          </w:rPr>
          <w:t>配置任务简介</w:t>
        </w:r>
        <w:r>
          <w:rPr>
            <w:webHidden/>
          </w:rPr>
          <w:tab/>
        </w:r>
        <w:r>
          <w:rPr>
            <w:webHidden/>
          </w:rPr>
          <w:fldChar w:fldCharType="begin"/>
        </w:r>
        <w:r>
          <w:rPr>
            <w:webHidden/>
          </w:rPr>
          <w:instrText xml:space="preserve"> PAGEREF _Toc45106699 \h </w:instrText>
        </w:r>
        <w:r>
          <w:rPr>
            <w:webHidden/>
          </w:rPr>
        </w:r>
        <w:r>
          <w:rPr>
            <w:webHidden/>
          </w:rPr>
          <w:fldChar w:fldCharType="separate"/>
        </w:r>
        <w:r>
          <w:rPr>
            <w:webHidden/>
          </w:rPr>
          <w:t>1-37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0" w:history="1">
        <w:r w:rsidRPr="00A94785">
          <w:rPr>
            <w:rStyle w:val="a9"/>
          </w:rPr>
          <w:t>1.19.3 LDP to SR</w:t>
        </w:r>
        <w:r w:rsidRPr="00A94785">
          <w:rPr>
            <w:rStyle w:val="a9"/>
            <w:rFonts w:hint="eastAsia"/>
          </w:rPr>
          <w:t>配置任务简介</w:t>
        </w:r>
        <w:r>
          <w:rPr>
            <w:webHidden/>
          </w:rPr>
          <w:tab/>
        </w:r>
        <w:r>
          <w:rPr>
            <w:webHidden/>
          </w:rPr>
          <w:fldChar w:fldCharType="begin"/>
        </w:r>
        <w:r>
          <w:rPr>
            <w:webHidden/>
          </w:rPr>
          <w:instrText xml:space="preserve"> PAGEREF _Toc45106700 \h </w:instrText>
        </w:r>
        <w:r>
          <w:rPr>
            <w:webHidden/>
          </w:rPr>
        </w:r>
        <w:r>
          <w:rPr>
            <w:webHidden/>
          </w:rPr>
          <w:fldChar w:fldCharType="separate"/>
        </w:r>
        <w:r>
          <w:rPr>
            <w:webHidden/>
          </w:rPr>
          <w:t>1-37</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1" w:history="1">
        <w:r w:rsidRPr="00A94785">
          <w:rPr>
            <w:rStyle w:val="a9"/>
          </w:rPr>
          <w:t>1.19.4</w:t>
        </w:r>
        <w:r w:rsidRPr="00A94785">
          <w:rPr>
            <w:rStyle w:val="a9"/>
            <w:rFonts w:hint="eastAsia"/>
          </w:rPr>
          <w:t xml:space="preserve"> </w:t>
        </w:r>
        <w:r w:rsidRPr="00A94785">
          <w:rPr>
            <w:rStyle w:val="a9"/>
            <w:rFonts w:hint="eastAsia"/>
          </w:rPr>
          <w:t>开启前缀和</w:t>
        </w:r>
        <w:r w:rsidRPr="00A94785">
          <w:rPr>
            <w:rStyle w:val="a9"/>
          </w:rPr>
          <w:t>SID</w:t>
        </w:r>
        <w:r w:rsidRPr="00A94785">
          <w:rPr>
            <w:rStyle w:val="a9"/>
            <w:rFonts w:hint="eastAsia"/>
          </w:rPr>
          <w:t>的映射功能</w:t>
        </w:r>
        <w:r>
          <w:rPr>
            <w:webHidden/>
          </w:rPr>
          <w:tab/>
        </w:r>
        <w:r>
          <w:rPr>
            <w:webHidden/>
          </w:rPr>
          <w:fldChar w:fldCharType="begin"/>
        </w:r>
        <w:r>
          <w:rPr>
            <w:webHidden/>
          </w:rPr>
          <w:instrText xml:space="preserve"> PAGEREF _Toc45106701 \h </w:instrText>
        </w:r>
        <w:r>
          <w:rPr>
            <w:webHidden/>
          </w:rPr>
        </w:r>
        <w:r>
          <w:rPr>
            <w:webHidden/>
          </w:rPr>
          <w:fldChar w:fldCharType="separate"/>
        </w:r>
        <w:r>
          <w:rPr>
            <w:webHidden/>
          </w:rPr>
          <w:t>1-37</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702" w:history="1">
        <w:r w:rsidRPr="00A94785">
          <w:rPr>
            <w:rStyle w:val="a9"/>
          </w:rPr>
          <w:t>1.20</w:t>
        </w:r>
        <w:r w:rsidRPr="00A94785">
          <w:rPr>
            <w:rStyle w:val="a9"/>
            <w:rFonts w:hint="eastAsia"/>
          </w:rPr>
          <w:t xml:space="preserve"> </w:t>
        </w:r>
        <w:r w:rsidRPr="00A94785">
          <w:rPr>
            <w:rStyle w:val="a9"/>
            <w:rFonts w:hint="eastAsia"/>
          </w:rPr>
          <w:t>配置</w:t>
        </w:r>
        <w:r w:rsidRPr="00A94785">
          <w:rPr>
            <w:rStyle w:val="a9"/>
          </w:rPr>
          <w:t>TI-LFA FRR</w:t>
        </w:r>
        <w:r>
          <w:rPr>
            <w:webHidden/>
          </w:rPr>
          <w:tab/>
        </w:r>
        <w:r>
          <w:rPr>
            <w:webHidden/>
          </w:rPr>
          <w:fldChar w:fldCharType="begin"/>
        </w:r>
        <w:r>
          <w:rPr>
            <w:webHidden/>
          </w:rPr>
          <w:instrText xml:space="preserve"> PAGEREF _Toc45106702 \h </w:instrText>
        </w:r>
        <w:r>
          <w:rPr>
            <w:webHidden/>
          </w:rPr>
        </w:r>
        <w:r>
          <w:rPr>
            <w:webHidden/>
          </w:rPr>
          <w:fldChar w:fldCharType="separate"/>
        </w:r>
        <w:r>
          <w:rPr>
            <w:webHidden/>
          </w:rPr>
          <w:t>1-38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3" w:history="1">
        <w:r w:rsidRPr="00A94785">
          <w:rPr>
            <w:rStyle w:val="a9"/>
          </w:rPr>
          <w:t>1.20.1 TI-LFA FRR</w:t>
        </w:r>
        <w:r w:rsidRPr="00A94785">
          <w:rPr>
            <w:rStyle w:val="a9"/>
            <w:rFonts w:hint="eastAsia"/>
          </w:rPr>
          <w:t>配置限制和指导</w:t>
        </w:r>
        <w:r>
          <w:rPr>
            <w:webHidden/>
          </w:rPr>
          <w:tab/>
        </w:r>
        <w:r>
          <w:rPr>
            <w:webHidden/>
          </w:rPr>
          <w:fldChar w:fldCharType="begin"/>
        </w:r>
        <w:r>
          <w:rPr>
            <w:webHidden/>
          </w:rPr>
          <w:instrText xml:space="preserve"> PAGEREF _Toc45106703 \h </w:instrText>
        </w:r>
        <w:r>
          <w:rPr>
            <w:webHidden/>
          </w:rPr>
        </w:r>
        <w:r>
          <w:rPr>
            <w:webHidden/>
          </w:rPr>
          <w:fldChar w:fldCharType="separate"/>
        </w:r>
        <w:r>
          <w:rPr>
            <w:webHidden/>
          </w:rPr>
          <w:t>1-38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4" w:history="1">
        <w:r w:rsidRPr="00A94785">
          <w:rPr>
            <w:rStyle w:val="a9"/>
          </w:rPr>
          <w:t>1.20.2 TI-LFA FRR</w:t>
        </w:r>
        <w:r w:rsidRPr="00A94785">
          <w:rPr>
            <w:rStyle w:val="a9"/>
            <w:rFonts w:hint="eastAsia"/>
          </w:rPr>
          <w:t>配置任务简介</w:t>
        </w:r>
        <w:r>
          <w:rPr>
            <w:webHidden/>
          </w:rPr>
          <w:tab/>
        </w:r>
        <w:r>
          <w:rPr>
            <w:webHidden/>
          </w:rPr>
          <w:fldChar w:fldCharType="begin"/>
        </w:r>
        <w:r>
          <w:rPr>
            <w:webHidden/>
          </w:rPr>
          <w:instrText xml:space="preserve"> PAGEREF _Toc45106704 \h </w:instrText>
        </w:r>
        <w:r>
          <w:rPr>
            <w:webHidden/>
          </w:rPr>
        </w:r>
        <w:r>
          <w:rPr>
            <w:webHidden/>
          </w:rPr>
          <w:fldChar w:fldCharType="separate"/>
        </w:r>
        <w:r>
          <w:rPr>
            <w:webHidden/>
          </w:rPr>
          <w:t>1-38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5" w:history="1">
        <w:r w:rsidRPr="00A94785">
          <w:rPr>
            <w:rStyle w:val="a9"/>
          </w:rPr>
          <w:t>1.20.3</w:t>
        </w:r>
        <w:r w:rsidRPr="00A94785">
          <w:rPr>
            <w:rStyle w:val="a9"/>
            <w:rFonts w:hint="eastAsia"/>
          </w:rPr>
          <w:t xml:space="preserve"> </w:t>
        </w:r>
        <w:r w:rsidRPr="00A94785">
          <w:rPr>
            <w:rStyle w:val="a9"/>
            <w:rFonts w:hint="eastAsia"/>
          </w:rPr>
          <w:t>开启</w:t>
        </w:r>
        <w:r w:rsidRPr="00A94785">
          <w:rPr>
            <w:rStyle w:val="a9"/>
          </w:rPr>
          <w:t>TI-LFA FRR</w:t>
        </w:r>
        <w:r w:rsidRPr="00A94785">
          <w:rPr>
            <w:rStyle w:val="a9"/>
            <w:rFonts w:hint="eastAsia"/>
          </w:rPr>
          <w:t>功能</w:t>
        </w:r>
        <w:r>
          <w:rPr>
            <w:webHidden/>
          </w:rPr>
          <w:tab/>
        </w:r>
        <w:r>
          <w:rPr>
            <w:webHidden/>
          </w:rPr>
          <w:fldChar w:fldCharType="begin"/>
        </w:r>
        <w:r>
          <w:rPr>
            <w:webHidden/>
          </w:rPr>
          <w:instrText xml:space="preserve"> PAGEREF _Toc45106705 \h </w:instrText>
        </w:r>
        <w:r>
          <w:rPr>
            <w:webHidden/>
          </w:rPr>
        </w:r>
        <w:r>
          <w:rPr>
            <w:webHidden/>
          </w:rPr>
          <w:fldChar w:fldCharType="separate"/>
        </w:r>
        <w:r>
          <w:rPr>
            <w:webHidden/>
          </w:rPr>
          <w:t>1-38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6" w:history="1">
        <w:r w:rsidRPr="00A94785">
          <w:rPr>
            <w:rStyle w:val="a9"/>
          </w:rPr>
          <w:t>1.20.4</w:t>
        </w:r>
        <w:r w:rsidRPr="00A94785">
          <w:rPr>
            <w:rStyle w:val="a9"/>
            <w:rFonts w:hint="eastAsia"/>
          </w:rPr>
          <w:t xml:space="preserve"> </w:t>
        </w:r>
        <w:r w:rsidRPr="00A94785">
          <w:rPr>
            <w:rStyle w:val="a9"/>
            <w:rFonts w:hint="eastAsia"/>
          </w:rPr>
          <w:t>配置接口不参与</w:t>
        </w:r>
        <w:r w:rsidRPr="00A94785">
          <w:rPr>
            <w:rStyle w:val="a9"/>
          </w:rPr>
          <w:t>TI-LFA</w:t>
        </w:r>
        <w:r w:rsidRPr="00A94785">
          <w:rPr>
            <w:rStyle w:val="a9"/>
            <w:rFonts w:hint="eastAsia"/>
          </w:rPr>
          <w:t>计算</w:t>
        </w:r>
        <w:r>
          <w:rPr>
            <w:webHidden/>
          </w:rPr>
          <w:tab/>
        </w:r>
        <w:r>
          <w:rPr>
            <w:webHidden/>
          </w:rPr>
          <w:fldChar w:fldCharType="begin"/>
        </w:r>
        <w:r>
          <w:rPr>
            <w:webHidden/>
          </w:rPr>
          <w:instrText xml:space="preserve"> PAGEREF _Toc45106706 \h </w:instrText>
        </w:r>
        <w:r>
          <w:rPr>
            <w:webHidden/>
          </w:rPr>
        </w:r>
        <w:r>
          <w:rPr>
            <w:webHidden/>
          </w:rPr>
          <w:fldChar w:fldCharType="separate"/>
        </w:r>
        <w:r>
          <w:rPr>
            <w:webHidden/>
          </w:rPr>
          <w:t>1-39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07" w:history="1">
        <w:r w:rsidRPr="00A94785">
          <w:rPr>
            <w:rStyle w:val="a9"/>
          </w:rPr>
          <w:t>1.20.5</w:t>
        </w:r>
        <w:r w:rsidRPr="00A94785">
          <w:rPr>
            <w:rStyle w:val="a9"/>
            <w:rFonts w:hint="eastAsia"/>
          </w:rPr>
          <w:t xml:space="preserve"> </w:t>
        </w:r>
        <w:r w:rsidRPr="00A94785">
          <w:rPr>
            <w:rStyle w:val="a9"/>
            <w:rFonts w:hint="eastAsia"/>
          </w:rPr>
          <w:t>配置防微环功能</w:t>
        </w:r>
        <w:r>
          <w:rPr>
            <w:webHidden/>
          </w:rPr>
          <w:tab/>
        </w:r>
        <w:r>
          <w:rPr>
            <w:webHidden/>
          </w:rPr>
          <w:fldChar w:fldCharType="begin"/>
        </w:r>
        <w:r>
          <w:rPr>
            <w:webHidden/>
          </w:rPr>
          <w:instrText xml:space="preserve"> PAGEREF _Toc45106707 \h </w:instrText>
        </w:r>
        <w:r>
          <w:rPr>
            <w:webHidden/>
          </w:rPr>
        </w:r>
        <w:r>
          <w:rPr>
            <w:webHidden/>
          </w:rPr>
          <w:fldChar w:fldCharType="separate"/>
        </w:r>
        <w:r>
          <w:rPr>
            <w:webHidden/>
          </w:rPr>
          <w:t>1-39</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708" w:history="1">
        <w:r w:rsidRPr="00A94785">
          <w:rPr>
            <w:rStyle w:val="a9"/>
          </w:rPr>
          <w:t>1.21 MPLS SR</w:t>
        </w:r>
        <w:r w:rsidRPr="00A94785">
          <w:rPr>
            <w:rStyle w:val="a9"/>
            <w:rFonts w:hint="eastAsia"/>
          </w:rPr>
          <w:t>显示和维护</w:t>
        </w:r>
        <w:r>
          <w:rPr>
            <w:webHidden/>
          </w:rPr>
          <w:tab/>
        </w:r>
        <w:r>
          <w:rPr>
            <w:webHidden/>
          </w:rPr>
          <w:fldChar w:fldCharType="begin"/>
        </w:r>
        <w:r>
          <w:rPr>
            <w:webHidden/>
          </w:rPr>
          <w:instrText xml:space="preserve"> PAGEREF _Toc45106708 \h </w:instrText>
        </w:r>
        <w:r>
          <w:rPr>
            <w:webHidden/>
          </w:rPr>
        </w:r>
        <w:r>
          <w:rPr>
            <w:webHidden/>
          </w:rPr>
          <w:fldChar w:fldCharType="separate"/>
        </w:r>
        <w:r>
          <w:rPr>
            <w:webHidden/>
          </w:rPr>
          <w:t>1-41</w:t>
        </w:r>
        <w:r>
          <w:rPr>
            <w:webHidden/>
          </w:rPr>
          <w:fldChar w:fldCharType="end"/>
        </w:r>
      </w:hyperlink>
    </w:p>
    <w:p w:rsidR="00B7696C" w:rsidRDefault="00B7696C">
      <w:pPr>
        <w:pStyle w:val="21"/>
        <w:rPr>
          <w:rFonts w:asciiTheme="minorHAnsi" w:eastAsiaTheme="minorEastAsia" w:hAnsiTheme="minorHAnsi" w:cstheme="minorBidi"/>
          <w:kern w:val="2"/>
          <w:sz w:val="21"/>
          <w:szCs w:val="22"/>
        </w:rPr>
      </w:pPr>
      <w:hyperlink w:anchor="_Toc45106709" w:history="1">
        <w:r w:rsidRPr="00A94785">
          <w:rPr>
            <w:rStyle w:val="a9"/>
          </w:rPr>
          <w:t>1.22 MPLS SR</w:t>
        </w:r>
        <w:r w:rsidRPr="00A94785">
          <w:rPr>
            <w:rStyle w:val="a9"/>
            <w:rFonts w:hint="eastAsia"/>
          </w:rPr>
          <w:t>典型配置举例</w:t>
        </w:r>
        <w:r>
          <w:rPr>
            <w:webHidden/>
          </w:rPr>
          <w:tab/>
        </w:r>
        <w:r>
          <w:rPr>
            <w:webHidden/>
          </w:rPr>
          <w:fldChar w:fldCharType="begin"/>
        </w:r>
        <w:r>
          <w:rPr>
            <w:webHidden/>
          </w:rPr>
          <w:instrText xml:space="preserve"> PAGEREF _Toc45106709 \h </w:instrText>
        </w:r>
        <w:r>
          <w:rPr>
            <w:webHidden/>
          </w:rPr>
        </w:r>
        <w:r>
          <w:rPr>
            <w:webHidden/>
          </w:rPr>
          <w:fldChar w:fldCharType="separate"/>
        </w:r>
        <w:r>
          <w:rPr>
            <w:webHidden/>
          </w:rPr>
          <w:t>1-42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0" w:history="1">
        <w:r w:rsidRPr="00A94785">
          <w:rPr>
            <w:rStyle w:val="a9"/>
          </w:rPr>
          <w:t>1.22.1</w:t>
        </w:r>
        <w:r w:rsidRPr="00A94785">
          <w:rPr>
            <w:rStyle w:val="a9"/>
            <w:rFonts w:hint="eastAsia"/>
          </w:rPr>
          <w:t xml:space="preserve"> </w:t>
        </w:r>
        <w:r w:rsidRPr="00A94785">
          <w:rPr>
            <w:rStyle w:val="a9"/>
            <w:rFonts w:hint="eastAsia"/>
          </w:rPr>
          <w:t>静态配置</w:t>
        </w:r>
        <w:r w:rsidRPr="00A94785">
          <w:rPr>
            <w:rStyle w:val="a9"/>
          </w:rPr>
          <w:t>Segment</w:t>
        </w:r>
        <w:r w:rsidRPr="00A94785">
          <w:rPr>
            <w:rStyle w:val="a9"/>
            <w:rFonts w:hint="eastAsia"/>
          </w:rPr>
          <w:t>配置举例</w:t>
        </w:r>
        <w:r>
          <w:rPr>
            <w:webHidden/>
          </w:rPr>
          <w:tab/>
        </w:r>
        <w:r>
          <w:rPr>
            <w:webHidden/>
          </w:rPr>
          <w:fldChar w:fldCharType="begin"/>
        </w:r>
        <w:r>
          <w:rPr>
            <w:webHidden/>
          </w:rPr>
          <w:instrText xml:space="preserve"> PAGEREF _Toc45106710 \h </w:instrText>
        </w:r>
        <w:r>
          <w:rPr>
            <w:webHidden/>
          </w:rPr>
        </w:r>
        <w:r>
          <w:rPr>
            <w:webHidden/>
          </w:rPr>
          <w:fldChar w:fldCharType="separate"/>
        </w:r>
        <w:r>
          <w:rPr>
            <w:webHidden/>
          </w:rPr>
          <w:t>1-42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1" w:history="1">
        <w:r w:rsidRPr="00A94785">
          <w:rPr>
            <w:rStyle w:val="a9"/>
          </w:rPr>
          <w:t>1.22.2</w:t>
        </w:r>
        <w:r w:rsidRPr="00A94785">
          <w:rPr>
            <w:rStyle w:val="a9"/>
            <w:rFonts w:hint="eastAsia"/>
          </w:rPr>
          <w:t xml:space="preserve"> </w:t>
        </w:r>
        <w:r w:rsidRPr="00A94785">
          <w:rPr>
            <w:rStyle w:val="a9"/>
            <w:rFonts w:hint="eastAsia"/>
          </w:rPr>
          <w:t>通过</w:t>
        </w:r>
        <w:r w:rsidRPr="00A94785">
          <w:rPr>
            <w:rStyle w:val="a9"/>
          </w:rPr>
          <w:t>IS-IS</w:t>
        </w:r>
        <w:r w:rsidRPr="00A94785">
          <w:rPr>
            <w:rStyle w:val="a9"/>
            <w:rFonts w:hint="eastAsia"/>
          </w:rPr>
          <w:t>通告</w:t>
        </w:r>
        <w:r w:rsidRPr="00A94785">
          <w:rPr>
            <w:rStyle w:val="a9"/>
          </w:rPr>
          <w:t>SID</w:t>
        </w:r>
        <w:r w:rsidRPr="00A94785">
          <w:rPr>
            <w:rStyle w:val="a9"/>
            <w:rFonts w:hint="eastAsia"/>
          </w:rPr>
          <w:t>配置举例</w:t>
        </w:r>
        <w:r>
          <w:rPr>
            <w:webHidden/>
          </w:rPr>
          <w:tab/>
        </w:r>
        <w:r>
          <w:rPr>
            <w:webHidden/>
          </w:rPr>
          <w:fldChar w:fldCharType="begin"/>
        </w:r>
        <w:r>
          <w:rPr>
            <w:webHidden/>
          </w:rPr>
          <w:instrText xml:space="preserve"> PAGEREF _Toc45106711 \h </w:instrText>
        </w:r>
        <w:r>
          <w:rPr>
            <w:webHidden/>
          </w:rPr>
        </w:r>
        <w:r>
          <w:rPr>
            <w:webHidden/>
          </w:rPr>
          <w:fldChar w:fldCharType="separate"/>
        </w:r>
        <w:r>
          <w:rPr>
            <w:webHidden/>
          </w:rPr>
          <w:t>1-49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2" w:history="1">
        <w:r w:rsidRPr="00A94785">
          <w:rPr>
            <w:rStyle w:val="a9"/>
          </w:rPr>
          <w:t>1.22.3</w:t>
        </w:r>
        <w:r w:rsidRPr="00A94785">
          <w:rPr>
            <w:rStyle w:val="a9"/>
            <w:rFonts w:hint="eastAsia"/>
          </w:rPr>
          <w:t xml:space="preserve"> </w:t>
        </w:r>
        <w:r w:rsidRPr="00A94785">
          <w:rPr>
            <w:rStyle w:val="a9"/>
            <w:rFonts w:hint="eastAsia"/>
          </w:rPr>
          <w:t>通过</w:t>
        </w:r>
        <w:r w:rsidRPr="00A94785">
          <w:rPr>
            <w:rStyle w:val="a9"/>
          </w:rPr>
          <w:t>OSPF</w:t>
        </w:r>
        <w:r w:rsidRPr="00A94785">
          <w:rPr>
            <w:rStyle w:val="a9"/>
            <w:rFonts w:hint="eastAsia"/>
          </w:rPr>
          <w:t>通告</w:t>
        </w:r>
        <w:r w:rsidRPr="00A94785">
          <w:rPr>
            <w:rStyle w:val="a9"/>
          </w:rPr>
          <w:t>SID</w:t>
        </w:r>
        <w:r w:rsidRPr="00A94785">
          <w:rPr>
            <w:rStyle w:val="a9"/>
            <w:rFonts w:hint="eastAsia"/>
          </w:rPr>
          <w:t>配置举例</w:t>
        </w:r>
        <w:r>
          <w:rPr>
            <w:webHidden/>
          </w:rPr>
          <w:tab/>
        </w:r>
        <w:r>
          <w:rPr>
            <w:webHidden/>
          </w:rPr>
          <w:fldChar w:fldCharType="begin"/>
        </w:r>
        <w:r>
          <w:rPr>
            <w:webHidden/>
          </w:rPr>
          <w:instrText xml:space="preserve"> PAGEREF _Toc45106712 \h </w:instrText>
        </w:r>
        <w:r>
          <w:rPr>
            <w:webHidden/>
          </w:rPr>
        </w:r>
        <w:r>
          <w:rPr>
            <w:webHidden/>
          </w:rPr>
          <w:fldChar w:fldCharType="separate"/>
        </w:r>
        <w:r>
          <w:rPr>
            <w:webHidden/>
          </w:rPr>
          <w:t>1-56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3" w:history="1">
        <w:r w:rsidRPr="00A94785">
          <w:rPr>
            <w:rStyle w:val="a9"/>
          </w:rPr>
          <w:t>1.22.4</w:t>
        </w:r>
        <w:r w:rsidRPr="00A94785">
          <w:rPr>
            <w:rStyle w:val="a9"/>
            <w:rFonts w:hint="eastAsia"/>
          </w:rPr>
          <w:t xml:space="preserve"> </w:t>
        </w:r>
        <w:r w:rsidRPr="00A94785">
          <w:rPr>
            <w:rStyle w:val="a9"/>
            <w:rFonts w:hint="eastAsia"/>
          </w:rPr>
          <w:t>通过显式路径计算</w:t>
        </w:r>
        <w:r w:rsidRPr="00A94785">
          <w:rPr>
            <w:rStyle w:val="a9"/>
          </w:rPr>
          <w:t>SRLSP</w:t>
        </w:r>
        <w:r w:rsidRPr="00A94785">
          <w:rPr>
            <w:rStyle w:val="a9"/>
            <w:rFonts w:hint="eastAsia"/>
          </w:rPr>
          <w:t>配置举例</w:t>
        </w:r>
        <w:r>
          <w:rPr>
            <w:webHidden/>
          </w:rPr>
          <w:tab/>
        </w:r>
        <w:r>
          <w:rPr>
            <w:webHidden/>
          </w:rPr>
          <w:fldChar w:fldCharType="begin"/>
        </w:r>
        <w:r>
          <w:rPr>
            <w:webHidden/>
          </w:rPr>
          <w:instrText xml:space="preserve"> PAGEREF _Toc45106713 \h </w:instrText>
        </w:r>
        <w:r>
          <w:rPr>
            <w:webHidden/>
          </w:rPr>
        </w:r>
        <w:r>
          <w:rPr>
            <w:webHidden/>
          </w:rPr>
          <w:fldChar w:fldCharType="separate"/>
        </w:r>
        <w:r>
          <w:rPr>
            <w:webHidden/>
          </w:rPr>
          <w:t>1-63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4" w:history="1">
        <w:r w:rsidRPr="00A94785">
          <w:rPr>
            <w:rStyle w:val="a9"/>
          </w:rPr>
          <w:t>1.22.5</w:t>
        </w:r>
        <w:r w:rsidRPr="00A94785">
          <w:rPr>
            <w:rStyle w:val="a9"/>
            <w:rFonts w:hint="eastAsia"/>
          </w:rPr>
          <w:t xml:space="preserve"> </w:t>
        </w:r>
        <w:r w:rsidRPr="00A94785">
          <w:rPr>
            <w:rStyle w:val="a9"/>
            <w:rFonts w:hint="eastAsia"/>
          </w:rPr>
          <w:t>通过</w:t>
        </w:r>
        <w:r w:rsidRPr="00A94785">
          <w:rPr>
            <w:rStyle w:val="a9"/>
          </w:rPr>
          <w:t>PCE</w:t>
        </w:r>
        <w:r w:rsidRPr="00A94785">
          <w:rPr>
            <w:rStyle w:val="a9"/>
            <w:rFonts w:hint="eastAsia"/>
          </w:rPr>
          <w:t>计算</w:t>
        </w:r>
        <w:r w:rsidRPr="00A94785">
          <w:rPr>
            <w:rStyle w:val="a9"/>
          </w:rPr>
          <w:t>SRLSP</w:t>
        </w:r>
        <w:r w:rsidRPr="00A94785">
          <w:rPr>
            <w:rStyle w:val="a9"/>
            <w:rFonts w:hint="eastAsia"/>
          </w:rPr>
          <w:t>配置举例</w:t>
        </w:r>
        <w:r>
          <w:rPr>
            <w:webHidden/>
          </w:rPr>
          <w:tab/>
        </w:r>
        <w:r>
          <w:rPr>
            <w:webHidden/>
          </w:rPr>
          <w:fldChar w:fldCharType="begin"/>
        </w:r>
        <w:r>
          <w:rPr>
            <w:webHidden/>
          </w:rPr>
          <w:instrText xml:space="preserve"> PAGEREF _Toc45106714 \h </w:instrText>
        </w:r>
        <w:r>
          <w:rPr>
            <w:webHidden/>
          </w:rPr>
        </w:r>
        <w:r>
          <w:rPr>
            <w:webHidden/>
          </w:rPr>
          <w:fldChar w:fldCharType="separate"/>
        </w:r>
        <w:r>
          <w:rPr>
            <w:webHidden/>
          </w:rPr>
          <w:t>1-69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5" w:history="1">
        <w:r w:rsidRPr="00A94785">
          <w:rPr>
            <w:rStyle w:val="a9"/>
          </w:rPr>
          <w:t>1.22.6</w:t>
        </w:r>
        <w:r w:rsidRPr="00A94785">
          <w:rPr>
            <w:rStyle w:val="a9"/>
            <w:rFonts w:hint="eastAsia"/>
          </w:rPr>
          <w:t xml:space="preserve"> </w:t>
        </w:r>
        <w:r w:rsidRPr="00A94785">
          <w:rPr>
            <w:rStyle w:val="a9"/>
            <w:rFonts w:hint="eastAsia"/>
          </w:rPr>
          <w:t>跨域</w:t>
        </w:r>
        <w:r w:rsidRPr="00A94785">
          <w:rPr>
            <w:rStyle w:val="a9"/>
          </w:rPr>
          <w:t>VPN-OptionB</w:t>
        </w:r>
        <w:r w:rsidRPr="00A94785">
          <w:rPr>
            <w:rStyle w:val="a9"/>
            <w:rFonts w:hint="eastAsia"/>
          </w:rPr>
          <w:t>方式</w:t>
        </w:r>
        <w:r w:rsidRPr="00A94785">
          <w:rPr>
            <w:rStyle w:val="a9"/>
          </w:rPr>
          <w:t>MPLS SR</w:t>
        </w:r>
        <w:r w:rsidRPr="00A94785">
          <w:rPr>
            <w:rStyle w:val="a9"/>
            <w:rFonts w:hint="eastAsia"/>
          </w:rPr>
          <w:t>配置举例</w:t>
        </w:r>
        <w:r>
          <w:rPr>
            <w:webHidden/>
          </w:rPr>
          <w:tab/>
        </w:r>
        <w:r>
          <w:rPr>
            <w:webHidden/>
          </w:rPr>
          <w:fldChar w:fldCharType="begin"/>
        </w:r>
        <w:r>
          <w:rPr>
            <w:webHidden/>
          </w:rPr>
          <w:instrText xml:space="preserve"> PAGEREF _Toc45106715 \h </w:instrText>
        </w:r>
        <w:r>
          <w:rPr>
            <w:webHidden/>
          </w:rPr>
        </w:r>
        <w:r>
          <w:rPr>
            <w:webHidden/>
          </w:rPr>
          <w:fldChar w:fldCharType="separate"/>
        </w:r>
        <w:r>
          <w:rPr>
            <w:webHidden/>
          </w:rPr>
          <w:t>1-75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6" w:history="1">
        <w:r w:rsidRPr="00A94785">
          <w:rPr>
            <w:rStyle w:val="a9"/>
          </w:rPr>
          <w:t>1.22.7</w:t>
        </w:r>
        <w:r w:rsidRPr="00A94785">
          <w:rPr>
            <w:rStyle w:val="a9"/>
            <w:rFonts w:hint="eastAsia"/>
          </w:rPr>
          <w:t xml:space="preserve"> </w:t>
        </w:r>
        <w:r w:rsidRPr="00A94785">
          <w:rPr>
            <w:rStyle w:val="a9"/>
            <w:rFonts w:hint="eastAsia"/>
          </w:rPr>
          <w:t>跨域</w:t>
        </w:r>
        <w:r w:rsidRPr="00A94785">
          <w:rPr>
            <w:rStyle w:val="a9"/>
          </w:rPr>
          <w:t>VPN-OptionC</w:t>
        </w:r>
        <w:r w:rsidRPr="00A94785">
          <w:rPr>
            <w:rStyle w:val="a9"/>
            <w:rFonts w:hint="eastAsia"/>
          </w:rPr>
          <w:t>方式</w:t>
        </w:r>
        <w:r w:rsidRPr="00A94785">
          <w:rPr>
            <w:rStyle w:val="a9"/>
          </w:rPr>
          <w:t>MPLS SR</w:t>
        </w:r>
        <w:r w:rsidRPr="00A94785">
          <w:rPr>
            <w:rStyle w:val="a9"/>
            <w:rFonts w:hint="eastAsia"/>
          </w:rPr>
          <w:t>配置举例一</w:t>
        </w:r>
        <w:r>
          <w:rPr>
            <w:webHidden/>
          </w:rPr>
          <w:tab/>
        </w:r>
        <w:r>
          <w:rPr>
            <w:webHidden/>
          </w:rPr>
          <w:fldChar w:fldCharType="begin"/>
        </w:r>
        <w:r>
          <w:rPr>
            <w:webHidden/>
          </w:rPr>
          <w:instrText xml:space="preserve"> PAGEREF _Toc45106716 \h </w:instrText>
        </w:r>
        <w:r>
          <w:rPr>
            <w:webHidden/>
          </w:rPr>
        </w:r>
        <w:r>
          <w:rPr>
            <w:webHidden/>
          </w:rPr>
          <w:fldChar w:fldCharType="separate"/>
        </w:r>
        <w:r>
          <w:rPr>
            <w:webHidden/>
          </w:rPr>
          <w:t>1-81</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7" w:history="1">
        <w:r w:rsidRPr="00A94785">
          <w:rPr>
            <w:rStyle w:val="a9"/>
          </w:rPr>
          <w:t>1.22.8</w:t>
        </w:r>
        <w:r w:rsidRPr="00A94785">
          <w:rPr>
            <w:rStyle w:val="a9"/>
            <w:rFonts w:hint="eastAsia"/>
          </w:rPr>
          <w:t xml:space="preserve"> </w:t>
        </w:r>
        <w:r w:rsidRPr="00A94785">
          <w:rPr>
            <w:rStyle w:val="a9"/>
            <w:rFonts w:hint="eastAsia"/>
          </w:rPr>
          <w:t>跨域</w:t>
        </w:r>
        <w:r w:rsidRPr="00A94785">
          <w:rPr>
            <w:rStyle w:val="a9"/>
          </w:rPr>
          <w:t>VPN-OptionC</w:t>
        </w:r>
        <w:r w:rsidRPr="00A94785">
          <w:rPr>
            <w:rStyle w:val="a9"/>
            <w:rFonts w:hint="eastAsia"/>
          </w:rPr>
          <w:t>方式</w:t>
        </w:r>
        <w:r w:rsidRPr="00A94785">
          <w:rPr>
            <w:rStyle w:val="a9"/>
          </w:rPr>
          <w:t>MPLS SR</w:t>
        </w:r>
        <w:r w:rsidRPr="00A94785">
          <w:rPr>
            <w:rStyle w:val="a9"/>
            <w:rFonts w:hint="eastAsia"/>
          </w:rPr>
          <w:t>配置举例二</w:t>
        </w:r>
        <w:r>
          <w:rPr>
            <w:webHidden/>
          </w:rPr>
          <w:tab/>
        </w:r>
        <w:r>
          <w:rPr>
            <w:webHidden/>
          </w:rPr>
          <w:fldChar w:fldCharType="begin"/>
        </w:r>
        <w:r>
          <w:rPr>
            <w:webHidden/>
          </w:rPr>
          <w:instrText xml:space="preserve"> PAGEREF _Toc45106717 \h </w:instrText>
        </w:r>
        <w:r>
          <w:rPr>
            <w:webHidden/>
          </w:rPr>
        </w:r>
        <w:r>
          <w:rPr>
            <w:webHidden/>
          </w:rPr>
          <w:fldChar w:fldCharType="separate"/>
        </w:r>
        <w:r>
          <w:rPr>
            <w:webHidden/>
          </w:rPr>
          <w:t>1-88</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8" w:history="1">
        <w:r w:rsidRPr="00A94785">
          <w:rPr>
            <w:rStyle w:val="a9"/>
          </w:rPr>
          <w:t>1.22.9</w:t>
        </w:r>
        <w:r w:rsidRPr="00A94785">
          <w:rPr>
            <w:rStyle w:val="a9"/>
            <w:rFonts w:hint="eastAsia"/>
          </w:rPr>
          <w:t xml:space="preserve"> </w:t>
        </w:r>
        <w:r w:rsidRPr="00A94785">
          <w:rPr>
            <w:rStyle w:val="a9"/>
            <w:rFonts w:hint="eastAsia"/>
          </w:rPr>
          <w:t>跨域</w:t>
        </w:r>
        <w:r w:rsidRPr="00A94785">
          <w:rPr>
            <w:rStyle w:val="a9"/>
          </w:rPr>
          <w:t>VPN-OptionC</w:t>
        </w:r>
        <w:r w:rsidRPr="00A94785">
          <w:rPr>
            <w:rStyle w:val="a9"/>
            <w:rFonts w:hint="eastAsia"/>
          </w:rPr>
          <w:t>方式</w:t>
        </w:r>
        <w:r w:rsidRPr="00A94785">
          <w:rPr>
            <w:rStyle w:val="a9"/>
          </w:rPr>
          <w:t>MPLS SR</w:t>
        </w:r>
        <w:r w:rsidRPr="00A94785">
          <w:rPr>
            <w:rStyle w:val="a9"/>
            <w:rFonts w:hint="eastAsia"/>
          </w:rPr>
          <w:t>配置举例三</w:t>
        </w:r>
        <w:r>
          <w:rPr>
            <w:webHidden/>
          </w:rPr>
          <w:tab/>
        </w:r>
        <w:r>
          <w:rPr>
            <w:webHidden/>
          </w:rPr>
          <w:fldChar w:fldCharType="begin"/>
        </w:r>
        <w:r>
          <w:rPr>
            <w:webHidden/>
          </w:rPr>
          <w:instrText xml:space="preserve"> PAGEREF _Toc45106718 \h </w:instrText>
        </w:r>
        <w:r>
          <w:rPr>
            <w:webHidden/>
          </w:rPr>
        </w:r>
        <w:r>
          <w:rPr>
            <w:webHidden/>
          </w:rPr>
          <w:fldChar w:fldCharType="separate"/>
        </w:r>
        <w:r>
          <w:rPr>
            <w:webHidden/>
          </w:rPr>
          <w:t>1-95</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19" w:history="1">
        <w:r w:rsidRPr="00A94785">
          <w:rPr>
            <w:rStyle w:val="a9"/>
          </w:rPr>
          <w:t>1.22.10 MPLS SR to LDP</w:t>
        </w:r>
        <w:r w:rsidRPr="00A94785">
          <w:rPr>
            <w:rStyle w:val="a9"/>
            <w:rFonts w:hint="eastAsia"/>
          </w:rPr>
          <w:t>配置举例（</w:t>
        </w:r>
        <w:r w:rsidRPr="00A94785">
          <w:rPr>
            <w:rStyle w:val="a9"/>
          </w:rPr>
          <w:t>IS-IS</w:t>
        </w:r>
        <w:r w:rsidRPr="00A94785">
          <w:rPr>
            <w:rStyle w:val="a9"/>
            <w:rFonts w:hint="eastAsia"/>
          </w:rPr>
          <w:t>）</w:t>
        </w:r>
        <w:r>
          <w:rPr>
            <w:webHidden/>
          </w:rPr>
          <w:tab/>
        </w:r>
        <w:r>
          <w:rPr>
            <w:webHidden/>
          </w:rPr>
          <w:fldChar w:fldCharType="begin"/>
        </w:r>
        <w:r>
          <w:rPr>
            <w:webHidden/>
          </w:rPr>
          <w:instrText xml:space="preserve"> PAGEREF _Toc45106719 \h </w:instrText>
        </w:r>
        <w:r>
          <w:rPr>
            <w:webHidden/>
          </w:rPr>
        </w:r>
        <w:r>
          <w:rPr>
            <w:webHidden/>
          </w:rPr>
          <w:fldChar w:fldCharType="separate"/>
        </w:r>
        <w:r>
          <w:rPr>
            <w:webHidden/>
          </w:rPr>
          <w:t>1-103</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20" w:history="1">
        <w:r w:rsidRPr="00A94785">
          <w:rPr>
            <w:rStyle w:val="a9"/>
          </w:rPr>
          <w:t>1.22.11 MPLS SR to LDP</w:t>
        </w:r>
        <w:r w:rsidRPr="00A94785">
          <w:rPr>
            <w:rStyle w:val="a9"/>
            <w:rFonts w:hint="eastAsia"/>
          </w:rPr>
          <w:t>配置举例（</w:t>
        </w:r>
        <w:r w:rsidRPr="00A94785">
          <w:rPr>
            <w:rStyle w:val="a9"/>
          </w:rPr>
          <w:t>OSPF</w:t>
        </w:r>
        <w:r w:rsidRPr="00A94785">
          <w:rPr>
            <w:rStyle w:val="a9"/>
            <w:rFonts w:hint="eastAsia"/>
          </w:rPr>
          <w:t>）</w:t>
        </w:r>
        <w:r>
          <w:rPr>
            <w:webHidden/>
          </w:rPr>
          <w:tab/>
        </w:r>
        <w:r>
          <w:rPr>
            <w:webHidden/>
          </w:rPr>
          <w:fldChar w:fldCharType="begin"/>
        </w:r>
        <w:r>
          <w:rPr>
            <w:webHidden/>
          </w:rPr>
          <w:instrText xml:space="preserve"> PAGEREF _Toc45106720 \h </w:instrText>
        </w:r>
        <w:r>
          <w:rPr>
            <w:webHidden/>
          </w:rPr>
        </w:r>
        <w:r>
          <w:rPr>
            <w:webHidden/>
          </w:rPr>
          <w:fldChar w:fldCharType="separate"/>
        </w:r>
        <w:r>
          <w:rPr>
            <w:webHidden/>
          </w:rPr>
          <w:t>1-106</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21" w:history="1">
        <w:r w:rsidRPr="00A94785">
          <w:rPr>
            <w:rStyle w:val="a9"/>
          </w:rPr>
          <w:t>1.22.12 MPLS SR to LDP</w:t>
        </w:r>
        <w:r w:rsidRPr="00A94785">
          <w:rPr>
            <w:rStyle w:val="a9"/>
            <w:rFonts w:hint="eastAsia"/>
          </w:rPr>
          <w:t>配置举例（</w:t>
        </w:r>
        <w:r w:rsidRPr="00A94785">
          <w:rPr>
            <w:rStyle w:val="a9"/>
          </w:rPr>
          <w:t>BGP</w:t>
        </w:r>
        <w:r w:rsidRPr="00A94785">
          <w:rPr>
            <w:rStyle w:val="a9"/>
            <w:rFonts w:hint="eastAsia"/>
          </w:rPr>
          <w:t>）</w:t>
        </w:r>
        <w:r>
          <w:rPr>
            <w:webHidden/>
          </w:rPr>
          <w:tab/>
        </w:r>
        <w:r>
          <w:rPr>
            <w:webHidden/>
          </w:rPr>
          <w:fldChar w:fldCharType="begin"/>
        </w:r>
        <w:r>
          <w:rPr>
            <w:webHidden/>
          </w:rPr>
          <w:instrText xml:space="preserve"> PAGEREF _Toc45106721 \h </w:instrText>
        </w:r>
        <w:r>
          <w:rPr>
            <w:webHidden/>
          </w:rPr>
        </w:r>
        <w:r>
          <w:rPr>
            <w:webHidden/>
          </w:rPr>
          <w:fldChar w:fldCharType="separate"/>
        </w:r>
        <w:r>
          <w:rPr>
            <w:webHidden/>
          </w:rPr>
          <w:t>1-109</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22" w:history="1">
        <w:r w:rsidRPr="00A94785">
          <w:rPr>
            <w:rStyle w:val="a9"/>
          </w:rPr>
          <w:t>1.22.13 MPLS SR over LDP</w:t>
        </w:r>
        <w:r w:rsidRPr="00A94785">
          <w:rPr>
            <w:rStyle w:val="a9"/>
            <w:rFonts w:hint="eastAsia"/>
          </w:rPr>
          <w:t>网络互通配置举例</w:t>
        </w:r>
        <w:r>
          <w:rPr>
            <w:webHidden/>
          </w:rPr>
          <w:tab/>
        </w:r>
        <w:r>
          <w:rPr>
            <w:webHidden/>
          </w:rPr>
          <w:fldChar w:fldCharType="begin"/>
        </w:r>
        <w:r>
          <w:rPr>
            <w:webHidden/>
          </w:rPr>
          <w:instrText xml:space="preserve"> PAGEREF _Toc45106722 \h </w:instrText>
        </w:r>
        <w:r>
          <w:rPr>
            <w:webHidden/>
          </w:rPr>
        </w:r>
        <w:r>
          <w:rPr>
            <w:webHidden/>
          </w:rPr>
          <w:fldChar w:fldCharType="separate"/>
        </w:r>
        <w:r>
          <w:rPr>
            <w:webHidden/>
          </w:rPr>
          <w:t>1-112</w:t>
        </w:r>
        <w:r>
          <w:rPr>
            <w:webHidden/>
          </w:rPr>
          <w:fldChar w:fldCharType="end"/>
        </w:r>
      </w:hyperlink>
    </w:p>
    <w:p w:rsidR="00B7696C" w:rsidRDefault="00B7696C">
      <w:pPr>
        <w:pStyle w:val="30"/>
        <w:rPr>
          <w:rFonts w:asciiTheme="minorHAnsi" w:eastAsiaTheme="minorEastAsia" w:hAnsiTheme="minorHAnsi" w:cstheme="minorBidi"/>
          <w:kern w:val="2"/>
          <w:sz w:val="21"/>
          <w:szCs w:val="22"/>
        </w:rPr>
      </w:pPr>
      <w:hyperlink w:anchor="_Toc45106723" w:history="1">
        <w:r w:rsidRPr="00A94785">
          <w:rPr>
            <w:rStyle w:val="a9"/>
          </w:rPr>
          <w:t>1.22.14 IS-IS TI-LFA FRR</w:t>
        </w:r>
        <w:r w:rsidRPr="00A94785">
          <w:rPr>
            <w:rStyle w:val="a9"/>
            <w:rFonts w:hint="eastAsia"/>
          </w:rPr>
          <w:t>配置举例</w:t>
        </w:r>
        <w:r>
          <w:rPr>
            <w:webHidden/>
          </w:rPr>
          <w:tab/>
        </w:r>
        <w:r>
          <w:rPr>
            <w:webHidden/>
          </w:rPr>
          <w:fldChar w:fldCharType="begin"/>
        </w:r>
        <w:r>
          <w:rPr>
            <w:webHidden/>
          </w:rPr>
          <w:instrText xml:space="preserve"> PAGEREF _Toc45106723 \h </w:instrText>
        </w:r>
        <w:r>
          <w:rPr>
            <w:webHidden/>
          </w:rPr>
        </w:r>
        <w:r>
          <w:rPr>
            <w:webHidden/>
          </w:rPr>
          <w:fldChar w:fldCharType="separate"/>
        </w:r>
        <w:r>
          <w:rPr>
            <w:webHidden/>
          </w:rPr>
          <w:t>1-117</w:t>
        </w:r>
        <w:r>
          <w:rPr>
            <w:webHidden/>
          </w:rPr>
          <w:fldChar w:fldCharType="end"/>
        </w:r>
      </w:hyperlink>
    </w:p>
    <w:p w:rsidR="00093393" w:rsidRPr="00D1722C" w:rsidRDefault="000160C4" w:rsidP="00D1722C">
      <w:r w:rsidRPr="00D1722C">
        <w:fldChar w:fldCharType="end"/>
      </w:r>
    </w:p>
    <w:p w:rsidR="00127046" w:rsidRPr="00D1722C" w:rsidRDefault="00127046" w:rsidP="00D1722C">
      <w:pPr>
        <w:sectPr w:rsidR="00127046" w:rsidRPr="00D1722C" w:rsidSect="00EF3E68">
          <w:footerReference w:type="even" r:id="rId10"/>
          <w:footerReference w:type="default" r:id="rId11"/>
          <w:pgSz w:w="11906" w:h="16157" w:code="9"/>
          <w:pgMar w:top="1247" w:right="1134" w:bottom="1247" w:left="1134" w:header="850" w:footer="850" w:gutter="0"/>
          <w:pgNumType w:fmt="lowerRoman" w:start="1"/>
          <w:cols w:space="425"/>
          <w:docGrid w:type="lines" w:linePitch="317"/>
        </w:sectPr>
      </w:pPr>
    </w:p>
    <w:p w:rsidR="002651BC" w:rsidRPr="00D1722C" w:rsidRDefault="00B12260" w:rsidP="007743CD">
      <w:pPr>
        <w:pStyle w:val="1"/>
      </w:pPr>
      <w:bookmarkStart w:id="4" w:name="_Ref499542837"/>
      <w:bookmarkStart w:id="5" w:name="_Toc45106616"/>
      <w:bookmarkEnd w:id="0"/>
      <w:bookmarkEnd w:id="1"/>
      <w:bookmarkEnd w:id="2"/>
      <w:r>
        <w:rPr>
          <w:rFonts w:hint="eastAsia"/>
        </w:rPr>
        <w:t>MPLS SR</w:t>
      </w:r>
      <w:bookmarkEnd w:id="4"/>
      <w:bookmarkEnd w:id="5"/>
    </w:p>
    <w:p w:rsidR="004741B6" w:rsidRDefault="00741637" w:rsidP="007743CD">
      <w:pPr>
        <w:pStyle w:val="20"/>
      </w:pPr>
      <w:bookmarkStart w:id="6" w:name="_Toc45106617"/>
      <w:r>
        <w:rPr>
          <w:rFonts w:hint="eastAsia"/>
        </w:rPr>
        <w:t>MPLS SR</w:t>
      </w:r>
      <w:r w:rsidRPr="00D1722C">
        <w:rPr>
          <w:rFonts w:hint="eastAsia"/>
        </w:rPr>
        <w:t>简介</w:t>
      </w:r>
      <w:bookmarkEnd w:id="6"/>
    </w:p>
    <w:p w:rsidR="00075BB8" w:rsidRDefault="008B385B">
      <w:r w:rsidRPr="00677C4C">
        <w:rPr>
          <w:rFonts w:hint="eastAsia"/>
        </w:rPr>
        <w:t>SR</w:t>
      </w:r>
      <w:r w:rsidRPr="00677C4C">
        <w:rPr>
          <w:rFonts w:hint="eastAsia"/>
        </w:rPr>
        <w:t>（</w:t>
      </w:r>
      <w:r w:rsidRPr="00087D6D">
        <w:rPr>
          <w:rFonts w:hint="eastAsia"/>
        </w:rPr>
        <w:t xml:space="preserve">Segment </w:t>
      </w:r>
      <w:r>
        <w:rPr>
          <w:rFonts w:hint="eastAsia"/>
        </w:rPr>
        <w:t>R</w:t>
      </w:r>
      <w:r w:rsidRPr="00087D6D">
        <w:rPr>
          <w:rFonts w:hint="eastAsia"/>
        </w:rPr>
        <w:t>outing</w:t>
      </w:r>
      <w:r w:rsidRPr="00677C4C">
        <w:rPr>
          <w:rFonts w:hint="eastAsia"/>
        </w:rPr>
        <w:t>，</w:t>
      </w:r>
      <w:r>
        <w:rPr>
          <w:rFonts w:hint="eastAsia"/>
        </w:rPr>
        <w:t>分段</w:t>
      </w:r>
      <w:r w:rsidRPr="00087D6D">
        <w:rPr>
          <w:rFonts w:hint="eastAsia"/>
        </w:rPr>
        <w:t>路由</w:t>
      </w:r>
      <w:r w:rsidRPr="00677C4C">
        <w:rPr>
          <w:rFonts w:hint="eastAsia"/>
        </w:rPr>
        <w:t>）采用源路径选择机制，</w:t>
      </w:r>
      <w:r>
        <w:rPr>
          <w:rFonts w:hint="eastAsia"/>
        </w:rPr>
        <w:t>预先</w:t>
      </w:r>
      <w:r w:rsidRPr="00677C4C">
        <w:rPr>
          <w:rFonts w:hint="eastAsia"/>
        </w:rPr>
        <w:t>在源节点封装好</w:t>
      </w:r>
      <w:r>
        <w:rPr>
          <w:rFonts w:hint="eastAsia"/>
        </w:rPr>
        <w:t>路径</w:t>
      </w:r>
      <w:r w:rsidRPr="00677C4C">
        <w:rPr>
          <w:rFonts w:hint="eastAsia"/>
        </w:rPr>
        <w:t>所</w:t>
      </w:r>
      <w:r>
        <w:rPr>
          <w:rFonts w:hint="eastAsia"/>
        </w:rPr>
        <w:t>要经过</w:t>
      </w:r>
      <w:r w:rsidR="00831653">
        <w:rPr>
          <w:rFonts w:hint="eastAsia"/>
        </w:rPr>
        <w:t>节点分配</w:t>
      </w:r>
      <w:r w:rsidRPr="00677C4C">
        <w:rPr>
          <w:rFonts w:hint="eastAsia"/>
        </w:rPr>
        <w:t>的</w:t>
      </w:r>
      <w:r w:rsidRPr="00677C4C">
        <w:rPr>
          <w:rFonts w:hint="eastAsia"/>
        </w:rPr>
        <w:t>SID</w:t>
      </w:r>
      <w:r w:rsidR="00420621" w:rsidRPr="00677C4C">
        <w:rPr>
          <w:rFonts w:hint="eastAsia"/>
        </w:rPr>
        <w:t>（</w:t>
      </w:r>
      <w:r w:rsidR="00420621">
        <w:rPr>
          <w:rFonts w:hint="eastAsia"/>
        </w:rPr>
        <w:t>S</w:t>
      </w:r>
      <w:r w:rsidR="00420621" w:rsidRPr="00677C4C">
        <w:rPr>
          <w:rFonts w:hint="eastAsia"/>
        </w:rPr>
        <w:t xml:space="preserve">egment </w:t>
      </w:r>
      <w:r w:rsidR="00420621">
        <w:rPr>
          <w:rFonts w:hint="eastAsia"/>
        </w:rPr>
        <w:t>I</w:t>
      </w:r>
      <w:r w:rsidR="00420621" w:rsidRPr="00677C4C">
        <w:t>dentifier</w:t>
      </w:r>
      <w:r w:rsidR="00420621">
        <w:rPr>
          <w:rFonts w:hint="eastAsia"/>
        </w:rPr>
        <w:t>，段标识</w:t>
      </w:r>
      <w:r w:rsidR="00420621" w:rsidRPr="00677C4C">
        <w:rPr>
          <w:rFonts w:hint="eastAsia"/>
        </w:rPr>
        <w:t>）</w:t>
      </w:r>
      <w:r w:rsidRPr="00677C4C">
        <w:rPr>
          <w:rFonts w:hint="eastAsia"/>
        </w:rPr>
        <w:t>，</w:t>
      </w:r>
      <w:r>
        <w:rPr>
          <w:rFonts w:hint="eastAsia"/>
        </w:rPr>
        <w:t>当</w:t>
      </w:r>
      <w:r w:rsidRPr="00677C4C">
        <w:rPr>
          <w:rFonts w:hint="eastAsia"/>
        </w:rPr>
        <w:t>报文经过</w:t>
      </w:r>
      <w:r w:rsidRPr="00677C4C">
        <w:rPr>
          <w:rFonts w:hint="eastAsia"/>
        </w:rPr>
        <w:t>SR</w:t>
      </w:r>
      <w:r w:rsidRPr="00677C4C">
        <w:rPr>
          <w:rFonts w:hint="eastAsia"/>
        </w:rPr>
        <w:t>节点时，该节点根据报文的</w:t>
      </w:r>
      <w:r w:rsidRPr="00677C4C">
        <w:rPr>
          <w:rFonts w:hint="eastAsia"/>
        </w:rPr>
        <w:t>SID</w:t>
      </w:r>
      <w:r w:rsidRPr="00677C4C">
        <w:rPr>
          <w:rFonts w:hint="eastAsia"/>
        </w:rPr>
        <w:t>对报文进行</w:t>
      </w:r>
      <w:r>
        <w:rPr>
          <w:rFonts w:hint="eastAsia"/>
        </w:rPr>
        <w:t>转发</w:t>
      </w:r>
      <w:r w:rsidRPr="00677C4C">
        <w:rPr>
          <w:rFonts w:hint="eastAsia"/>
        </w:rPr>
        <w:t>。除源节点外，其它节点无需维护路径状态。</w:t>
      </w:r>
      <w:r w:rsidR="00075BB8" w:rsidRPr="00087D6D">
        <w:rPr>
          <w:rFonts w:hint="eastAsia"/>
        </w:rPr>
        <w:t>MPLS</w:t>
      </w:r>
      <w:r w:rsidR="00075BB8">
        <w:rPr>
          <w:rFonts w:hint="eastAsia"/>
        </w:rPr>
        <w:t xml:space="preserve"> SR</w:t>
      </w:r>
      <w:r w:rsidR="00075BB8" w:rsidRPr="00677C4C">
        <w:rPr>
          <w:rFonts w:hint="eastAsia"/>
        </w:rPr>
        <w:t>（</w:t>
      </w:r>
      <w:r w:rsidR="00075BB8">
        <w:rPr>
          <w:rFonts w:hint="eastAsia"/>
        </w:rPr>
        <w:t>S</w:t>
      </w:r>
      <w:r w:rsidR="00075BB8" w:rsidRPr="00677C4C">
        <w:rPr>
          <w:rFonts w:hint="eastAsia"/>
        </w:rPr>
        <w:t xml:space="preserve">egment </w:t>
      </w:r>
      <w:r w:rsidR="00075BB8">
        <w:rPr>
          <w:rFonts w:hint="eastAsia"/>
        </w:rPr>
        <w:t>R</w:t>
      </w:r>
      <w:r w:rsidR="00075BB8" w:rsidRPr="00677C4C">
        <w:rPr>
          <w:rFonts w:hint="eastAsia"/>
        </w:rPr>
        <w:t xml:space="preserve">outing with </w:t>
      </w:r>
      <w:r w:rsidR="00075BB8">
        <w:rPr>
          <w:rFonts w:hint="eastAsia"/>
        </w:rPr>
        <w:t>MPLS</w:t>
      </w:r>
      <w:r w:rsidR="00075BB8" w:rsidRPr="00677C4C">
        <w:rPr>
          <w:rFonts w:hint="eastAsia"/>
        </w:rPr>
        <w:t>，</w:t>
      </w:r>
      <w:r w:rsidR="00075BB8" w:rsidRPr="00677C4C">
        <w:rPr>
          <w:rFonts w:hint="eastAsia"/>
        </w:rPr>
        <w:t>MPLS</w:t>
      </w:r>
      <w:r w:rsidR="00075BB8" w:rsidRPr="00677C4C">
        <w:rPr>
          <w:rFonts w:hint="eastAsia"/>
        </w:rPr>
        <w:t>段路由）</w:t>
      </w:r>
      <w:r w:rsidR="00075BB8">
        <w:rPr>
          <w:rFonts w:hint="eastAsia"/>
        </w:rPr>
        <w:t>是指</w:t>
      </w:r>
      <w:r w:rsidR="00075BB8" w:rsidRPr="00677C4C">
        <w:rPr>
          <w:rFonts w:hint="eastAsia"/>
        </w:rPr>
        <w:t>在</w:t>
      </w:r>
      <w:r w:rsidR="00075BB8" w:rsidRPr="00677C4C">
        <w:rPr>
          <w:rFonts w:hint="eastAsia"/>
        </w:rPr>
        <w:t>MPLS</w:t>
      </w:r>
      <w:r w:rsidR="00075BB8">
        <w:rPr>
          <w:rFonts w:hint="eastAsia"/>
        </w:rPr>
        <w:t>网络</w:t>
      </w:r>
      <w:r w:rsidR="00075BB8" w:rsidRPr="00677C4C">
        <w:rPr>
          <w:rFonts w:hint="eastAsia"/>
        </w:rPr>
        <w:t>中使用</w:t>
      </w:r>
      <w:r w:rsidR="00075BB8" w:rsidRPr="00677C4C">
        <w:rPr>
          <w:rFonts w:hint="eastAsia"/>
        </w:rPr>
        <w:t>SR</w:t>
      </w:r>
      <w:r w:rsidR="00075BB8">
        <w:rPr>
          <w:rFonts w:hint="eastAsia"/>
        </w:rPr>
        <w:t>、</w:t>
      </w:r>
      <w:r w:rsidR="00075BB8" w:rsidRPr="00677C4C">
        <w:rPr>
          <w:rFonts w:hint="eastAsia"/>
        </w:rPr>
        <w:t>将标签作为</w:t>
      </w:r>
      <w:r w:rsidR="00075BB8" w:rsidRPr="00677C4C">
        <w:rPr>
          <w:rFonts w:hint="eastAsia"/>
        </w:rPr>
        <w:t>SID</w:t>
      </w:r>
      <w:r w:rsidR="00075BB8">
        <w:rPr>
          <w:rFonts w:hint="eastAsia"/>
        </w:rPr>
        <w:t>对报文进行转发</w:t>
      </w:r>
      <w:r w:rsidR="00075BB8" w:rsidRPr="00677C4C">
        <w:rPr>
          <w:rFonts w:hint="eastAsia"/>
        </w:rPr>
        <w:t>。</w:t>
      </w:r>
    </w:p>
    <w:p w:rsidR="00075BB8" w:rsidRDefault="00075BB8" w:rsidP="00075BB8">
      <w:pPr>
        <w:pStyle w:val="3"/>
      </w:pPr>
      <w:bookmarkStart w:id="7" w:name="_Toc45106618"/>
      <w:r>
        <w:rPr>
          <w:rFonts w:hint="eastAsia"/>
        </w:rPr>
        <w:t>MPLS SR</w:t>
      </w:r>
      <w:r>
        <w:rPr>
          <w:rFonts w:hint="eastAsia"/>
        </w:rPr>
        <w:t>的特点</w:t>
      </w:r>
      <w:bookmarkEnd w:id="7"/>
    </w:p>
    <w:p w:rsidR="00075BB8" w:rsidRDefault="00075BB8" w:rsidP="00075BB8">
      <w:r>
        <w:rPr>
          <w:rFonts w:hint="eastAsia"/>
        </w:rPr>
        <w:t>MPLS SR</w:t>
      </w:r>
      <w:r>
        <w:rPr>
          <w:rFonts w:hint="eastAsia"/>
        </w:rPr>
        <w:t>具有以下优点：</w:t>
      </w:r>
    </w:p>
    <w:p w:rsidR="00075BB8" w:rsidRPr="0026456E" w:rsidRDefault="00075BB8" w:rsidP="00075BB8">
      <w:pPr>
        <w:pStyle w:val="ItemList"/>
        <w:rPr>
          <w:lang w:eastAsia="zh-CN"/>
        </w:rPr>
      </w:pPr>
      <w:r w:rsidRPr="0026456E">
        <w:rPr>
          <w:rFonts w:hint="eastAsia"/>
          <w:lang w:eastAsia="zh-CN"/>
        </w:rPr>
        <w:t>直接应用现有的</w:t>
      </w:r>
      <w:r w:rsidRPr="0026456E">
        <w:rPr>
          <w:rFonts w:hint="eastAsia"/>
          <w:lang w:eastAsia="zh-CN"/>
        </w:rPr>
        <w:t>MPLS</w:t>
      </w:r>
      <w:r w:rsidRPr="0026456E">
        <w:rPr>
          <w:rFonts w:hint="eastAsia"/>
          <w:lang w:eastAsia="zh-CN"/>
        </w:rPr>
        <w:t>框架进行转发，无需对网络进行改造。</w:t>
      </w:r>
      <w:r w:rsidRPr="0026456E">
        <w:rPr>
          <w:rFonts w:hint="eastAsia"/>
          <w:lang w:eastAsia="zh-CN"/>
        </w:rPr>
        <w:t>MPLS</w:t>
      </w:r>
      <w:r w:rsidRPr="0026456E">
        <w:rPr>
          <w:rFonts w:hint="eastAsia"/>
          <w:lang w:eastAsia="zh-CN"/>
        </w:rPr>
        <w:t>网络架构的详细介绍，请参见“</w:t>
      </w:r>
      <w:r w:rsidRPr="0026456E">
        <w:rPr>
          <w:rFonts w:hint="eastAsia"/>
          <w:lang w:eastAsia="zh-CN"/>
        </w:rPr>
        <w:t>MPLS</w:t>
      </w:r>
      <w:r w:rsidRPr="0026456E">
        <w:rPr>
          <w:rFonts w:hint="eastAsia"/>
          <w:lang w:eastAsia="zh-CN"/>
        </w:rPr>
        <w:t>配置指导”中的“</w:t>
      </w:r>
      <w:r w:rsidRPr="0026456E">
        <w:rPr>
          <w:rFonts w:hint="eastAsia"/>
          <w:lang w:eastAsia="zh-CN"/>
        </w:rPr>
        <w:t>MPLS</w:t>
      </w:r>
      <w:r w:rsidR="00420621" w:rsidRPr="0026456E">
        <w:rPr>
          <w:rFonts w:hint="eastAsia"/>
          <w:lang w:eastAsia="zh-CN"/>
        </w:rPr>
        <w:t>基础</w:t>
      </w:r>
      <w:r w:rsidRPr="0026456E">
        <w:rPr>
          <w:rFonts w:hint="eastAsia"/>
          <w:lang w:eastAsia="zh-CN"/>
        </w:rPr>
        <w:t>”。</w:t>
      </w:r>
    </w:p>
    <w:p w:rsidR="00075BB8" w:rsidRPr="0026456E" w:rsidRDefault="00075BB8" w:rsidP="00075BB8">
      <w:pPr>
        <w:pStyle w:val="ItemList"/>
        <w:rPr>
          <w:lang w:eastAsia="zh-CN"/>
        </w:rPr>
      </w:pPr>
      <w:r w:rsidRPr="0026456E">
        <w:rPr>
          <w:rFonts w:hint="eastAsia"/>
          <w:lang w:eastAsia="zh-CN"/>
        </w:rPr>
        <w:t>通过对现有的</w:t>
      </w:r>
      <w:r w:rsidR="0048269E" w:rsidRPr="0026456E">
        <w:rPr>
          <w:rFonts w:hint="eastAsia"/>
          <w:lang w:eastAsia="zh-CN"/>
        </w:rPr>
        <w:t>IGP</w:t>
      </w:r>
      <w:r w:rsidRPr="0026456E">
        <w:rPr>
          <w:rFonts w:hint="eastAsia"/>
          <w:lang w:eastAsia="zh-CN"/>
        </w:rPr>
        <w:t>协议</w:t>
      </w:r>
      <w:r w:rsidR="00CE7DAA" w:rsidRPr="001E55F0">
        <w:rPr>
          <w:rFonts w:hint="eastAsia"/>
          <w:lang w:eastAsia="zh-CN"/>
        </w:rPr>
        <w:t>和</w:t>
      </w:r>
      <w:r w:rsidR="00CE7DAA" w:rsidRPr="001E55F0">
        <w:rPr>
          <w:rFonts w:hint="eastAsia"/>
          <w:lang w:eastAsia="zh-CN"/>
        </w:rPr>
        <w:t>BGP</w:t>
      </w:r>
      <w:r w:rsidRPr="0026456E">
        <w:rPr>
          <w:rFonts w:hint="eastAsia"/>
          <w:lang w:eastAsia="zh-CN"/>
        </w:rPr>
        <w:t>进行扩展和优化，可以直接利用</w:t>
      </w:r>
      <w:r w:rsidR="0048269E" w:rsidRPr="0026456E">
        <w:rPr>
          <w:rFonts w:hint="eastAsia"/>
          <w:lang w:eastAsia="zh-CN"/>
        </w:rPr>
        <w:t>IGP</w:t>
      </w:r>
      <w:r w:rsidR="00CE7DAA" w:rsidRPr="00CE7DAA">
        <w:rPr>
          <w:rFonts w:hint="eastAsia"/>
          <w:lang w:eastAsia="zh-CN"/>
        </w:rPr>
        <w:t>协议</w:t>
      </w:r>
      <w:r w:rsidR="00CE7DAA" w:rsidRPr="001E55F0">
        <w:rPr>
          <w:rFonts w:hint="eastAsia"/>
          <w:lang w:eastAsia="zh-CN"/>
        </w:rPr>
        <w:t>和</w:t>
      </w:r>
      <w:r w:rsidR="00CE7DAA" w:rsidRPr="001E55F0">
        <w:rPr>
          <w:rFonts w:hint="eastAsia"/>
          <w:lang w:eastAsia="zh-CN"/>
        </w:rPr>
        <w:t>BGP</w:t>
      </w:r>
      <w:r w:rsidRPr="0026456E">
        <w:rPr>
          <w:rFonts w:hint="eastAsia"/>
          <w:lang w:eastAsia="zh-CN"/>
        </w:rPr>
        <w:t>来进行标签的分发。</w:t>
      </w:r>
    </w:p>
    <w:p w:rsidR="00075BB8" w:rsidRPr="0026456E" w:rsidRDefault="00075BB8" w:rsidP="00075BB8">
      <w:pPr>
        <w:pStyle w:val="ItemList"/>
        <w:rPr>
          <w:lang w:eastAsia="zh-CN"/>
        </w:rPr>
      </w:pPr>
      <w:r w:rsidRPr="0026456E">
        <w:rPr>
          <w:rFonts w:hint="eastAsia"/>
          <w:lang w:eastAsia="zh-CN"/>
        </w:rPr>
        <w:t>能够更加简单</w:t>
      </w:r>
      <w:r w:rsidR="006046C5" w:rsidRPr="0026456E">
        <w:rPr>
          <w:rFonts w:hint="eastAsia"/>
          <w:lang w:eastAsia="zh-CN"/>
        </w:rPr>
        <w:t>地</w:t>
      </w:r>
      <w:r w:rsidR="0046314A" w:rsidRPr="0026456E">
        <w:rPr>
          <w:rFonts w:hint="eastAsia"/>
          <w:lang w:eastAsia="zh-CN"/>
        </w:rPr>
        <w:t>实现</w:t>
      </w:r>
      <w:r w:rsidR="006046C5" w:rsidRPr="0026456E">
        <w:rPr>
          <w:rFonts w:hint="eastAsia"/>
          <w:lang w:eastAsia="zh-CN"/>
        </w:rPr>
        <w:t>MPLS TE</w:t>
      </w:r>
      <w:r w:rsidRPr="0026456E">
        <w:rPr>
          <w:rFonts w:hint="eastAsia"/>
          <w:lang w:eastAsia="zh-CN"/>
        </w:rPr>
        <w:t>等网络功能，解决了现有网络为实现上述功能而带来的部署路由协议过多、部署过程复杂等问题。</w:t>
      </w:r>
    </w:p>
    <w:p w:rsidR="003C716A" w:rsidRPr="003A1ADE" w:rsidRDefault="00741637" w:rsidP="003C716A">
      <w:pPr>
        <w:pStyle w:val="3"/>
      </w:pPr>
      <w:bookmarkStart w:id="8" w:name="_Toc452556434"/>
      <w:bookmarkStart w:id="9" w:name="_Toc45106619"/>
      <w:r>
        <w:rPr>
          <w:rFonts w:hint="eastAsia"/>
        </w:rPr>
        <w:t>MPLS SR</w:t>
      </w:r>
      <w:r>
        <w:rPr>
          <w:rFonts w:hint="eastAsia"/>
        </w:rPr>
        <w:t>基本概念</w:t>
      </w:r>
      <w:bookmarkEnd w:id="8"/>
      <w:bookmarkEnd w:id="9"/>
    </w:p>
    <w:p w:rsidR="003C716A" w:rsidRDefault="008B06D4" w:rsidP="003C716A">
      <w:r>
        <w:rPr>
          <w:rFonts w:hint="eastAsia"/>
        </w:rPr>
        <w:t>SR</w:t>
      </w:r>
      <w:r>
        <w:rPr>
          <w:rFonts w:hint="eastAsia"/>
        </w:rPr>
        <w:t>主要涉及如下概念：</w:t>
      </w:r>
    </w:p>
    <w:p w:rsidR="0033797A" w:rsidRPr="0026456E" w:rsidRDefault="0033797A" w:rsidP="002E0B90">
      <w:pPr>
        <w:pStyle w:val="ItemList"/>
        <w:rPr>
          <w:lang w:eastAsia="zh-CN"/>
        </w:rPr>
      </w:pPr>
      <w:r w:rsidRPr="0026456E">
        <w:rPr>
          <w:rFonts w:hint="eastAsia"/>
          <w:lang w:eastAsia="zh-CN"/>
        </w:rPr>
        <w:t>SR</w:t>
      </w:r>
      <w:r w:rsidRPr="0026456E">
        <w:rPr>
          <w:rFonts w:hint="eastAsia"/>
          <w:lang w:eastAsia="zh-CN"/>
        </w:rPr>
        <w:t>节点：开启</w:t>
      </w:r>
      <w:r w:rsidRPr="0026456E">
        <w:rPr>
          <w:rFonts w:hint="eastAsia"/>
          <w:lang w:eastAsia="zh-CN"/>
        </w:rPr>
        <w:t>MPLS SR</w:t>
      </w:r>
      <w:r w:rsidRPr="0026456E">
        <w:rPr>
          <w:rFonts w:hint="eastAsia"/>
          <w:lang w:eastAsia="zh-CN"/>
        </w:rPr>
        <w:t>功能的设备通常被称为</w:t>
      </w:r>
      <w:r w:rsidRPr="0026456E">
        <w:rPr>
          <w:rFonts w:hint="eastAsia"/>
          <w:lang w:eastAsia="zh-CN"/>
        </w:rPr>
        <w:t>SR</w:t>
      </w:r>
      <w:r w:rsidRPr="0026456E">
        <w:rPr>
          <w:rFonts w:hint="eastAsia"/>
          <w:lang w:eastAsia="zh-CN"/>
        </w:rPr>
        <w:t>节点。</w:t>
      </w:r>
      <w:r w:rsidR="00054EFB" w:rsidRPr="0026456E">
        <w:rPr>
          <w:rFonts w:hint="eastAsia"/>
          <w:lang w:eastAsia="zh-CN"/>
        </w:rPr>
        <w:t>其中，负责为进入</w:t>
      </w:r>
      <w:r w:rsidR="00054EFB" w:rsidRPr="0026456E">
        <w:rPr>
          <w:rFonts w:hint="eastAsia"/>
          <w:lang w:eastAsia="zh-CN"/>
        </w:rPr>
        <w:t>MPLS SR</w:t>
      </w:r>
      <w:r w:rsidR="00054EFB" w:rsidRPr="0026456E">
        <w:rPr>
          <w:rFonts w:hint="eastAsia"/>
          <w:lang w:eastAsia="zh-CN"/>
        </w:rPr>
        <w:t>网络的报文添加标签</w:t>
      </w:r>
      <w:r w:rsidR="00A462AA" w:rsidRPr="0026456E">
        <w:rPr>
          <w:rFonts w:hint="eastAsia"/>
          <w:lang w:eastAsia="zh-CN"/>
        </w:rPr>
        <w:t>的</w:t>
      </w:r>
      <w:r w:rsidR="00054EFB" w:rsidRPr="0026456E">
        <w:rPr>
          <w:rFonts w:hint="eastAsia"/>
          <w:lang w:eastAsia="zh-CN"/>
        </w:rPr>
        <w:t>入口节点称为源节点；负责剥离报文中标签</w:t>
      </w:r>
      <w:r w:rsidR="00A462AA" w:rsidRPr="0026456E">
        <w:rPr>
          <w:rFonts w:hint="eastAsia"/>
          <w:lang w:eastAsia="zh-CN"/>
        </w:rPr>
        <w:t>、并</w:t>
      </w:r>
      <w:r w:rsidR="003E169F" w:rsidRPr="0026456E">
        <w:rPr>
          <w:rFonts w:hint="eastAsia"/>
          <w:lang w:eastAsia="zh-CN"/>
        </w:rPr>
        <w:t>将报文</w:t>
      </w:r>
      <w:r w:rsidR="00A462AA" w:rsidRPr="0026456E">
        <w:rPr>
          <w:rFonts w:hint="eastAsia"/>
          <w:lang w:eastAsia="zh-CN"/>
        </w:rPr>
        <w:t>转发给目的网络的</w:t>
      </w:r>
      <w:r w:rsidR="00054EFB" w:rsidRPr="0026456E">
        <w:rPr>
          <w:rFonts w:hint="eastAsia"/>
          <w:lang w:eastAsia="zh-CN"/>
        </w:rPr>
        <w:t>出口节点称为</w:t>
      </w:r>
      <w:r w:rsidR="00A462AA" w:rsidRPr="0026456E">
        <w:rPr>
          <w:rFonts w:hint="eastAsia"/>
          <w:lang w:eastAsia="zh-CN"/>
        </w:rPr>
        <w:t>尾节点。</w:t>
      </w:r>
    </w:p>
    <w:p w:rsidR="00174DE6" w:rsidRPr="0026456E" w:rsidRDefault="00174DE6" w:rsidP="002E0B90">
      <w:pPr>
        <w:pStyle w:val="ItemList"/>
        <w:rPr>
          <w:lang w:eastAsia="zh-CN"/>
        </w:rPr>
      </w:pPr>
      <w:r w:rsidRPr="0026456E">
        <w:rPr>
          <w:rFonts w:hint="eastAsia"/>
          <w:lang w:eastAsia="zh-CN"/>
        </w:rPr>
        <w:t>段：</w:t>
      </w:r>
      <w:r w:rsidR="002D52E6" w:rsidRPr="0026456E">
        <w:rPr>
          <w:rFonts w:hint="eastAsia"/>
          <w:lang w:eastAsia="zh-CN"/>
        </w:rPr>
        <w:t>用来指明节点对入报文所执行</w:t>
      </w:r>
      <w:r w:rsidR="008930DB" w:rsidRPr="0026456E">
        <w:rPr>
          <w:rFonts w:hint="eastAsia"/>
          <w:lang w:eastAsia="zh-CN"/>
        </w:rPr>
        <w:t>的</w:t>
      </w:r>
      <w:r w:rsidR="002D52E6" w:rsidRPr="0026456E">
        <w:rPr>
          <w:rFonts w:hint="eastAsia"/>
          <w:lang w:eastAsia="zh-CN"/>
        </w:rPr>
        <w:t>操作</w:t>
      </w:r>
      <w:r w:rsidRPr="0026456E">
        <w:rPr>
          <w:rFonts w:hint="eastAsia"/>
          <w:lang w:eastAsia="zh-CN"/>
        </w:rPr>
        <w:t>。</w:t>
      </w:r>
    </w:p>
    <w:p w:rsidR="00C03790" w:rsidRPr="0026456E" w:rsidRDefault="00C03790" w:rsidP="00C03790">
      <w:pPr>
        <w:pStyle w:val="ItemList"/>
        <w:rPr>
          <w:lang w:eastAsia="zh-CN"/>
        </w:rPr>
      </w:pPr>
      <w:r w:rsidRPr="0026456E">
        <w:rPr>
          <w:rFonts w:hint="eastAsia"/>
          <w:lang w:eastAsia="zh-CN"/>
        </w:rPr>
        <w:t>SID</w:t>
      </w:r>
      <w:r w:rsidRPr="0026456E">
        <w:rPr>
          <w:rFonts w:hint="eastAsia"/>
          <w:lang w:eastAsia="zh-CN"/>
        </w:rPr>
        <w:t>：段标识，</w:t>
      </w:r>
      <w:r w:rsidR="006046C5" w:rsidRPr="0026456E">
        <w:rPr>
          <w:rFonts w:hint="eastAsia"/>
          <w:lang w:eastAsia="zh-CN"/>
        </w:rPr>
        <w:t>在</w:t>
      </w:r>
      <w:r w:rsidR="006046C5" w:rsidRPr="0026456E">
        <w:rPr>
          <w:rFonts w:hint="eastAsia"/>
          <w:lang w:eastAsia="zh-CN"/>
        </w:rPr>
        <w:t>MPLS SR</w:t>
      </w:r>
      <w:r w:rsidR="006046C5" w:rsidRPr="0026456E">
        <w:rPr>
          <w:rFonts w:hint="eastAsia"/>
          <w:lang w:eastAsia="zh-CN"/>
        </w:rPr>
        <w:t>中为</w:t>
      </w:r>
      <w:r w:rsidR="006046C5" w:rsidRPr="0026456E">
        <w:rPr>
          <w:rFonts w:hint="eastAsia"/>
          <w:lang w:eastAsia="zh-CN"/>
        </w:rPr>
        <w:t>MPLS</w:t>
      </w:r>
      <w:r w:rsidR="006046C5" w:rsidRPr="0026456E">
        <w:rPr>
          <w:rFonts w:hint="eastAsia"/>
          <w:lang w:eastAsia="zh-CN"/>
        </w:rPr>
        <w:t>标签</w:t>
      </w:r>
      <w:r w:rsidRPr="0026456E">
        <w:rPr>
          <w:rFonts w:hint="eastAsia"/>
          <w:lang w:eastAsia="zh-CN"/>
        </w:rPr>
        <w:t>。</w:t>
      </w:r>
    </w:p>
    <w:p w:rsidR="00C03790" w:rsidRPr="0026456E" w:rsidRDefault="00C03790" w:rsidP="00C03790">
      <w:pPr>
        <w:pStyle w:val="ItemList"/>
        <w:rPr>
          <w:lang w:eastAsia="zh-CN"/>
        </w:rPr>
      </w:pPr>
      <w:r w:rsidRPr="0026456E">
        <w:rPr>
          <w:rFonts w:hint="eastAsia"/>
          <w:lang w:eastAsia="zh-CN"/>
        </w:rPr>
        <w:t>分段类型：根据</w:t>
      </w:r>
      <w:r w:rsidRPr="0026456E">
        <w:rPr>
          <w:rFonts w:hint="eastAsia"/>
          <w:lang w:eastAsia="zh-CN"/>
        </w:rPr>
        <w:t>SID</w:t>
      </w:r>
      <w:r w:rsidRPr="0026456E">
        <w:rPr>
          <w:rFonts w:hint="eastAsia"/>
          <w:lang w:eastAsia="zh-CN"/>
        </w:rPr>
        <w:t>分配形式不同，</w:t>
      </w:r>
      <w:r w:rsidRPr="0026456E">
        <w:rPr>
          <w:rFonts w:hint="eastAsia"/>
          <w:lang w:eastAsia="zh-CN"/>
        </w:rPr>
        <w:t>SR</w:t>
      </w:r>
      <w:r w:rsidRPr="0026456E">
        <w:rPr>
          <w:rFonts w:hint="eastAsia"/>
          <w:lang w:eastAsia="zh-CN"/>
        </w:rPr>
        <w:t>的分段类型有如下两种：</w:t>
      </w:r>
    </w:p>
    <w:p w:rsidR="00C03790" w:rsidRPr="0026456E" w:rsidRDefault="00C03790" w:rsidP="00C03790">
      <w:pPr>
        <w:pStyle w:val="ItemList2"/>
        <w:rPr>
          <w:lang w:eastAsia="zh-CN"/>
        </w:rPr>
      </w:pPr>
      <w:r w:rsidRPr="0026456E">
        <w:rPr>
          <w:lang w:eastAsia="zh-CN"/>
        </w:rPr>
        <w:t>Prefix</w:t>
      </w:r>
      <w:r w:rsidRPr="0026456E">
        <w:rPr>
          <w:rFonts w:hint="eastAsia"/>
          <w:lang w:eastAsia="zh-CN"/>
        </w:rPr>
        <w:t xml:space="preserve"> Segment</w:t>
      </w:r>
      <w:r w:rsidRPr="0026456E">
        <w:rPr>
          <w:rFonts w:hint="eastAsia"/>
          <w:lang w:eastAsia="zh-CN"/>
        </w:rPr>
        <w:t>：前缀类型的段，</w:t>
      </w:r>
      <w:r w:rsidR="0000159E" w:rsidRPr="0026456E">
        <w:rPr>
          <w:rFonts w:hint="eastAsia"/>
          <w:lang w:eastAsia="zh-CN"/>
        </w:rPr>
        <w:t>按目的</w:t>
      </w:r>
      <w:r w:rsidR="0000159E" w:rsidRPr="0026456E">
        <w:rPr>
          <w:rFonts w:hint="eastAsia"/>
          <w:lang w:eastAsia="zh-CN"/>
        </w:rPr>
        <w:t>IP</w:t>
      </w:r>
      <w:r w:rsidR="0000159E" w:rsidRPr="0026456E">
        <w:rPr>
          <w:rFonts w:hint="eastAsia"/>
          <w:lang w:eastAsia="zh-CN"/>
        </w:rPr>
        <w:t>地址前缀为网络的节点分配</w:t>
      </w:r>
      <w:r w:rsidR="0000159E" w:rsidRPr="0026456E">
        <w:rPr>
          <w:rFonts w:hint="eastAsia"/>
          <w:lang w:eastAsia="zh-CN"/>
        </w:rPr>
        <w:t>SID</w:t>
      </w:r>
      <w:r w:rsidR="006046C5" w:rsidRPr="0026456E">
        <w:rPr>
          <w:rFonts w:hint="eastAsia"/>
          <w:lang w:eastAsia="zh-CN"/>
        </w:rPr>
        <w:t>并</w:t>
      </w:r>
      <w:r w:rsidR="0000159E" w:rsidRPr="0026456E">
        <w:rPr>
          <w:rFonts w:hint="eastAsia"/>
          <w:lang w:eastAsia="zh-CN"/>
        </w:rPr>
        <w:t>建立转发表项</w:t>
      </w:r>
      <w:r w:rsidRPr="0026456E">
        <w:rPr>
          <w:rFonts w:hint="eastAsia"/>
          <w:lang w:eastAsia="zh-CN"/>
        </w:rPr>
        <w:t>。</w:t>
      </w:r>
    </w:p>
    <w:p w:rsidR="00C03790" w:rsidRPr="003C716A" w:rsidRDefault="00C03790" w:rsidP="00C03790">
      <w:pPr>
        <w:pStyle w:val="ItemList2"/>
      </w:pPr>
      <w:r w:rsidRPr="003C716A">
        <w:t>Adjacency</w:t>
      </w:r>
      <w:r w:rsidRPr="003C716A">
        <w:rPr>
          <w:rFonts w:hint="eastAsia"/>
        </w:rPr>
        <w:t xml:space="preserve"> Segment</w:t>
      </w:r>
      <w:r w:rsidRPr="003C716A">
        <w:rPr>
          <w:rFonts w:hint="eastAsia"/>
        </w:rPr>
        <w:t>：邻接类型的段，</w:t>
      </w:r>
      <w:r w:rsidR="0000159E">
        <w:rPr>
          <w:rFonts w:hint="eastAsia"/>
        </w:rPr>
        <w:t>为节点的不同邻接链路分别分配</w:t>
      </w:r>
      <w:r w:rsidR="0000159E">
        <w:rPr>
          <w:rFonts w:hint="eastAsia"/>
        </w:rPr>
        <w:t>SID</w:t>
      </w:r>
      <w:r w:rsidR="0000159E" w:rsidRPr="0026456E">
        <w:rPr>
          <w:rFonts w:hint="eastAsia"/>
        </w:rPr>
        <w:t>。</w:t>
      </w:r>
    </w:p>
    <w:p w:rsidR="003C716A" w:rsidRPr="0026456E" w:rsidRDefault="00C03790" w:rsidP="002E0B90">
      <w:pPr>
        <w:pStyle w:val="ItemList"/>
      </w:pPr>
      <w:r>
        <w:rPr>
          <w:rFonts w:hint="eastAsia"/>
        </w:rPr>
        <w:t>S</w:t>
      </w:r>
      <w:r w:rsidRPr="00FA796E">
        <w:rPr>
          <w:rFonts w:hint="eastAsia"/>
        </w:rPr>
        <w:t>RLSP</w:t>
      </w:r>
      <w:r w:rsidRPr="00FA796E">
        <w:rPr>
          <w:rFonts w:hint="eastAsia"/>
        </w:rPr>
        <w:t>（</w:t>
      </w:r>
      <w:r w:rsidRPr="00FA796E">
        <w:rPr>
          <w:rFonts w:hint="eastAsia"/>
        </w:rPr>
        <w:t>Segment Routing</w:t>
      </w:r>
      <w:r w:rsidRPr="00FA796E">
        <w:t xml:space="preserve"> Label Switched Path</w:t>
      </w:r>
      <w:r w:rsidRPr="00FA796E">
        <w:rPr>
          <w:rFonts w:hint="eastAsia"/>
        </w:rPr>
        <w:t>，基于</w:t>
      </w:r>
      <w:r>
        <w:rPr>
          <w:rFonts w:hint="eastAsia"/>
        </w:rPr>
        <w:t>段</w:t>
      </w:r>
      <w:r w:rsidRPr="00FA796E">
        <w:rPr>
          <w:rFonts w:hint="eastAsia"/>
        </w:rPr>
        <w:t>路由的</w:t>
      </w:r>
      <w:r w:rsidRPr="00FA796E">
        <w:rPr>
          <w:rFonts w:hint="eastAsia"/>
        </w:rPr>
        <w:t>LSP</w:t>
      </w:r>
      <w:r w:rsidRPr="00FA796E">
        <w:rPr>
          <w:rFonts w:hint="eastAsia"/>
        </w:rPr>
        <w:t>）</w:t>
      </w:r>
      <w:r>
        <w:rPr>
          <w:rFonts w:hint="eastAsia"/>
        </w:rPr>
        <w:t>：以</w:t>
      </w:r>
      <w:r w:rsidRPr="00677C4C">
        <w:rPr>
          <w:rFonts w:hint="eastAsia"/>
        </w:rPr>
        <w:t>标签作为</w:t>
      </w:r>
      <w:r w:rsidRPr="00677C4C">
        <w:rPr>
          <w:rFonts w:hint="eastAsia"/>
        </w:rPr>
        <w:t>SID</w:t>
      </w:r>
      <w:r>
        <w:rPr>
          <w:rFonts w:hint="eastAsia"/>
        </w:rPr>
        <w:t>对报文进行段路由转发，报文所经过的路径称为</w:t>
      </w:r>
      <w:r>
        <w:rPr>
          <w:rFonts w:hint="eastAsia"/>
        </w:rPr>
        <w:t>S</w:t>
      </w:r>
      <w:r w:rsidRPr="00FA796E">
        <w:rPr>
          <w:rFonts w:hint="eastAsia"/>
        </w:rPr>
        <w:t>RLSP</w:t>
      </w:r>
      <w:r>
        <w:rPr>
          <w:rFonts w:hint="eastAsia"/>
        </w:rPr>
        <w:t>。</w:t>
      </w:r>
    </w:p>
    <w:p w:rsidR="00F67FE8" w:rsidRDefault="00F67FE8" w:rsidP="00455F9A">
      <w:pPr>
        <w:pStyle w:val="ItemList"/>
        <w:rPr>
          <w:lang w:eastAsia="zh-CN"/>
        </w:rPr>
      </w:pPr>
      <w:r>
        <w:rPr>
          <w:rFonts w:hint="eastAsia"/>
        </w:rPr>
        <w:t>SRGB</w:t>
      </w:r>
      <w:r>
        <w:rPr>
          <w:rFonts w:hint="eastAsia"/>
        </w:rPr>
        <w:t>（</w:t>
      </w:r>
      <w:r>
        <w:rPr>
          <w:rFonts w:hint="eastAsia"/>
        </w:rPr>
        <w:t>Segment Routing Global Block</w:t>
      </w:r>
      <w:r>
        <w:rPr>
          <w:rFonts w:hint="eastAsia"/>
        </w:rPr>
        <w:t>，分段路由全局标签段）</w:t>
      </w:r>
      <w:r w:rsidR="00E103B1" w:rsidRPr="0026456E">
        <w:rPr>
          <w:rFonts w:hint="eastAsia"/>
        </w:rPr>
        <w:t>：</w:t>
      </w:r>
      <w:r w:rsidR="00FE51B0">
        <w:rPr>
          <w:rFonts w:hint="eastAsia"/>
        </w:rPr>
        <w:t>专门用于</w:t>
      </w:r>
      <w:r w:rsidR="00FE51B0">
        <w:rPr>
          <w:rFonts w:hint="eastAsia"/>
        </w:rPr>
        <w:t>MPLS SR</w:t>
      </w:r>
      <w:r w:rsidR="00FE51B0">
        <w:rPr>
          <w:rFonts w:hint="eastAsia"/>
        </w:rPr>
        <w:t>前缀类型</w:t>
      </w:r>
      <w:r w:rsidR="00FE51B0">
        <w:rPr>
          <w:rFonts w:hint="eastAsia"/>
        </w:rPr>
        <w:t>SID</w:t>
      </w:r>
      <w:r w:rsidR="00FE51B0">
        <w:rPr>
          <w:rFonts w:hint="eastAsia"/>
        </w:rPr>
        <w:t>（</w:t>
      </w:r>
      <w:r w:rsidR="00FE51B0" w:rsidRPr="003C716A">
        <w:t>Prefix</w:t>
      </w:r>
      <w:r w:rsidR="00FE51B0">
        <w:rPr>
          <w:rFonts w:hint="eastAsia"/>
        </w:rPr>
        <w:t xml:space="preserve"> SID</w:t>
      </w:r>
      <w:r w:rsidR="00FE51B0">
        <w:rPr>
          <w:rFonts w:hint="eastAsia"/>
        </w:rPr>
        <w:t>）</w:t>
      </w:r>
      <w:r w:rsidR="00FE51B0" w:rsidRPr="0026456E">
        <w:rPr>
          <w:rFonts w:hint="eastAsia"/>
        </w:rPr>
        <w:t>的</w:t>
      </w:r>
      <w:r w:rsidR="00FE51B0">
        <w:rPr>
          <w:rFonts w:hint="eastAsia"/>
        </w:rPr>
        <w:t>全局标签范围</w:t>
      </w:r>
      <w:r w:rsidRPr="0026456E">
        <w:rPr>
          <w:rFonts w:hint="eastAsia"/>
        </w:rPr>
        <w:t>，</w:t>
      </w:r>
      <w:r w:rsidR="006F6801" w:rsidRPr="0026456E">
        <w:rPr>
          <w:rFonts w:hint="eastAsia"/>
        </w:rPr>
        <w:t>各</w:t>
      </w:r>
      <w:r w:rsidRPr="0026456E">
        <w:rPr>
          <w:rFonts w:hint="eastAsia"/>
        </w:rPr>
        <w:t>个节点</w:t>
      </w:r>
      <w:r w:rsidR="006F6801" w:rsidRPr="0026456E">
        <w:rPr>
          <w:rFonts w:hint="eastAsia"/>
        </w:rPr>
        <w:t>的</w:t>
      </w:r>
      <w:r w:rsidR="006F6801" w:rsidRPr="0026456E">
        <w:rPr>
          <w:rFonts w:hint="eastAsia"/>
        </w:rPr>
        <w:t>SRGB</w:t>
      </w:r>
      <w:r w:rsidR="006F6801" w:rsidRPr="0026456E">
        <w:rPr>
          <w:rFonts w:hint="eastAsia"/>
        </w:rPr>
        <w:t>范围可以不同</w:t>
      </w:r>
      <w:r w:rsidR="007A78EE" w:rsidRPr="0026456E">
        <w:rPr>
          <w:rFonts w:hint="eastAsia"/>
        </w:rPr>
        <w:t>，</w:t>
      </w:r>
      <w:r w:rsidR="00427454">
        <w:rPr>
          <w:rFonts w:hint="eastAsia"/>
        </w:rPr>
        <w:t>SRGB</w:t>
      </w:r>
      <w:r w:rsidR="00427454">
        <w:rPr>
          <w:rFonts w:hint="eastAsia"/>
        </w:rPr>
        <w:t>的标签范围由</w:t>
      </w:r>
      <w:r w:rsidR="00427454" w:rsidRPr="0026456E">
        <w:rPr>
          <w:rFonts w:hint="eastAsia"/>
        </w:rPr>
        <w:t>标签段基值</w:t>
      </w:r>
      <w:r w:rsidR="00427454">
        <w:rPr>
          <w:rFonts w:hint="eastAsia"/>
        </w:rPr>
        <w:t>和</w:t>
      </w:r>
      <w:r w:rsidR="00427454" w:rsidRPr="0026456E">
        <w:rPr>
          <w:rFonts w:hint="eastAsia"/>
        </w:rPr>
        <w:t>Range</w:t>
      </w:r>
      <w:r w:rsidR="00427454">
        <w:rPr>
          <w:rFonts w:hint="eastAsia"/>
        </w:rPr>
        <w:t>确定</w:t>
      </w:r>
      <w:r w:rsidR="00427454" w:rsidRPr="0026456E">
        <w:rPr>
          <w:rFonts w:hint="eastAsia"/>
        </w:rPr>
        <w:t>，</w:t>
      </w:r>
      <w:r w:rsidR="00427454">
        <w:rPr>
          <w:rFonts w:hint="eastAsia"/>
        </w:rPr>
        <w:t>其中</w:t>
      </w:r>
      <w:r w:rsidR="00427454" w:rsidRPr="0026456E">
        <w:rPr>
          <w:rFonts w:hint="eastAsia"/>
        </w:rPr>
        <w:t>标签段基值表示</w:t>
      </w:r>
      <w:r w:rsidR="007A78EE" w:rsidRPr="0026456E">
        <w:rPr>
          <w:rFonts w:hint="eastAsia"/>
        </w:rPr>
        <w:t>SRGB</w:t>
      </w:r>
      <w:r w:rsidR="007A78EE" w:rsidRPr="0026456E">
        <w:rPr>
          <w:rFonts w:hint="eastAsia"/>
        </w:rPr>
        <w:t>标签段的最小值</w:t>
      </w:r>
      <w:r w:rsidR="00427454" w:rsidRPr="0026456E">
        <w:rPr>
          <w:rFonts w:hint="eastAsia"/>
        </w:rPr>
        <w:t>，</w:t>
      </w:r>
      <w:r w:rsidR="00427454" w:rsidRPr="0026456E">
        <w:rPr>
          <w:rFonts w:hint="eastAsia"/>
        </w:rPr>
        <w:t>Range</w:t>
      </w:r>
      <w:r w:rsidR="00427454">
        <w:rPr>
          <w:rFonts w:hint="eastAsia"/>
        </w:rPr>
        <w:t>表示标签数目</w:t>
      </w:r>
      <w:r w:rsidRPr="0026456E">
        <w:rPr>
          <w:rFonts w:hint="eastAsia"/>
        </w:rPr>
        <w:t>。</w:t>
      </w:r>
    </w:p>
    <w:p w:rsidR="00A875A5" w:rsidRPr="0026456E" w:rsidRDefault="00A875A5" w:rsidP="00455F9A">
      <w:pPr>
        <w:pStyle w:val="ItemList"/>
        <w:rPr>
          <w:lang w:eastAsia="zh-CN"/>
        </w:rPr>
      </w:pPr>
      <w:r w:rsidRPr="00843C76">
        <w:t>SRLB</w:t>
      </w:r>
      <w:r w:rsidRPr="00843C76">
        <w:rPr>
          <w:rFonts w:hint="eastAsia"/>
        </w:rPr>
        <w:t>（</w:t>
      </w:r>
      <w:r w:rsidRPr="00843C76">
        <w:t>Segment Routing Local Block</w:t>
      </w:r>
      <w:r w:rsidRPr="00843C76">
        <w:rPr>
          <w:rFonts w:hint="eastAsia"/>
        </w:rPr>
        <w:t>，分段路由本地标签段）：专门用于</w:t>
      </w:r>
      <w:r w:rsidRPr="00843C76">
        <w:t>MPLS SR</w:t>
      </w:r>
      <w:r w:rsidRPr="00843C76">
        <w:rPr>
          <w:rFonts w:hint="eastAsia"/>
        </w:rPr>
        <w:t>邻接类型</w:t>
      </w:r>
      <w:r w:rsidRPr="00843C76">
        <w:t>SID</w:t>
      </w:r>
      <w:r w:rsidRPr="00843C76">
        <w:rPr>
          <w:rFonts w:hint="eastAsia"/>
        </w:rPr>
        <w:t>（</w:t>
      </w:r>
      <w:r w:rsidRPr="00843C76">
        <w:t>Adjacency SID</w:t>
      </w:r>
      <w:r w:rsidRPr="00843C76">
        <w:rPr>
          <w:rFonts w:hint="eastAsia"/>
        </w:rPr>
        <w:t>）的本地标签范围，各个节点的</w:t>
      </w:r>
      <w:r w:rsidRPr="00843C76">
        <w:t>SRLB</w:t>
      </w:r>
      <w:r w:rsidRPr="00843C76">
        <w:rPr>
          <w:rFonts w:hint="eastAsia"/>
        </w:rPr>
        <w:t>范围相同，</w:t>
      </w:r>
      <w:r w:rsidRPr="00843C76">
        <w:t>SRLB</w:t>
      </w:r>
      <w:r w:rsidRPr="00843C76">
        <w:rPr>
          <w:rFonts w:hint="eastAsia"/>
        </w:rPr>
        <w:t>的标签范围由标签段基值和</w:t>
      </w:r>
      <w:r w:rsidRPr="00843C76">
        <w:t>Range</w:t>
      </w:r>
      <w:r w:rsidRPr="00843C76">
        <w:rPr>
          <w:rFonts w:hint="eastAsia"/>
        </w:rPr>
        <w:t>确定，其中标签段基值表示</w:t>
      </w:r>
      <w:r w:rsidRPr="00843C76">
        <w:t>SRLB</w:t>
      </w:r>
      <w:r w:rsidRPr="00843C76">
        <w:rPr>
          <w:rFonts w:hint="eastAsia"/>
        </w:rPr>
        <w:t>标签段的最小值，</w:t>
      </w:r>
      <w:r w:rsidRPr="00843C76">
        <w:t>Range</w:t>
      </w:r>
      <w:r w:rsidRPr="00843C76">
        <w:rPr>
          <w:rFonts w:hint="eastAsia"/>
        </w:rPr>
        <w:t>表示标签数目。</w:t>
      </w:r>
    </w:p>
    <w:p w:rsidR="00B01952" w:rsidRDefault="00B01952" w:rsidP="00B11FD8">
      <w:pPr>
        <w:pStyle w:val="3"/>
      </w:pPr>
      <w:bookmarkStart w:id="10" w:name="_Toc45106620"/>
      <w:r>
        <w:rPr>
          <w:rFonts w:hint="eastAsia"/>
        </w:rPr>
        <w:t>MPLS SR</w:t>
      </w:r>
      <w:r>
        <w:rPr>
          <w:rFonts w:hint="eastAsia"/>
        </w:rPr>
        <w:t>运行机制</w:t>
      </w:r>
      <w:bookmarkEnd w:id="10"/>
    </w:p>
    <w:p w:rsidR="00B01952" w:rsidRDefault="00B01952" w:rsidP="00B01952">
      <w:r>
        <w:rPr>
          <w:rFonts w:hint="eastAsia"/>
        </w:rPr>
        <w:t>要想通过</w:t>
      </w:r>
      <w:r>
        <w:rPr>
          <w:rFonts w:hint="eastAsia"/>
        </w:rPr>
        <w:t>SRLSP</w:t>
      </w:r>
      <w:r>
        <w:rPr>
          <w:rFonts w:hint="eastAsia"/>
        </w:rPr>
        <w:t>转发报文，需要完成以下工作：</w:t>
      </w:r>
    </w:p>
    <w:p w:rsidR="00B01952" w:rsidRPr="0026456E" w:rsidRDefault="00B01952" w:rsidP="00B01952">
      <w:pPr>
        <w:pStyle w:val="ItemStep"/>
        <w:rPr>
          <w:lang w:eastAsia="zh-CN"/>
        </w:rPr>
      </w:pPr>
      <w:r w:rsidRPr="0026456E">
        <w:rPr>
          <w:rFonts w:hint="eastAsia"/>
          <w:lang w:eastAsia="zh-CN"/>
        </w:rPr>
        <w:t>进行标签分配，为报文转发路径中的每个节点和链路规划标签信息，可以使用静态配置</w:t>
      </w:r>
      <w:r w:rsidRPr="0026456E">
        <w:rPr>
          <w:rFonts w:hint="eastAsia"/>
          <w:lang w:eastAsia="zh-CN"/>
        </w:rPr>
        <w:t>Segment</w:t>
      </w:r>
      <w:r w:rsidRPr="0026456E">
        <w:rPr>
          <w:rFonts w:hint="eastAsia"/>
          <w:lang w:eastAsia="zh-CN"/>
        </w:rPr>
        <w:t>或者动态分配</w:t>
      </w:r>
      <w:r w:rsidRPr="0026456E">
        <w:rPr>
          <w:rFonts w:hint="eastAsia"/>
          <w:lang w:eastAsia="zh-CN"/>
        </w:rPr>
        <w:t>SID</w:t>
      </w:r>
      <w:r w:rsidRPr="0026456E">
        <w:rPr>
          <w:rFonts w:hint="eastAsia"/>
          <w:lang w:eastAsia="zh-CN"/>
        </w:rPr>
        <w:t>两种方式。</w:t>
      </w:r>
    </w:p>
    <w:p w:rsidR="00B01952" w:rsidRPr="0026456E" w:rsidRDefault="00B01952" w:rsidP="00B01952">
      <w:pPr>
        <w:pStyle w:val="ItemStep"/>
        <w:rPr>
          <w:lang w:eastAsia="zh-CN"/>
        </w:rPr>
      </w:pPr>
      <w:r w:rsidRPr="0026456E">
        <w:rPr>
          <w:rFonts w:hint="eastAsia"/>
          <w:lang w:eastAsia="zh-CN"/>
        </w:rPr>
        <w:t>建立标签转发表项，运行</w:t>
      </w:r>
      <w:r w:rsidRPr="0026456E">
        <w:rPr>
          <w:rFonts w:hint="eastAsia"/>
          <w:lang w:eastAsia="zh-CN"/>
        </w:rPr>
        <w:t>MPLS SR</w:t>
      </w:r>
      <w:r w:rsidRPr="0026456E">
        <w:rPr>
          <w:rFonts w:hint="eastAsia"/>
          <w:lang w:eastAsia="zh-CN"/>
        </w:rPr>
        <w:t>的设备组成的分段路由域内的设备根据分配的标签信息</w:t>
      </w:r>
      <w:r w:rsidR="00B11FD8" w:rsidRPr="0026456E">
        <w:rPr>
          <w:rFonts w:hint="eastAsia"/>
          <w:lang w:eastAsia="zh-CN"/>
        </w:rPr>
        <w:t>形成</w:t>
      </w:r>
      <w:r w:rsidRPr="0026456E">
        <w:rPr>
          <w:rFonts w:hint="eastAsia"/>
          <w:lang w:eastAsia="zh-CN"/>
        </w:rPr>
        <w:t>本地的标签转发表项。</w:t>
      </w:r>
    </w:p>
    <w:p w:rsidR="00B01952" w:rsidRPr="0026456E" w:rsidRDefault="00B01952" w:rsidP="00B01952">
      <w:pPr>
        <w:pStyle w:val="ItemStep"/>
        <w:rPr>
          <w:lang w:eastAsia="zh-CN"/>
        </w:rPr>
      </w:pPr>
      <w:r w:rsidRPr="0026456E">
        <w:rPr>
          <w:rFonts w:hint="eastAsia"/>
          <w:lang w:eastAsia="zh-CN"/>
        </w:rPr>
        <w:t>建立</w:t>
      </w:r>
      <w:r w:rsidRPr="0026456E">
        <w:rPr>
          <w:rFonts w:hint="eastAsia"/>
          <w:lang w:eastAsia="zh-CN"/>
        </w:rPr>
        <w:t>SRLSP</w:t>
      </w:r>
      <w:r w:rsidRPr="0026456E">
        <w:rPr>
          <w:rFonts w:hint="eastAsia"/>
          <w:lang w:eastAsia="zh-CN"/>
        </w:rPr>
        <w:t>，</w:t>
      </w:r>
      <w:r w:rsidRPr="0026456E">
        <w:rPr>
          <w:rFonts w:hint="eastAsia"/>
          <w:lang w:eastAsia="zh-CN"/>
        </w:rPr>
        <w:t>SRLSP</w:t>
      </w:r>
      <w:r w:rsidRPr="0026456E">
        <w:rPr>
          <w:rFonts w:hint="eastAsia"/>
          <w:lang w:eastAsia="zh-CN"/>
        </w:rPr>
        <w:t>可以手工配置，</w:t>
      </w:r>
      <w:r w:rsidR="00CE7DAA" w:rsidRPr="00CE7DAA">
        <w:rPr>
          <w:rFonts w:hint="eastAsia"/>
          <w:lang w:eastAsia="zh-CN"/>
        </w:rPr>
        <w:t>也可以</w:t>
      </w:r>
      <w:r w:rsidR="00CE7DAA" w:rsidRPr="002E3CD3">
        <w:rPr>
          <w:rFonts w:hint="eastAsia"/>
          <w:lang w:eastAsia="zh-CN"/>
        </w:rPr>
        <w:t>通过</w:t>
      </w:r>
      <w:r w:rsidR="00CE7DAA" w:rsidRPr="002E3CD3">
        <w:rPr>
          <w:rFonts w:hint="eastAsia"/>
          <w:lang w:eastAsia="zh-CN"/>
        </w:rPr>
        <w:t>IGP</w:t>
      </w:r>
      <w:r w:rsidR="00CE7DAA">
        <w:rPr>
          <w:rFonts w:hint="eastAsia"/>
          <w:lang w:eastAsia="zh-CN"/>
        </w:rPr>
        <w:t>/BGP</w:t>
      </w:r>
      <w:r w:rsidR="00CE7DAA" w:rsidRPr="002E3CD3">
        <w:rPr>
          <w:rFonts w:hint="eastAsia"/>
          <w:lang w:eastAsia="zh-CN"/>
        </w:rPr>
        <w:t>协议动态建立或</w:t>
      </w:r>
      <w:r w:rsidR="00CE7DAA" w:rsidRPr="00CE7DAA">
        <w:rPr>
          <w:rFonts w:hint="eastAsia"/>
          <w:lang w:eastAsia="zh-CN"/>
        </w:rPr>
        <w:t>通过控制器下发。</w:t>
      </w:r>
    </w:p>
    <w:p w:rsidR="00B01952" w:rsidRPr="0026456E" w:rsidRDefault="00B01952" w:rsidP="00B01952">
      <w:pPr>
        <w:pStyle w:val="ItemStep"/>
      </w:pPr>
      <w:r w:rsidRPr="0026456E">
        <w:rPr>
          <w:rFonts w:hint="eastAsia"/>
        </w:rPr>
        <w:t>将</w:t>
      </w:r>
      <w:r w:rsidRPr="0026456E">
        <w:rPr>
          <w:rFonts w:hint="eastAsia"/>
        </w:rPr>
        <w:t>MPLS TE</w:t>
      </w:r>
      <w:r w:rsidRPr="0026456E">
        <w:rPr>
          <w:rFonts w:hint="eastAsia"/>
        </w:rPr>
        <w:t>隧道和</w:t>
      </w:r>
      <w:r w:rsidRPr="0026456E">
        <w:rPr>
          <w:rFonts w:hint="eastAsia"/>
        </w:rPr>
        <w:t>SRLSP</w:t>
      </w:r>
      <w:r w:rsidRPr="0026456E">
        <w:rPr>
          <w:rFonts w:hint="eastAsia"/>
        </w:rPr>
        <w:t>关联，以便</w:t>
      </w:r>
      <w:r>
        <w:rPr>
          <w:rFonts w:hint="eastAsia"/>
        </w:rPr>
        <w:t>MPLS TE</w:t>
      </w:r>
      <w:r>
        <w:rPr>
          <w:rFonts w:hint="eastAsia"/>
        </w:rPr>
        <w:t>隧道采用</w:t>
      </w:r>
      <w:r>
        <w:rPr>
          <w:rFonts w:hint="eastAsia"/>
        </w:rPr>
        <w:t>SRLSP</w:t>
      </w:r>
      <w:r w:rsidRPr="0026456E">
        <w:rPr>
          <w:rFonts w:hint="eastAsia"/>
        </w:rPr>
        <w:t>进行报文转发。</w:t>
      </w:r>
    </w:p>
    <w:p w:rsidR="00B01952" w:rsidRDefault="00B01952" w:rsidP="00B11FD8">
      <w:r>
        <w:rPr>
          <w:rFonts w:hint="eastAsia"/>
        </w:rPr>
        <w:t>完成上述步骤后，</w:t>
      </w:r>
      <w:r w:rsidR="00CE7DAA" w:rsidRPr="000279A6">
        <w:t>SRLSP</w:t>
      </w:r>
      <w:r w:rsidR="00CE7DAA" w:rsidRPr="000279A6">
        <w:rPr>
          <w:rFonts w:hint="eastAsia"/>
        </w:rPr>
        <w:t>即可用来转发流量。</w:t>
      </w:r>
      <w:r>
        <w:rPr>
          <w:rFonts w:hint="eastAsia"/>
        </w:rPr>
        <w:t>当源节点接收到用户网络的报文后，</w:t>
      </w:r>
      <w:r w:rsidR="008E3015">
        <w:rPr>
          <w:rFonts w:hint="eastAsia"/>
        </w:rPr>
        <w:t>会</w:t>
      </w:r>
      <w:r>
        <w:rPr>
          <w:rFonts w:hint="eastAsia"/>
        </w:rPr>
        <w:t>为报文封装所经过路径上的标签信息，并通</w:t>
      </w:r>
      <w:r w:rsidR="00732C97">
        <w:rPr>
          <w:rFonts w:hint="eastAsia"/>
        </w:rPr>
        <w:t>过</w:t>
      </w:r>
      <w:r>
        <w:rPr>
          <w:rFonts w:hint="eastAsia"/>
        </w:rPr>
        <w:t>SRLSP</w:t>
      </w:r>
      <w:r>
        <w:rPr>
          <w:rFonts w:hint="eastAsia"/>
        </w:rPr>
        <w:t>将报文转发给尾节点；尾节点从</w:t>
      </w:r>
      <w:r>
        <w:rPr>
          <w:rFonts w:hint="eastAsia"/>
        </w:rPr>
        <w:t>SRLSP</w:t>
      </w:r>
      <w:r>
        <w:rPr>
          <w:rFonts w:hint="eastAsia"/>
        </w:rPr>
        <w:t>接收到报文后，</w:t>
      </w:r>
      <w:r w:rsidR="008E3015">
        <w:rPr>
          <w:rFonts w:hint="eastAsia"/>
        </w:rPr>
        <w:t>会</w:t>
      </w:r>
      <w:r w:rsidR="00123230" w:rsidRPr="00D44F9D">
        <w:rPr>
          <w:rFonts w:hint="eastAsia"/>
        </w:rPr>
        <w:t>剥离报文中</w:t>
      </w:r>
      <w:r w:rsidR="00732C97">
        <w:rPr>
          <w:rFonts w:hint="eastAsia"/>
        </w:rPr>
        <w:t>的</w:t>
      </w:r>
      <w:r w:rsidR="00123230" w:rsidRPr="00D44F9D">
        <w:rPr>
          <w:rFonts w:hint="eastAsia"/>
        </w:rPr>
        <w:t>标签</w:t>
      </w:r>
      <w:r>
        <w:rPr>
          <w:rFonts w:hint="eastAsia"/>
        </w:rPr>
        <w:t>，</w:t>
      </w:r>
      <w:r w:rsidR="00123230">
        <w:rPr>
          <w:rFonts w:hint="eastAsia"/>
        </w:rPr>
        <w:t>根据原始报文的目的地址查找路由表进行报文转发</w:t>
      </w:r>
      <w:r>
        <w:rPr>
          <w:rFonts w:hint="eastAsia"/>
        </w:rPr>
        <w:t>。</w:t>
      </w:r>
    </w:p>
    <w:p w:rsidR="00CE7DAA" w:rsidRDefault="00CE7DAA" w:rsidP="00B11FD8">
      <w:r w:rsidRPr="000279A6">
        <w:rPr>
          <w:rFonts w:hint="eastAsia"/>
        </w:rPr>
        <w:t>如果将</w:t>
      </w:r>
      <w:r w:rsidRPr="000279A6">
        <w:t>SRLSP</w:t>
      </w:r>
      <w:r w:rsidRPr="000279A6">
        <w:rPr>
          <w:rFonts w:hint="eastAsia"/>
        </w:rPr>
        <w:t>与上层应用关联，如</w:t>
      </w:r>
      <w:r w:rsidRPr="000279A6">
        <w:t>MPLS TE</w:t>
      </w:r>
      <w:r w:rsidRPr="000279A6">
        <w:rPr>
          <w:rFonts w:hint="eastAsia"/>
        </w:rPr>
        <w:t>，则可以实现通过</w:t>
      </w:r>
      <w:r w:rsidRPr="000279A6">
        <w:t>SRLSP</w:t>
      </w:r>
      <w:r w:rsidRPr="000279A6">
        <w:rPr>
          <w:rFonts w:hint="eastAsia"/>
        </w:rPr>
        <w:t>来转发</w:t>
      </w:r>
      <w:r w:rsidRPr="000279A6">
        <w:t>MPLS TE</w:t>
      </w:r>
      <w:r>
        <w:rPr>
          <w:rFonts w:hint="eastAsia"/>
        </w:rPr>
        <w:t>等</w:t>
      </w:r>
      <w:r w:rsidRPr="000279A6">
        <w:rPr>
          <w:rFonts w:hint="eastAsia"/>
        </w:rPr>
        <w:t>流量。</w:t>
      </w:r>
    </w:p>
    <w:p w:rsidR="00667B42" w:rsidRDefault="00667B42" w:rsidP="00667B42">
      <w:pPr>
        <w:pStyle w:val="3"/>
      </w:pPr>
      <w:bookmarkStart w:id="11" w:name="_Toc491936235"/>
      <w:bookmarkStart w:id="12" w:name="_Toc45106621"/>
      <w:bookmarkEnd w:id="11"/>
      <w:r>
        <w:rPr>
          <w:rFonts w:hint="eastAsia"/>
        </w:rPr>
        <w:t>静态配置</w:t>
      </w:r>
      <w:r w:rsidR="00B12260">
        <w:rPr>
          <w:rFonts w:hint="eastAsia"/>
        </w:rPr>
        <w:t>Segment</w:t>
      </w:r>
      <w:bookmarkEnd w:id="12"/>
    </w:p>
    <w:p w:rsidR="00667B42" w:rsidRDefault="00667B42" w:rsidP="00667B42">
      <w:r>
        <w:rPr>
          <w:rFonts w:hint="eastAsia"/>
        </w:rPr>
        <w:t>静态</w:t>
      </w:r>
      <w:r w:rsidR="00F47AC8">
        <w:rPr>
          <w:rFonts w:hint="eastAsia"/>
        </w:rPr>
        <w:t>配置</w:t>
      </w:r>
      <w:r w:rsidR="00B12260">
        <w:rPr>
          <w:rFonts w:hint="eastAsia"/>
        </w:rPr>
        <w:t>Segment</w:t>
      </w:r>
      <w:r w:rsidR="00F47AC8">
        <w:rPr>
          <w:rFonts w:hint="eastAsia"/>
        </w:rPr>
        <w:t>的方式</w:t>
      </w:r>
      <w:r>
        <w:rPr>
          <w:rFonts w:hint="eastAsia"/>
        </w:rPr>
        <w:t>为：</w:t>
      </w:r>
    </w:p>
    <w:p w:rsidR="00667B42" w:rsidRPr="0026456E" w:rsidRDefault="00667B42" w:rsidP="00667B42">
      <w:pPr>
        <w:pStyle w:val="ItemList"/>
        <w:rPr>
          <w:lang w:eastAsia="zh-CN"/>
        </w:rPr>
      </w:pPr>
      <w:r w:rsidRPr="0026456E">
        <w:rPr>
          <w:lang w:eastAsia="zh-CN"/>
        </w:rPr>
        <w:t>Prefix</w:t>
      </w:r>
      <w:r w:rsidRPr="0026456E">
        <w:rPr>
          <w:rFonts w:hint="eastAsia"/>
          <w:lang w:eastAsia="zh-CN"/>
        </w:rPr>
        <w:t xml:space="preserve"> </w:t>
      </w:r>
      <w:r w:rsidR="00AB1D0B" w:rsidRPr="0026456E">
        <w:rPr>
          <w:rFonts w:hint="eastAsia"/>
          <w:lang w:eastAsia="zh-CN"/>
        </w:rPr>
        <w:t>Segment</w:t>
      </w:r>
      <w:r w:rsidRPr="0026456E">
        <w:rPr>
          <w:rFonts w:hint="eastAsia"/>
          <w:lang w:eastAsia="zh-CN"/>
        </w:rPr>
        <w:t>：在每台</w:t>
      </w:r>
      <w:r w:rsidRPr="0026456E">
        <w:rPr>
          <w:rFonts w:hint="eastAsia"/>
          <w:lang w:eastAsia="zh-CN"/>
        </w:rPr>
        <w:t>SR</w:t>
      </w:r>
      <w:r w:rsidR="00C3323F" w:rsidRPr="0026456E">
        <w:rPr>
          <w:rFonts w:hint="eastAsia"/>
          <w:lang w:eastAsia="zh-CN"/>
        </w:rPr>
        <w:t>节点</w:t>
      </w:r>
      <w:r w:rsidRPr="0026456E">
        <w:rPr>
          <w:rFonts w:hint="eastAsia"/>
          <w:lang w:eastAsia="zh-CN"/>
        </w:rPr>
        <w:t>上为目的</w:t>
      </w:r>
      <w:r w:rsidRPr="0026456E">
        <w:rPr>
          <w:rFonts w:hint="eastAsia"/>
          <w:lang w:eastAsia="zh-CN"/>
        </w:rPr>
        <w:t>IP</w:t>
      </w:r>
      <w:r w:rsidRPr="0026456E">
        <w:rPr>
          <w:rFonts w:hint="eastAsia"/>
          <w:lang w:eastAsia="zh-CN"/>
        </w:rPr>
        <w:t>地址前缀手工指定入标签、出标签和下一跳。</w:t>
      </w:r>
    </w:p>
    <w:p w:rsidR="00667B42" w:rsidRPr="0026456E" w:rsidRDefault="00667B42" w:rsidP="00667B42">
      <w:pPr>
        <w:pStyle w:val="ItemList"/>
        <w:rPr>
          <w:lang w:eastAsia="zh-CN"/>
        </w:rPr>
      </w:pPr>
      <w:r w:rsidRPr="0026456E">
        <w:rPr>
          <w:lang w:eastAsia="zh-CN"/>
        </w:rPr>
        <w:t>Adjacency</w:t>
      </w:r>
      <w:r w:rsidRPr="0026456E">
        <w:rPr>
          <w:rFonts w:hint="eastAsia"/>
          <w:lang w:eastAsia="zh-CN"/>
        </w:rPr>
        <w:t xml:space="preserve"> </w:t>
      </w:r>
      <w:r w:rsidR="00AB1D0B" w:rsidRPr="0026456E">
        <w:rPr>
          <w:rFonts w:hint="eastAsia"/>
          <w:lang w:eastAsia="zh-CN"/>
        </w:rPr>
        <w:t>Segment</w:t>
      </w:r>
      <w:r w:rsidRPr="0026456E">
        <w:rPr>
          <w:rFonts w:hint="eastAsia"/>
          <w:lang w:eastAsia="zh-CN"/>
        </w:rPr>
        <w:t>：在每台</w:t>
      </w:r>
      <w:r w:rsidRPr="0026456E">
        <w:rPr>
          <w:rFonts w:hint="eastAsia"/>
          <w:lang w:eastAsia="zh-CN"/>
        </w:rPr>
        <w:t>SR</w:t>
      </w:r>
      <w:r w:rsidR="00C3323F" w:rsidRPr="0026456E">
        <w:rPr>
          <w:rFonts w:hint="eastAsia"/>
          <w:lang w:eastAsia="zh-CN"/>
        </w:rPr>
        <w:t>节点</w:t>
      </w:r>
      <w:r w:rsidRPr="0026456E">
        <w:rPr>
          <w:rFonts w:hint="eastAsia"/>
          <w:lang w:eastAsia="zh-CN"/>
        </w:rPr>
        <w:t>上为</w:t>
      </w:r>
      <w:r w:rsidR="006A545A" w:rsidRPr="0026456E">
        <w:rPr>
          <w:rFonts w:hint="eastAsia"/>
          <w:lang w:eastAsia="zh-CN"/>
        </w:rPr>
        <w:t>与</w:t>
      </w:r>
      <w:r w:rsidRPr="0026456E">
        <w:rPr>
          <w:rFonts w:hint="eastAsia"/>
          <w:lang w:eastAsia="zh-CN"/>
        </w:rPr>
        <w:t>邻接设备</w:t>
      </w:r>
      <w:r w:rsidR="006A545A" w:rsidRPr="0026456E">
        <w:rPr>
          <w:rFonts w:hint="eastAsia"/>
          <w:lang w:eastAsia="zh-CN"/>
        </w:rPr>
        <w:t>相连的链路</w:t>
      </w:r>
      <w:r w:rsidRPr="0026456E">
        <w:rPr>
          <w:rFonts w:hint="eastAsia"/>
          <w:lang w:eastAsia="zh-CN"/>
        </w:rPr>
        <w:t>手工指定入标签和下一跳对应关系。</w:t>
      </w:r>
    </w:p>
    <w:p w:rsidR="00667B42" w:rsidRDefault="00CE7DAA" w:rsidP="00667B42">
      <w:pPr>
        <w:pStyle w:val="3"/>
      </w:pPr>
      <w:bookmarkStart w:id="13" w:name="_Toc45106622"/>
      <w:r>
        <w:rPr>
          <w:rFonts w:hint="eastAsia"/>
        </w:rPr>
        <w:t>通过</w:t>
      </w:r>
      <w:r>
        <w:rPr>
          <w:rFonts w:hint="eastAsia"/>
        </w:rPr>
        <w:t>IGP</w:t>
      </w:r>
      <w:r>
        <w:rPr>
          <w:rFonts w:hint="eastAsia"/>
        </w:rPr>
        <w:t>协议动态分配</w:t>
      </w:r>
      <w:r w:rsidR="00667B42">
        <w:rPr>
          <w:rFonts w:hint="eastAsia"/>
        </w:rPr>
        <w:t>SID</w:t>
      </w:r>
      <w:bookmarkEnd w:id="13"/>
    </w:p>
    <w:p w:rsidR="0048269E" w:rsidRDefault="0048269E" w:rsidP="0048269E">
      <w:r>
        <w:rPr>
          <w:rFonts w:hint="eastAsia"/>
        </w:rPr>
        <w:t>对</w:t>
      </w:r>
      <w:r>
        <w:rPr>
          <w:rFonts w:hint="eastAsia"/>
        </w:rPr>
        <w:t>IGP</w:t>
      </w:r>
      <w:r>
        <w:rPr>
          <w:rFonts w:hint="eastAsia"/>
        </w:rPr>
        <w:t>协议（如</w:t>
      </w:r>
      <w:r>
        <w:rPr>
          <w:rFonts w:hint="eastAsia"/>
        </w:rPr>
        <w:t>IS-IS</w:t>
      </w:r>
      <w:r>
        <w:rPr>
          <w:rFonts w:hint="eastAsia"/>
        </w:rPr>
        <w:t>、</w:t>
      </w:r>
      <w:r>
        <w:rPr>
          <w:rFonts w:hint="eastAsia"/>
        </w:rPr>
        <w:t>OSPF</w:t>
      </w:r>
      <w:r>
        <w:rPr>
          <w:rFonts w:hint="eastAsia"/>
        </w:rPr>
        <w:t>）进行扩展后，可以在</w:t>
      </w:r>
      <w:r>
        <w:rPr>
          <w:rFonts w:hint="eastAsia"/>
        </w:rPr>
        <w:t>IGP</w:t>
      </w:r>
      <w:r>
        <w:rPr>
          <w:rFonts w:hint="eastAsia"/>
        </w:rPr>
        <w:t>协议报文中通告</w:t>
      </w:r>
      <w:r>
        <w:rPr>
          <w:rFonts w:hint="eastAsia"/>
        </w:rPr>
        <w:t>SID</w:t>
      </w:r>
      <w:r>
        <w:rPr>
          <w:rFonts w:hint="eastAsia"/>
        </w:rPr>
        <w:t>。</w:t>
      </w:r>
      <w:r w:rsidR="006046C5">
        <w:rPr>
          <w:rFonts w:hint="eastAsia"/>
        </w:rPr>
        <w:t>动态分配和通告</w:t>
      </w:r>
      <w:r w:rsidR="006046C5">
        <w:rPr>
          <w:rFonts w:hint="eastAsia"/>
        </w:rPr>
        <w:t>SID</w:t>
      </w:r>
      <w:r w:rsidR="006046C5">
        <w:rPr>
          <w:rFonts w:hint="eastAsia"/>
        </w:rPr>
        <w:t>的方式为</w:t>
      </w:r>
      <w:r>
        <w:rPr>
          <w:rFonts w:hint="eastAsia"/>
        </w:rPr>
        <w:t>：</w:t>
      </w:r>
    </w:p>
    <w:p w:rsidR="00A875A5" w:rsidRDefault="00A875A5" w:rsidP="00A875A5">
      <w:pPr>
        <w:pStyle w:val="ItemList"/>
      </w:pPr>
      <w:r w:rsidRPr="00A875A5">
        <w:rPr>
          <w:rFonts w:hint="eastAsia"/>
        </w:rPr>
        <w:t>Prefix SID</w:t>
      </w:r>
    </w:p>
    <w:p w:rsidR="00A875A5" w:rsidRDefault="00A875A5" w:rsidP="00525F94">
      <w:pPr>
        <w:pStyle w:val="ItemList"/>
      </w:pPr>
      <w:r w:rsidRPr="002232A4">
        <w:t>Adjacency</w:t>
      </w:r>
      <w:r w:rsidRPr="002232A4">
        <w:rPr>
          <w:rFonts w:hint="eastAsia"/>
        </w:rPr>
        <w:t xml:space="preserve"> SID</w:t>
      </w:r>
    </w:p>
    <w:p w:rsidR="00A875A5" w:rsidRDefault="00A875A5" w:rsidP="00525F94">
      <w:pPr>
        <w:pStyle w:val="40"/>
      </w:pPr>
      <w:r w:rsidRPr="002232A4">
        <w:rPr>
          <w:rFonts w:hint="eastAsia"/>
        </w:rPr>
        <w:t>Prefix SID</w:t>
      </w:r>
    </w:p>
    <w:p w:rsidR="007A3DD0" w:rsidRPr="0026456E" w:rsidRDefault="006046C5" w:rsidP="00525F94">
      <w:r w:rsidRPr="0026456E">
        <w:rPr>
          <w:rFonts w:hint="eastAsia"/>
        </w:rPr>
        <w:t>每个</w:t>
      </w:r>
      <w:r w:rsidRPr="0026456E">
        <w:rPr>
          <w:rFonts w:hint="eastAsia"/>
        </w:rPr>
        <w:t>SR</w:t>
      </w:r>
      <w:r w:rsidRPr="0026456E">
        <w:rPr>
          <w:rFonts w:hint="eastAsia"/>
        </w:rPr>
        <w:t>节点均手工为自己的</w:t>
      </w:r>
      <w:r w:rsidRPr="0026456E">
        <w:rPr>
          <w:rFonts w:hint="eastAsia"/>
        </w:rPr>
        <w:t>Loopback</w:t>
      </w:r>
      <w:r w:rsidRPr="0026456E">
        <w:rPr>
          <w:rFonts w:hint="eastAsia"/>
        </w:rPr>
        <w:t>地址指定</w:t>
      </w:r>
      <w:r w:rsidRPr="0026456E">
        <w:rPr>
          <w:rFonts w:hint="eastAsia"/>
        </w:rPr>
        <w:t>SID</w:t>
      </w:r>
      <w:r w:rsidRPr="0026456E">
        <w:rPr>
          <w:rFonts w:hint="eastAsia"/>
        </w:rPr>
        <w:t>，该</w:t>
      </w:r>
      <w:r w:rsidRPr="0026456E">
        <w:rPr>
          <w:rFonts w:hint="eastAsia"/>
        </w:rPr>
        <w:t>SID</w:t>
      </w:r>
      <w:r w:rsidRPr="0026456E">
        <w:rPr>
          <w:rFonts w:hint="eastAsia"/>
        </w:rPr>
        <w:t>用来标识特定的</w:t>
      </w:r>
      <w:r w:rsidRPr="0026456E">
        <w:rPr>
          <w:rFonts w:hint="eastAsia"/>
        </w:rPr>
        <w:t>SR</w:t>
      </w:r>
      <w:r w:rsidRPr="0026456E">
        <w:rPr>
          <w:rFonts w:hint="eastAsia"/>
        </w:rPr>
        <w:t>节点。运行</w:t>
      </w:r>
      <w:r w:rsidRPr="0026456E">
        <w:rPr>
          <w:rFonts w:hint="eastAsia"/>
        </w:rPr>
        <w:t>MPLS SR</w:t>
      </w:r>
      <w:r w:rsidRPr="0026456E">
        <w:rPr>
          <w:rFonts w:hint="eastAsia"/>
        </w:rPr>
        <w:t>的设备组成的分段路由域内，通过</w:t>
      </w:r>
      <w:r w:rsidRPr="0026456E">
        <w:rPr>
          <w:rFonts w:hint="eastAsia"/>
        </w:rPr>
        <w:t>IGP</w:t>
      </w:r>
      <w:r w:rsidRPr="0026456E">
        <w:rPr>
          <w:rFonts w:hint="eastAsia"/>
        </w:rPr>
        <w:t>通告</w:t>
      </w:r>
      <w:r w:rsidRPr="0026456E">
        <w:rPr>
          <w:rFonts w:hint="eastAsia"/>
        </w:rPr>
        <w:t>SR</w:t>
      </w:r>
      <w:r w:rsidRPr="0026456E">
        <w:rPr>
          <w:rFonts w:hint="eastAsia"/>
        </w:rPr>
        <w:t>节点的</w:t>
      </w:r>
      <w:r w:rsidRPr="0026456E">
        <w:rPr>
          <w:rFonts w:hint="eastAsia"/>
        </w:rPr>
        <w:t>Prefix SID</w:t>
      </w:r>
      <w:r w:rsidRPr="0026456E">
        <w:rPr>
          <w:rFonts w:hint="eastAsia"/>
        </w:rPr>
        <w:t>，其他节点根据收到的报文自动计算到达该</w:t>
      </w:r>
      <w:r w:rsidRPr="0026456E">
        <w:rPr>
          <w:rFonts w:hint="eastAsia"/>
        </w:rPr>
        <w:t>SR</w:t>
      </w:r>
      <w:r w:rsidRPr="0026456E">
        <w:rPr>
          <w:rFonts w:hint="eastAsia"/>
        </w:rPr>
        <w:t>节点的</w:t>
      </w:r>
      <w:r w:rsidRPr="0026456E">
        <w:rPr>
          <w:rFonts w:hint="eastAsia"/>
        </w:rPr>
        <w:t>Prefix SID</w:t>
      </w:r>
      <w:r w:rsidRPr="0026456E">
        <w:rPr>
          <w:rFonts w:hint="eastAsia"/>
        </w:rPr>
        <w:t>。</w:t>
      </w:r>
      <w:r w:rsidR="007A3DD0" w:rsidRPr="0026456E">
        <w:rPr>
          <w:rFonts w:hint="eastAsia"/>
        </w:rPr>
        <w:t>通告的形式有两种：</w:t>
      </w:r>
    </w:p>
    <w:p w:rsidR="007A3DD0" w:rsidRPr="0026456E" w:rsidRDefault="007A3DD0" w:rsidP="00525F94">
      <w:pPr>
        <w:pStyle w:val="ItemList"/>
        <w:rPr>
          <w:lang w:eastAsia="zh-CN"/>
        </w:rPr>
      </w:pPr>
      <w:r w:rsidRPr="0026456E">
        <w:rPr>
          <w:rFonts w:hint="eastAsia"/>
          <w:lang w:eastAsia="zh-CN"/>
        </w:rPr>
        <w:t>通告绝对值</w:t>
      </w:r>
      <w:r w:rsidR="001E708D" w:rsidRPr="0026456E">
        <w:rPr>
          <w:rFonts w:hint="eastAsia"/>
          <w:lang w:eastAsia="zh-CN"/>
        </w:rPr>
        <w:t>：直接将</w:t>
      </w:r>
      <w:r w:rsidR="001E708D" w:rsidRPr="0026456E">
        <w:rPr>
          <w:rFonts w:hint="eastAsia"/>
          <w:lang w:eastAsia="zh-CN"/>
        </w:rPr>
        <w:t>Prefix SID</w:t>
      </w:r>
      <w:r w:rsidR="001E708D" w:rsidRPr="0026456E">
        <w:rPr>
          <w:rFonts w:hint="eastAsia"/>
          <w:lang w:eastAsia="zh-CN"/>
        </w:rPr>
        <w:t>和本地</w:t>
      </w:r>
      <w:r w:rsidR="001E708D" w:rsidRPr="0026456E">
        <w:rPr>
          <w:rFonts w:hint="eastAsia"/>
          <w:lang w:eastAsia="zh-CN"/>
        </w:rPr>
        <w:t>SRGB</w:t>
      </w:r>
      <w:r w:rsidR="001E708D" w:rsidRPr="0026456E">
        <w:rPr>
          <w:rFonts w:hint="eastAsia"/>
          <w:lang w:eastAsia="zh-CN"/>
        </w:rPr>
        <w:t>标签段通告出去</w:t>
      </w:r>
      <w:r w:rsidR="001E28D3" w:rsidRPr="0026456E">
        <w:rPr>
          <w:rFonts w:hint="eastAsia"/>
          <w:lang w:eastAsia="zh-CN"/>
        </w:rPr>
        <w:t>；</w:t>
      </w:r>
    </w:p>
    <w:p w:rsidR="00D25487" w:rsidRPr="0026456E" w:rsidRDefault="007A3DD0" w:rsidP="00525F94">
      <w:pPr>
        <w:pStyle w:val="ItemList"/>
        <w:rPr>
          <w:lang w:eastAsia="zh-CN"/>
        </w:rPr>
      </w:pPr>
      <w:r w:rsidRPr="0026456E">
        <w:rPr>
          <w:rFonts w:hint="eastAsia"/>
          <w:lang w:eastAsia="zh-CN"/>
        </w:rPr>
        <w:t>通告</w:t>
      </w:r>
      <w:r w:rsidR="0003346A" w:rsidRPr="0026456E">
        <w:rPr>
          <w:rFonts w:hint="eastAsia"/>
          <w:lang w:eastAsia="zh-CN"/>
        </w:rPr>
        <w:t>索引</w:t>
      </w:r>
      <w:r w:rsidRPr="0026456E">
        <w:rPr>
          <w:rFonts w:hint="eastAsia"/>
          <w:lang w:eastAsia="zh-CN"/>
        </w:rPr>
        <w:t>值</w:t>
      </w:r>
      <w:r w:rsidR="001E708D" w:rsidRPr="0026456E">
        <w:rPr>
          <w:rFonts w:hint="eastAsia"/>
          <w:lang w:eastAsia="zh-CN"/>
        </w:rPr>
        <w:t>：</w:t>
      </w:r>
      <w:r w:rsidR="006046C5" w:rsidRPr="0026456E">
        <w:rPr>
          <w:rFonts w:hint="eastAsia"/>
          <w:lang w:eastAsia="zh-CN"/>
        </w:rPr>
        <w:t>为每个</w:t>
      </w:r>
      <w:r w:rsidR="006046C5" w:rsidRPr="0026456E">
        <w:rPr>
          <w:rFonts w:hint="eastAsia"/>
          <w:lang w:eastAsia="zh-CN"/>
        </w:rPr>
        <w:t>SR</w:t>
      </w:r>
      <w:r w:rsidR="006046C5" w:rsidRPr="0026456E">
        <w:rPr>
          <w:rFonts w:hint="eastAsia"/>
          <w:lang w:eastAsia="zh-CN"/>
        </w:rPr>
        <w:t>节点分配一个全局唯一的</w:t>
      </w:r>
      <w:r w:rsidR="006046C5" w:rsidRPr="0026456E">
        <w:rPr>
          <w:rFonts w:hint="eastAsia"/>
          <w:lang w:eastAsia="zh-CN"/>
        </w:rPr>
        <w:t>Index</w:t>
      </w:r>
      <w:r w:rsidR="006046C5" w:rsidRPr="0026456E">
        <w:rPr>
          <w:rFonts w:hint="eastAsia"/>
          <w:lang w:eastAsia="zh-CN"/>
        </w:rPr>
        <w:t>，即每个</w:t>
      </w:r>
      <w:r w:rsidR="006046C5" w:rsidRPr="0026456E">
        <w:rPr>
          <w:rFonts w:hint="eastAsia"/>
          <w:lang w:eastAsia="zh-CN"/>
        </w:rPr>
        <w:t>SR</w:t>
      </w:r>
      <w:r w:rsidR="006046C5" w:rsidRPr="0026456E">
        <w:rPr>
          <w:rFonts w:hint="eastAsia"/>
          <w:lang w:eastAsia="zh-CN"/>
        </w:rPr>
        <w:t>节点的前缀与</w:t>
      </w:r>
      <w:r w:rsidR="006046C5" w:rsidRPr="0026456E">
        <w:rPr>
          <w:rFonts w:hint="eastAsia"/>
          <w:lang w:eastAsia="zh-CN"/>
        </w:rPr>
        <w:t>Index</w:t>
      </w:r>
      <w:r w:rsidR="006046C5" w:rsidRPr="0026456E">
        <w:rPr>
          <w:rFonts w:hint="eastAsia"/>
          <w:lang w:eastAsia="zh-CN"/>
        </w:rPr>
        <w:t>一一对应。通过</w:t>
      </w:r>
      <w:r w:rsidR="006046C5" w:rsidRPr="0026456E">
        <w:rPr>
          <w:rFonts w:hint="eastAsia"/>
          <w:lang w:eastAsia="zh-CN"/>
        </w:rPr>
        <w:t>IGP</w:t>
      </w:r>
      <w:r w:rsidR="006046C5" w:rsidRPr="0026456E">
        <w:rPr>
          <w:rFonts w:hint="eastAsia"/>
          <w:lang w:eastAsia="zh-CN"/>
        </w:rPr>
        <w:t>扩展通告各个</w:t>
      </w:r>
      <w:r w:rsidR="006046C5" w:rsidRPr="0026456E">
        <w:rPr>
          <w:rFonts w:hint="eastAsia"/>
          <w:lang w:eastAsia="zh-CN"/>
        </w:rPr>
        <w:t>SR</w:t>
      </w:r>
      <w:r w:rsidR="006046C5" w:rsidRPr="0026456E">
        <w:rPr>
          <w:rFonts w:hint="eastAsia"/>
          <w:lang w:eastAsia="zh-CN"/>
        </w:rPr>
        <w:t>节点的</w:t>
      </w:r>
      <w:r w:rsidR="006046C5" w:rsidRPr="0026456E">
        <w:rPr>
          <w:rFonts w:hint="eastAsia"/>
          <w:lang w:eastAsia="zh-CN"/>
        </w:rPr>
        <w:t>SRGB</w:t>
      </w:r>
      <w:r w:rsidR="006046C5" w:rsidRPr="0026456E">
        <w:rPr>
          <w:rFonts w:hint="eastAsia"/>
          <w:lang w:eastAsia="zh-CN"/>
        </w:rPr>
        <w:t>标签段和段内</w:t>
      </w:r>
      <w:r w:rsidR="006046C5" w:rsidRPr="0026456E">
        <w:rPr>
          <w:rFonts w:hint="eastAsia"/>
          <w:lang w:eastAsia="zh-CN"/>
        </w:rPr>
        <w:t>Index</w:t>
      </w:r>
      <w:r w:rsidR="006046C5" w:rsidRPr="0026456E">
        <w:rPr>
          <w:rFonts w:hint="eastAsia"/>
          <w:lang w:eastAsia="zh-CN"/>
        </w:rPr>
        <w:t>。</w:t>
      </w:r>
      <w:r w:rsidR="006046C5" w:rsidRPr="0026456E">
        <w:rPr>
          <w:rFonts w:hint="eastAsia"/>
          <w:lang w:eastAsia="zh-CN"/>
        </w:rPr>
        <w:t>SR</w:t>
      </w:r>
      <w:r w:rsidR="006046C5" w:rsidRPr="0026456E">
        <w:rPr>
          <w:rFonts w:hint="eastAsia"/>
          <w:lang w:eastAsia="zh-CN"/>
        </w:rPr>
        <w:t>节点的</w:t>
      </w:r>
      <w:r w:rsidR="006046C5" w:rsidRPr="0026456E">
        <w:rPr>
          <w:rFonts w:hint="eastAsia"/>
          <w:lang w:eastAsia="zh-CN"/>
        </w:rPr>
        <w:t>SRGB</w:t>
      </w:r>
      <w:r w:rsidR="006046C5" w:rsidRPr="0026456E">
        <w:rPr>
          <w:rFonts w:hint="eastAsia"/>
          <w:lang w:eastAsia="zh-CN"/>
        </w:rPr>
        <w:t>基值＋前缀的</w:t>
      </w:r>
      <w:r w:rsidR="006046C5" w:rsidRPr="0026456E">
        <w:rPr>
          <w:rFonts w:hint="eastAsia"/>
          <w:lang w:eastAsia="zh-CN"/>
        </w:rPr>
        <w:t>Index</w:t>
      </w:r>
      <w:r w:rsidR="006046C5" w:rsidRPr="0026456E">
        <w:rPr>
          <w:rFonts w:hint="eastAsia"/>
          <w:lang w:eastAsia="zh-CN"/>
        </w:rPr>
        <w:t>即为该节点为该前缀分配的</w:t>
      </w:r>
      <w:r w:rsidR="006046C5" w:rsidRPr="0026456E">
        <w:rPr>
          <w:rFonts w:hint="eastAsia"/>
          <w:lang w:eastAsia="zh-CN"/>
        </w:rPr>
        <w:t>Prefix SID</w:t>
      </w:r>
      <w:r w:rsidR="006046C5" w:rsidRPr="0026456E">
        <w:rPr>
          <w:rFonts w:hint="eastAsia"/>
          <w:lang w:eastAsia="zh-CN"/>
        </w:rPr>
        <w:t>。</w:t>
      </w:r>
    </w:p>
    <w:p w:rsidR="0052243D" w:rsidRPr="00594BEB" w:rsidRDefault="0052243D" w:rsidP="00525F94">
      <w:pPr>
        <w:pStyle w:val="NotesHeading"/>
      </w:pPr>
      <w:r w:rsidRPr="0026456E">
        <w:rPr>
          <w:rFonts w:hint="eastAsia"/>
          <w:noProof/>
          <w:lang w:eastAsia="zh-CN"/>
        </w:rPr>
        <w:drawing>
          <wp:inline distT="0" distB="0" distL="0" distR="0" wp14:anchorId="726DB980" wp14:editId="76726AE4">
            <wp:extent cx="592455" cy="241300"/>
            <wp:effectExtent l="19050" t="0" r="0" b="0"/>
            <wp:docPr id="18" name="图片 18"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说明"/>
                    <pic:cNvPicPr>
                      <a:picLocks noChangeAspect="1" noChangeArrowheads="1"/>
                    </pic:cNvPicPr>
                  </pic:nvPicPr>
                  <pic:blipFill>
                    <a:blip r:embed="rId12" cstate="print"/>
                    <a:srcRect/>
                    <a:stretch>
                      <a:fillRect/>
                    </a:stretch>
                  </pic:blipFill>
                  <pic:spPr bwMode="auto">
                    <a:xfrm>
                      <a:off x="0" y="0"/>
                      <a:ext cx="592455" cy="241300"/>
                    </a:xfrm>
                    <a:prstGeom prst="rect">
                      <a:avLst/>
                    </a:prstGeom>
                    <a:noFill/>
                    <a:ln w="9525">
                      <a:noFill/>
                      <a:miter lim="800000"/>
                      <a:headEnd/>
                      <a:tailEnd/>
                    </a:ln>
                  </pic:spPr>
                </pic:pic>
              </a:graphicData>
            </a:graphic>
          </wp:inline>
        </w:drawing>
      </w:r>
    </w:p>
    <w:p w:rsidR="0052243D" w:rsidRPr="0026456E" w:rsidRDefault="0052243D" w:rsidP="00525F94">
      <w:pPr>
        <w:pStyle w:val="NotesText"/>
        <w:rPr>
          <w:lang w:eastAsia="zh-CN"/>
        </w:rPr>
      </w:pPr>
      <w:r w:rsidRPr="0026456E">
        <w:rPr>
          <w:rFonts w:hint="eastAsia"/>
          <w:lang w:eastAsia="zh-CN"/>
        </w:rPr>
        <w:t>目前，设备仅支持以索引值的形式进行</w:t>
      </w:r>
      <w:r w:rsidRPr="0026456E">
        <w:rPr>
          <w:rFonts w:hint="eastAsia"/>
          <w:lang w:eastAsia="zh-CN"/>
        </w:rPr>
        <w:t>Prefix SID</w:t>
      </w:r>
      <w:r w:rsidRPr="0026456E">
        <w:rPr>
          <w:rFonts w:hint="eastAsia"/>
          <w:lang w:eastAsia="zh-CN"/>
        </w:rPr>
        <w:t>的通告。</w:t>
      </w:r>
    </w:p>
    <w:p w:rsidR="0052243D" w:rsidRDefault="0052243D" w:rsidP="00525F94"/>
    <w:p w:rsidR="00A875A5" w:rsidRDefault="00A875A5" w:rsidP="00A875A5">
      <w:pPr>
        <w:pStyle w:val="40"/>
      </w:pPr>
      <w:r w:rsidRPr="0026456E">
        <w:t>Adjacency</w:t>
      </w:r>
      <w:r w:rsidRPr="0026456E">
        <w:rPr>
          <w:rFonts w:hint="eastAsia"/>
        </w:rPr>
        <w:t xml:space="preserve"> SID</w:t>
      </w:r>
    </w:p>
    <w:p w:rsidR="00A875A5" w:rsidRDefault="00A875A5" w:rsidP="00A875A5">
      <w:r>
        <w:rPr>
          <w:rFonts w:hint="eastAsia"/>
        </w:rPr>
        <w:t>SR</w:t>
      </w:r>
      <w:r>
        <w:rPr>
          <w:rFonts w:hint="eastAsia"/>
        </w:rPr>
        <w:t>节点间通过</w:t>
      </w:r>
      <w:r w:rsidRPr="006F6DDE">
        <w:rPr>
          <w:rFonts w:hint="eastAsia"/>
        </w:rPr>
        <w:t>IGP</w:t>
      </w:r>
      <w:r>
        <w:rPr>
          <w:rFonts w:hint="eastAsia"/>
        </w:rPr>
        <w:t>协议通告为</w:t>
      </w:r>
      <w:r w:rsidRPr="006F6DDE">
        <w:rPr>
          <w:rFonts w:hint="eastAsia"/>
        </w:rPr>
        <w:t>邻接链路分配</w:t>
      </w:r>
      <w:r w:rsidRPr="006F6DDE">
        <w:rPr>
          <w:rFonts w:hint="eastAsia"/>
        </w:rPr>
        <w:t>SID</w:t>
      </w:r>
      <w:r>
        <w:rPr>
          <w:rFonts w:hint="eastAsia"/>
        </w:rPr>
        <w:t>，该</w:t>
      </w:r>
      <w:r>
        <w:rPr>
          <w:rFonts w:hint="eastAsia"/>
        </w:rPr>
        <w:t>SID</w:t>
      </w:r>
      <w:r w:rsidRPr="0026456E">
        <w:rPr>
          <w:rFonts w:hint="eastAsia"/>
        </w:rPr>
        <w:t>用来标识本地设备的特定邻</w:t>
      </w:r>
      <w:r w:rsidRPr="006F6DDE">
        <w:rPr>
          <w:rFonts w:hint="eastAsia"/>
        </w:rPr>
        <w:t>接链路。</w:t>
      </w:r>
      <w:r w:rsidRPr="0026456E">
        <w:t>Adjacency</w:t>
      </w:r>
      <w:r w:rsidRPr="006F6DDE">
        <w:rPr>
          <w:rFonts w:hint="eastAsia"/>
        </w:rPr>
        <w:t xml:space="preserve"> SID</w:t>
      </w:r>
      <w:r>
        <w:rPr>
          <w:rFonts w:hint="eastAsia"/>
        </w:rPr>
        <w:t>分配方式有两种：</w:t>
      </w:r>
    </w:p>
    <w:p w:rsidR="00A875A5" w:rsidRPr="00A875A5" w:rsidRDefault="00A875A5" w:rsidP="00A875A5">
      <w:pPr>
        <w:pStyle w:val="ItemList"/>
        <w:rPr>
          <w:lang w:eastAsia="zh-CN"/>
        </w:rPr>
      </w:pPr>
      <w:r w:rsidRPr="00A875A5">
        <w:rPr>
          <w:rFonts w:hint="eastAsia"/>
          <w:lang w:eastAsia="zh-CN"/>
        </w:rPr>
        <w:t>自动分配</w:t>
      </w:r>
      <w:r w:rsidRPr="006F6DDE">
        <w:rPr>
          <w:lang w:eastAsia="zh-CN"/>
        </w:rPr>
        <w:t>Adjacency</w:t>
      </w:r>
      <w:r w:rsidRPr="006F6DDE">
        <w:rPr>
          <w:rFonts w:hint="eastAsia"/>
          <w:lang w:eastAsia="zh-CN"/>
        </w:rPr>
        <w:t xml:space="preserve"> SID</w:t>
      </w:r>
      <w:r w:rsidRPr="00A875A5">
        <w:rPr>
          <w:rFonts w:hint="eastAsia"/>
          <w:lang w:eastAsia="zh-CN"/>
        </w:rPr>
        <w:t>：</w:t>
      </w:r>
      <w:r w:rsidR="004A6F68" w:rsidRPr="004A6F68">
        <w:rPr>
          <w:rFonts w:hint="eastAsia"/>
          <w:lang w:eastAsia="zh-CN"/>
        </w:rPr>
        <w:t>自动从</w:t>
      </w:r>
      <w:r w:rsidR="004A6F68" w:rsidRPr="004A6F68">
        <w:rPr>
          <w:rFonts w:hint="eastAsia"/>
          <w:lang w:eastAsia="zh-CN"/>
        </w:rPr>
        <w:t>SRLB</w:t>
      </w:r>
      <w:r w:rsidR="004A6F68" w:rsidRPr="004A6F68">
        <w:rPr>
          <w:rFonts w:hint="eastAsia"/>
          <w:lang w:eastAsia="zh-CN"/>
        </w:rPr>
        <w:t>中选择标签分配给邻接链路</w:t>
      </w:r>
      <w:r w:rsidRPr="00A875A5">
        <w:rPr>
          <w:rFonts w:hint="eastAsia"/>
          <w:lang w:eastAsia="zh-CN"/>
        </w:rPr>
        <w:t>。</w:t>
      </w:r>
    </w:p>
    <w:p w:rsidR="00A875A5" w:rsidRPr="00A875A5" w:rsidRDefault="00A875A5" w:rsidP="00A875A5">
      <w:pPr>
        <w:pStyle w:val="ItemList"/>
      </w:pPr>
      <w:r w:rsidRPr="00A875A5">
        <w:rPr>
          <w:rFonts w:hint="eastAsia"/>
        </w:rPr>
        <w:t>手工指定</w:t>
      </w:r>
      <w:r w:rsidRPr="00D1705B">
        <w:t>Adjacency</w:t>
      </w:r>
      <w:r w:rsidRPr="00D1705B">
        <w:rPr>
          <w:rFonts w:hint="eastAsia"/>
        </w:rPr>
        <w:t xml:space="preserve"> SID</w:t>
      </w:r>
      <w:r w:rsidRPr="00A875A5">
        <w:rPr>
          <w:rFonts w:hint="eastAsia"/>
        </w:rPr>
        <w:t>：</w:t>
      </w:r>
    </w:p>
    <w:p w:rsidR="00A875A5" w:rsidRPr="00D1705B" w:rsidRDefault="00A875A5" w:rsidP="00A875A5">
      <w:pPr>
        <w:pStyle w:val="ItemList2"/>
      </w:pPr>
      <w:r w:rsidRPr="00D1705B">
        <w:rPr>
          <w:rFonts w:hint="eastAsia"/>
        </w:rPr>
        <w:t>绝对值</w:t>
      </w:r>
      <w:r w:rsidRPr="00A875A5">
        <w:rPr>
          <w:rFonts w:hint="eastAsia"/>
        </w:rPr>
        <w:t>方式</w:t>
      </w:r>
      <w:r w:rsidRPr="00D1705B">
        <w:rPr>
          <w:rFonts w:hint="eastAsia"/>
        </w:rPr>
        <w:t>：直接</w:t>
      </w:r>
      <w:r w:rsidRPr="00A875A5">
        <w:rPr>
          <w:rFonts w:hint="eastAsia"/>
        </w:rPr>
        <w:t>指定</w:t>
      </w:r>
      <w:r w:rsidRPr="00D1705B">
        <w:t>Adjacency</w:t>
      </w:r>
      <w:r w:rsidRPr="00D1705B">
        <w:rPr>
          <w:rFonts w:hint="eastAsia"/>
        </w:rPr>
        <w:t xml:space="preserve"> SID</w:t>
      </w:r>
      <w:r w:rsidRPr="00A875A5">
        <w:rPr>
          <w:rFonts w:hint="eastAsia"/>
        </w:rPr>
        <w:t>。</w:t>
      </w:r>
    </w:p>
    <w:p w:rsidR="00A875A5" w:rsidRPr="00A875A5" w:rsidRDefault="00A875A5" w:rsidP="00A875A5">
      <w:pPr>
        <w:pStyle w:val="ItemList2"/>
      </w:pPr>
      <w:r w:rsidRPr="00D1705B">
        <w:rPr>
          <w:rFonts w:hint="eastAsia"/>
          <w:lang w:eastAsia="zh-CN"/>
        </w:rPr>
        <w:t>索引值</w:t>
      </w:r>
      <w:r w:rsidRPr="00A875A5">
        <w:rPr>
          <w:rFonts w:hint="eastAsia"/>
          <w:lang w:eastAsia="zh-CN"/>
        </w:rPr>
        <w:t>方式</w:t>
      </w:r>
      <w:r w:rsidRPr="00D1705B">
        <w:rPr>
          <w:rFonts w:hint="eastAsia"/>
          <w:lang w:eastAsia="zh-CN"/>
        </w:rPr>
        <w:t>：为</w:t>
      </w:r>
      <w:r w:rsidRPr="004947CA">
        <w:rPr>
          <w:rFonts w:hint="eastAsia"/>
          <w:lang w:eastAsia="zh-CN"/>
        </w:rPr>
        <w:t>邻接链路分配</w:t>
      </w:r>
      <w:r w:rsidRPr="00D1705B">
        <w:rPr>
          <w:rFonts w:hint="eastAsia"/>
          <w:lang w:eastAsia="zh-CN"/>
        </w:rPr>
        <w:t>Index</w:t>
      </w:r>
      <w:r w:rsidRPr="00D1705B">
        <w:rPr>
          <w:rFonts w:hint="eastAsia"/>
          <w:lang w:eastAsia="zh-CN"/>
        </w:rPr>
        <w:t>。</w:t>
      </w:r>
      <w:r w:rsidRPr="00D1705B">
        <w:rPr>
          <w:rFonts w:hint="eastAsia"/>
        </w:rPr>
        <w:t>SR</w:t>
      </w:r>
      <w:r w:rsidRPr="00D1705B">
        <w:rPr>
          <w:rFonts w:hint="eastAsia"/>
        </w:rPr>
        <w:t>节点的</w:t>
      </w:r>
      <w:r w:rsidRPr="00D1705B">
        <w:rPr>
          <w:rFonts w:hint="eastAsia"/>
        </w:rPr>
        <w:t>SR</w:t>
      </w:r>
      <w:r w:rsidRPr="00A875A5">
        <w:rPr>
          <w:rFonts w:hint="eastAsia"/>
        </w:rPr>
        <w:t>L</w:t>
      </w:r>
      <w:r w:rsidRPr="00373C7D">
        <w:rPr>
          <w:rFonts w:hint="eastAsia"/>
        </w:rPr>
        <w:t>B</w:t>
      </w:r>
      <w:r w:rsidRPr="00D1705B">
        <w:rPr>
          <w:rFonts w:hint="eastAsia"/>
        </w:rPr>
        <w:t>基值＋</w:t>
      </w:r>
      <w:r w:rsidRPr="00D1705B">
        <w:rPr>
          <w:rFonts w:hint="eastAsia"/>
        </w:rPr>
        <w:t>Index</w:t>
      </w:r>
      <w:r>
        <w:rPr>
          <w:rFonts w:hint="eastAsia"/>
        </w:rPr>
        <w:t>即为该节点为</w:t>
      </w:r>
      <w:r w:rsidRPr="00A875A5">
        <w:rPr>
          <w:rFonts w:hint="eastAsia"/>
        </w:rPr>
        <w:t>邻接链路</w:t>
      </w:r>
      <w:r w:rsidRPr="00D1705B">
        <w:rPr>
          <w:rFonts w:hint="eastAsia"/>
        </w:rPr>
        <w:t>分配的</w:t>
      </w:r>
      <w:r w:rsidRPr="00D1705B">
        <w:t>Adjacency</w:t>
      </w:r>
      <w:r w:rsidRPr="00373C7D">
        <w:rPr>
          <w:rFonts w:hint="eastAsia"/>
        </w:rPr>
        <w:t xml:space="preserve"> SID</w:t>
      </w:r>
      <w:r w:rsidRPr="00D1705B">
        <w:rPr>
          <w:rFonts w:hint="eastAsia"/>
        </w:rPr>
        <w:t>。</w:t>
      </w:r>
    </w:p>
    <w:p w:rsidR="00CE7DAA" w:rsidRDefault="00CE7DAA" w:rsidP="00CE7DAA">
      <w:pPr>
        <w:pStyle w:val="3"/>
      </w:pPr>
      <w:bookmarkStart w:id="14" w:name="_Toc528265168"/>
      <w:bookmarkStart w:id="15" w:name="_Toc531096144"/>
      <w:bookmarkStart w:id="16" w:name="_Toc45106623"/>
      <w:r>
        <w:rPr>
          <w:rFonts w:hint="eastAsia"/>
        </w:rPr>
        <w:t>通过</w:t>
      </w:r>
      <w:r>
        <w:rPr>
          <w:rFonts w:hint="eastAsia"/>
        </w:rPr>
        <w:t>BGP</w:t>
      </w:r>
      <w:r>
        <w:rPr>
          <w:rFonts w:hint="eastAsia"/>
        </w:rPr>
        <w:t>协议动态分配</w:t>
      </w:r>
      <w:r>
        <w:rPr>
          <w:rFonts w:hint="eastAsia"/>
        </w:rPr>
        <w:t>SID</w:t>
      </w:r>
      <w:bookmarkEnd w:id="14"/>
      <w:bookmarkEnd w:id="15"/>
      <w:bookmarkEnd w:id="16"/>
    </w:p>
    <w:p w:rsidR="00CE7DAA" w:rsidRDefault="00CE7DAA" w:rsidP="00CE7DAA">
      <w:r>
        <w:rPr>
          <w:rFonts w:hint="eastAsia"/>
        </w:rPr>
        <w:t>对</w:t>
      </w:r>
      <w:r>
        <w:rPr>
          <w:rFonts w:hint="eastAsia"/>
        </w:rPr>
        <w:t>BGP</w:t>
      </w:r>
      <w:r>
        <w:rPr>
          <w:rFonts w:hint="eastAsia"/>
        </w:rPr>
        <w:t>协议进行扩展后，</w:t>
      </w:r>
      <w:r>
        <w:rPr>
          <w:rFonts w:hint="eastAsia"/>
        </w:rPr>
        <w:t>BGP</w:t>
      </w:r>
      <w:r>
        <w:rPr>
          <w:rFonts w:hint="eastAsia"/>
        </w:rPr>
        <w:t>对等体之间可以通过协议报文通告</w:t>
      </w:r>
      <w:r w:rsidRPr="0026456E">
        <w:rPr>
          <w:rFonts w:hint="eastAsia"/>
        </w:rPr>
        <w:t>Prefix</w:t>
      </w:r>
      <w:r>
        <w:rPr>
          <w:rFonts w:hint="eastAsia"/>
        </w:rPr>
        <w:t xml:space="preserve"> SID</w:t>
      </w:r>
      <w:r>
        <w:rPr>
          <w:rFonts w:hint="eastAsia"/>
        </w:rPr>
        <w:t>。</w:t>
      </w:r>
      <w:r>
        <w:rPr>
          <w:rFonts w:hint="eastAsia"/>
        </w:rPr>
        <w:t>BGP</w:t>
      </w:r>
      <w:r>
        <w:rPr>
          <w:rFonts w:hint="eastAsia"/>
        </w:rPr>
        <w:t>在引入路由时通过路由策略为不同前缀地址分配</w:t>
      </w:r>
      <w:r>
        <w:rPr>
          <w:rFonts w:hint="eastAsia"/>
        </w:rPr>
        <w:t>SID</w:t>
      </w:r>
      <w:r>
        <w:rPr>
          <w:rFonts w:hint="eastAsia"/>
        </w:rPr>
        <w:t>，该</w:t>
      </w:r>
      <w:r>
        <w:rPr>
          <w:rFonts w:hint="eastAsia"/>
        </w:rPr>
        <w:t>SID</w:t>
      </w:r>
      <w:r>
        <w:rPr>
          <w:rFonts w:hint="eastAsia"/>
        </w:rPr>
        <w:t>用来表示特定的</w:t>
      </w:r>
      <w:r>
        <w:rPr>
          <w:rFonts w:hint="eastAsia"/>
        </w:rPr>
        <w:t>SR</w:t>
      </w:r>
      <w:r>
        <w:rPr>
          <w:rFonts w:hint="eastAsia"/>
        </w:rPr>
        <w:t>节点。运行</w:t>
      </w:r>
      <w:r>
        <w:rPr>
          <w:rFonts w:hint="eastAsia"/>
        </w:rPr>
        <w:t>MPLS SR</w:t>
      </w:r>
      <w:r>
        <w:rPr>
          <w:rFonts w:hint="eastAsia"/>
        </w:rPr>
        <w:t>的设备组成的分段路由域内，通过</w:t>
      </w:r>
      <w:r>
        <w:rPr>
          <w:rFonts w:hint="eastAsia"/>
        </w:rPr>
        <w:t>BGP</w:t>
      </w:r>
      <w:r>
        <w:rPr>
          <w:rFonts w:hint="eastAsia"/>
        </w:rPr>
        <w:t>通告</w:t>
      </w:r>
      <w:r>
        <w:rPr>
          <w:rFonts w:hint="eastAsia"/>
        </w:rPr>
        <w:t>SR</w:t>
      </w:r>
      <w:r>
        <w:rPr>
          <w:rFonts w:hint="eastAsia"/>
        </w:rPr>
        <w:t>节点的</w:t>
      </w:r>
      <w:r w:rsidRPr="0026456E">
        <w:rPr>
          <w:rFonts w:hint="eastAsia"/>
        </w:rPr>
        <w:t>Prefix SID</w:t>
      </w:r>
      <w:r>
        <w:rPr>
          <w:rFonts w:hint="eastAsia"/>
        </w:rPr>
        <w:t>。</w:t>
      </w:r>
      <w:r>
        <w:rPr>
          <w:rFonts w:hint="eastAsia"/>
        </w:rPr>
        <w:t>BGP</w:t>
      </w:r>
      <w:r w:rsidRPr="0026456E">
        <w:rPr>
          <w:rFonts w:hint="eastAsia"/>
        </w:rPr>
        <w:t>通告</w:t>
      </w:r>
      <w:r>
        <w:rPr>
          <w:rFonts w:hint="eastAsia"/>
        </w:rPr>
        <w:t>时会将前缀的</w:t>
      </w:r>
      <w:r>
        <w:rPr>
          <w:rFonts w:hint="eastAsia"/>
        </w:rPr>
        <w:t>SID</w:t>
      </w:r>
      <w:r>
        <w:rPr>
          <w:rFonts w:hint="eastAsia"/>
        </w:rPr>
        <w:t>和</w:t>
      </w:r>
      <w:r>
        <w:rPr>
          <w:rFonts w:hint="eastAsia"/>
        </w:rPr>
        <w:t>SID</w:t>
      </w:r>
      <w:r>
        <w:rPr>
          <w:rFonts w:hint="eastAsia"/>
        </w:rPr>
        <w:t>索引值一同向邻居通告，其他节点根据收到的报文获得</w:t>
      </w:r>
      <w:r w:rsidRPr="0026456E">
        <w:rPr>
          <w:rFonts w:hint="eastAsia"/>
        </w:rPr>
        <w:t>到达该</w:t>
      </w:r>
      <w:r w:rsidRPr="0026456E">
        <w:rPr>
          <w:rFonts w:hint="eastAsia"/>
        </w:rPr>
        <w:t>SR</w:t>
      </w:r>
      <w:r w:rsidRPr="0026456E">
        <w:rPr>
          <w:rFonts w:hint="eastAsia"/>
        </w:rPr>
        <w:t>节点的</w:t>
      </w:r>
      <w:r w:rsidRPr="0026456E">
        <w:rPr>
          <w:rFonts w:hint="eastAsia"/>
        </w:rPr>
        <w:t>Prefix SID</w:t>
      </w:r>
      <w:r w:rsidRPr="0026456E">
        <w:rPr>
          <w:rFonts w:hint="eastAsia"/>
        </w:rPr>
        <w:t>。</w:t>
      </w:r>
    </w:p>
    <w:p w:rsidR="00CE7DAA" w:rsidRDefault="00CE7DAA" w:rsidP="00CE7DAA">
      <w:r w:rsidRPr="001E55F0">
        <w:rPr>
          <w:rFonts w:hint="eastAsia"/>
        </w:rPr>
        <w:t>通过</w:t>
      </w:r>
      <w:r w:rsidRPr="001E55F0">
        <w:rPr>
          <w:rFonts w:hint="eastAsia"/>
        </w:rPr>
        <w:t>BGP</w:t>
      </w:r>
      <w:r w:rsidRPr="001E55F0">
        <w:rPr>
          <w:rFonts w:hint="eastAsia"/>
        </w:rPr>
        <w:t>协议动态分配的</w:t>
      </w:r>
      <w:r w:rsidRPr="001E55F0">
        <w:rPr>
          <w:rFonts w:hint="eastAsia"/>
        </w:rPr>
        <w:t>BGP Prefix SID</w:t>
      </w:r>
      <w:r w:rsidRPr="001E55F0">
        <w:rPr>
          <w:rFonts w:hint="eastAsia"/>
        </w:rPr>
        <w:t>信息只能通过</w:t>
      </w:r>
      <w:r w:rsidRPr="001E55F0">
        <w:rPr>
          <w:rFonts w:hint="eastAsia"/>
        </w:rPr>
        <w:t>IPv4</w:t>
      </w:r>
      <w:r w:rsidRPr="001E55F0">
        <w:rPr>
          <w:rFonts w:hint="eastAsia"/>
        </w:rPr>
        <w:t>单播路由在</w:t>
      </w:r>
      <w:r w:rsidRPr="001E55F0">
        <w:rPr>
          <w:rFonts w:hint="eastAsia"/>
        </w:rPr>
        <w:t>BGP</w:t>
      </w:r>
      <w:r w:rsidRPr="001E55F0">
        <w:rPr>
          <w:rFonts w:hint="eastAsia"/>
        </w:rPr>
        <w:t>对等体间进行交换</w:t>
      </w:r>
      <w:r w:rsidRPr="000D05AC">
        <w:rPr>
          <w:rFonts w:hint="eastAsia"/>
        </w:rPr>
        <w:t>，通常应用于跨域</w:t>
      </w:r>
      <w:r w:rsidRPr="000D05AC">
        <w:rPr>
          <w:rFonts w:hint="eastAsia"/>
        </w:rPr>
        <w:t>VPN-Option C</w:t>
      </w:r>
      <w:r w:rsidRPr="00196D5D">
        <w:rPr>
          <w:rFonts w:hint="eastAsia"/>
        </w:rPr>
        <w:t>方式组网。</w:t>
      </w:r>
    </w:p>
    <w:p w:rsidR="00CE7DAA" w:rsidRDefault="00CE7DAA" w:rsidP="00CE7DAA">
      <w:pPr>
        <w:pStyle w:val="3"/>
      </w:pPr>
      <w:bookmarkStart w:id="17" w:name="_Toc528265170"/>
      <w:bookmarkStart w:id="18" w:name="_Toc531096145"/>
      <w:bookmarkStart w:id="19" w:name="_Toc45106624"/>
      <w:r>
        <w:rPr>
          <w:rFonts w:hint="eastAsia"/>
        </w:rPr>
        <w:t>通过</w:t>
      </w:r>
      <w:r>
        <w:rPr>
          <w:rFonts w:hint="eastAsia"/>
        </w:rPr>
        <w:t>BGP-EPE</w:t>
      </w:r>
      <w:r>
        <w:rPr>
          <w:rFonts w:hint="eastAsia"/>
        </w:rPr>
        <w:t>功能分配</w:t>
      </w:r>
      <w:r>
        <w:rPr>
          <w:rFonts w:hint="eastAsia"/>
        </w:rPr>
        <w:t>SID</w:t>
      </w:r>
      <w:bookmarkEnd w:id="17"/>
      <w:bookmarkEnd w:id="18"/>
      <w:bookmarkEnd w:id="19"/>
    </w:p>
    <w:p w:rsidR="00CE7DAA" w:rsidRDefault="00CE7DAA" w:rsidP="00CE7DAA">
      <w:r w:rsidRPr="0037045B">
        <w:rPr>
          <w:rFonts w:hint="eastAsia"/>
        </w:rPr>
        <w:t>BGP-EPE</w:t>
      </w:r>
      <w:r w:rsidRPr="0037045B">
        <w:rPr>
          <w:rFonts w:hint="eastAsia"/>
        </w:rPr>
        <w:t>（</w:t>
      </w:r>
      <w:r w:rsidRPr="0037045B">
        <w:rPr>
          <w:rFonts w:hint="eastAsia"/>
        </w:rPr>
        <w:t>BGP Egress Peer Engineering</w:t>
      </w:r>
      <w:r>
        <w:rPr>
          <w:rFonts w:hint="eastAsia"/>
        </w:rPr>
        <w:t>，</w:t>
      </w:r>
      <w:r>
        <w:rPr>
          <w:rFonts w:hint="eastAsia"/>
        </w:rPr>
        <w:t>BGP</w:t>
      </w:r>
      <w:r>
        <w:rPr>
          <w:rFonts w:hint="eastAsia"/>
        </w:rPr>
        <w:t>出口对等体工程</w:t>
      </w:r>
      <w:r w:rsidRPr="0037045B">
        <w:rPr>
          <w:rFonts w:hint="eastAsia"/>
        </w:rPr>
        <w:t>）</w:t>
      </w:r>
      <w:r>
        <w:rPr>
          <w:rFonts w:hint="eastAsia"/>
        </w:rPr>
        <w:t>功能通过为</w:t>
      </w:r>
      <w:r>
        <w:rPr>
          <w:rFonts w:hint="eastAsia"/>
        </w:rPr>
        <w:t>BGP</w:t>
      </w:r>
      <w:r>
        <w:rPr>
          <w:rFonts w:hint="eastAsia"/>
        </w:rPr>
        <w:t>对等体分配标签来控制跨域的流量从特定的</w:t>
      </w:r>
      <w:r>
        <w:rPr>
          <w:rFonts w:hint="eastAsia"/>
        </w:rPr>
        <w:t>BGP</w:t>
      </w:r>
      <w:r>
        <w:rPr>
          <w:rFonts w:hint="eastAsia"/>
        </w:rPr>
        <w:t>邻居或链路进行转发。</w:t>
      </w:r>
    </w:p>
    <w:p w:rsidR="00CE7DAA" w:rsidRDefault="00CE7DAA" w:rsidP="00CE7DAA">
      <w:r>
        <w:rPr>
          <w:rFonts w:hint="eastAsia"/>
        </w:rPr>
        <w:t>在设备上配置</w:t>
      </w:r>
      <w:r>
        <w:rPr>
          <w:rFonts w:hint="eastAsia"/>
        </w:rPr>
        <w:t>BGP-EPE</w:t>
      </w:r>
      <w:r>
        <w:rPr>
          <w:rFonts w:hint="eastAsia"/>
        </w:rPr>
        <w:t>功能后，该设备为相连的</w:t>
      </w:r>
      <w:r>
        <w:rPr>
          <w:rFonts w:hint="eastAsia"/>
        </w:rPr>
        <w:t>BGP</w:t>
      </w:r>
      <w:r>
        <w:rPr>
          <w:rFonts w:hint="eastAsia"/>
        </w:rPr>
        <w:t>对等体</w:t>
      </w:r>
      <w:r>
        <w:rPr>
          <w:rFonts w:hint="eastAsia"/>
        </w:rPr>
        <w:t>/</w:t>
      </w:r>
      <w:r>
        <w:rPr>
          <w:rFonts w:hint="eastAsia"/>
        </w:rPr>
        <w:t>对等体组分配</w:t>
      </w:r>
      <w:r>
        <w:rPr>
          <w:rFonts w:hint="eastAsia"/>
        </w:rPr>
        <w:t>SID</w:t>
      </w:r>
      <w:r>
        <w:rPr>
          <w:rFonts w:hint="eastAsia"/>
        </w:rPr>
        <w:t>，用来标识与本设备相连的特定</w:t>
      </w:r>
      <w:r>
        <w:rPr>
          <w:rFonts w:hint="eastAsia"/>
        </w:rPr>
        <w:t>BGP</w:t>
      </w:r>
      <w:r>
        <w:rPr>
          <w:rFonts w:hint="eastAsia"/>
        </w:rPr>
        <w:t>邻居或链路。</w:t>
      </w:r>
    </w:p>
    <w:p w:rsidR="00CE7DAA" w:rsidRDefault="00CE7DAA" w:rsidP="00CE7DAA">
      <w:r>
        <w:rPr>
          <w:rFonts w:hint="eastAsia"/>
        </w:rPr>
        <w:t>通常把</w:t>
      </w:r>
      <w:r w:rsidRPr="00551A7B">
        <w:rPr>
          <w:rFonts w:hint="eastAsia"/>
        </w:rPr>
        <w:t>这些</w:t>
      </w:r>
      <w:r>
        <w:rPr>
          <w:rFonts w:hint="eastAsia"/>
        </w:rPr>
        <w:t>段</w:t>
      </w:r>
      <w:r w:rsidRPr="00551A7B">
        <w:rPr>
          <w:rFonts w:hint="eastAsia"/>
        </w:rPr>
        <w:t>叫做</w:t>
      </w:r>
      <w:r w:rsidRPr="00551A7B">
        <w:t>BGP peering segment</w:t>
      </w:r>
      <w:r>
        <w:rPr>
          <w:rFonts w:hint="eastAsia"/>
        </w:rPr>
        <w:t>s</w:t>
      </w:r>
      <w:r w:rsidRPr="00551A7B">
        <w:rPr>
          <w:rFonts w:hint="eastAsia"/>
        </w:rPr>
        <w:t>或</w:t>
      </w:r>
      <w:r w:rsidRPr="00551A7B">
        <w:t>BGP peering SID</w:t>
      </w:r>
      <w:r>
        <w:rPr>
          <w:rFonts w:hint="eastAsia"/>
        </w:rPr>
        <w:t>s</w:t>
      </w:r>
      <w:r>
        <w:rPr>
          <w:rFonts w:hint="eastAsia"/>
        </w:rPr>
        <w:t>，</w:t>
      </w:r>
      <w:r w:rsidRPr="00551A7B">
        <w:t>BGP peering segment</w:t>
      </w:r>
      <w:r>
        <w:rPr>
          <w:rFonts w:hint="eastAsia"/>
        </w:rPr>
        <w:t>s</w:t>
      </w:r>
      <w:r>
        <w:rPr>
          <w:rFonts w:hint="eastAsia"/>
        </w:rPr>
        <w:t>分为以下三种：</w:t>
      </w:r>
    </w:p>
    <w:p w:rsidR="00CE7DAA" w:rsidRDefault="00CE7DAA" w:rsidP="00CE7DAA">
      <w:pPr>
        <w:pStyle w:val="ItemList"/>
      </w:pPr>
      <w:r>
        <w:t>PeerNode segment/SID</w:t>
      </w:r>
      <w:r>
        <w:rPr>
          <w:rFonts w:hint="eastAsia"/>
        </w:rPr>
        <w:t>：节点类型，</w:t>
      </w:r>
      <w:r w:rsidRPr="001E55F0">
        <w:rPr>
          <w:rFonts w:hint="eastAsia"/>
        </w:rPr>
        <w:t>通常用于为以直连口建立</w:t>
      </w:r>
      <w:r w:rsidRPr="001E55F0">
        <w:rPr>
          <w:rFonts w:hint="eastAsia"/>
        </w:rPr>
        <w:t>BGP</w:t>
      </w:r>
      <w:r w:rsidRPr="001E55F0">
        <w:rPr>
          <w:rFonts w:hint="eastAsia"/>
        </w:rPr>
        <w:t>会话的邻居分配</w:t>
      </w:r>
      <w:r w:rsidRPr="001E55F0">
        <w:rPr>
          <w:rFonts w:hint="eastAsia"/>
        </w:rPr>
        <w:t>SID</w:t>
      </w:r>
      <w:r w:rsidRPr="001E55F0">
        <w:rPr>
          <w:rFonts w:hint="eastAsia"/>
        </w:rPr>
        <w:t>。</w:t>
      </w:r>
    </w:p>
    <w:p w:rsidR="00CE7DAA" w:rsidRPr="001E55F0" w:rsidRDefault="00CE7DAA" w:rsidP="00CE7DAA">
      <w:pPr>
        <w:pStyle w:val="ItemList"/>
      </w:pPr>
      <w:r w:rsidRPr="001E55F0">
        <w:t>Peer</w:t>
      </w:r>
      <w:r w:rsidRPr="001E55F0">
        <w:rPr>
          <w:rFonts w:hint="eastAsia"/>
        </w:rPr>
        <w:t>Adj</w:t>
      </w:r>
      <w:r w:rsidRPr="001E55F0">
        <w:t xml:space="preserve"> segment/SID</w:t>
      </w:r>
      <w:r w:rsidRPr="001E55F0">
        <w:rPr>
          <w:rFonts w:hint="eastAsia"/>
        </w:rPr>
        <w:t>：邻接类型，通常用于为以非直连口（环回口）建立</w:t>
      </w:r>
      <w:r w:rsidRPr="001E55F0">
        <w:rPr>
          <w:rFonts w:hint="eastAsia"/>
        </w:rPr>
        <w:t>BGP</w:t>
      </w:r>
      <w:r w:rsidRPr="001E55F0">
        <w:rPr>
          <w:rFonts w:hint="eastAsia"/>
        </w:rPr>
        <w:t>会话的邻居分配</w:t>
      </w:r>
      <w:r w:rsidRPr="001E55F0">
        <w:rPr>
          <w:rFonts w:hint="eastAsia"/>
        </w:rPr>
        <w:t>SID</w:t>
      </w:r>
      <w:r w:rsidRPr="001E55F0">
        <w:rPr>
          <w:rFonts w:hint="eastAsia"/>
        </w:rPr>
        <w:t>。</w:t>
      </w:r>
    </w:p>
    <w:p w:rsidR="00CE7DAA" w:rsidRDefault="00CE7DAA" w:rsidP="00CE7DAA">
      <w:pPr>
        <w:pStyle w:val="ItemList"/>
      </w:pPr>
      <w:r>
        <w:t>PeerSet segment/SID</w:t>
      </w:r>
      <w:r>
        <w:rPr>
          <w:rFonts w:hint="eastAsia"/>
        </w:rPr>
        <w:t>：</w:t>
      </w:r>
      <w:r>
        <w:rPr>
          <w:rFonts w:hint="eastAsia"/>
        </w:rPr>
        <w:t>Set</w:t>
      </w:r>
      <w:r>
        <w:rPr>
          <w:rFonts w:hint="eastAsia"/>
        </w:rPr>
        <w:t>类型，通常用于与</w:t>
      </w:r>
      <w:r>
        <w:rPr>
          <w:rFonts w:hint="eastAsia"/>
        </w:rPr>
        <w:t>BGP</w:t>
      </w:r>
      <w:r>
        <w:rPr>
          <w:rFonts w:hint="eastAsia"/>
        </w:rPr>
        <w:t>邻居之间存在多条等价链路的情况，为不同链路分配</w:t>
      </w:r>
      <w:r>
        <w:rPr>
          <w:rFonts w:hint="eastAsia"/>
        </w:rPr>
        <w:t>SID</w:t>
      </w:r>
      <w:r>
        <w:rPr>
          <w:rFonts w:hint="eastAsia"/>
        </w:rPr>
        <w:t>。</w:t>
      </w:r>
    </w:p>
    <w:p w:rsidR="00CE7DAA" w:rsidRPr="0026456E" w:rsidRDefault="00CE7DAA" w:rsidP="00CE7DAA">
      <w:pPr>
        <w:pStyle w:val="ItemList"/>
        <w:rPr>
          <w:lang w:eastAsia="zh-CN"/>
        </w:rPr>
      </w:pPr>
      <w:r w:rsidRPr="00ED501B">
        <w:rPr>
          <w:rFonts w:hint="eastAsia"/>
          <w:lang w:eastAsia="zh-CN"/>
        </w:rPr>
        <w:t>通过</w:t>
      </w:r>
      <w:r w:rsidRPr="00ED501B">
        <w:rPr>
          <w:rFonts w:hint="eastAsia"/>
          <w:lang w:eastAsia="zh-CN"/>
        </w:rPr>
        <w:t>BGP-EPE</w:t>
      </w:r>
      <w:r w:rsidRPr="00ED501B">
        <w:rPr>
          <w:rFonts w:hint="eastAsia"/>
          <w:lang w:eastAsia="zh-CN"/>
        </w:rPr>
        <w:t>功能为邻居分配的</w:t>
      </w:r>
      <w:r w:rsidRPr="00973395">
        <w:rPr>
          <w:rFonts w:hint="eastAsia"/>
          <w:lang w:eastAsia="zh-CN"/>
        </w:rPr>
        <w:t>SID</w:t>
      </w:r>
      <w:r w:rsidRPr="00973395">
        <w:rPr>
          <w:rFonts w:hint="eastAsia"/>
          <w:lang w:eastAsia="zh-CN"/>
        </w:rPr>
        <w:t>仅具有本地意义，不会向其他设备通告，</w:t>
      </w:r>
      <w:r w:rsidRPr="00BC3BA9">
        <w:rPr>
          <w:rFonts w:hint="eastAsia"/>
          <w:lang w:eastAsia="zh-CN"/>
        </w:rPr>
        <w:t>因此不受</w:t>
      </w:r>
      <w:r w:rsidRPr="00BC3BA9">
        <w:rPr>
          <w:lang w:eastAsia="zh-CN"/>
        </w:rPr>
        <w:t>BGP</w:t>
      </w:r>
      <w:r w:rsidRPr="00BC3BA9">
        <w:rPr>
          <w:rFonts w:hint="eastAsia"/>
          <w:lang w:eastAsia="zh-CN"/>
        </w:rPr>
        <w:t>对等体间交换路由信息类型的影响。</w:t>
      </w:r>
      <w:r w:rsidRPr="00BC3BA9">
        <w:rPr>
          <w:rFonts w:hint="eastAsia"/>
        </w:rPr>
        <w:t>通常应用于跨域</w:t>
      </w:r>
      <w:r w:rsidRPr="00BC3BA9">
        <w:t>VPN-Option B</w:t>
      </w:r>
      <w:r w:rsidRPr="00BC3BA9">
        <w:rPr>
          <w:rFonts w:hint="eastAsia"/>
        </w:rPr>
        <w:t>方式组网。</w:t>
      </w:r>
    </w:p>
    <w:p w:rsidR="00667B42" w:rsidRDefault="00667B42" w:rsidP="00667B42">
      <w:pPr>
        <w:pStyle w:val="3"/>
      </w:pPr>
      <w:bookmarkStart w:id="20" w:name="_Toc45106625"/>
      <w:r>
        <w:rPr>
          <w:rFonts w:hint="eastAsia"/>
        </w:rPr>
        <w:t>根据</w:t>
      </w:r>
      <w:r>
        <w:rPr>
          <w:rFonts w:hint="eastAsia"/>
        </w:rPr>
        <w:t>SID</w:t>
      </w:r>
      <w:r>
        <w:rPr>
          <w:rFonts w:hint="eastAsia"/>
        </w:rPr>
        <w:t>建立标签转发表项</w:t>
      </w:r>
      <w:bookmarkEnd w:id="20"/>
    </w:p>
    <w:p w:rsidR="00667B42" w:rsidRDefault="00667B42" w:rsidP="00667B42">
      <w:pPr>
        <w:pStyle w:val="40"/>
      </w:pPr>
      <w:r>
        <w:rPr>
          <w:rFonts w:hint="eastAsia"/>
        </w:rPr>
        <w:t>根据</w:t>
      </w:r>
      <w:r w:rsidR="00CE7DAA">
        <w:rPr>
          <w:rFonts w:hint="eastAsia"/>
        </w:rPr>
        <w:t xml:space="preserve">IGP </w:t>
      </w:r>
      <w:r>
        <w:rPr>
          <w:rFonts w:hint="eastAsia"/>
        </w:rPr>
        <w:t>Prefix SID</w:t>
      </w:r>
      <w:r>
        <w:rPr>
          <w:rFonts w:hint="eastAsia"/>
        </w:rPr>
        <w:t>建立标签转发表项</w:t>
      </w:r>
    </w:p>
    <w:p w:rsidR="00667B42" w:rsidRDefault="00667B42" w:rsidP="00667B42">
      <w:r>
        <w:rPr>
          <w:rFonts w:hint="eastAsia"/>
        </w:rPr>
        <w:t>通过</w:t>
      </w:r>
      <w:r>
        <w:rPr>
          <w:rFonts w:hint="eastAsia"/>
        </w:rPr>
        <w:t>Prefix SID</w:t>
      </w:r>
      <w:r>
        <w:rPr>
          <w:rFonts w:hint="eastAsia"/>
        </w:rPr>
        <w:t>建立的标签转发表项可以分为：</w:t>
      </w:r>
    </w:p>
    <w:p w:rsidR="00667B42" w:rsidRPr="0026456E" w:rsidRDefault="00667B42" w:rsidP="00667B42">
      <w:pPr>
        <w:pStyle w:val="ItemList"/>
        <w:rPr>
          <w:lang w:eastAsia="zh-CN"/>
        </w:rPr>
      </w:pPr>
      <w:r w:rsidRPr="0026456E">
        <w:rPr>
          <w:rFonts w:hint="eastAsia"/>
          <w:lang w:eastAsia="zh-CN"/>
        </w:rPr>
        <w:t>静态标签转发表项：设备根据手工指定的入标签、出标签以及下一跳的对应关系形成本地的标签转发表项；</w:t>
      </w:r>
    </w:p>
    <w:p w:rsidR="00075BB8" w:rsidRPr="0026456E" w:rsidRDefault="00667B42" w:rsidP="00BD0A51">
      <w:pPr>
        <w:pStyle w:val="ItemList"/>
        <w:rPr>
          <w:lang w:eastAsia="zh-CN"/>
        </w:rPr>
      </w:pPr>
      <w:r w:rsidRPr="0026456E">
        <w:rPr>
          <w:rFonts w:hint="eastAsia"/>
          <w:lang w:eastAsia="zh-CN"/>
        </w:rPr>
        <w:t>动态标签转发表项：设备通过</w:t>
      </w:r>
      <w:r w:rsidR="00535D1B" w:rsidRPr="0026456E">
        <w:rPr>
          <w:rFonts w:hint="eastAsia"/>
          <w:lang w:eastAsia="zh-CN"/>
        </w:rPr>
        <w:t>IGP</w:t>
      </w:r>
      <w:r w:rsidR="00957BCC" w:rsidRPr="0026456E">
        <w:rPr>
          <w:rFonts w:hint="eastAsia"/>
          <w:lang w:eastAsia="zh-CN"/>
        </w:rPr>
        <w:t>协议将本地</w:t>
      </w:r>
      <w:r w:rsidRPr="0026456E">
        <w:rPr>
          <w:rFonts w:hint="eastAsia"/>
          <w:lang w:eastAsia="zh-CN"/>
        </w:rPr>
        <w:t>SRGB</w:t>
      </w:r>
      <w:r w:rsidRPr="0026456E">
        <w:rPr>
          <w:rFonts w:hint="eastAsia"/>
          <w:lang w:eastAsia="zh-CN"/>
        </w:rPr>
        <w:t>和为本地</w:t>
      </w:r>
      <w:r w:rsidRPr="0026456E">
        <w:rPr>
          <w:rFonts w:hint="eastAsia"/>
          <w:lang w:eastAsia="zh-CN"/>
        </w:rPr>
        <w:t>Loopback</w:t>
      </w:r>
      <w:r w:rsidRPr="0026456E">
        <w:rPr>
          <w:rFonts w:hint="eastAsia"/>
          <w:lang w:eastAsia="zh-CN"/>
        </w:rPr>
        <w:t>接口地址分配的</w:t>
      </w:r>
      <w:r w:rsidRPr="0026456E">
        <w:rPr>
          <w:rFonts w:hint="eastAsia"/>
          <w:lang w:eastAsia="zh-CN"/>
        </w:rPr>
        <w:t>Prefix SID</w:t>
      </w:r>
      <w:r w:rsidRPr="0026456E">
        <w:rPr>
          <w:rFonts w:hint="eastAsia"/>
          <w:lang w:eastAsia="zh-CN"/>
        </w:rPr>
        <w:t>的</w:t>
      </w:r>
      <w:r w:rsidR="0003346A" w:rsidRPr="0026456E">
        <w:rPr>
          <w:rFonts w:hint="eastAsia"/>
          <w:lang w:eastAsia="zh-CN"/>
        </w:rPr>
        <w:t>索引</w:t>
      </w:r>
      <w:r w:rsidRPr="0026456E">
        <w:rPr>
          <w:rFonts w:hint="eastAsia"/>
          <w:lang w:eastAsia="zh-CN"/>
        </w:rPr>
        <w:t>值</w:t>
      </w:r>
      <w:r w:rsidR="006046C5" w:rsidRPr="0026456E">
        <w:rPr>
          <w:rFonts w:hint="eastAsia"/>
          <w:lang w:eastAsia="zh-CN"/>
        </w:rPr>
        <w:t>在分段路由域内</w:t>
      </w:r>
      <w:r w:rsidR="003F6F29" w:rsidRPr="0026456E">
        <w:rPr>
          <w:rFonts w:hint="eastAsia"/>
          <w:lang w:eastAsia="zh-CN"/>
        </w:rPr>
        <w:t>进行</w:t>
      </w:r>
      <w:r w:rsidR="006046C5" w:rsidRPr="0026456E">
        <w:rPr>
          <w:rFonts w:hint="eastAsia"/>
          <w:lang w:eastAsia="zh-CN"/>
        </w:rPr>
        <w:t>泛洪</w:t>
      </w:r>
      <w:r w:rsidR="00075BB8" w:rsidRPr="0026456E">
        <w:rPr>
          <w:rFonts w:hint="eastAsia"/>
          <w:lang w:eastAsia="zh-CN"/>
        </w:rPr>
        <w:t>。</w:t>
      </w:r>
      <w:r w:rsidR="006046C5" w:rsidRPr="0026456E">
        <w:rPr>
          <w:rFonts w:hint="eastAsia"/>
          <w:lang w:eastAsia="zh-CN"/>
        </w:rPr>
        <w:t>分段路由域内的其他设备</w:t>
      </w:r>
      <w:r w:rsidR="00957BCC" w:rsidRPr="0026456E">
        <w:rPr>
          <w:rFonts w:hint="eastAsia"/>
          <w:lang w:eastAsia="zh-CN"/>
        </w:rPr>
        <w:t>根据收到的信息计算出</w:t>
      </w:r>
      <w:r w:rsidR="00075BB8" w:rsidRPr="0026456E">
        <w:rPr>
          <w:rFonts w:hint="eastAsia"/>
          <w:lang w:eastAsia="zh-CN"/>
        </w:rPr>
        <w:t>本地的标签转发表项，入标签为本地</w:t>
      </w:r>
      <w:r w:rsidR="00075BB8" w:rsidRPr="0026456E">
        <w:rPr>
          <w:rFonts w:hint="eastAsia"/>
          <w:lang w:eastAsia="zh-CN"/>
        </w:rPr>
        <w:t>SRGB</w:t>
      </w:r>
      <w:r w:rsidR="00075BB8" w:rsidRPr="0026456E">
        <w:rPr>
          <w:rFonts w:hint="eastAsia"/>
          <w:lang w:eastAsia="zh-CN"/>
        </w:rPr>
        <w:t>标签段基值＋</w:t>
      </w:r>
      <w:r w:rsidR="00075BB8" w:rsidRPr="0026456E">
        <w:rPr>
          <w:rFonts w:hint="eastAsia"/>
          <w:lang w:eastAsia="zh-CN"/>
        </w:rPr>
        <w:t>Index</w:t>
      </w:r>
      <w:r w:rsidR="00075BB8" w:rsidRPr="0026456E">
        <w:rPr>
          <w:rFonts w:hint="eastAsia"/>
          <w:lang w:eastAsia="zh-CN"/>
        </w:rPr>
        <w:t>，出标签为下一跳的</w:t>
      </w:r>
      <w:r w:rsidR="00075BB8" w:rsidRPr="0026456E">
        <w:rPr>
          <w:rFonts w:hint="eastAsia"/>
          <w:lang w:eastAsia="zh-CN"/>
        </w:rPr>
        <w:t>SRGB</w:t>
      </w:r>
      <w:r w:rsidR="00075BB8" w:rsidRPr="0026456E">
        <w:rPr>
          <w:rFonts w:hint="eastAsia"/>
          <w:lang w:eastAsia="zh-CN"/>
        </w:rPr>
        <w:t>基值＋</w:t>
      </w:r>
      <w:r w:rsidR="00075BB8" w:rsidRPr="0026456E">
        <w:rPr>
          <w:rFonts w:hint="eastAsia"/>
          <w:lang w:eastAsia="zh-CN"/>
        </w:rPr>
        <w:t>Index</w:t>
      </w:r>
      <w:r w:rsidR="00075BB8" w:rsidRPr="0026456E">
        <w:rPr>
          <w:rFonts w:hint="eastAsia"/>
          <w:lang w:eastAsia="zh-CN"/>
        </w:rPr>
        <w:t>。</w:t>
      </w:r>
    </w:p>
    <w:p w:rsidR="00075BB8" w:rsidRDefault="00067BF2" w:rsidP="00075BB8">
      <w:pPr>
        <w:pStyle w:val="FigureDescription"/>
      </w:pPr>
      <w:bookmarkStart w:id="21" w:name="_Ref491955311"/>
      <w:r>
        <w:rPr>
          <w:rFonts w:hint="eastAsia"/>
        </w:rPr>
        <w:t>根据</w:t>
      </w:r>
      <w:r w:rsidR="00CE7DAA">
        <w:rPr>
          <w:rFonts w:hint="eastAsia"/>
        </w:rPr>
        <w:t xml:space="preserve">IGP </w:t>
      </w:r>
      <w:r>
        <w:rPr>
          <w:rFonts w:hint="eastAsia"/>
        </w:rPr>
        <w:t>Prefix SID</w:t>
      </w:r>
      <w:r>
        <w:rPr>
          <w:rFonts w:hint="eastAsia"/>
        </w:rPr>
        <w:t>建立标签转发表项</w:t>
      </w:r>
      <w:bookmarkEnd w:id="21"/>
    </w:p>
    <w:p w:rsidR="00D25487" w:rsidRDefault="00CE7DAA" w:rsidP="000E0666">
      <w:pPr>
        <w:pStyle w:val="Figure"/>
      </w:pPr>
      <w:r w:rsidRPr="00CE7DAA">
        <w:rPr>
          <w:noProof/>
        </w:rPr>
        <w:drawing>
          <wp:inline distT="0" distB="0" distL="0" distR="0" wp14:anchorId="7A4C9AE8" wp14:editId="67DFB415">
            <wp:extent cx="5012055" cy="12680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2055" cy="1268095"/>
                    </a:xfrm>
                    <a:prstGeom prst="rect">
                      <a:avLst/>
                    </a:prstGeom>
                    <a:noFill/>
                    <a:ln>
                      <a:noFill/>
                    </a:ln>
                  </pic:spPr>
                </pic:pic>
              </a:graphicData>
            </a:graphic>
          </wp:inline>
        </w:drawing>
      </w:r>
    </w:p>
    <w:p w:rsidR="00D25487" w:rsidRDefault="00D25487" w:rsidP="00AE5F92"/>
    <w:p w:rsidR="00667B42" w:rsidRDefault="00075BB8" w:rsidP="00C03790">
      <w:r>
        <w:rPr>
          <w:rFonts w:hint="eastAsia"/>
        </w:rPr>
        <w:t>如</w:t>
      </w:r>
      <w:r w:rsidR="00B12260" w:rsidRPr="004A6746">
        <w:rPr>
          <w:rStyle w:val="Reference-R0G144B200"/>
        </w:rPr>
        <w:fldChar w:fldCharType="begin"/>
      </w:r>
      <w:r w:rsidR="00B12260" w:rsidRPr="004A6746">
        <w:rPr>
          <w:rStyle w:val="Reference-R0G144B200"/>
        </w:rPr>
        <w:instrText xml:space="preserve"> REF _Ref491955311 \r \h  \* MERGEFORMAT </w:instrText>
      </w:r>
      <w:r w:rsidR="00B12260" w:rsidRPr="004A6746">
        <w:rPr>
          <w:rStyle w:val="Reference-R0G144B200"/>
        </w:rPr>
      </w:r>
      <w:r w:rsidR="00B12260" w:rsidRPr="004A6746">
        <w:rPr>
          <w:rStyle w:val="Reference-R0G144B200"/>
        </w:rPr>
        <w:fldChar w:fldCharType="separate"/>
      </w:r>
      <w:r w:rsidR="00B7696C">
        <w:rPr>
          <w:rStyle w:val="Reference-R0G144B200"/>
          <w:rFonts w:hint="eastAsia"/>
        </w:rPr>
        <w:t>图</w:t>
      </w:r>
      <w:r w:rsidR="00B7696C">
        <w:rPr>
          <w:rStyle w:val="Reference-R0G144B200"/>
          <w:rFonts w:hint="eastAsia"/>
        </w:rPr>
        <w:t>1-1</w:t>
      </w:r>
      <w:r w:rsidR="00B12260" w:rsidRPr="004A6746">
        <w:rPr>
          <w:rStyle w:val="Reference-R0G144B200"/>
        </w:rPr>
        <w:fldChar w:fldCharType="end"/>
      </w:r>
      <w:r w:rsidR="00B12260" w:rsidRPr="00F73942">
        <w:rPr>
          <w:rFonts w:hint="eastAsia"/>
        </w:rPr>
        <w:t>所示</w:t>
      </w:r>
      <w:r w:rsidRPr="00E247BC">
        <w:rPr>
          <w:rFonts w:hint="eastAsia"/>
        </w:rPr>
        <w:t>，</w:t>
      </w:r>
      <w:r w:rsidR="00667B42">
        <w:rPr>
          <w:rFonts w:hint="eastAsia"/>
        </w:rPr>
        <w:t>以动态分配</w:t>
      </w:r>
      <w:r w:rsidR="00667B42">
        <w:rPr>
          <w:rFonts w:hint="eastAsia"/>
        </w:rPr>
        <w:t>Prefix SID</w:t>
      </w:r>
      <w:r w:rsidR="00AA4892">
        <w:rPr>
          <w:rFonts w:hint="eastAsia"/>
        </w:rPr>
        <w:t>为例</w:t>
      </w:r>
      <w:r w:rsidR="000E0666">
        <w:rPr>
          <w:rFonts w:hint="eastAsia"/>
        </w:rPr>
        <w:t>。</w:t>
      </w:r>
      <w:r w:rsidR="00667B42">
        <w:rPr>
          <w:rFonts w:hint="eastAsia"/>
        </w:rPr>
        <w:t>网络管理员将</w:t>
      </w:r>
      <w:r w:rsidR="0052243D">
        <w:rPr>
          <w:rFonts w:hint="eastAsia"/>
        </w:rPr>
        <w:t>索引</w:t>
      </w:r>
      <w:r w:rsidR="00667B42">
        <w:rPr>
          <w:rFonts w:hint="eastAsia"/>
        </w:rPr>
        <w:t>值</w:t>
      </w:r>
      <w:r w:rsidR="00667B42">
        <w:rPr>
          <w:rFonts w:hint="eastAsia"/>
        </w:rPr>
        <w:t>201</w:t>
      </w:r>
      <w:r w:rsidR="00667B42">
        <w:rPr>
          <w:rFonts w:hint="eastAsia"/>
        </w:rPr>
        <w:t>分配给</w:t>
      </w:r>
      <w:r w:rsidR="00667B42">
        <w:rPr>
          <w:rFonts w:hint="eastAsia"/>
        </w:rPr>
        <w:t>Device C</w:t>
      </w:r>
      <w:r w:rsidR="00667B42">
        <w:rPr>
          <w:rFonts w:hint="eastAsia"/>
        </w:rPr>
        <w:t>上的</w:t>
      </w:r>
      <w:r w:rsidR="00667B42">
        <w:rPr>
          <w:rFonts w:hint="eastAsia"/>
        </w:rPr>
        <w:t>Loopback</w:t>
      </w:r>
      <w:r w:rsidR="00667B42">
        <w:rPr>
          <w:rFonts w:hint="eastAsia"/>
        </w:rPr>
        <w:t>地址</w:t>
      </w:r>
      <w:r w:rsidR="00667B42">
        <w:rPr>
          <w:rFonts w:hint="eastAsia"/>
        </w:rPr>
        <w:t>1.1.1.1/32</w:t>
      </w:r>
      <w:r w:rsidR="00667B42">
        <w:rPr>
          <w:rFonts w:hint="eastAsia"/>
        </w:rPr>
        <w:t>。</w:t>
      </w:r>
      <w:r w:rsidR="00667B42">
        <w:rPr>
          <w:rFonts w:hint="eastAsia"/>
        </w:rPr>
        <w:t>Device C</w:t>
      </w:r>
      <w:r w:rsidR="00667B42">
        <w:rPr>
          <w:rFonts w:hint="eastAsia"/>
        </w:rPr>
        <w:t>通过</w:t>
      </w:r>
      <w:r w:rsidR="0048269E">
        <w:rPr>
          <w:rFonts w:hint="eastAsia"/>
        </w:rPr>
        <w:t>IGP</w:t>
      </w:r>
      <w:r w:rsidR="00667B42">
        <w:rPr>
          <w:rFonts w:hint="eastAsia"/>
        </w:rPr>
        <w:t>协议</w:t>
      </w:r>
      <w:r w:rsidR="006A545A">
        <w:rPr>
          <w:rFonts w:hint="eastAsia"/>
        </w:rPr>
        <w:t>报文</w:t>
      </w:r>
      <w:r w:rsidR="00667B42">
        <w:rPr>
          <w:rFonts w:hint="eastAsia"/>
        </w:rPr>
        <w:t>将该</w:t>
      </w:r>
      <w:r w:rsidR="0052243D">
        <w:rPr>
          <w:rFonts w:hint="eastAsia"/>
        </w:rPr>
        <w:t>索引</w:t>
      </w:r>
      <w:r w:rsidR="00667B42">
        <w:rPr>
          <w:rFonts w:hint="eastAsia"/>
        </w:rPr>
        <w:t>值以及本地</w:t>
      </w:r>
      <w:r w:rsidR="00667B42">
        <w:rPr>
          <w:rFonts w:hint="eastAsia"/>
        </w:rPr>
        <w:t>SRGB</w:t>
      </w:r>
      <w:r w:rsidR="00667B42">
        <w:rPr>
          <w:rFonts w:hint="eastAsia"/>
        </w:rPr>
        <w:t>通告出去</w:t>
      </w:r>
      <w:r w:rsidR="00C03790">
        <w:rPr>
          <w:rFonts w:hint="eastAsia"/>
        </w:rPr>
        <w:t>。</w:t>
      </w:r>
      <w:r w:rsidR="00667B42">
        <w:rPr>
          <w:rFonts w:hint="eastAsia"/>
        </w:rPr>
        <w:t>运行</w:t>
      </w:r>
      <w:r w:rsidR="0048269E">
        <w:rPr>
          <w:rFonts w:hint="eastAsia"/>
        </w:rPr>
        <w:t>IGP</w:t>
      </w:r>
      <w:r w:rsidR="00667B42">
        <w:rPr>
          <w:rFonts w:hint="eastAsia"/>
        </w:rPr>
        <w:t xml:space="preserve"> SR</w:t>
      </w:r>
      <w:r w:rsidR="00667B42">
        <w:rPr>
          <w:rFonts w:hint="eastAsia"/>
        </w:rPr>
        <w:t>的节点，</w:t>
      </w:r>
      <w:r w:rsidR="00C03790">
        <w:rPr>
          <w:rFonts w:hint="eastAsia"/>
        </w:rPr>
        <w:t>形成的标签转发表项如下</w:t>
      </w:r>
      <w:r w:rsidR="00667B42">
        <w:rPr>
          <w:rFonts w:hint="eastAsia"/>
        </w:rPr>
        <w:t>：</w:t>
      </w:r>
    </w:p>
    <w:p w:rsidR="00933EBE" w:rsidRPr="0026456E" w:rsidRDefault="00933EBE" w:rsidP="00667B42">
      <w:pPr>
        <w:pStyle w:val="ItemList"/>
        <w:rPr>
          <w:lang w:eastAsia="zh-CN"/>
        </w:rPr>
      </w:pPr>
      <w:r w:rsidRPr="0026456E">
        <w:rPr>
          <w:rFonts w:hint="eastAsia"/>
          <w:lang w:eastAsia="zh-CN"/>
        </w:rPr>
        <w:t>Device C</w:t>
      </w:r>
      <w:r w:rsidRPr="0026456E">
        <w:rPr>
          <w:rFonts w:hint="eastAsia"/>
          <w:lang w:eastAsia="zh-CN"/>
        </w:rPr>
        <w:t>上标签转发表项的入标签为</w:t>
      </w:r>
      <w:r w:rsidRPr="0026456E">
        <w:rPr>
          <w:rFonts w:hint="eastAsia"/>
          <w:lang w:eastAsia="zh-CN"/>
        </w:rPr>
        <w:t>18201</w:t>
      </w:r>
      <w:r w:rsidRPr="0026456E">
        <w:rPr>
          <w:rFonts w:hint="eastAsia"/>
          <w:lang w:eastAsia="zh-CN"/>
        </w:rPr>
        <w:t>；</w:t>
      </w:r>
    </w:p>
    <w:p w:rsidR="00667B42" w:rsidRPr="0026456E" w:rsidRDefault="00667B42" w:rsidP="00667B42">
      <w:pPr>
        <w:pStyle w:val="ItemList"/>
        <w:rPr>
          <w:lang w:eastAsia="zh-CN"/>
        </w:rPr>
      </w:pPr>
      <w:r w:rsidRPr="0026456E">
        <w:rPr>
          <w:rFonts w:hint="eastAsia"/>
          <w:lang w:eastAsia="zh-CN"/>
        </w:rPr>
        <w:t>Device B</w:t>
      </w:r>
      <w:r w:rsidRPr="0026456E">
        <w:rPr>
          <w:rFonts w:hint="eastAsia"/>
          <w:lang w:eastAsia="zh-CN"/>
        </w:rPr>
        <w:t>收到该通告后，形成</w:t>
      </w:r>
      <w:r w:rsidRPr="0026456E">
        <w:rPr>
          <w:rFonts w:hint="eastAsia"/>
          <w:lang w:eastAsia="zh-CN"/>
        </w:rPr>
        <w:t>SRLSP</w:t>
      </w:r>
      <w:r w:rsidRPr="0026456E">
        <w:rPr>
          <w:rFonts w:hint="eastAsia"/>
          <w:lang w:eastAsia="zh-CN"/>
        </w:rPr>
        <w:t>标签转发表项，入标签为</w:t>
      </w:r>
      <w:r w:rsidRPr="0026456E">
        <w:rPr>
          <w:rFonts w:hint="eastAsia"/>
          <w:lang w:eastAsia="zh-CN"/>
        </w:rPr>
        <w:t>17201</w:t>
      </w:r>
      <w:r w:rsidRPr="0026456E">
        <w:rPr>
          <w:rFonts w:hint="eastAsia"/>
          <w:lang w:eastAsia="zh-CN"/>
        </w:rPr>
        <w:t>，出标签为</w:t>
      </w:r>
      <w:r w:rsidRPr="0026456E">
        <w:rPr>
          <w:rFonts w:hint="eastAsia"/>
          <w:lang w:eastAsia="zh-CN"/>
        </w:rPr>
        <w:t>18201</w:t>
      </w:r>
      <w:r w:rsidR="008716BC" w:rsidRPr="0026456E">
        <w:rPr>
          <w:rFonts w:hint="eastAsia"/>
          <w:lang w:eastAsia="zh-CN"/>
        </w:rPr>
        <w:t>，下一跳为</w:t>
      </w:r>
      <w:r w:rsidR="008716BC" w:rsidRPr="0026456E">
        <w:rPr>
          <w:rFonts w:hint="eastAsia"/>
          <w:lang w:eastAsia="zh-CN"/>
        </w:rPr>
        <w:t>Device C</w:t>
      </w:r>
      <w:r w:rsidR="00C03790" w:rsidRPr="0026456E">
        <w:rPr>
          <w:rFonts w:hint="eastAsia"/>
          <w:lang w:eastAsia="zh-CN"/>
        </w:rPr>
        <w:t>；</w:t>
      </w:r>
    </w:p>
    <w:p w:rsidR="00C03790" w:rsidRDefault="00933EBE" w:rsidP="00667B42">
      <w:pPr>
        <w:pStyle w:val="ItemList"/>
        <w:rPr>
          <w:lang w:eastAsia="zh-CN"/>
        </w:rPr>
      </w:pPr>
      <w:r w:rsidRPr="0026456E">
        <w:rPr>
          <w:rFonts w:hint="eastAsia"/>
          <w:lang w:eastAsia="zh-CN"/>
        </w:rPr>
        <w:t>Device A</w:t>
      </w:r>
      <w:r w:rsidRPr="0026456E">
        <w:rPr>
          <w:rFonts w:hint="eastAsia"/>
          <w:lang w:eastAsia="zh-CN"/>
        </w:rPr>
        <w:t>收到该通告后，形成</w:t>
      </w:r>
      <w:r w:rsidRPr="0026456E">
        <w:rPr>
          <w:rFonts w:hint="eastAsia"/>
          <w:lang w:eastAsia="zh-CN"/>
        </w:rPr>
        <w:t>SRLSP</w:t>
      </w:r>
      <w:r w:rsidRPr="0026456E">
        <w:rPr>
          <w:rFonts w:hint="eastAsia"/>
          <w:lang w:eastAsia="zh-CN"/>
        </w:rPr>
        <w:t>标签转发表项，入标签为</w:t>
      </w:r>
      <w:r w:rsidRPr="0026456E">
        <w:rPr>
          <w:rFonts w:hint="eastAsia"/>
          <w:lang w:eastAsia="zh-CN"/>
        </w:rPr>
        <w:t>16201</w:t>
      </w:r>
      <w:r w:rsidRPr="0026456E">
        <w:rPr>
          <w:rFonts w:hint="eastAsia"/>
          <w:lang w:eastAsia="zh-CN"/>
        </w:rPr>
        <w:t>，出标签为</w:t>
      </w:r>
      <w:r w:rsidRPr="0026456E">
        <w:rPr>
          <w:rFonts w:hint="eastAsia"/>
          <w:lang w:eastAsia="zh-CN"/>
        </w:rPr>
        <w:t>17201</w:t>
      </w:r>
      <w:r w:rsidRPr="0026456E">
        <w:rPr>
          <w:rFonts w:hint="eastAsia"/>
          <w:lang w:eastAsia="zh-CN"/>
        </w:rPr>
        <w:t>，下一跳为</w:t>
      </w:r>
      <w:r w:rsidRPr="0026456E">
        <w:rPr>
          <w:rFonts w:hint="eastAsia"/>
          <w:lang w:eastAsia="zh-CN"/>
        </w:rPr>
        <w:t>Device B</w:t>
      </w:r>
      <w:r w:rsidR="00C03790" w:rsidRPr="0026456E">
        <w:rPr>
          <w:rFonts w:hint="eastAsia"/>
          <w:lang w:eastAsia="zh-CN"/>
        </w:rPr>
        <w:t>。</w:t>
      </w:r>
    </w:p>
    <w:p w:rsidR="00CE7DAA" w:rsidRDefault="00CE7DAA" w:rsidP="00CE7DAA">
      <w:pPr>
        <w:pStyle w:val="40"/>
      </w:pPr>
      <w:r>
        <w:rPr>
          <w:rFonts w:hint="eastAsia"/>
        </w:rPr>
        <w:t>根据</w:t>
      </w:r>
      <w:r>
        <w:rPr>
          <w:rFonts w:hint="eastAsia"/>
        </w:rPr>
        <w:t>BGP Prefix SID</w:t>
      </w:r>
      <w:r>
        <w:rPr>
          <w:rFonts w:hint="eastAsia"/>
        </w:rPr>
        <w:t>建立标签转发表项</w:t>
      </w:r>
    </w:p>
    <w:p w:rsidR="00CE7DAA" w:rsidRPr="00D749C5" w:rsidRDefault="00CE7DAA" w:rsidP="00CE7DAA">
      <w:r>
        <w:rPr>
          <w:rFonts w:hint="eastAsia"/>
        </w:rPr>
        <w:t>BGP</w:t>
      </w:r>
      <w:r>
        <w:rPr>
          <w:rFonts w:hint="eastAsia"/>
        </w:rPr>
        <w:t>引入路由并通过路由策略为前缀分配</w:t>
      </w:r>
      <w:r w:rsidRPr="0026456E">
        <w:rPr>
          <w:rFonts w:hint="eastAsia"/>
        </w:rPr>
        <w:t>Prefix SID</w:t>
      </w:r>
      <w:r>
        <w:rPr>
          <w:rFonts w:hint="eastAsia"/>
        </w:rPr>
        <w:t>后，将前缀的</w:t>
      </w:r>
      <w:r>
        <w:rPr>
          <w:rFonts w:hint="eastAsia"/>
        </w:rPr>
        <w:t>SID</w:t>
      </w:r>
      <w:r>
        <w:rPr>
          <w:rFonts w:hint="eastAsia"/>
        </w:rPr>
        <w:t>和</w:t>
      </w:r>
      <w:r>
        <w:rPr>
          <w:rFonts w:hint="eastAsia"/>
        </w:rPr>
        <w:t>SID</w:t>
      </w:r>
      <w:r>
        <w:rPr>
          <w:rFonts w:hint="eastAsia"/>
        </w:rPr>
        <w:t>索引值一同向邻居通告，其他节点根据收到的报文计算出本地的标签转发表项，入标签为</w:t>
      </w:r>
      <w:r w:rsidRPr="0026456E">
        <w:rPr>
          <w:rFonts w:hint="eastAsia"/>
        </w:rPr>
        <w:t>本地</w:t>
      </w:r>
      <w:r w:rsidRPr="0026456E">
        <w:rPr>
          <w:rFonts w:hint="eastAsia"/>
        </w:rPr>
        <w:t>SRGB</w:t>
      </w:r>
      <w:r w:rsidRPr="0026456E">
        <w:rPr>
          <w:rFonts w:hint="eastAsia"/>
        </w:rPr>
        <w:t>标签段基值＋</w:t>
      </w:r>
      <w:r w:rsidRPr="0026456E">
        <w:rPr>
          <w:rFonts w:hint="eastAsia"/>
        </w:rPr>
        <w:t>Index</w:t>
      </w:r>
      <w:r>
        <w:rPr>
          <w:rFonts w:hint="eastAsia"/>
        </w:rPr>
        <w:t>，出标签为收到的</w:t>
      </w:r>
      <w:r>
        <w:rPr>
          <w:rFonts w:hint="eastAsia"/>
        </w:rPr>
        <w:t>SID</w:t>
      </w:r>
      <w:r>
        <w:rPr>
          <w:rFonts w:hint="eastAsia"/>
        </w:rPr>
        <w:t>。</w:t>
      </w:r>
    </w:p>
    <w:p w:rsidR="00CE7DAA" w:rsidRDefault="00CE7DAA" w:rsidP="00CE7DAA">
      <w:pPr>
        <w:pStyle w:val="FigureDescription"/>
      </w:pPr>
      <w:bookmarkStart w:id="22" w:name="_Ref526755988"/>
      <w:r>
        <w:rPr>
          <w:rFonts w:hint="eastAsia"/>
        </w:rPr>
        <w:t>根据</w:t>
      </w:r>
      <w:r>
        <w:rPr>
          <w:rFonts w:hint="eastAsia"/>
        </w:rPr>
        <w:t>BGP Prefix SID</w:t>
      </w:r>
      <w:r>
        <w:rPr>
          <w:rFonts w:hint="eastAsia"/>
        </w:rPr>
        <w:t>建立标签转发表项</w:t>
      </w:r>
      <w:bookmarkEnd w:id="22"/>
    </w:p>
    <w:p w:rsidR="00CE7DAA" w:rsidRDefault="00CE7DAA" w:rsidP="00CE7DAA">
      <w:pPr>
        <w:pStyle w:val="Figure"/>
      </w:pPr>
      <w:r w:rsidRPr="00CE7DAA">
        <w:rPr>
          <w:noProof/>
        </w:rPr>
        <w:drawing>
          <wp:inline distT="0" distB="0" distL="0" distR="0" wp14:anchorId="0C0C88F0" wp14:editId="57EE039A">
            <wp:extent cx="5438775" cy="1992630"/>
            <wp:effectExtent l="0" t="0" r="952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1992630"/>
                    </a:xfrm>
                    <a:prstGeom prst="rect">
                      <a:avLst/>
                    </a:prstGeom>
                    <a:noFill/>
                    <a:ln>
                      <a:noFill/>
                    </a:ln>
                  </pic:spPr>
                </pic:pic>
              </a:graphicData>
            </a:graphic>
          </wp:inline>
        </w:drawing>
      </w:r>
    </w:p>
    <w:p w:rsidR="00CE7DAA" w:rsidRPr="001C1FAA" w:rsidRDefault="00CE7DAA" w:rsidP="00CE7DAA"/>
    <w:p w:rsidR="00CE7DAA" w:rsidRDefault="00CE7DAA" w:rsidP="00CE7DAA">
      <w:r>
        <w:rPr>
          <w:rFonts w:hint="eastAsia"/>
        </w:rPr>
        <w:t>如</w:t>
      </w:r>
      <w:r w:rsidR="00EF3E68" w:rsidRPr="00EF3E68">
        <w:rPr>
          <w:color w:val="0000FF"/>
          <w:u w:val="single"/>
        </w:rPr>
        <w:fldChar w:fldCharType="begin"/>
      </w:r>
      <w:r w:rsidR="00EF3E68" w:rsidRPr="00EF3E68">
        <w:rPr>
          <w:color w:val="0000FF"/>
          <w:u w:val="single"/>
        </w:rPr>
        <w:instrText xml:space="preserve">  REF _Ref526755988 \r \h  \* MERGEFORMAT </w:instrText>
      </w:r>
      <w:r w:rsidR="00EF3E68" w:rsidRPr="00EF3E68">
        <w:rPr>
          <w:color w:val="0000FF"/>
          <w:u w:val="single"/>
        </w:rPr>
      </w:r>
      <w:r w:rsidR="00EF3E68" w:rsidRPr="00EF3E68">
        <w:rPr>
          <w:color w:val="0000FF"/>
          <w:u w:val="single"/>
        </w:rPr>
        <w:fldChar w:fldCharType="separate"/>
      </w:r>
      <w:r w:rsidR="00B7696C">
        <w:rPr>
          <w:rFonts w:hint="eastAsia"/>
          <w:color w:val="0000FF"/>
          <w:u w:val="single"/>
        </w:rPr>
        <w:t>图</w:t>
      </w:r>
      <w:r w:rsidR="00B7696C">
        <w:rPr>
          <w:rFonts w:hint="eastAsia"/>
          <w:color w:val="0000FF"/>
          <w:u w:val="single"/>
        </w:rPr>
        <w:t>1-2</w:t>
      </w:r>
      <w:r w:rsidR="00EF3E68" w:rsidRPr="00EF3E68">
        <w:rPr>
          <w:color w:val="0000FF"/>
          <w:u w:val="single"/>
        </w:rPr>
        <w:fldChar w:fldCharType="end"/>
      </w:r>
      <w:r w:rsidRPr="00F73942">
        <w:rPr>
          <w:rFonts w:hint="eastAsia"/>
        </w:rPr>
        <w:t>所示</w:t>
      </w:r>
      <w:r w:rsidRPr="00E247BC">
        <w:rPr>
          <w:rFonts w:hint="eastAsia"/>
        </w:rPr>
        <w:t>，</w:t>
      </w:r>
      <w:r>
        <w:rPr>
          <w:rFonts w:hint="eastAsia"/>
        </w:rPr>
        <w:t>网络管理员将索引值</w:t>
      </w:r>
      <w:r>
        <w:rPr>
          <w:rFonts w:hint="eastAsia"/>
        </w:rPr>
        <w:t>201</w:t>
      </w:r>
      <w:r>
        <w:rPr>
          <w:rFonts w:hint="eastAsia"/>
        </w:rPr>
        <w:t>分配给</w:t>
      </w:r>
      <w:r>
        <w:rPr>
          <w:rFonts w:hint="eastAsia"/>
        </w:rPr>
        <w:t>Device D</w:t>
      </w:r>
      <w:r>
        <w:rPr>
          <w:rFonts w:hint="eastAsia"/>
        </w:rPr>
        <w:t>上的</w:t>
      </w:r>
      <w:r>
        <w:rPr>
          <w:rFonts w:hint="eastAsia"/>
        </w:rPr>
        <w:t>Loopback</w:t>
      </w:r>
      <w:r>
        <w:rPr>
          <w:rFonts w:hint="eastAsia"/>
        </w:rPr>
        <w:t>地址</w:t>
      </w:r>
      <w:r>
        <w:rPr>
          <w:rFonts w:hint="eastAsia"/>
        </w:rPr>
        <w:t>1.1.1.1/32</w:t>
      </w:r>
      <w:r>
        <w:rPr>
          <w:rFonts w:hint="eastAsia"/>
        </w:rPr>
        <w:t>。</w:t>
      </w:r>
      <w:r>
        <w:rPr>
          <w:rFonts w:hint="eastAsia"/>
        </w:rPr>
        <w:t>Device D</w:t>
      </w:r>
      <w:r>
        <w:rPr>
          <w:rFonts w:hint="eastAsia"/>
        </w:rPr>
        <w:t>引入</w:t>
      </w:r>
      <w:r>
        <w:rPr>
          <w:rFonts w:hint="eastAsia"/>
        </w:rPr>
        <w:t>Loopback</w:t>
      </w:r>
      <w:r>
        <w:rPr>
          <w:rFonts w:hint="eastAsia"/>
        </w:rPr>
        <w:t>地址的路由后为其分配</w:t>
      </w:r>
      <w:r>
        <w:rPr>
          <w:rFonts w:hint="eastAsia"/>
        </w:rPr>
        <w:t>SID</w:t>
      </w:r>
      <w:r>
        <w:rPr>
          <w:rFonts w:hint="eastAsia"/>
        </w:rPr>
        <w:t>并通过</w:t>
      </w:r>
      <w:r>
        <w:rPr>
          <w:rFonts w:hint="eastAsia"/>
        </w:rPr>
        <w:t>BGP</w:t>
      </w:r>
      <w:r>
        <w:rPr>
          <w:rFonts w:hint="eastAsia"/>
        </w:rPr>
        <w:t>协议报文将该</w:t>
      </w:r>
      <w:r>
        <w:rPr>
          <w:rFonts w:hint="eastAsia"/>
        </w:rPr>
        <w:t>SID</w:t>
      </w:r>
      <w:r>
        <w:rPr>
          <w:rFonts w:hint="eastAsia"/>
        </w:rPr>
        <w:t>以及</w:t>
      </w:r>
      <w:r>
        <w:rPr>
          <w:rFonts w:hint="eastAsia"/>
        </w:rPr>
        <w:t>SID</w:t>
      </w:r>
      <w:r>
        <w:rPr>
          <w:rFonts w:hint="eastAsia"/>
        </w:rPr>
        <w:t>的索引值通告出去。运行</w:t>
      </w:r>
      <w:r>
        <w:rPr>
          <w:rFonts w:hint="eastAsia"/>
        </w:rPr>
        <w:t>BGP SR</w:t>
      </w:r>
      <w:r>
        <w:rPr>
          <w:rFonts w:hint="eastAsia"/>
        </w:rPr>
        <w:t>的节点，形成的标签转发表项如下：</w:t>
      </w:r>
    </w:p>
    <w:p w:rsidR="00CE7DAA" w:rsidRPr="001E55F0" w:rsidRDefault="00CE7DAA" w:rsidP="00CE7DAA">
      <w:pPr>
        <w:pStyle w:val="ItemList"/>
        <w:rPr>
          <w:lang w:eastAsia="zh-CN"/>
        </w:rPr>
      </w:pPr>
      <w:r w:rsidRPr="001E55F0">
        <w:rPr>
          <w:rFonts w:hint="eastAsia"/>
          <w:lang w:eastAsia="zh-CN"/>
        </w:rPr>
        <w:t>Device D</w:t>
      </w:r>
      <w:r w:rsidRPr="001E55F0">
        <w:rPr>
          <w:rFonts w:hint="eastAsia"/>
          <w:lang w:eastAsia="zh-CN"/>
        </w:rPr>
        <w:t>上标签转发表项的入标签为</w:t>
      </w:r>
      <w:r w:rsidRPr="001E55F0">
        <w:rPr>
          <w:rFonts w:hint="eastAsia"/>
          <w:lang w:eastAsia="zh-CN"/>
        </w:rPr>
        <w:t>16201</w:t>
      </w:r>
      <w:r w:rsidRPr="001E55F0">
        <w:rPr>
          <w:rFonts w:hint="eastAsia"/>
          <w:lang w:eastAsia="zh-CN"/>
        </w:rPr>
        <w:t>；</w:t>
      </w:r>
    </w:p>
    <w:p w:rsidR="00CE7DAA" w:rsidRPr="001E55F0" w:rsidRDefault="00CE7DAA" w:rsidP="00CE7DAA">
      <w:pPr>
        <w:pStyle w:val="ItemList"/>
        <w:rPr>
          <w:lang w:eastAsia="zh-CN"/>
        </w:rPr>
      </w:pPr>
      <w:r w:rsidRPr="001E55F0">
        <w:rPr>
          <w:rFonts w:hint="eastAsia"/>
          <w:lang w:eastAsia="zh-CN"/>
        </w:rPr>
        <w:t>Device C</w:t>
      </w:r>
      <w:r w:rsidRPr="001E55F0">
        <w:rPr>
          <w:rFonts w:hint="eastAsia"/>
          <w:lang w:eastAsia="zh-CN"/>
        </w:rPr>
        <w:t>收到该通告后，形成</w:t>
      </w:r>
      <w:r w:rsidRPr="001E55F0">
        <w:rPr>
          <w:rFonts w:hint="eastAsia"/>
          <w:lang w:eastAsia="zh-CN"/>
        </w:rPr>
        <w:t>SRLSP</w:t>
      </w:r>
      <w:r w:rsidRPr="001E55F0">
        <w:rPr>
          <w:rFonts w:hint="eastAsia"/>
          <w:lang w:eastAsia="zh-CN"/>
        </w:rPr>
        <w:t>标签转发表项，入标签为</w:t>
      </w:r>
      <w:r w:rsidRPr="001E55F0">
        <w:rPr>
          <w:rFonts w:hint="eastAsia"/>
          <w:lang w:eastAsia="zh-CN"/>
        </w:rPr>
        <w:t>16201</w:t>
      </w:r>
      <w:r w:rsidRPr="001E55F0">
        <w:rPr>
          <w:rFonts w:hint="eastAsia"/>
          <w:lang w:eastAsia="zh-CN"/>
        </w:rPr>
        <w:t>，出标签为</w:t>
      </w:r>
      <w:r w:rsidRPr="001E55F0">
        <w:rPr>
          <w:rFonts w:hint="eastAsia"/>
          <w:lang w:eastAsia="zh-CN"/>
        </w:rPr>
        <w:t>16201</w:t>
      </w:r>
      <w:r w:rsidRPr="001E55F0">
        <w:rPr>
          <w:rFonts w:hint="eastAsia"/>
          <w:lang w:eastAsia="zh-CN"/>
        </w:rPr>
        <w:t>，下一跳为</w:t>
      </w:r>
      <w:r w:rsidRPr="001E55F0">
        <w:rPr>
          <w:rFonts w:hint="eastAsia"/>
          <w:lang w:eastAsia="zh-CN"/>
        </w:rPr>
        <w:t>Device D</w:t>
      </w:r>
      <w:r w:rsidRPr="001E55F0">
        <w:rPr>
          <w:rFonts w:hint="eastAsia"/>
          <w:lang w:eastAsia="zh-CN"/>
        </w:rPr>
        <w:t>；</w:t>
      </w:r>
    </w:p>
    <w:p w:rsidR="00CE7DAA" w:rsidRPr="001E55F0" w:rsidRDefault="00CE7DAA" w:rsidP="00CE7DAA">
      <w:pPr>
        <w:pStyle w:val="ItemList"/>
        <w:rPr>
          <w:lang w:eastAsia="zh-CN"/>
        </w:rPr>
      </w:pPr>
      <w:r w:rsidRPr="001E55F0">
        <w:rPr>
          <w:rFonts w:hint="eastAsia"/>
          <w:lang w:eastAsia="zh-CN"/>
        </w:rPr>
        <w:t>Device B</w:t>
      </w:r>
      <w:r w:rsidRPr="001E55F0">
        <w:rPr>
          <w:rFonts w:hint="eastAsia"/>
          <w:lang w:eastAsia="zh-CN"/>
        </w:rPr>
        <w:t>收到该通告后，形成</w:t>
      </w:r>
      <w:r w:rsidRPr="001E55F0">
        <w:rPr>
          <w:rFonts w:hint="eastAsia"/>
          <w:lang w:eastAsia="zh-CN"/>
        </w:rPr>
        <w:t>SRLSP</w:t>
      </w:r>
      <w:r w:rsidRPr="001E55F0">
        <w:rPr>
          <w:rFonts w:hint="eastAsia"/>
          <w:lang w:eastAsia="zh-CN"/>
        </w:rPr>
        <w:t>标签转发表项，入标签为</w:t>
      </w:r>
      <w:r w:rsidRPr="001E55F0">
        <w:rPr>
          <w:rFonts w:hint="eastAsia"/>
          <w:lang w:eastAsia="zh-CN"/>
        </w:rPr>
        <w:t>16201</w:t>
      </w:r>
      <w:r w:rsidRPr="001E55F0">
        <w:rPr>
          <w:rFonts w:hint="eastAsia"/>
          <w:lang w:eastAsia="zh-CN"/>
        </w:rPr>
        <w:t>，出标签为</w:t>
      </w:r>
      <w:r w:rsidRPr="001E55F0">
        <w:rPr>
          <w:rFonts w:hint="eastAsia"/>
          <w:lang w:eastAsia="zh-CN"/>
        </w:rPr>
        <w:t>16201</w:t>
      </w:r>
      <w:r w:rsidRPr="001E55F0">
        <w:rPr>
          <w:rFonts w:hint="eastAsia"/>
          <w:lang w:eastAsia="zh-CN"/>
        </w:rPr>
        <w:t>，下一跳为</w:t>
      </w:r>
      <w:r w:rsidRPr="001E55F0">
        <w:rPr>
          <w:rFonts w:hint="eastAsia"/>
          <w:lang w:eastAsia="zh-CN"/>
        </w:rPr>
        <w:t>Device C</w:t>
      </w:r>
      <w:r w:rsidRPr="001E55F0">
        <w:rPr>
          <w:rFonts w:hint="eastAsia"/>
          <w:lang w:eastAsia="zh-CN"/>
        </w:rPr>
        <w:t>。</w:t>
      </w:r>
    </w:p>
    <w:p w:rsidR="00CE7DAA" w:rsidRPr="001E55F0" w:rsidRDefault="00CE7DAA" w:rsidP="00CE7DAA">
      <w:pPr>
        <w:pStyle w:val="ItemList"/>
      </w:pPr>
      <w:r w:rsidRPr="001E55F0">
        <w:rPr>
          <w:rFonts w:hint="eastAsia"/>
          <w:lang w:eastAsia="zh-CN"/>
        </w:rPr>
        <w:t>Device A</w:t>
      </w:r>
      <w:r w:rsidRPr="001E55F0">
        <w:rPr>
          <w:rFonts w:hint="eastAsia"/>
          <w:lang w:eastAsia="zh-CN"/>
        </w:rPr>
        <w:t>收到该通告后，形成</w:t>
      </w:r>
      <w:r w:rsidRPr="001E55F0">
        <w:rPr>
          <w:rFonts w:hint="eastAsia"/>
          <w:lang w:eastAsia="zh-CN"/>
        </w:rPr>
        <w:t>SRLSP</w:t>
      </w:r>
      <w:r w:rsidRPr="001E55F0">
        <w:rPr>
          <w:rFonts w:hint="eastAsia"/>
          <w:lang w:eastAsia="zh-CN"/>
        </w:rPr>
        <w:t>标签转发表项，入标签为</w:t>
      </w:r>
      <w:r w:rsidRPr="001E55F0">
        <w:rPr>
          <w:rFonts w:hint="eastAsia"/>
          <w:lang w:eastAsia="zh-CN"/>
        </w:rPr>
        <w:t>16201</w:t>
      </w:r>
      <w:r w:rsidRPr="001E55F0">
        <w:rPr>
          <w:rFonts w:hint="eastAsia"/>
          <w:lang w:eastAsia="zh-CN"/>
        </w:rPr>
        <w:t>，出标签为</w:t>
      </w:r>
      <w:r w:rsidRPr="001E55F0">
        <w:rPr>
          <w:rFonts w:hint="eastAsia"/>
          <w:lang w:eastAsia="zh-CN"/>
        </w:rPr>
        <w:t>16201</w:t>
      </w:r>
      <w:r w:rsidRPr="001E55F0">
        <w:rPr>
          <w:rFonts w:hint="eastAsia"/>
          <w:lang w:eastAsia="zh-CN"/>
        </w:rPr>
        <w:t>。</w:t>
      </w:r>
      <w:r w:rsidRPr="001E55F0">
        <w:rPr>
          <w:rFonts w:hint="eastAsia"/>
        </w:rPr>
        <w:t>下一跳仍为</w:t>
      </w:r>
      <w:r w:rsidRPr="001E55F0">
        <w:rPr>
          <w:rFonts w:hint="eastAsia"/>
        </w:rPr>
        <w:t>DeviceB</w:t>
      </w:r>
      <w:r w:rsidRPr="001E55F0">
        <w:rPr>
          <w:rFonts w:hint="eastAsia"/>
        </w:rPr>
        <w:t>。</w:t>
      </w:r>
    </w:p>
    <w:p w:rsidR="00CE7DAA" w:rsidRDefault="00CE7DAA" w:rsidP="00CE7DAA">
      <w:pPr>
        <w:pStyle w:val="40"/>
      </w:pPr>
      <w:bookmarkStart w:id="23" w:name="_Ref526756258"/>
      <w:r>
        <w:rPr>
          <w:rFonts w:hint="eastAsia"/>
        </w:rPr>
        <w:t>配置</w:t>
      </w:r>
      <w:r>
        <w:rPr>
          <w:rFonts w:hint="eastAsia"/>
        </w:rPr>
        <w:t>BGP-EPE</w:t>
      </w:r>
      <w:r>
        <w:rPr>
          <w:rFonts w:hint="eastAsia"/>
        </w:rPr>
        <w:t>功能根据邻居建立标签转发表项</w:t>
      </w:r>
    </w:p>
    <w:p w:rsidR="00CE7DAA" w:rsidRPr="0082415F" w:rsidRDefault="00CE7DAA" w:rsidP="00CE7DAA">
      <w:r>
        <w:rPr>
          <w:rFonts w:hint="eastAsia"/>
        </w:rPr>
        <w:t>通过在</w:t>
      </w:r>
      <w:r w:rsidRPr="0082415F">
        <w:rPr>
          <w:rFonts w:hint="eastAsia"/>
        </w:rPr>
        <w:t>边界路由器上配置</w:t>
      </w:r>
      <w:r w:rsidRPr="0082415F">
        <w:rPr>
          <w:rFonts w:hint="eastAsia"/>
        </w:rPr>
        <w:t>BGP-EPE</w:t>
      </w:r>
      <w:r w:rsidRPr="0082415F">
        <w:rPr>
          <w:rFonts w:hint="eastAsia"/>
        </w:rPr>
        <w:t>功能，为指定对等体</w:t>
      </w:r>
      <w:r w:rsidRPr="0082415F">
        <w:rPr>
          <w:rFonts w:hint="eastAsia"/>
        </w:rPr>
        <w:t>/</w:t>
      </w:r>
      <w:r w:rsidRPr="0082415F">
        <w:rPr>
          <w:rFonts w:hint="eastAsia"/>
        </w:rPr>
        <w:t>对等体组分配标签值。</w:t>
      </w:r>
    </w:p>
    <w:p w:rsidR="00CE7DAA" w:rsidRDefault="00CE7DAA" w:rsidP="00CE7DAA">
      <w:pPr>
        <w:pStyle w:val="FigureDescription"/>
      </w:pPr>
      <w:bookmarkStart w:id="24" w:name="_Ref2792314"/>
      <w:r>
        <w:rPr>
          <w:rFonts w:hint="eastAsia"/>
        </w:rPr>
        <w:t>配置</w:t>
      </w:r>
      <w:r>
        <w:rPr>
          <w:rFonts w:hint="eastAsia"/>
        </w:rPr>
        <w:t>BGP-EPE</w:t>
      </w:r>
      <w:r>
        <w:rPr>
          <w:rFonts w:hint="eastAsia"/>
        </w:rPr>
        <w:t>功能建立标签转发表项</w:t>
      </w:r>
      <w:bookmarkEnd w:id="23"/>
      <w:bookmarkEnd w:id="24"/>
    </w:p>
    <w:p w:rsidR="00823990" w:rsidRDefault="00823990" w:rsidP="00CE7DAA">
      <w:pPr>
        <w:pStyle w:val="Figure"/>
      </w:pPr>
      <w:r w:rsidRPr="00823990">
        <w:rPr>
          <w:noProof/>
        </w:rPr>
        <w:drawing>
          <wp:inline distT="0" distB="0" distL="0" distR="0" wp14:anchorId="610D0F6C" wp14:editId="4D159254">
            <wp:extent cx="3991610" cy="1812925"/>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610" cy="1812925"/>
                    </a:xfrm>
                    <a:prstGeom prst="rect">
                      <a:avLst/>
                    </a:prstGeom>
                    <a:noFill/>
                    <a:ln>
                      <a:noFill/>
                    </a:ln>
                  </pic:spPr>
                </pic:pic>
              </a:graphicData>
            </a:graphic>
          </wp:inline>
        </w:drawing>
      </w:r>
    </w:p>
    <w:p w:rsidR="00CE7DAA" w:rsidRPr="001C1FAA" w:rsidRDefault="00CE7DAA" w:rsidP="00CE7DAA"/>
    <w:p w:rsidR="00CE7DAA" w:rsidRPr="0026456E" w:rsidRDefault="00CE7DAA" w:rsidP="00CE7DAA">
      <w:pPr>
        <w:pStyle w:val="ItemList"/>
        <w:rPr>
          <w:lang w:eastAsia="zh-CN"/>
        </w:rPr>
      </w:pPr>
      <w:r>
        <w:rPr>
          <w:rFonts w:hint="eastAsia"/>
        </w:rPr>
        <w:t>如</w:t>
      </w:r>
      <w:r w:rsidR="00EF3E68" w:rsidRPr="00EF3E68">
        <w:rPr>
          <w:rStyle w:val="Reference-R0G144B200"/>
        </w:rPr>
        <w:fldChar w:fldCharType="begin"/>
      </w:r>
      <w:r w:rsidR="00EF3E68" w:rsidRPr="00EF3E68">
        <w:rPr>
          <w:rStyle w:val="Reference-R0G144B200"/>
        </w:rPr>
        <w:instrText xml:space="preserve">  REF _Ref2792314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rPr>
        <w:t>图</w:t>
      </w:r>
      <w:r w:rsidR="00B7696C">
        <w:rPr>
          <w:rStyle w:val="Reference-R0G144B200"/>
          <w:rFonts w:hint="eastAsia"/>
        </w:rPr>
        <w:t>1-3</w:t>
      </w:r>
      <w:r w:rsidR="00EF3E68" w:rsidRPr="00EF3E68">
        <w:rPr>
          <w:rStyle w:val="Reference-R0G144B200"/>
        </w:rPr>
        <w:fldChar w:fldCharType="end"/>
      </w:r>
      <w:r w:rsidRPr="00F73942">
        <w:rPr>
          <w:rFonts w:hint="eastAsia"/>
        </w:rPr>
        <w:t>所示</w:t>
      </w:r>
      <w:r w:rsidRPr="00E247BC">
        <w:rPr>
          <w:rFonts w:hint="eastAsia"/>
        </w:rPr>
        <w:t>，</w:t>
      </w:r>
      <w:r>
        <w:rPr>
          <w:rFonts w:hint="eastAsia"/>
        </w:rPr>
        <w:t>在</w:t>
      </w:r>
      <w:r>
        <w:rPr>
          <w:rFonts w:hint="eastAsia"/>
        </w:rPr>
        <w:t>Device B</w:t>
      </w:r>
      <w:r>
        <w:rPr>
          <w:rFonts w:hint="eastAsia"/>
        </w:rPr>
        <w:t>上开启</w:t>
      </w:r>
      <w:r>
        <w:rPr>
          <w:rFonts w:hint="eastAsia"/>
        </w:rPr>
        <w:t>BGP-EPE</w:t>
      </w:r>
      <w:r>
        <w:rPr>
          <w:rFonts w:hint="eastAsia"/>
        </w:rPr>
        <w:t>功能，分别为</w:t>
      </w:r>
      <w:r>
        <w:rPr>
          <w:rFonts w:hint="eastAsia"/>
        </w:rPr>
        <w:t>EBGP</w:t>
      </w:r>
      <w:r>
        <w:rPr>
          <w:rFonts w:hint="eastAsia"/>
        </w:rPr>
        <w:t>邻居</w:t>
      </w:r>
      <w:r>
        <w:rPr>
          <w:rFonts w:hint="eastAsia"/>
        </w:rPr>
        <w:t>Device C</w:t>
      </w:r>
      <w:r>
        <w:rPr>
          <w:rFonts w:hint="eastAsia"/>
        </w:rPr>
        <w:t>和</w:t>
      </w:r>
      <w:r>
        <w:rPr>
          <w:rFonts w:hint="eastAsia"/>
        </w:rPr>
        <w:t>Device D</w:t>
      </w:r>
      <w:r>
        <w:rPr>
          <w:rFonts w:hint="eastAsia"/>
        </w:rPr>
        <w:t>分配</w:t>
      </w:r>
      <w:r w:rsidRPr="00551A7B">
        <w:t>BGP peering SID</w:t>
      </w:r>
      <w:r>
        <w:rPr>
          <w:rFonts w:hint="eastAsia"/>
        </w:rPr>
        <w:t>。</w:t>
      </w:r>
      <w:r>
        <w:rPr>
          <w:rFonts w:hint="eastAsia"/>
          <w:lang w:eastAsia="zh-CN"/>
        </w:rPr>
        <w:t>通过</w:t>
      </w:r>
      <w:r>
        <w:rPr>
          <w:rFonts w:hint="eastAsia"/>
          <w:lang w:eastAsia="zh-CN"/>
        </w:rPr>
        <w:t>BGP-EPE</w:t>
      </w:r>
      <w:r>
        <w:rPr>
          <w:rFonts w:hint="eastAsia"/>
          <w:lang w:eastAsia="zh-CN"/>
        </w:rPr>
        <w:t>功能为邻居分配的标签仅具有本地意义，不再向邻居进行通告。</w:t>
      </w:r>
    </w:p>
    <w:p w:rsidR="00667B42" w:rsidRDefault="00667B42" w:rsidP="00667B42">
      <w:pPr>
        <w:pStyle w:val="40"/>
      </w:pPr>
      <w:r>
        <w:rPr>
          <w:rFonts w:hint="eastAsia"/>
        </w:rPr>
        <w:t>根据</w:t>
      </w:r>
      <w:r w:rsidRPr="00B1578A">
        <w:t>Adjacency</w:t>
      </w:r>
      <w:r>
        <w:rPr>
          <w:rFonts w:hint="eastAsia"/>
        </w:rPr>
        <w:t xml:space="preserve"> SID</w:t>
      </w:r>
      <w:r>
        <w:rPr>
          <w:rFonts w:hint="eastAsia"/>
        </w:rPr>
        <w:t>建立标签转发表项</w:t>
      </w:r>
    </w:p>
    <w:p w:rsidR="00667B42" w:rsidRDefault="00667B42" w:rsidP="00667B42">
      <w:r>
        <w:rPr>
          <w:rFonts w:hint="eastAsia"/>
        </w:rPr>
        <w:t>当采用</w:t>
      </w:r>
      <w:r w:rsidRPr="00B1578A">
        <w:t>Adjacency</w:t>
      </w:r>
      <w:r>
        <w:rPr>
          <w:rFonts w:hint="eastAsia"/>
        </w:rPr>
        <w:t>方式时，设备为</w:t>
      </w:r>
      <w:r w:rsidR="008716BC">
        <w:rPr>
          <w:rFonts w:hint="eastAsia"/>
        </w:rPr>
        <w:t>与</w:t>
      </w:r>
      <w:r>
        <w:rPr>
          <w:rFonts w:hint="eastAsia"/>
        </w:rPr>
        <w:t>邻接设备</w:t>
      </w:r>
      <w:r w:rsidR="008716BC">
        <w:rPr>
          <w:rFonts w:hint="eastAsia"/>
        </w:rPr>
        <w:t>相连的链路</w:t>
      </w:r>
      <w:r>
        <w:rPr>
          <w:rFonts w:hint="eastAsia"/>
        </w:rPr>
        <w:t>静态或动态分配入标签。该标签值只在本地有效，不同设备上的</w:t>
      </w:r>
      <w:r w:rsidRPr="00B1578A">
        <w:t>Adjacency</w:t>
      </w:r>
      <w:r>
        <w:rPr>
          <w:rFonts w:hint="eastAsia"/>
        </w:rPr>
        <w:t xml:space="preserve"> SID</w:t>
      </w:r>
      <w:r>
        <w:rPr>
          <w:rFonts w:hint="eastAsia"/>
        </w:rPr>
        <w:t>可以相同。</w:t>
      </w:r>
    </w:p>
    <w:p w:rsidR="00075BB8" w:rsidRDefault="00075BB8" w:rsidP="006C6247">
      <w:pPr>
        <w:pStyle w:val="FigureDescription"/>
      </w:pPr>
      <w:bookmarkStart w:id="25" w:name="_Ref491087483"/>
      <w:r>
        <w:rPr>
          <w:rFonts w:hint="eastAsia"/>
        </w:rPr>
        <w:t>根据</w:t>
      </w:r>
      <w:r w:rsidRPr="00B1578A">
        <w:t>Adjacency</w:t>
      </w:r>
      <w:r>
        <w:rPr>
          <w:rFonts w:hint="eastAsia"/>
        </w:rPr>
        <w:t xml:space="preserve"> SID</w:t>
      </w:r>
      <w:bookmarkEnd w:id="25"/>
      <w:r w:rsidR="00836503">
        <w:rPr>
          <w:rFonts w:hint="eastAsia"/>
        </w:rPr>
        <w:t>建立标签转发表项</w:t>
      </w:r>
    </w:p>
    <w:p w:rsidR="00075BB8" w:rsidRDefault="00D0745D" w:rsidP="00075BB8">
      <w:pPr>
        <w:pStyle w:val="Figure"/>
      </w:pPr>
      <w:r w:rsidRPr="0026456E">
        <w:rPr>
          <w:noProof/>
        </w:rPr>
        <w:drawing>
          <wp:inline distT="0" distB="0" distL="0" distR="0" wp14:anchorId="4F9B702A" wp14:editId="192AD852">
            <wp:extent cx="5076825" cy="93662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936625"/>
                    </a:xfrm>
                    <a:prstGeom prst="rect">
                      <a:avLst/>
                    </a:prstGeom>
                    <a:noFill/>
                    <a:ln>
                      <a:noFill/>
                    </a:ln>
                  </pic:spPr>
                </pic:pic>
              </a:graphicData>
            </a:graphic>
          </wp:inline>
        </w:drawing>
      </w:r>
    </w:p>
    <w:p w:rsidR="000F7B30" w:rsidRPr="000F7B30" w:rsidRDefault="000F7B30" w:rsidP="0052243D"/>
    <w:p w:rsidR="006A545A" w:rsidRDefault="00075BB8" w:rsidP="00075BB8">
      <w:r>
        <w:rPr>
          <w:rFonts w:hint="eastAsia"/>
        </w:rPr>
        <w:t>如</w:t>
      </w:r>
      <w:r w:rsidRPr="004A6746">
        <w:rPr>
          <w:rStyle w:val="Reference-R0G144B200"/>
        </w:rPr>
        <w:fldChar w:fldCharType="begin"/>
      </w:r>
      <w:r w:rsidRPr="004A6746">
        <w:rPr>
          <w:rStyle w:val="Reference-R0G144B200"/>
        </w:rPr>
        <w:instrText xml:space="preserve"> REF _Ref491087483 \r \h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1-4</w:t>
      </w:r>
      <w:r w:rsidRPr="004A6746">
        <w:rPr>
          <w:rStyle w:val="Reference-R0G144B200"/>
        </w:rPr>
        <w:fldChar w:fldCharType="end"/>
      </w:r>
      <w:r w:rsidR="00B12260" w:rsidRPr="00511873">
        <w:rPr>
          <w:rFonts w:hint="eastAsia"/>
        </w:rPr>
        <w:t>所示</w:t>
      </w:r>
      <w:r>
        <w:rPr>
          <w:rFonts w:hint="eastAsia"/>
        </w:rPr>
        <w:t>，设备之间运行</w:t>
      </w:r>
      <w:r w:rsidR="0048269E">
        <w:rPr>
          <w:rFonts w:hint="eastAsia"/>
        </w:rPr>
        <w:t>IGP</w:t>
      </w:r>
      <w:r>
        <w:rPr>
          <w:rFonts w:hint="eastAsia"/>
        </w:rPr>
        <w:t>协议，当</w:t>
      </w:r>
      <w:r w:rsidR="0048269E">
        <w:rPr>
          <w:rFonts w:hint="eastAsia"/>
        </w:rPr>
        <w:t>IGP</w:t>
      </w:r>
      <w:r>
        <w:rPr>
          <w:rFonts w:hint="eastAsia"/>
        </w:rPr>
        <w:t>邻居建立后，</w:t>
      </w:r>
      <w:r w:rsidR="000B68A3">
        <w:rPr>
          <w:rFonts w:hint="eastAsia"/>
        </w:rPr>
        <w:t>Device A</w:t>
      </w:r>
      <w:r w:rsidR="000B68A3">
        <w:rPr>
          <w:rFonts w:hint="eastAsia"/>
        </w:rPr>
        <w:t>为</w:t>
      </w:r>
      <w:r w:rsidR="006A545A">
        <w:rPr>
          <w:rFonts w:hint="eastAsia"/>
        </w:rPr>
        <w:t>与</w:t>
      </w:r>
      <w:r w:rsidR="000B68A3">
        <w:rPr>
          <w:rFonts w:hint="eastAsia"/>
        </w:rPr>
        <w:t>Device B</w:t>
      </w:r>
      <w:r w:rsidR="006A545A">
        <w:rPr>
          <w:rFonts w:hint="eastAsia"/>
        </w:rPr>
        <w:t>连接的链路分配的</w:t>
      </w:r>
      <w:r w:rsidR="000B68A3">
        <w:rPr>
          <w:rFonts w:hint="eastAsia"/>
        </w:rPr>
        <w:t>标签为</w:t>
      </w:r>
      <w:r w:rsidR="000B68A3">
        <w:rPr>
          <w:rFonts w:hint="eastAsia"/>
        </w:rPr>
        <w:t>203</w:t>
      </w:r>
      <w:r w:rsidR="000B68A3">
        <w:rPr>
          <w:rFonts w:hint="eastAsia"/>
        </w:rPr>
        <w:t>，</w:t>
      </w:r>
      <w:r>
        <w:rPr>
          <w:rFonts w:hint="eastAsia"/>
        </w:rPr>
        <w:t xml:space="preserve">Device </w:t>
      </w:r>
      <w:r w:rsidR="000F7B30">
        <w:rPr>
          <w:rFonts w:hint="eastAsia"/>
        </w:rPr>
        <w:t>B</w:t>
      </w:r>
      <w:r>
        <w:rPr>
          <w:rFonts w:hint="eastAsia"/>
        </w:rPr>
        <w:t>为</w:t>
      </w:r>
      <w:r w:rsidR="006A545A">
        <w:rPr>
          <w:rFonts w:hint="eastAsia"/>
        </w:rPr>
        <w:t>与</w:t>
      </w:r>
      <w:r>
        <w:rPr>
          <w:rFonts w:hint="eastAsia"/>
        </w:rPr>
        <w:t xml:space="preserve">Device </w:t>
      </w:r>
      <w:r w:rsidR="000F7B30">
        <w:rPr>
          <w:rFonts w:hint="eastAsia"/>
        </w:rPr>
        <w:t>C</w:t>
      </w:r>
      <w:r w:rsidR="006A545A">
        <w:rPr>
          <w:rFonts w:hint="eastAsia"/>
        </w:rPr>
        <w:t>连接的链路分配的标签</w:t>
      </w:r>
      <w:r>
        <w:rPr>
          <w:rFonts w:hint="eastAsia"/>
        </w:rPr>
        <w:t>为</w:t>
      </w:r>
      <w:r>
        <w:rPr>
          <w:rFonts w:hint="eastAsia"/>
        </w:rPr>
        <w:t>20</w:t>
      </w:r>
      <w:r w:rsidR="000B68A3">
        <w:rPr>
          <w:rFonts w:hint="eastAsia"/>
        </w:rPr>
        <w:t>2</w:t>
      </w:r>
      <w:r>
        <w:rPr>
          <w:rFonts w:hint="eastAsia"/>
        </w:rPr>
        <w:t>，</w:t>
      </w:r>
      <w:r>
        <w:rPr>
          <w:rFonts w:hint="eastAsia"/>
        </w:rPr>
        <w:t xml:space="preserve">Device </w:t>
      </w:r>
      <w:r w:rsidR="000B68A3">
        <w:rPr>
          <w:rFonts w:hint="eastAsia"/>
        </w:rPr>
        <w:t>C</w:t>
      </w:r>
      <w:r>
        <w:rPr>
          <w:rFonts w:hint="eastAsia"/>
        </w:rPr>
        <w:t>为</w:t>
      </w:r>
      <w:r w:rsidR="006A545A">
        <w:rPr>
          <w:rFonts w:hint="eastAsia"/>
        </w:rPr>
        <w:t>与</w:t>
      </w:r>
      <w:r>
        <w:rPr>
          <w:rFonts w:hint="eastAsia"/>
        </w:rPr>
        <w:t xml:space="preserve">Device </w:t>
      </w:r>
      <w:r w:rsidR="000B68A3">
        <w:rPr>
          <w:rFonts w:hint="eastAsia"/>
        </w:rPr>
        <w:t>D</w:t>
      </w:r>
      <w:r w:rsidR="006A545A">
        <w:rPr>
          <w:rFonts w:hint="eastAsia"/>
        </w:rPr>
        <w:t>连接的链路分配的标签为</w:t>
      </w:r>
      <w:r>
        <w:rPr>
          <w:rFonts w:hint="eastAsia"/>
        </w:rPr>
        <w:t>20</w:t>
      </w:r>
      <w:r w:rsidR="000B68A3">
        <w:rPr>
          <w:rFonts w:hint="eastAsia"/>
        </w:rPr>
        <w:t>1</w:t>
      </w:r>
      <w:r>
        <w:rPr>
          <w:rFonts w:hint="eastAsia"/>
        </w:rPr>
        <w:t>。</w:t>
      </w:r>
      <w:r w:rsidR="006A545A">
        <w:rPr>
          <w:rFonts w:hint="eastAsia"/>
        </w:rPr>
        <w:t>各设备上形成的标签转发表项如下：</w:t>
      </w:r>
    </w:p>
    <w:p w:rsidR="006A545A" w:rsidRDefault="00075BB8" w:rsidP="006A545A">
      <w:pPr>
        <w:pStyle w:val="ItemList"/>
      </w:pPr>
      <w:r>
        <w:rPr>
          <w:rFonts w:hint="eastAsia"/>
        </w:rPr>
        <w:t>Device A</w:t>
      </w:r>
      <w:r>
        <w:rPr>
          <w:rFonts w:hint="eastAsia"/>
        </w:rPr>
        <w:t>形成标签转发表项的</w:t>
      </w:r>
      <w:r w:rsidR="000B68A3">
        <w:rPr>
          <w:rFonts w:hint="eastAsia"/>
        </w:rPr>
        <w:t>入</w:t>
      </w:r>
      <w:r w:rsidR="0047364A">
        <w:rPr>
          <w:rFonts w:hint="eastAsia"/>
        </w:rPr>
        <w:t>标签</w:t>
      </w:r>
      <w:r w:rsidR="000F7B30">
        <w:rPr>
          <w:rFonts w:hint="eastAsia"/>
        </w:rPr>
        <w:t>20</w:t>
      </w:r>
      <w:r w:rsidR="000B68A3">
        <w:rPr>
          <w:rFonts w:hint="eastAsia"/>
        </w:rPr>
        <w:t>3</w:t>
      </w:r>
      <w:r w:rsidR="0047364A">
        <w:rPr>
          <w:rFonts w:hint="eastAsia"/>
        </w:rPr>
        <w:t>、</w:t>
      </w:r>
      <w:r>
        <w:rPr>
          <w:rFonts w:hint="eastAsia"/>
        </w:rPr>
        <w:t>下一跳为</w:t>
      </w:r>
      <w:r>
        <w:rPr>
          <w:rFonts w:hint="eastAsia"/>
        </w:rPr>
        <w:t>Device B</w:t>
      </w:r>
      <w:r>
        <w:rPr>
          <w:rFonts w:hint="eastAsia"/>
        </w:rPr>
        <w:t>；</w:t>
      </w:r>
    </w:p>
    <w:p w:rsidR="006A545A" w:rsidRDefault="00075BB8" w:rsidP="006A545A">
      <w:pPr>
        <w:pStyle w:val="ItemList"/>
      </w:pPr>
      <w:r>
        <w:rPr>
          <w:rFonts w:hint="eastAsia"/>
        </w:rPr>
        <w:t>Device B</w:t>
      </w:r>
      <w:r>
        <w:rPr>
          <w:rFonts w:hint="eastAsia"/>
        </w:rPr>
        <w:t>形成标签转发表项的入标签为</w:t>
      </w:r>
      <w:r>
        <w:rPr>
          <w:rFonts w:hint="eastAsia"/>
        </w:rPr>
        <w:t>20</w:t>
      </w:r>
      <w:r w:rsidR="00AB7EF9">
        <w:rPr>
          <w:rFonts w:hint="eastAsia"/>
        </w:rPr>
        <w:t>2</w:t>
      </w:r>
      <w:r w:rsidR="0047364A">
        <w:rPr>
          <w:rFonts w:hint="eastAsia"/>
        </w:rPr>
        <w:t>、</w:t>
      </w:r>
      <w:r>
        <w:rPr>
          <w:rFonts w:hint="eastAsia"/>
        </w:rPr>
        <w:t>下一跳为</w:t>
      </w:r>
      <w:r>
        <w:rPr>
          <w:rFonts w:hint="eastAsia"/>
        </w:rPr>
        <w:t>Device C</w:t>
      </w:r>
      <w:r w:rsidR="0047364A">
        <w:rPr>
          <w:rFonts w:hint="eastAsia"/>
        </w:rPr>
        <w:t>；</w:t>
      </w:r>
    </w:p>
    <w:p w:rsidR="00075BB8" w:rsidRDefault="00AB7EF9" w:rsidP="006A545A">
      <w:pPr>
        <w:pStyle w:val="ItemList"/>
      </w:pPr>
      <w:r>
        <w:rPr>
          <w:rFonts w:hint="eastAsia"/>
        </w:rPr>
        <w:t>Device C</w:t>
      </w:r>
      <w:r>
        <w:rPr>
          <w:rFonts w:hint="eastAsia"/>
        </w:rPr>
        <w:t>形成标签转发表项的入标签为</w:t>
      </w:r>
      <w:r>
        <w:rPr>
          <w:rFonts w:hint="eastAsia"/>
        </w:rPr>
        <w:t>201</w:t>
      </w:r>
      <w:r w:rsidR="0047364A">
        <w:rPr>
          <w:rFonts w:hint="eastAsia"/>
        </w:rPr>
        <w:t>、</w:t>
      </w:r>
      <w:r>
        <w:rPr>
          <w:rFonts w:hint="eastAsia"/>
        </w:rPr>
        <w:t>下一跳为</w:t>
      </w:r>
      <w:r>
        <w:rPr>
          <w:rFonts w:hint="eastAsia"/>
        </w:rPr>
        <w:t>Device D</w:t>
      </w:r>
      <w:r w:rsidR="00075BB8">
        <w:rPr>
          <w:rFonts w:hint="eastAsia"/>
        </w:rPr>
        <w:t>。</w:t>
      </w:r>
    </w:p>
    <w:p w:rsidR="00145E59" w:rsidRDefault="00145E59" w:rsidP="00145E59">
      <w:pPr>
        <w:pStyle w:val="3"/>
      </w:pPr>
      <w:bookmarkStart w:id="26" w:name="_Toc491936239"/>
      <w:bookmarkStart w:id="27" w:name="_Toc491936240"/>
      <w:bookmarkStart w:id="28" w:name="_Toc45106626"/>
      <w:bookmarkEnd w:id="26"/>
      <w:bookmarkEnd w:id="27"/>
      <w:r>
        <w:rPr>
          <w:rFonts w:hint="eastAsia"/>
        </w:rPr>
        <w:t>建立</w:t>
      </w:r>
      <w:r>
        <w:rPr>
          <w:rFonts w:hint="eastAsia"/>
        </w:rPr>
        <w:t>SRLSP</w:t>
      </w:r>
      <w:bookmarkEnd w:id="28"/>
    </w:p>
    <w:p w:rsidR="00CE7DAA" w:rsidRDefault="00CE7DAA" w:rsidP="00CE7DAA">
      <w:r>
        <w:rPr>
          <w:rFonts w:hint="eastAsia"/>
        </w:rPr>
        <w:t>SRLSP</w:t>
      </w:r>
      <w:r>
        <w:rPr>
          <w:rFonts w:hint="eastAsia"/>
        </w:rPr>
        <w:t>建立方式包括：</w:t>
      </w:r>
    </w:p>
    <w:p w:rsidR="00CE7DAA" w:rsidRDefault="00CE7DAA" w:rsidP="00CE7DAA">
      <w:pPr>
        <w:pStyle w:val="ItemList"/>
      </w:pPr>
      <w:r w:rsidRPr="00CE7DAA">
        <w:rPr>
          <w:rFonts w:hint="eastAsia"/>
          <w:lang w:eastAsia="zh-CN"/>
        </w:rPr>
        <w:t>静态配置</w:t>
      </w:r>
      <w:r w:rsidRPr="00773C7C">
        <w:rPr>
          <w:rFonts w:hint="eastAsia"/>
          <w:lang w:eastAsia="zh-CN"/>
        </w:rPr>
        <w:t>：根据转发路径需要</w:t>
      </w:r>
      <w:r w:rsidRPr="00CE7DAA">
        <w:rPr>
          <w:rFonts w:hint="eastAsia"/>
          <w:lang w:eastAsia="zh-CN"/>
        </w:rPr>
        <w:t>，在隧道头节点上指定报文转发时携带的标签栈。</w:t>
      </w:r>
      <w:r>
        <w:rPr>
          <w:rFonts w:hint="eastAsia"/>
        </w:rPr>
        <w:t>标签栈中的每个标签对应一个</w:t>
      </w:r>
      <w:r w:rsidRPr="00B1578A">
        <w:t>Prefix</w:t>
      </w:r>
      <w:r>
        <w:rPr>
          <w:rFonts w:hint="eastAsia"/>
        </w:rPr>
        <w:t xml:space="preserve"> SID</w:t>
      </w:r>
      <w:r>
        <w:rPr>
          <w:rFonts w:hint="eastAsia"/>
        </w:rPr>
        <w:t>或</w:t>
      </w:r>
      <w:r w:rsidRPr="00B1578A">
        <w:t>Adjacency</w:t>
      </w:r>
      <w:r>
        <w:rPr>
          <w:rFonts w:hint="eastAsia"/>
        </w:rPr>
        <w:t xml:space="preserve"> SID</w:t>
      </w:r>
      <w:r>
        <w:rPr>
          <w:rFonts w:hint="eastAsia"/>
        </w:rPr>
        <w:t>，根据</w:t>
      </w:r>
      <w:r w:rsidRPr="00B1578A">
        <w:t>Prefix</w:t>
      </w:r>
      <w:r>
        <w:rPr>
          <w:rFonts w:hint="eastAsia"/>
        </w:rPr>
        <w:t xml:space="preserve"> SID</w:t>
      </w:r>
      <w:r>
        <w:rPr>
          <w:rFonts w:hint="eastAsia"/>
        </w:rPr>
        <w:t>或</w:t>
      </w:r>
      <w:r w:rsidRPr="00B1578A">
        <w:t>Adjacency</w:t>
      </w:r>
      <w:r>
        <w:rPr>
          <w:rFonts w:hint="eastAsia"/>
        </w:rPr>
        <w:t xml:space="preserve"> SID</w:t>
      </w:r>
      <w:r>
        <w:rPr>
          <w:rFonts w:hint="eastAsia"/>
        </w:rPr>
        <w:t>可以找到报文的出标签、下一跳等信息。</w:t>
      </w:r>
    </w:p>
    <w:p w:rsidR="00CE7DAA" w:rsidRPr="00773C7C" w:rsidRDefault="00CE7DAA" w:rsidP="00CE7DAA">
      <w:pPr>
        <w:pStyle w:val="ItemList"/>
        <w:rPr>
          <w:lang w:eastAsia="zh-CN"/>
        </w:rPr>
      </w:pPr>
      <w:r w:rsidRPr="00773C7C">
        <w:rPr>
          <w:rFonts w:hint="eastAsia"/>
          <w:lang w:eastAsia="zh-CN"/>
        </w:rPr>
        <w:t>根据</w:t>
      </w:r>
      <w:r w:rsidRPr="00773C7C">
        <w:rPr>
          <w:rFonts w:hint="eastAsia"/>
          <w:lang w:eastAsia="zh-CN"/>
        </w:rPr>
        <w:t>IGP</w:t>
      </w:r>
      <w:r w:rsidRPr="001E55F0">
        <w:rPr>
          <w:rFonts w:hint="eastAsia"/>
          <w:lang w:eastAsia="zh-CN"/>
        </w:rPr>
        <w:t>/BGP</w:t>
      </w:r>
      <w:r w:rsidRPr="00773C7C">
        <w:rPr>
          <w:rFonts w:hint="eastAsia"/>
          <w:lang w:eastAsia="zh-CN"/>
        </w:rPr>
        <w:t>协议动态建立：</w:t>
      </w:r>
      <w:r w:rsidRPr="00773C7C">
        <w:rPr>
          <w:rFonts w:hint="eastAsia"/>
          <w:lang w:eastAsia="zh-CN"/>
        </w:rPr>
        <w:t>SR</w:t>
      </w:r>
      <w:r w:rsidRPr="00773C7C">
        <w:rPr>
          <w:rFonts w:hint="eastAsia"/>
          <w:lang w:eastAsia="zh-CN"/>
        </w:rPr>
        <w:t>节点通过</w:t>
      </w:r>
      <w:r w:rsidRPr="00773C7C">
        <w:rPr>
          <w:rFonts w:hint="eastAsia"/>
          <w:lang w:eastAsia="zh-CN"/>
        </w:rPr>
        <w:t>IGP</w:t>
      </w:r>
      <w:r w:rsidRPr="001E55F0">
        <w:rPr>
          <w:rFonts w:hint="eastAsia"/>
          <w:lang w:eastAsia="zh-CN"/>
        </w:rPr>
        <w:t>/BGP</w:t>
      </w:r>
      <w:r w:rsidRPr="00773C7C">
        <w:rPr>
          <w:rFonts w:hint="eastAsia"/>
          <w:lang w:eastAsia="zh-CN"/>
        </w:rPr>
        <w:t>协议搜集</w:t>
      </w:r>
      <w:r w:rsidRPr="00773C7C">
        <w:rPr>
          <w:rFonts w:hint="eastAsia"/>
          <w:lang w:eastAsia="zh-CN"/>
        </w:rPr>
        <w:t>MPLS SR</w:t>
      </w:r>
      <w:r w:rsidRPr="00773C7C">
        <w:rPr>
          <w:rFonts w:hint="eastAsia"/>
          <w:lang w:eastAsia="zh-CN"/>
        </w:rPr>
        <w:t>网络中的前缀</w:t>
      </w:r>
      <w:r w:rsidRPr="00773C7C">
        <w:rPr>
          <w:rFonts w:hint="eastAsia"/>
          <w:lang w:eastAsia="zh-CN"/>
        </w:rPr>
        <w:t>SID</w:t>
      </w:r>
      <w:r w:rsidRPr="00773C7C">
        <w:rPr>
          <w:rFonts w:hint="eastAsia"/>
          <w:lang w:eastAsia="zh-CN"/>
        </w:rPr>
        <w:t>信息，并根据该信息及</w:t>
      </w:r>
      <w:r w:rsidRPr="00773C7C">
        <w:rPr>
          <w:rFonts w:hint="eastAsia"/>
          <w:lang w:eastAsia="zh-CN"/>
        </w:rPr>
        <w:t>IGP</w:t>
      </w:r>
      <w:r w:rsidRPr="001E55F0">
        <w:rPr>
          <w:rFonts w:hint="eastAsia"/>
          <w:lang w:eastAsia="zh-CN"/>
        </w:rPr>
        <w:t>/BGP</w:t>
      </w:r>
      <w:r w:rsidRPr="00773C7C">
        <w:rPr>
          <w:rFonts w:hint="eastAsia"/>
          <w:lang w:eastAsia="zh-CN"/>
        </w:rPr>
        <w:t>网络拓扑信息，计算出到达</w:t>
      </w:r>
      <w:r w:rsidRPr="00773C7C">
        <w:rPr>
          <w:rFonts w:hint="eastAsia"/>
          <w:lang w:eastAsia="zh-CN"/>
        </w:rPr>
        <w:t>MPLS SR</w:t>
      </w:r>
      <w:r w:rsidRPr="00773C7C">
        <w:rPr>
          <w:rFonts w:hint="eastAsia"/>
          <w:lang w:eastAsia="zh-CN"/>
        </w:rPr>
        <w:t>网络中各个</w:t>
      </w:r>
      <w:r w:rsidRPr="00773C7C">
        <w:rPr>
          <w:rFonts w:hint="eastAsia"/>
          <w:lang w:eastAsia="zh-CN"/>
        </w:rPr>
        <w:t>SR</w:t>
      </w:r>
      <w:r w:rsidRPr="00773C7C">
        <w:rPr>
          <w:rFonts w:hint="eastAsia"/>
          <w:lang w:eastAsia="zh-CN"/>
        </w:rPr>
        <w:t>节点的最短路径，并在该路径上建立</w:t>
      </w:r>
      <w:r w:rsidRPr="00773C7C">
        <w:rPr>
          <w:rFonts w:hint="eastAsia"/>
          <w:lang w:eastAsia="zh-CN"/>
        </w:rPr>
        <w:t>SRLSP</w:t>
      </w:r>
      <w:r w:rsidRPr="00773C7C">
        <w:rPr>
          <w:rFonts w:hint="eastAsia"/>
          <w:lang w:eastAsia="zh-CN"/>
        </w:rPr>
        <w:t>。</w:t>
      </w:r>
    </w:p>
    <w:p w:rsidR="00145E59" w:rsidRDefault="00CE7DAA" w:rsidP="007A3451">
      <w:pPr>
        <w:pStyle w:val="ItemList"/>
        <w:rPr>
          <w:lang w:eastAsia="zh-CN"/>
        </w:rPr>
      </w:pPr>
      <w:r w:rsidRPr="0026456E">
        <w:rPr>
          <w:rFonts w:hint="eastAsia"/>
          <w:lang w:eastAsia="zh-CN"/>
        </w:rPr>
        <w:t>控制器</w:t>
      </w:r>
      <w:r>
        <w:rPr>
          <w:rFonts w:hint="eastAsia"/>
          <w:lang w:eastAsia="zh-CN"/>
        </w:rPr>
        <w:t>下发：由控制器下发配置，在设备上</w:t>
      </w:r>
      <w:r w:rsidRPr="0026456E">
        <w:rPr>
          <w:rFonts w:hint="eastAsia"/>
          <w:lang w:eastAsia="zh-CN"/>
        </w:rPr>
        <w:t>创建</w:t>
      </w:r>
      <w:r>
        <w:rPr>
          <w:rFonts w:hint="eastAsia"/>
          <w:lang w:eastAsia="zh-CN"/>
        </w:rPr>
        <w:t>SRLSP</w:t>
      </w:r>
      <w:r>
        <w:rPr>
          <w:rFonts w:hint="eastAsia"/>
          <w:lang w:eastAsia="zh-CN"/>
        </w:rPr>
        <w:t>。该方式</w:t>
      </w:r>
      <w:r w:rsidRPr="0026456E">
        <w:rPr>
          <w:rFonts w:hint="eastAsia"/>
          <w:lang w:eastAsia="zh-CN"/>
        </w:rPr>
        <w:t>的</w:t>
      </w:r>
      <w:r>
        <w:rPr>
          <w:rFonts w:hint="eastAsia"/>
          <w:lang w:eastAsia="zh-CN"/>
        </w:rPr>
        <w:t>详细介绍</w:t>
      </w:r>
      <w:r w:rsidRPr="0026456E">
        <w:rPr>
          <w:rFonts w:hint="eastAsia"/>
          <w:lang w:eastAsia="zh-CN"/>
        </w:rPr>
        <w:t>请参见控制器相关资料。</w:t>
      </w:r>
    </w:p>
    <w:p w:rsidR="00075BB8" w:rsidRDefault="00075BB8" w:rsidP="00075BB8">
      <w:pPr>
        <w:pStyle w:val="3"/>
      </w:pPr>
      <w:bookmarkStart w:id="29" w:name="_Toc45106627"/>
      <w:r>
        <w:rPr>
          <w:rFonts w:hint="eastAsia"/>
        </w:rPr>
        <w:t>MPLS SR</w:t>
      </w:r>
      <w:r>
        <w:rPr>
          <w:rFonts w:hint="eastAsia"/>
        </w:rPr>
        <w:t>报文转发过程</w:t>
      </w:r>
      <w:bookmarkEnd w:id="29"/>
    </w:p>
    <w:p w:rsidR="00075BB8" w:rsidRDefault="00EB0833" w:rsidP="00075BB8">
      <w:r>
        <w:rPr>
          <w:rFonts w:hint="eastAsia"/>
        </w:rPr>
        <w:t>根据</w:t>
      </w:r>
      <w:r>
        <w:rPr>
          <w:rFonts w:hint="eastAsia"/>
        </w:rPr>
        <w:t>SID</w:t>
      </w:r>
      <w:r>
        <w:rPr>
          <w:rFonts w:hint="eastAsia"/>
        </w:rPr>
        <w:t>分配方式的不同，</w:t>
      </w:r>
      <w:r>
        <w:rPr>
          <w:rFonts w:hint="eastAsia"/>
        </w:rPr>
        <w:t>MPLS SR</w:t>
      </w:r>
      <w:r>
        <w:rPr>
          <w:rFonts w:hint="eastAsia"/>
        </w:rPr>
        <w:t>报</w:t>
      </w:r>
      <w:r w:rsidR="00075BB8">
        <w:rPr>
          <w:rFonts w:hint="eastAsia"/>
        </w:rPr>
        <w:t>文转发过程主要分为以下几种：</w:t>
      </w:r>
    </w:p>
    <w:p w:rsidR="00075BB8" w:rsidRPr="0026456E" w:rsidRDefault="00075BB8" w:rsidP="00075BB8">
      <w:pPr>
        <w:pStyle w:val="ItemList"/>
        <w:rPr>
          <w:lang w:eastAsia="zh-CN"/>
        </w:rPr>
      </w:pPr>
      <w:r w:rsidRPr="0026456E">
        <w:rPr>
          <w:lang w:eastAsia="zh-CN"/>
        </w:rPr>
        <w:t>Prefix</w:t>
      </w:r>
      <w:r w:rsidRPr="0026456E">
        <w:rPr>
          <w:rFonts w:hint="eastAsia"/>
          <w:lang w:eastAsia="zh-CN"/>
        </w:rPr>
        <w:t>方式：在源节点将为尾节点分配的</w:t>
      </w:r>
      <w:r w:rsidRPr="0026456E">
        <w:rPr>
          <w:rFonts w:hint="eastAsia"/>
          <w:lang w:eastAsia="zh-CN"/>
        </w:rPr>
        <w:t>Prefix SID</w:t>
      </w:r>
      <w:r w:rsidR="000E0FFF" w:rsidRPr="0026456E">
        <w:rPr>
          <w:rFonts w:hint="eastAsia"/>
          <w:lang w:eastAsia="zh-CN"/>
        </w:rPr>
        <w:t>封装到</w:t>
      </w:r>
      <w:r w:rsidRPr="0026456E">
        <w:rPr>
          <w:rFonts w:hint="eastAsia"/>
          <w:lang w:eastAsia="zh-CN"/>
        </w:rPr>
        <w:t>报文中，各中间节点查找</w:t>
      </w:r>
      <w:r w:rsidR="000E0FFF" w:rsidRPr="0026456E">
        <w:rPr>
          <w:rFonts w:hint="eastAsia"/>
          <w:lang w:eastAsia="zh-CN"/>
        </w:rPr>
        <w:t>标签转发表项进行转发</w:t>
      </w:r>
      <w:r w:rsidRPr="0026456E">
        <w:rPr>
          <w:rFonts w:hint="eastAsia"/>
          <w:lang w:eastAsia="zh-CN"/>
        </w:rPr>
        <w:t>。</w:t>
      </w:r>
    </w:p>
    <w:p w:rsidR="00075BB8" w:rsidRPr="0026456E" w:rsidRDefault="00075BB8" w:rsidP="00075BB8">
      <w:pPr>
        <w:pStyle w:val="ItemList"/>
        <w:rPr>
          <w:lang w:eastAsia="zh-CN"/>
        </w:rPr>
      </w:pPr>
      <w:r w:rsidRPr="0026456E">
        <w:rPr>
          <w:lang w:eastAsia="zh-CN"/>
        </w:rPr>
        <w:t>Adjacency</w:t>
      </w:r>
      <w:r w:rsidRPr="0026456E">
        <w:rPr>
          <w:rFonts w:hint="eastAsia"/>
          <w:lang w:eastAsia="zh-CN"/>
        </w:rPr>
        <w:t>方式：在源节点将所有经过节点</w:t>
      </w:r>
      <w:r w:rsidR="00161EF1" w:rsidRPr="0026456E">
        <w:rPr>
          <w:rFonts w:hint="eastAsia"/>
          <w:lang w:eastAsia="zh-CN"/>
        </w:rPr>
        <w:t>为邻接链路分配</w:t>
      </w:r>
      <w:r w:rsidRPr="0026456E">
        <w:rPr>
          <w:rFonts w:hint="eastAsia"/>
          <w:lang w:eastAsia="zh-CN"/>
        </w:rPr>
        <w:t>的</w:t>
      </w:r>
      <w:r w:rsidRPr="0026456E">
        <w:rPr>
          <w:lang w:eastAsia="zh-CN"/>
        </w:rPr>
        <w:t>Adjacency</w:t>
      </w:r>
      <w:r w:rsidRPr="0026456E">
        <w:rPr>
          <w:rFonts w:hint="eastAsia"/>
          <w:lang w:eastAsia="zh-CN"/>
        </w:rPr>
        <w:t xml:space="preserve"> SID</w:t>
      </w:r>
      <w:r w:rsidRPr="0026456E">
        <w:rPr>
          <w:rFonts w:hint="eastAsia"/>
          <w:lang w:eastAsia="zh-CN"/>
        </w:rPr>
        <w:t>组成的标签栈封装</w:t>
      </w:r>
      <w:r w:rsidR="00FE51B0" w:rsidRPr="0026456E">
        <w:rPr>
          <w:rFonts w:hint="eastAsia"/>
          <w:lang w:eastAsia="zh-CN"/>
        </w:rPr>
        <w:t>到</w:t>
      </w:r>
      <w:r w:rsidRPr="0026456E">
        <w:rPr>
          <w:rFonts w:hint="eastAsia"/>
          <w:lang w:eastAsia="zh-CN"/>
        </w:rPr>
        <w:t>报文中，各中间节点根据标签栈最外层标签查找下一跳邻居，并在转发报文时删除标签栈最外层标签。</w:t>
      </w:r>
    </w:p>
    <w:p w:rsidR="003C716A" w:rsidRDefault="00075BB8" w:rsidP="002E0B90">
      <w:pPr>
        <w:pStyle w:val="ItemList"/>
      </w:pPr>
      <w:r w:rsidRPr="00573F14">
        <w:t>Prefix</w:t>
      </w:r>
      <w:r w:rsidRPr="00620409">
        <w:rPr>
          <w:rFonts w:hint="eastAsia"/>
        </w:rPr>
        <w:t>/</w:t>
      </w:r>
      <w:r w:rsidRPr="00620409">
        <w:t>Adjacency</w:t>
      </w:r>
      <w:r w:rsidRPr="0026456E">
        <w:rPr>
          <w:rFonts w:hint="eastAsia"/>
        </w:rPr>
        <w:t>方式</w:t>
      </w:r>
      <w:r>
        <w:rPr>
          <w:rFonts w:hint="eastAsia"/>
        </w:rPr>
        <w:t>：</w:t>
      </w:r>
      <w:r w:rsidRPr="0026456E">
        <w:rPr>
          <w:rFonts w:hint="eastAsia"/>
        </w:rPr>
        <w:t>采用</w:t>
      </w:r>
      <w:r w:rsidRPr="0026456E">
        <w:t>Prefix</w:t>
      </w:r>
      <w:r w:rsidRPr="0026456E">
        <w:rPr>
          <w:rFonts w:hint="eastAsia"/>
        </w:rPr>
        <w:t>和</w:t>
      </w:r>
      <w:r w:rsidRPr="0026456E">
        <w:t>Adjacency</w:t>
      </w:r>
      <w:r w:rsidRPr="0026456E">
        <w:rPr>
          <w:rFonts w:hint="eastAsia"/>
        </w:rPr>
        <w:t>组合方式进行报文转发。</w:t>
      </w:r>
    </w:p>
    <w:p w:rsidR="00032FA3" w:rsidRPr="00620409" w:rsidRDefault="00032FA3" w:rsidP="00032FA3">
      <w:pPr>
        <w:pStyle w:val="40"/>
      </w:pPr>
      <w:bookmarkStart w:id="30" w:name="_Ref479945517"/>
      <w:bookmarkStart w:id="31" w:name="_Toc432491834"/>
      <w:r w:rsidRPr="00573F14">
        <w:t>Prefix</w:t>
      </w:r>
      <w:r w:rsidR="00CE7DAA" w:rsidRPr="00620409">
        <w:rPr>
          <w:rFonts w:hint="eastAsia"/>
        </w:rPr>
        <w:t>方式</w:t>
      </w:r>
      <w:r w:rsidR="00CE7DAA">
        <w:rPr>
          <w:rFonts w:hint="eastAsia"/>
        </w:rPr>
        <w:t>同一</w:t>
      </w:r>
      <w:r w:rsidR="00CE7DAA">
        <w:rPr>
          <w:rFonts w:hint="eastAsia"/>
        </w:rPr>
        <w:t>AS</w:t>
      </w:r>
      <w:r w:rsidR="00CE7DAA">
        <w:rPr>
          <w:rFonts w:hint="eastAsia"/>
        </w:rPr>
        <w:t>内</w:t>
      </w:r>
      <w:r w:rsidR="00CE7DAA" w:rsidRPr="00620409">
        <w:rPr>
          <w:rFonts w:hint="eastAsia"/>
        </w:rPr>
        <w:t>报文转发过程</w:t>
      </w:r>
    </w:p>
    <w:p w:rsidR="00032FA3" w:rsidRDefault="00032FA3" w:rsidP="0058356C">
      <w:r>
        <w:rPr>
          <w:rFonts w:hint="eastAsia"/>
        </w:rPr>
        <w:t>如</w:t>
      </w:r>
      <w:r w:rsidR="00C42F95" w:rsidRPr="004A6746">
        <w:rPr>
          <w:rStyle w:val="Reference-R0G144B200"/>
        </w:rPr>
        <w:fldChar w:fldCharType="begin"/>
      </w:r>
      <w:r w:rsidR="00C42F95" w:rsidRPr="004A6746">
        <w:rPr>
          <w:rStyle w:val="Reference-R0G144B200"/>
        </w:rPr>
        <w:instrText xml:space="preserve"> </w:instrText>
      </w:r>
      <w:r w:rsidR="00C42F95" w:rsidRPr="004A6746">
        <w:rPr>
          <w:rStyle w:val="Reference-R0G144B200"/>
          <w:rFonts w:hint="eastAsia"/>
        </w:rPr>
        <w:instrText>REF _Ref490580524 \r \h</w:instrText>
      </w:r>
      <w:r w:rsidR="00C42F95" w:rsidRPr="004A6746">
        <w:rPr>
          <w:rStyle w:val="Reference-R0G144B200"/>
        </w:rPr>
        <w:instrText xml:space="preserve">  \* MERGEFORMAT </w:instrText>
      </w:r>
      <w:r w:rsidR="00C42F95" w:rsidRPr="004A6746">
        <w:rPr>
          <w:rStyle w:val="Reference-R0G144B200"/>
        </w:rPr>
      </w:r>
      <w:r w:rsidR="00C42F95" w:rsidRPr="004A6746">
        <w:rPr>
          <w:rStyle w:val="Reference-R0G144B200"/>
        </w:rPr>
        <w:fldChar w:fldCharType="separate"/>
      </w:r>
      <w:r w:rsidR="00B7696C">
        <w:rPr>
          <w:rStyle w:val="Reference-R0G144B200"/>
          <w:rFonts w:hint="eastAsia"/>
        </w:rPr>
        <w:t>图</w:t>
      </w:r>
      <w:r w:rsidR="00B7696C">
        <w:rPr>
          <w:rStyle w:val="Reference-R0G144B200"/>
          <w:rFonts w:hint="eastAsia"/>
        </w:rPr>
        <w:t>1-5</w:t>
      </w:r>
      <w:r w:rsidR="00C42F95" w:rsidRPr="004A6746">
        <w:rPr>
          <w:rStyle w:val="Reference-R0G144B200"/>
        </w:rPr>
        <w:fldChar w:fldCharType="end"/>
      </w:r>
      <w:r w:rsidRPr="0058356C">
        <w:rPr>
          <w:rFonts w:hint="eastAsia"/>
        </w:rPr>
        <w:t>所示，</w:t>
      </w:r>
      <w:r w:rsidR="008162FA" w:rsidRPr="00740E60">
        <w:rPr>
          <w:rFonts w:hint="eastAsia"/>
        </w:rPr>
        <w:t>Device A</w:t>
      </w:r>
      <w:r w:rsidR="008162FA">
        <w:rPr>
          <w:rFonts w:hint="eastAsia"/>
        </w:rPr>
        <w:t>通过</w:t>
      </w:r>
      <w:r w:rsidR="008162FA">
        <w:rPr>
          <w:rFonts w:hint="eastAsia"/>
        </w:rPr>
        <w:t>SRLSP</w:t>
      </w:r>
      <w:r w:rsidR="008162FA">
        <w:rPr>
          <w:rFonts w:hint="eastAsia"/>
        </w:rPr>
        <w:t>将报文转发到</w:t>
      </w:r>
      <w:r w:rsidR="008162FA">
        <w:rPr>
          <w:rFonts w:hint="eastAsia"/>
        </w:rPr>
        <w:t>Device E</w:t>
      </w:r>
      <w:r w:rsidR="008162FA">
        <w:rPr>
          <w:rFonts w:hint="eastAsia"/>
        </w:rPr>
        <w:t>时，需要为报文指定出标签为</w:t>
      </w:r>
      <w:r w:rsidR="008162FA">
        <w:rPr>
          <w:rFonts w:hint="eastAsia"/>
        </w:rPr>
        <w:t>21201</w:t>
      </w:r>
      <w:r w:rsidR="008162FA">
        <w:rPr>
          <w:rFonts w:hint="eastAsia"/>
        </w:rPr>
        <w:t>。</w:t>
      </w:r>
      <w:r w:rsidRPr="00573F14">
        <w:t>Prefix</w:t>
      </w:r>
      <w:r w:rsidRPr="006E5065">
        <w:rPr>
          <w:rFonts w:hint="eastAsia"/>
        </w:rPr>
        <w:t>方式报文转发过程</w:t>
      </w:r>
      <w:r>
        <w:rPr>
          <w:rFonts w:hint="eastAsia"/>
        </w:rPr>
        <w:t>如下：</w:t>
      </w:r>
    </w:p>
    <w:p w:rsidR="008162FA" w:rsidRPr="0026456E" w:rsidRDefault="008162FA" w:rsidP="00032FA3">
      <w:pPr>
        <w:pStyle w:val="ItemStep"/>
        <w:rPr>
          <w:lang w:eastAsia="zh-CN"/>
        </w:rPr>
      </w:pPr>
      <w:r w:rsidRPr="0026456E">
        <w:rPr>
          <w:rFonts w:hint="eastAsia"/>
          <w:lang w:eastAsia="zh-CN"/>
        </w:rPr>
        <w:t>在</w:t>
      </w:r>
      <w:r w:rsidR="00306D5A" w:rsidRPr="0026456E">
        <w:rPr>
          <w:rFonts w:hint="eastAsia"/>
          <w:lang w:eastAsia="zh-CN"/>
        </w:rPr>
        <w:t>源</w:t>
      </w:r>
      <w:r w:rsidRPr="0026456E">
        <w:rPr>
          <w:rFonts w:hint="eastAsia"/>
          <w:lang w:eastAsia="zh-CN"/>
        </w:rPr>
        <w:t>节点</w:t>
      </w:r>
      <w:r w:rsidRPr="0026456E">
        <w:rPr>
          <w:rFonts w:hint="eastAsia"/>
          <w:lang w:eastAsia="zh-CN"/>
        </w:rPr>
        <w:t>Device A</w:t>
      </w:r>
      <w:r w:rsidRPr="0026456E">
        <w:rPr>
          <w:rFonts w:hint="eastAsia"/>
          <w:lang w:eastAsia="zh-CN"/>
        </w:rPr>
        <w:t>根据</w:t>
      </w:r>
      <w:r w:rsidRPr="0026456E">
        <w:rPr>
          <w:rFonts w:hint="eastAsia"/>
          <w:lang w:eastAsia="zh-CN"/>
        </w:rPr>
        <w:t>21201</w:t>
      </w:r>
      <w:r w:rsidRPr="0026456E">
        <w:rPr>
          <w:rFonts w:hint="eastAsia"/>
          <w:lang w:eastAsia="zh-CN"/>
        </w:rPr>
        <w:t>查找标签转发表项，判断该标签对应的下一跳为</w:t>
      </w:r>
      <w:r w:rsidRPr="0026456E">
        <w:rPr>
          <w:rFonts w:hint="eastAsia"/>
          <w:lang w:eastAsia="zh-CN"/>
        </w:rPr>
        <w:t>Device B</w:t>
      </w:r>
      <w:r w:rsidRPr="0026456E">
        <w:rPr>
          <w:rFonts w:hint="eastAsia"/>
          <w:lang w:eastAsia="zh-CN"/>
        </w:rPr>
        <w:t>，出标签为</w:t>
      </w:r>
      <w:r w:rsidRPr="0026456E">
        <w:rPr>
          <w:rFonts w:hint="eastAsia"/>
          <w:lang w:eastAsia="zh-CN"/>
        </w:rPr>
        <w:t>20201</w:t>
      </w:r>
      <w:r w:rsidRPr="0026456E">
        <w:rPr>
          <w:rFonts w:hint="eastAsia"/>
          <w:lang w:eastAsia="zh-CN"/>
        </w:rPr>
        <w:t>，</w:t>
      </w:r>
      <w:r w:rsidRPr="0026456E">
        <w:rPr>
          <w:rFonts w:hint="eastAsia"/>
          <w:lang w:eastAsia="zh-CN"/>
        </w:rPr>
        <w:t>Device A</w:t>
      </w:r>
      <w:r w:rsidRPr="0026456E">
        <w:rPr>
          <w:rFonts w:hint="eastAsia"/>
          <w:lang w:eastAsia="zh-CN"/>
        </w:rPr>
        <w:t>为报文封装标签</w:t>
      </w:r>
      <w:r w:rsidRPr="0026456E">
        <w:rPr>
          <w:rFonts w:hint="eastAsia"/>
          <w:lang w:eastAsia="zh-CN"/>
        </w:rPr>
        <w:t>20201</w:t>
      </w:r>
      <w:r w:rsidRPr="0026456E">
        <w:rPr>
          <w:rFonts w:hint="eastAsia"/>
          <w:lang w:eastAsia="zh-CN"/>
        </w:rPr>
        <w:t>，发送给中间节点</w:t>
      </w:r>
      <w:r w:rsidRPr="0026456E">
        <w:rPr>
          <w:rFonts w:hint="eastAsia"/>
          <w:lang w:eastAsia="zh-CN"/>
        </w:rPr>
        <w:t>Device B</w:t>
      </w:r>
      <w:r w:rsidRPr="0026456E">
        <w:rPr>
          <w:rFonts w:hint="eastAsia"/>
          <w:lang w:eastAsia="zh-CN"/>
        </w:rPr>
        <w:t>。</w:t>
      </w:r>
    </w:p>
    <w:p w:rsidR="00032FA3" w:rsidRPr="0026456E" w:rsidRDefault="00032FA3" w:rsidP="00032FA3">
      <w:pPr>
        <w:pStyle w:val="ItemStep"/>
        <w:rPr>
          <w:lang w:eastAsia="zh-CN"/>
        </w:rPr>
      </w:pPr>
      <w:r w:rsidRPr="0026456E">
        <w:rPr>
          <w:rFonts w:hint="eastAsia"/>
          <w:lang w:eastAsia="zh-CN"/>
        </w:rPr>
        <w:t>中间节点</w:t>
      </w:r>
      <w:r w:rsidRPr="0026456E">
        <w:rPr>
          <w:rFonts w:hint="eastAsia"/>
          <w:lang w:eastAsia="zh-CN"/>
        </w:rPr>
        <w:t>Device B</w:t>
      </w:r>
      <w:r w:rsidR="00DE7AC5" w:rsidRPr="0026456E">
        <w:rPr>
          <w:rFonts w:hint="eastAsia"/>
          <w:lang w:eastAsia="zh-CN"/>
        </w:rPr>
        <w:t>的</w:t>
      </w:r>
      <w:r w:rsidRPr="0026456E">
        <w:rPr>
          <w:rFonts w:hint="eastAsia"/>
          <w:lang w:eastAsia="zh-CN"/>
        </w:rPr>
        <w:t>入标签为</w:t>
      </w:r>
      <w:r w:rsidR="00391398" w:rsidRPr="0026456E">
        <w:rPr>
          <w:rFonts w:hint="eastAsia"/>
          <w:lang w:eastAsia="zh-CN"/>
        </w:rPr>
        <w:t>20201</w:t>
      </w:r>
      <w:r w:rsidRPr="0026456E">
        <w:rPr>
          <w:rFonts w:hint="eastAsia"/>
          <w:lang w:eastAsia="zh-CN"/>
        </w:rPr>
        <w:t>，出标签为</w:t>
      </w:r>
      <w:r w:rsidR="00391398" w:rsidRPr="0026456E">
        <w:rPr>
          <w:rFonts w:hint="eastAsia"/>
          <w:lang w:eastAsia="zh-CN"/>
        </w:rPr>
        <w:t>19201</w:t>
      </w:r>
      <w:r w:rsidRPr="0026456E">
        <w:rPr>
          <w:rFonts w:hint="eastAsia"/>
          <w:lang w:eastAsia="zh-CN"/>
        </w:rPr>
        <w:t>，</w:t>
      </w:r>
      <w:r w:rsidR="00DE7AC5" w:rsidRPr="0026456E">
        <w:rPr>
          <w:rFonts w:hint="eastAsia"/>
          <w:lang w:eastAsia="zh-CN"/>
        </w:rPr>
        <w:t>将</w:t>
      </w:r>
      <w:r w:rsidR="00DE7AC5" w:rsidRPr="0026456E">
        <w:rPr>
          <w:rFonts w:hint="eastAsia"/>
          <w:lang w:eastAsia="zh-CN"/>
        </w:rPr>
        <w:t>20201</w:t>
      </w:r>
      <w:r w:rsidR="00DE7AC5" w:rsidRPr="0026456E">
        <w:rPr>
          <w:rFonts w:hint="eastAsia"/>
          <w:lang w:eastAsia="zh-CN"/>
        </w:rPr>
        <w:t>替换为</w:t>
      </w:r>
      <w:r w:rsidR="00DE7AC5" w:rsidRPr="0026456E">
        <w:rPr>
          <w:rFonts w:hint="eastAsia"/>
          <w:lang w:eastAsia="zh-CN"/>
        </w:rPr>
        <w:t>19201</w:t>
      </w:r>
      <w:r w:rsidRPr="0026456E">
        <w:rPr>
          <w:rFonts w:hint="eastAsia"/>
          <w:lang w:eastAsia="zh-CN"/>
        </w:rPr>
        <w:t>，发送给下一个中间节点</w:t>
      </w:r>
      <w:r w:rsidRPr="0026456E">
        <w:rPr>
          <w:rFonts w:hint="eastAsia"/>
          <w:lang w:eastAsia="zh-CN"/>
        </w:rPr>
        <w:t>Device C</w:t>
      </w:r>
      <w:r w:rsidRPr="0026456E">
        <w:rPr>
          <w:rFonts w:hint="eastAsia"/>
          <w:lang w:eastAsia="zh-CN"/>
        </w:rPr>
        <w:t>继续转发。</w:t>
      </w:r>
    </w:p>
    <w:p w:rsidR="00032FA3" w:rsidRDefault="00032FA3" w:rsidP="00032FA3">
      <w:pPr>
        <w:pStyle w:val="ItemStep"/>
      </w:pPr>
      <w:r>
        <w:rPr>
          <w:rFonts w:hint="eastAsia"/>
        </w:rPr>
        <w:t>中间节点</w:t>
      </w:r>
      <w:r w:rsidRPr="00740E60">
        <w:rPr>
          <w:rFonts w:hint="eastAsia"/>
        </w:rPr>
        <w:t xml:space="preserve">Device </w:t>
      </w:r>
      <w:r>
        <w:rPr>
          <w:rFonts w:hint="eastAsia"/>
        </w:rPr>
        <w:t>C</w:t>
      </w:r>
      <w:r>
        <w:rPr>
          <w:rFonts w:hint="eastAsia"/>
        </w:rPr>
        <w:t>及</w:t>
      </w:r>
      <w:r w:rsidRPr="00740E60">
        <w:rPr>
          <w:rFonts w:hint="eastAsia"/>
        </w:rPr>
        <w:t xml:space="preserve">Device </w:t>
      </w:r>
      <w:r>
        <w:rPr>
          <w:rFonts w:hint="eastAsia"/>
        </w:rPr>
        <w:t>D</w:t>
      </w:r>
      <w:r>
        <w:rPr>
          <w:rFonts w:hint="eastAsia"/>
        </w:rPr>
        <w:t>的转发过程和</w:t>
      </w:r>
      <w:r>
        <w:rPr>
          <w:rFonts w:hint="eastAsia"/>
        </w:rPr>
        <w:t>Device B</w:t>
      </w:r>
      <w:r>
        <w:rPr>
          <w:rFonts w:hint="eastAsia"/>
        </w:rPr>
        <w:t>类似</w:t>
      </w:r>
      <w:r w:rsidRPr="00884771">
        <w:rPr>
          <w:rFonts w:hint="eastAsia"/>
        </w:rPr>
        <w:t>。</w:t>
      </w:r>
    </w:p>
    <w:p w:rsidR="00032FA3" w:rsidRPr="0026456E" w:rsidRDefault="00032FA3" w:rsidP="00032FA3">
      <w:pPr>
        <w:pStyle w:val="ItemStep"/>
        <w:rPr>
          <w:lang w:eastAsia="zh-CN"/>
        </w:rPr>
      </w:pPr>
      <w:r w:rsidRPr="0026456E">
        <w:rPr>
          <w:rFonts w:hint="eastAsia"/>
          <w:lang w:eastAsia="zh-CN"/>
        </w:rPr>
        <w:t>报文到达尾节点</w:t>
      </w:r>
      <w:r w:rsidRPr="0026456E">
        <w:rPr>
          <w:rFonts w:hint="eastAsia"/>
          <w:lang w:eastAsia="zh-CN"/>
        </w:rPr>
        <w:t>Device E</w:t>
      </w:r>
      <w:r w:rsidRPr="0026456E">
        <w:rPr>
          <w:rFonts w:hint="eastAsia"/>
          <w:lang w:eastAsia="zh-CN"/>
        </w:rPr>
        <w:t>后，</w:t>
      </w:r>
      <w:r w:rsidRPr="0026456E">
        <w:rPr>
          <w:rFonts w:hint="eastAsia"/>
          <w:lang w:eastAsia="zh-CN"/>
        </w:rPr>
        <w:t>Device E</w:t>
      </w:r>
      <w:r w:rsidR="00933EBE" w:rsidRPr="0026456E">
        <w:rPr>
          <w:rFonts w:hint="eastAsia"/>
          <w:lang w:eastAsia="zh-CN"/>
        </w:rPr>
        <w:t>删除报文中的标签</w:t>
      </w:r>
      <w:r w:rsidR="00391398" w:rsidRPr="0026456E">
        <w:rPr>
          <w:rFonts w:hint="eastAsia"/>
          <w:lang w:eastAsia="zh-CN"/>
        </w:rPr>
        <w:t>17201</w:t>
      </w:r>
      <w:r w:rsidRPr="0026456E">
        <w:rPr>
          <w:rFonts w:hint="eastAsia"/>
          <w:lang w:eastAsia="zh-CN"/>
        </w:rPr>
        <w:t>，按</w:t>
      </w:r>
      <w:r w:rsidRPr="0026456E">
        <w:rPr>
          <w:rFonts w:hint="eastAsia"/>
          <w:lang w:eastAsia="zh-CN"/>
        </w:rPr>
        <w:t>IP</w:t>
      </w:r>
      <w:r w:rsidRPr="0026456E">
        <w:rPr>
          <w:rFonts w:hint="eastAsia"/>
          <w:lang w:eastAsia="zh-CN"/>
        </w:rPr>
        <w:t>继续转发即可。</w:t>
      </w:r>
    </w:p>
    <w:p w:rsidR="00620409" w:rsidRPr="006E5065" w:rsidRDefault="00AA536A" w:rsidP="00620409">
      <w:pPr>
        <w:pStyle w:val="FigureDescription"/>
      </w:pPr>
      <w:bookmarkStart w:id="32" w:name="_Ref490580524"/>
      <w:r w:rsidRPr="00573F14">
        <w:t>Prefix</w:t>
      </w:r>
      <w:r w:rsidR="00CE7DAA" w:rsidRPr="00620409">
        <w:rPr>
          <w:rFonts w:hint="eastAsia"/>
        </w:rPr>
        <w:t>方式</w:t>
      </w:r>
      <w:r w:rsidR="00CE7DAA">
        <w:rPr>
          <w:rFonts w:hint="eastAsia"/>
        </w:rPr>
        <w:t>同一</w:t>
      </w:r>
      <w:r w:rsidR="00CE7DAA">
        <w:rPr>
          <w:rFonts w:hint="eastAsia"/>
        </w:rPr>
        <w:t>AS</w:t>
      </w:r>
      <w:r w:rsidR="00CE7DAA">
        <w:rPr>
          <w:rFonts w:hint="eastAsia"/>
        </w:rPr>
        <w:t>内</w:t>
      </w:r>
      <w:r w:rsidR="00CE7DAA" w:rsidRPr="00620409">
        <w:rPr>
          <w:rFonts w:hint="eastAsia"/>
        </w:rPr>
        <w:t>报文转发过程</w:t>
      </w:r>
      <w:r>
        <w:rPr>
          <w:rFonts w:hint="eastAsia"/>
        </w:rPr>
        <w:t>示意图</w:t>
      </w:r>
      <w:bookmarkEnd w:id="30"/>
      <w:bookmarkEnd w:id="32"/>
    </w:p>
    <w:p w:rsidR="00620409" w:rsidRDefault="008162FA" w:rsidP="002E0B90">
      <w:pPr>
        <w:pStyle w:val="Figure"/>
      </w:pPr>
      <w:r w:rsidRPr="0026456E">
        <w:rPr>
          <w:noProof/>
        </w:rPr>
        <w:drawing>
          <wp:inline distT="0" distB="0" distL="0" distR="0" wp14:anchorId="06783D6E" wp14:editId="4DD96699">
            <wp:extent cx="536194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940" cy="1645920"/>
                    </a:xfrm>
                    <a:prstGeom prst="rect">
                      <a:avLst/>
                    </a:prstGeom>
                    <a:noFill/>
                    <a:ln>
                      <a:noFill/>
                    </a:ln>
                  </pic:spPr>
                </pic:pic>
              </a:graphicData>
            </a:graphic>
          </wp:inline>
        </w:drawing>
      </w:r>
    </w:p>
    <w:p w:rsidR="000A7BD7" w:rsidRDefault="000A7BD7" w:rsidP="00197044"/>
    <w:p w:rsidR="00CE7DAA" w:rsidRDefault="00CE7DAA" w:rsidP="00CE7DAA">
      <w:pPr>
        <w:pStyle w:val="40"/>
      </w:pPr>
      <w:r w:rsidRPr="00573F14">
        <w:t>Prefix</w:t>
      </w:r>
      <w:r w:rsidRPr="00620409">
        <w:rPr>
          <w:rFonts w:hint="eastAsia"/>
        </w:rPr>
        <w:t>方式</w:t>
      </w:r>
      <w:r>
        <w:rPr>
          <w:rFonts w:hint="eastAsia"/>
        </w:rPr>
        <w:t>报文跨</w:t>
      </w:r>
      <w:r>
        <w:rPr>
          <w:rFonts w:hint="eastAsia"/>
        </w:rPr>
        <w:t xml:space="preserve">AS </w:t>
      </w:r>
      <w:r w:rsidRPr="00620409">
        <w:rPr>
          <w:rFonts w:hint="eastAsia"/>
        </w:rPr>
        <w:t>转发过程</w:t>
      </w:r>
    </w:p>
    <w:p w:rsidR="00CE7DAA" w:rsidRDefault="00CE7DAA" w:rsidP="00CE7DAA">
      <w:r>
        <w:rPr>
          <w:rFonts w:hint="eastAsia"/>
        </w:rPr>
        <w:t>如</w:t>
      </w:r>
      <w:r w:rsidR="00EF3E68" w:rsidRPr="00EF3E68">
        <w:rPr>
          <w:rStyle w:val="Reference-R0G144B200"/>
        </w:rPr>
        <w:fldChar w:fldCharType="begin"/>
      </w:r>
      <w:r w:rsidR="00EF3E68" w:rsidRPr="00EF3E68">
        <w:rPr>
          <w:rStyle w:val="Reference-R0G144B200"/>
        </w:rPr>
        <w:instrText xml:space="preserve">  REF _Ref526780388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rPr>
        <w:t>图</w:t>
      </w:r>
      <w:r w:rsidR="00B7696C">
        <w:rPr>
          <w:rStyle w:val="Reference-R0G144B200"/>
          <w:rFonts w:hint="eastAsia"/>
        </w:rPr>
        <w:t>1-6</w:t>
      </w:r>
      <w:r w:rsidR="00EF3E68" w:rsidRPr="00EF3E68">
        <w:rPr>
          <w:rStyle w:val="Reference-R0G144B200"/>
        </w:rPr>
        <w:fldChar w:fldCharType="end"/>
      </w:r>
      <w:r w:rsidRPr="0058356C">
        <w:rPr>
          <w:rFonts w:hint="eastAsia"/>
        </w:rPr>
        <w:t>所示，</w:t>
      </w:r>
      <w:r w:rsidRPr="00740E60">
        <w:rPr>
          <w:rFonts w:hint="eastAsia"/>
        </w:rPr>
        <w:t>Device A</w:t>
      </w:r>
      <w:r>
        <w:rPr>
          <w:rFonts w:hint="eastAsia"/>
        </w:rPr>
        <w:t>通过</w:t>
      </w:r>
      <w:r>
        <w:rPr>
          <w:rFonts w:hint="eastAsia"/>
        </w:rPr>
        <w:t>SRLSP</w:t>
      </w:r>
      <w:r>
        <w:rPr>
          <w:rFonts w:hint="eastAsia"/>
        </w:rPr>
        <w:t>将报文转发到</w:t>
      </w:r>
      <w:r>
        <w:rPr>
          <w:rFonts w:hint="eastAsia"/>
        </w:rPr>
        <w:t>Device D</w:t>
      </w:r>
      <w:r>
        <w:rPr>
          <w:rFonts w:hint="eastAsia"/>
        </w:rPr>
        <w:t>时，需要为报文指定出标签为</w:t>
      </w:r>
      <w:r>
        <w:rPr>
          <w:rFonts w:hint="eastAsia"/>
        </w:rPr>
        <w:t>16201</w:t>
      </w:r>
      <w:r>
        <w:rPr>
          <w:rFonts w:hint="eastAsia"/>
        </w:rPr>
        <w:t>。</w:t>
      </w:r>
      <w:r w:rsidRPr="006E5065">
        <w:rPr>
          <w:rFonts w:hint="eastAsia"/>
        </w:rPr>
        <w:t>报文转发过程</w:t>
      </w:r>
      <w:r>
        <w:rPr>
          <w:rFonts w:hint="eastAsia"/>
        </w:rPr>
        <w:t>如下：</w:t>
      </w:r>
    </w:p>
    <w:p w:rsidR="00CE7DAA" w:rsidRPr="001E55F0" w:rsidRDefault="00CE7DAA" w:rsidP="00CE7DAA">
      <w:pPr>
        <w:pStyle w:val="ItemStep"/>
        <w:rPr>
          <w:lang w:eastAsia="zh-CN"/>
        </w:rPr>
      </w:pPr>
      <w:r w:rsidRPr="001E55F0">
        <w:rPr>
          <w:rFonts w:hint="eastAsia"/>
          <w:lang w:eastAsia="zh-CN"/>
        </w:rPr>
        <w:t>在源节点</w:t>
      </w:r>
      <w:r w:rsidRPr="001E55F0">
        <w:rPr>
          <w:rFonts w:hint="eastAsia"/>
          <w:lang w:eastAsia="zh-CN"/>
        </w:rPr>
        <w:t>Device A</w:t>
      </w:r>
      <w:r w:rsidRPr="001E55F0">
        <w:rPr>
          <w:rFonts w:hint="eastAsia"/>
          <w:lang w:eastAsia="zh-CN"/>
        </w:rPr>
        <w:t>根据</w:t>
      </w:r>
      <w:r w:rsidRPr="001E55F0">
        <w:rPr>
          <w:rFonts w:hint="eastAsia"/>
          <w:lang w:eastAsia="zh-CN"/>
        </w:rPr>
        <w:t>16201</w:t>
      </w:r>
      <w:r w:rsidRPr="001E55F0">
        <w:rPr>
          <w:rFonts w:hint="eastAsia"/>
          <w:lang w:eastAsia="zh-CN"/>
        </w:rPr>
        <w:t>查找标签转发表项，判断该标签对应的下一跳为</w:t>
      </w:r>
      <w:r w:rsidRPr="001E55F0">
        <w:rPr>
          <w:rFonts w:hint="eastAsia"/>
          <w:lang w:eastAsia="zh-CN"/>
        </w:rPr>
        <w:t>Device B</w:t>
      </w:r>
      <w:r w:rsidRPr="001E55F0">
        <w:rPr>
          <w:rFonts w:hint="eastAsia"/>
          <w:lang w:eastAsia="zh-CN"/>
        </w:rPr>
        <w:t>，出标签为</w:t>
      </w:r>
      <w:r w:rsidRPr="001E55F0">
        <w:rPr>
          <w:rFonts w:hint="eastAsia"/>
          <w:lang w:eastAsia="zh-CN"/>
        </w:rPr>
        <w:t>16201</w:t>
      </w:r>
      <w:r w:rsidRPr="001E55F0">
        <w:rPr>
          <w:rFonts w:hint="eastAsia"/>
          <w:lang w:eastAsia="zh-CN"/>
        </w:rPr>
        <w:t>，</w:t>
      </w:r>
      <w:r w:rsidRPr="001E55F0">
        <w:rPr>
          <w:rFonts w:hint="eastAsia"/>
          <w:lang w:eastAsia="zh-CN"/>
        </w:rPr>
        <w:t>Device A</w:t>
      </w:r>
      <w:r w:rsidRPr="001E55F0">
        <w:rPr>
          <w:rFonts w:hint="eastAsia"/>
          <w:lang w:eastAsia="zh-CN"/>
        </w:rPr>
        <w:t>为报文封装标签</w:t>
      </w:r>
      <w:r w:rsidRPr="001E55F0">
        <w:rPr>
          <w:rFonts w:hint="eastAsia"/>
          <w:lang w:eastAsia="zh-CN"/>
        </w:rPr>
        <w:t>16201</w:t>
      </w:r>
      <w:r w:rsidRPr="001E55F0">
        <w:rPr>
          <w:rFonts w:hint="eastAsia"/>
          <w:lang w:eastAsia="zh-CN"/>
        </w:rPr>
        <w:t>，发送给中间节点</w:t>
      </w:r>
      <w:r w:rsidRPr="001E55F0">
        <w:rPr>
          <w:rFonts w:hint="eastAsia"/>
          <w:lang w:eastAsia="zh-CN"/>
        </w:rPr>
        <w:t>Device B</w:t>
      </w:r>
      <w:r w:rsidRPr="001E55F0">
        <w:rPr>
          <w:rFonts w:hint="eastAsia"/>
          <w:lang w:eastAsia="zh-CN"/>
        </w:rPr>
        <w:t>。</w:t>
      </w:r>
    </w:p>
    <w:p w:rsidR="00CE7DAA" w:rsidRPr="001E55F0" w:rsidRDefault="00CE7DAA" w:rsidP="00CE7DAA">
      <w:pPr>
        <w:pStyle w:val="ItemStep"/>
        <w:rPr>
          <w:lang w:eastAsia="zh-CN"/>
        </w:rPr>
      </w:pPr>
      <w:r w:rsidRPr="001E55F0">
        <w:rPr>
          <w:rFonts w:hint="eastAsia"/>
          <w:lang w:eastAsia="zh-CN"/>
        </w:rPr>
        <w:t>中间节点</w:t>
      </w:r>
      <w:r w:rsidRPr="001E55F0">
        <w:rPr>
          <w:rFonts w:hint="eastAsia"/>
          <w:lang w:eastAsia="zh-CN"/>
        </w:rPr>
        <w:t>Device B</w:t>
      </w:r>
      <w:r w:rsidRPr="001E55F0">
        <w:rPr>
          <w:rFonts w:hint="eastAsia"/>
          <w:lang w:eastAsia="zh-CN"/>
        </w:rPr>
        <w:t>的入标签为</w:t>
      </w:r>
      <w:r w:rsidRPr="001E55F0">
        <w:rPr>
          <w:rFonts w:hint="eastAsia"/>
          <w:lang w:eastAsia="zh-CN"/>
        </w:rPr>
        <w:t>16201</w:t>
      </w:r>
      <w:r w:rsidRPr="001E55F0">
        <w:rPr>
          <w:rFonts w:hint="eastAsia"/>
          <w:lang w:eastAsia="zh-CN"/>
        </w:rPr>
        <w:t>，出标签为</w:t>
      </w:r>
      <w:r w:rsidRPr="001E55F0">
        <w:rPr>
          <w:rFonts w:hint="eastAsia"/>
          <w:lang w:eastAsia="zh-CN"/>
        </w:rPr>
        <w:t>16201</w:t>
      </w:r>
      <w:r w:rsidRPr="001E55F0">
        <w:rPr>
          <w:rFonts w:hint="eastAsia"/>
          <w:lang w:eastAsia="zh-CN"/>
        </w:rPr>
        <w:t>，将入向标签</w:t>
      </w:r>
      <w:r w:rsidRPr="001E55F0">
        <w:rPr>
          <w:rFonts w:hint="eastAsia"/>
          <w:lang w:eastAsia="zh-CN"/>
        </w:rPr>
        <w:t>16201</w:t>
      </w:r>
      <w:r w:rsidRPr="001E55F0">
        <w:rPr>
          <w:rFonts w:hint="eastAsia"/>
          <w:lang w:eastAsia="zh-CN"/>
        </w:rPr>
        <w:t>替换为出向标签</w:t>
      </w:r>
      <w:r w:rsidRPr="001E55F0">
        <w:rPr>
          <w:rFonts w:hint="eastAsia"/>
          <w:lang w:eastAsia="zh-CN"/>
        </w:rPr>
        <w:t>16201</w:t>
      </w:r>
      <w:r w:rsidRPr="001E55F0">
        <w:rPr>
          <w:rFonts w:hint="eastAsia"/>
          <w:lang w:eastAsia="zh-CN"/>
        </w:rPr>
        <w:t>，发送给下一个中间节点</w:t>
      </w:r>
      <w:r w:rsidRPr="001E55F0">
        <w:rPr>
          <w:rFonts w:hint="eastAsia"/>
          <w:lang w:eastAsia="zh-CN"/>
        </w:rPr>
        <w:t>Device C</w:t>
      </w:r>
      <w:r w:rsidRPr="001E55F0">
        <w:rPr>
          <w:rFonts w:hint="eastAsia"/>
          <w:lang w:eastAsia="zh-CN"/>
        </w:rPr>
        <w:t>继续转发。</w:t>
      </w:r>
    </w:p>
    <w:p w:rsidR="00CE7DAA" w:rsidRDefault="00CE7DAA" w:rsidP="00CE7DAA">
      <w:pPr>
        <w:pStyle w:val="ItemStep"/>
      </w:pPr>
      <w:r>
        <w:rPr>
          <w:rFonts w:hint="eastAsia"/>
        </w:rPr>
        <w:t>中间节点</w:t>
      </w:r>
      <w:r w:rsidRPr="00740E60">
        <w:rPr>
          <w:rFonts w:hint="eastAsia"/>
        </w:rPr>
        <w:t xml:space="preserve">Device </w:t>
      </w:r>
      <w:r>
        <w:rPr>
          <w:rFonts w:hint="eastAsia"/>
        </w:rPr>
        <w:t>C</w:t>
      </w:r>
      <w:r w:rsidRPr="001E55F0">
        <w:rPr>
          <w:rFonts w:hint="eastAsia"/>
        </w:rPr>
        <w:t>的</w:t>
      </w:r>
      <w:r>
        <w:rPr>
          <w:rFonts w:hint="eastAsia"/>
        </w:rPr>
        <w:t>转发过程和</w:t>
      </w:r>
      <w:r>
        <w:rPr>
          <w:rFonts w:hint="eastAsia"/>
        </w:rPr>
        <w:t>Device B</w:t>
      </w:r>
      <w:r>
        <w:rPr>
          <w:rFonts w:hint="eastAsia"/>
        </w:rPr>
        <w:t>类似</w:t>
      </w:r>
      <w:r w:rsidRPr="00884771">
        <w:rPr>
          <w:rFonts w:hint="eastAsia"/>
        </w:rPr>
        <w:t>。</w:t>
      </w:r>
    </w:p>
    <w:p w:rsidR="00CE7DAA" w:rsidRPr="00CC15D2" w:rsidRDefault="00CE7DAA" w:rsidP="00CE7DAA">
      <w:pPr>
        <w:pStyle w:val="ItemStep"/>
        <w:rPr>
          <w:lang w:eastAsia="zh-CN"/>
        </w:rPr>
      </w:pPr>
      <w:r w:rsidRPr="001E55F0">
        <w:rPr>
          <w:rFonts w:hint="eastAsia"/>
          <w:lang w:eastAsia="zh-CN"/>
        </w:rPr>
        <w:t>报文到达尾节点</w:t>
      </w:r>
      <w:r w:rsidRPr="001E55F0">
        <w:rPr>
          <w:rFonts w:hint="eastAsia"/>
          <w:lang w:eastAsia="zh-CN"/>
        </w:rPr>
        <w:t>Device D</w:t>
      </w:r>
      <w:r w:rsidRPr="001E55F0">
        <w:rPr>
          <w:rFonts w:hint="eastAsia"/>
          <w:lang w:eastAsia="zh-CN"/>
        </w:rPr>
        <w:t>后，</w:t>
      </w:r>
      <w:r w:rsidRPr="001E55F0">
        <w:rPr>
          <w:rFonts w:hint="eastAsia"/>
          <w:lang w:eastAsia="zh-CN"/>
        </w:rPr>
        <w:t>Device D</w:t>
      </w:r>
      <w:r w:rsidRPr="001E55F0">
        <w:rPr>
          <w:rFonts w:hint="eastAsia"/>
          <w:lang w:eastAsia="zh-CN"/>
        </w:rPr>
        <w:t>删除报文中的标签</w:t>
      </w:r>
      <w:r w:rsidRPr="001E55F0">
        <w:rPr>
          <w:rFonts w:hint="eastAsia"/>
          <w:lang w:eastAsia="zh-CN"/>
        </w:rPr>
        <w:t>16201</w:t>
      </w:r>
      <w:r w:rsidRPr="001E55F0">
        <w:rPr>
          <w:rFonts w:hint="eastAsia"/>
          <w:lang w:eastAsia="zh-CN"/>
        </w:rPr>
        <w:t>，按</w:t>
      </w:r>
      <w:r w:rsidRPr="001E55F0">
        <w:rPr>
          <w:rFonts w:hint="eastAsia"/>
          <w:lang w:eastAsia="zh-CN"/>
        </w:rPr>
        <w:t>IP</w:t>
      </w:r>
      <w:r w:rsidRPr="001E55F0">
        <w:rPr>
          <w:rFonts w:hint="eastAsia"/>
          <w:lang w:eastAsia="zh-CN"/>
        </w:rPr>
        <w:t>继续转发即可。</w:t>
      </w:r>
    </w:p>
    <w:p w:rsidR="00CE7DAA" w:rsidRDefault="00CE7DAA" w:rsidP="00CE7DAA">
      <w:pPr>
        <w:pStyle w:val="FigureDescription"/>
      </w:pPr>
      <w:bookmarkStart w:id="33" w:name="_Ref526780388"/>
      <w:r w:rsidRPr="00573F14">
        <w:t>Prefix</w:t>
      </w:r>
      <w:r w:rsidRPr="00620409">
        <w:rPr>
          <w:rFonts w:hint="eastAsia"/>
        </w:rPr>
        <w:t>方式</w:t>
      </w:r>
      <w:r>
        <w:rPr>
          <w:rFonts w:hint="eastAsia"/>
        </w:rPr>
        <w:t>报文跨</w:t>
      </w:r>
      <w:r>
        <w:rPr>
          <w:rFonts w:hint="eastAsia"/>
        </w:rPr>
        <w:t>AS</w:t>
      </w:r>
      <w:r w:rsidRPr="00620409">
        <w:rPr>
          <w:rFonts w:hint="eastAsia"/>
        </w:rPr>
        <w:t>转发过程</w:t>
      </w:r>
      <w:r>
        <w:rPr>
          <w:rFonts w:hint="eastAsia"/>
        </w:rPr>
        <w:t>示意图</w:t>
      </w:r>
      <w:bookmarkEnd w:id="33"/>
    </w:p>
    <w:p w:rsidR="00CE7DAA" w:rsidRDefault="00CE7DAA" w:rsidP="00CE7DAA">
      <w:r w:rsidRPr="00CE7DAA">
        <w:rPr>
          <w:noProof/>
        </w:rPr>
        <w:drawing>
          <wp:inline distT="0" distB="0" distL="0" distR="0" wp14:anchorId="2841D9EB" wp14:editId="0151DA27">
            <wp:extent cx="4572000" cy="18154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815465"/>
                    </a:xfrm>
                    <a:prstGeom prst="rect">
                      <a:avLst/>
                    </a:prstGeom>
                    <a:noFill/>
                    <a:ln>
                      <a:noFill/>
                    </a:ln>
                  </pic:spPr>
                </pic:pic>
              </a:graphicData>
            </a:graphic>
          </wp:inline>
        </w:drawing>
      </w:r>
    </w:p>
    <w:p w:rsidR="00CE7DAA" w:rsidRPr="00F33ADC" w:rsidRDefault="00CE7DAA" w:rsidP="00CE7DAA"/>
    <w:p w:rsidR="00CE7DAA" w:rsidRDefault="00CE7DAA" w:rsidP="00CE7DAA">
      <w:pPr>
        <w:pStyle w:val="40"/>
      </w:pPr>
      <w:r>
        <w:rPr>
          <w:rFonts w:hint="eastAsia"/>
        </w:rPr>
        <w:t>BGP-EPE</w:t>
      </w:r>
      <w:r>
        <w:rPr>
          <w:rFonts w:hint="eastAsia"/>
        </w:rPr>
        <w:t>功能报文跨</w:t>
      </w:r>
      <w:r>
        <w:rPr>
          <w:rFonts w:hint="eastAsia"/>
        </w:rPr>
        <w:t>AS</w:t>
      </w:r>
      <w:r w:rsidRPr="00620409">
        <w:rPr>
          <w:rFonts w:hint="eastAsia"/>
        </w:rPr>
        <w:t>转发过程</w:t>
      </w:r>
    </w:p>
    <w:p w:rsidR="00CE7DAA" w:rsidRDefault="00CE7DAA" w:rsidP="00CE7DAA">
      <w:r>
        <w:rPr>
          <w:rFonts w:hint="eastAsia"/>
        </w:rPr>
        <w:t>如</w:t>
      </w:r>
      <w:r w:rsidR="00EF3E68" w:rsidRPr="00EF3E68">
        <w:rPr>
          <w:rStyle w:val="Reference-R0G144B200"/>
        </w:rPr>
        <w:fldChar w:fldCharType="begin"/>
      </w:r>
      <w:r w:rsidR="00EF3E68" w:rsidRPr="00EF3E68">
        <w:rPr>
          <w:rStyle w:val="Reference-R0G144B200"/>
        </w:rPr>
        <w:instrText xml:space="preserve">  REF _Ref526782326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rPr>
        <w:t>图</w:t>
      </w:r>
      <w:r w:rsidR="00B7696C">
        <w:rPr>
          <w:rStyle w:val="Reference-R0G144B200"/>
          <w:rFonts w:hint="eastAsia"/>
        </w:rPr>
        <w:t>1-7</w:t>
      </w:r>
      <w:r w:rsidR="00EF3E68" w:rsidRPr="00EF3E68">
        <w:rPr>
          <w:rStyle w:val="Reference-R0G144B200"/>
        </w:rPr>
        <w:fldChar w:fldCharType="end"/>
      </w:r>
      <w:r w:rsidRPr="0058356C">
        <w:rPr>
          <w:rFonts w:hint="eastAsia"/>
        </w:rPr>
        <w:t>所示，</w:t>
      </w:r>
      <w:r>
        <w:rPr>
          <w:rFonts w:hint="eastAsia"/>
        </w:rPr>
        <w:t>Device B</w:t>
      </w:r>
      <w:r>
        <w:rPr>
          <w:rFonts w:hint="eastAsia"/>
        </w:rPr>
        <w:t>上配置</w:t>
      </w:r>
      <w:r>
        <w:rPr>
          <w:rFonts w:hint="eastAsia"/>
        </w:rPr>
        <w:t>BGP-EPE</w:t>
      </w:r>
      <w:r>
        <w:rPr>
          <w:rFonts w:hint="eastAsia"/>
        </w:rPr>
        <w:t>功能和配置用于</w:t>
      </w:r>
      <w:r>
        <w:rPr>
          <w:rFonts w:hint="eastAsia"/>
        </w:rPr>
        <w:t>MPLS TE</w:t>
      </w:r>
      <w:r>
        <w:rPr>
          <w:rFonts w:hint="eastAsia"/>
        </w:rPr>
        <w:t>隧道的静态</w:t>
      </w:r>
      <w:r>
        <w:rPr>
          <w:rFonts w:hint="eastAsia"/>
        </w:rPr>
        <w:t>SRLSP</w:t>
      </w:r>
      <w:r>
        <w:rPr>
          <w:rFonts w:hint="eastAsia"/>
        </w:rPr>
        <w:t>后，可以控制报文经过</w:t>
      </w:r>
      <w:r>
        <w:rPr>
          <w:rFonts w:hint="eastAsia"/>
        </w:rPr>
        <w:t>Device C</w:t>
      </w:r>
      <w:r>
        <w:rPr>
          <w:rFonts w:hint="eastAsia"/>
        </w:rPr>
        <w:t>或</w:t>
      </w:r>
      <w:r>
        <w:rPr>
          <w:rFonts w:hint="eastAsia"/>
        </w:rPr>
        <w:t>Device D</w:t>
      </w:r>
      <w:r>
        <w:rPr>
          <w:rFonts w:hint="eastAsia"/>
        </w:rPr>
        <w:t>转发到</w:t>
      </w:r>
      <w:r>
        <w:rPr>
          <w:rFonts w:hint="eastAsia"/>
        </w:rPr>
        <w:t>Device E</w:t>
      </w:r>
      <w:r>
        <w:rPr>
          <w:rFonts w:hint="eastAsia"/>
        </w:rPr>
        <w:t>。以报文依次经过</w:t>
      </w:r>
      <w:r>
        <w:rPr>
          <w:rFonts w:hint="eastAsia"/>
        </w:rPr>
        <w:t>Device A</w:t>
      </w:r>
      <w:r>
        <w:rPr>
          <w:rFonts w:hint="eastAsia"/>
        </w:rPr>
        <w:t>、</w:t>
      </w:r>
      <w:r>
        <w:rPr>
          <w:rFonts w:hint="eastAsia"/>
        </w:rPr>
        <w:t>B</w:t>
      </w:r>
      <w:r>
        <w:rPr>
          <w:rFonts w:hint="eastAsia"/>
        </w:rPr>
        <w:t>、</w:t>
      </w:r>
      <w:r>
        <w:rPr>
          <w:rFonts w:hint="eastAsia"/>
        </w:rPr>
        <w:t>D</w:t>
      </w:r>
      <w:r>
        <w:rPr>
          <w:rFonts w:hint="eastAsia"/>
        </w:rPr>
        <w:t>、</w:t>
      </w:r>
      <w:r>
        <w:rPr>
          <w:rFonts w:hint="eastAsia"/>
        </w:rPr>
        <w:t>E</w:t>
      </w:r>
      <w:r>
        <w:rPr>
          <w:rFonts w:hint="eastAsia"/>
        </w:rPr>
        <w:t>为例，</w:t>
      </w:r>
      <w:r>
        <w:rPr>
          <w:rFonts w:hint="eastAsia"/>
        </w:rPr>
        <w:t>Device B</w:t>
      </w:r>
      <w:r>
        <w:rPr>
          <w:rFonts w:hint="eastAsia"/>
        </w:rPr>
        <w:t>通过</w:t>
      </w:r>
      <w:r>
        <w:rPr>
          <w:rFonts w:hint="eastAsia"/>
        </w:rPr>
        <w:t>BGP-EPE</w:t>
      </w:r>
      <w:r>
        <w:rPr>
          <w:rFonts w:hint="eastAsia"/>
        </w:rPr>
        <w:t>功能为</w:t>
      </w:r>
      <w:r>
        <w:rPr>
          <w:rFonts w:hint="eastAsia"/>
        </w:rPr>
        <w:t>Device D</w:t>
      </w:r>
      <w:r>
        <w:rPr>
          <w:rFonts w:hint="eastAsia"/>
        </w:rPr>
        <w:t>分配的标签为</w:t>
      </w:r>
      <w:r>
        <w:rPr>
          <w:rFonts w:hint="eastAsia"/>
        </w:rPr>
        <w:t>6000</w:t>
      </w:r>
      <w:r>
        <w:rPr>
          <w:rFonts w:hint="eastAsia"/>
        </w:rPr>
        <w:t>；</w:t>
      </w:r>
      <w:r>
        <w:rPr>
          <w:rFonts w:hint="eastAsia"/>
        </w:rPr>
        <w:t>Device B</w:t>
      </w:r>
      <w:r>
        <w:rPr>
          <w:rFonts w:hint="eastAsia"/>
        </w:rPr>
        <w:t>和</w:t>
      </w:r>
      <w:r>
        <w:rPr>
          <w:rFonts w:hint="eastAsia"/>
        </w:rPr>
        <w:t>Device D</w:t>
      </w:r>
      <w:r>
        <w:rPr>
          <w:rFonts w:hint="eastAsia"/>
        </w:rPr>
        <w:t>之间建立用于</w:t>
      </w:r>
      <w:r>
        <w:rPr>
          <w:rFonts w:hint="eastAsia"/>
        </w:rPr>
        <w:t>MPLS TE</w:t>
      </w:r>
      <w:r>
        <w:rPr>
          <w:rFonts w:hint="eastAsia"/>
        </w:rPr>
        <w:t>的静态</w:t>
      </w:r>
      <w:r>
        <w:rPr>
          <w:rFonts w:hint="eastAsia"/>
        </w:rPr>
        <w:t>SRLSP</w:t>
      </w:r>
      <w:r>
        <w:rPr>
          <w:rFonts w:hint="eastAsia"/>
        </w:rPr>
        <w:t>，为</w:t>
      </w:r>
      <w:r>
        <w:rPr>
          <w:rFonts w:hint="eastAsia"/>
        </w:rPr>
        <w:t>Device B</w:t>
      </w:r>
      <w:r>
        <w:rPr>
          <w:rFonts w:hint="eastAsia"/>
        </w:rPr>
        <w:t>和</w:t>
      </w:r>
      <w:r>
        <w:rPr>
          <w:rFonts w:hint="eastAsia"/>
        </w:rPr>
        <w:t>Device D</w:t>
      </w:r>
      <w:r>
        <w:rPr>
          <w:rFonts w:hint="eastAsia"/>
        </w:rPr>
        <w:t>之间链路分配的</w:t>
      </w:r>
      <w:r>
        <w:rPr>
          <w:rFonts w:hint="eastAsia"/>
        </w:rPr>
        <w:t>SID</w:t>
      </w:r>
      <w:r>
        <w:rPr>
          <w:rFonts w:hint="eastAsia"/>
        </w:rPr>
        <w:t>为</w:t>
      </w:r>
      <w:r>
        <w:rPr>
          <w:rFonts w:hint="eastAsia"/>
        </w:rPr>
        <w:t>6000</w:t>
      </w:r>
      <w:r>
        <w:rPr>
          <w:rFonts w:hint="eastAsia"/>
        </w:rPr>
        <w:t>。</w:t>
      </w:r>
      <w:r w:rsidRPr="006E5065">
        <w:rPr>
          <w:rFonts w:hint="eastAsia"/>
        </w:rPr>
        <w:t>报文转发过程</w:t>
      </w:r>
      <w:r>
        <w:rPr>
          <w:rFonts w:hint="eastAsia"/>
        </w:rPr>
        <w:t>如下：</w:t>
      </w:r>
    </w:p>
    <w:p w:rsidR="00CE7DAA" w:rsidRPr="0026456E" w:rsidRDefault="00CE7DAA" w:rsidP="00CE7DAA">
      <w:pPr>
        <w:pStyle w:val="ItemStep"/>
        <w:rPr>
          <w:lang w:eastAsia="zh-CN"/>
        </w:rPr>
      </w:pPr>
      <w:r>
        <w:rPr>
          <w:rFonts w:hint="eastAsia"/>
          <w:lang w:eastAsia="zh-CN"/>
        </w:rPr>
        <w:t>在</w:t>
      </w:r>
      <w:r>
        <w:rPr>
          <w:rFonts w:hint="eastAsia"/>
          <w:lang w:eastAsia="zh-CN"/>
        </w:rPr>
        <w:t>AS 100</w:t>
      </w:r>
      <w:r>
        <w:rPr>
          <w:rFonts w:hint="eastAsia"/>
          <w:lang w:eastAsia="zh-CN"/>
        </w:rPr>
        <w:t>内，</w:t>
      </w:r>
      <w:r w:rsidRPr="0026456E">
        <w:rPr>
          <w:rFonts w:hint="eastAsia"/>
          <w:lang w:eastAsia="zh-CN"/>
        </w:rPr>
        <w:t>源节点</w:t>
      </w:r>
      <w:r w:rsidRPr="0026456E">
        <w:rPr>
          <w:rFonts w:hint="eastAsia"/>
          <w:lang w:eastAsia="zh-CN"/>
        </w:rPr>
        <w:t>Device A</w:t>
      </w:r>
      <w:r>
        <w:rPr>
          <w:rFonts w:hint="eastAsia"/>
          <w:lang w:eastAsia="zh-CN"/>
        </w:rPr>
        <w:t>收到报文后，</w:t>
      </w:r>
      <w:r w:rsidRPr="0026456E">
        <w:rPr>
          <w:rFonts w:hint="eastAsia"/>
          <w:lang w:eastAsia="zh-CN"/>
        </w:rPr>
        <w:t>根据</w:t>
      </w:r>
      <w:r w:rsidRPr="001E55F0">
        <w:rPr>
          <w:rFonts w:hint="eastAsia"/>
          <w:lang w:eastAsia="zh-CN"/>
        </w:rPr>
        <w:t>建立的</w:t>
      </w:r>
      <w:r w:rsidRPr="001E55F0">
        <w:rPr>
          <w:rFonts w:hint="eastAsia"/>
          <w:lang w:eastAsia="zh-CN"/>
        </w:rPr>
        <w:t>SRLSP</w:t>
      </w:r>
      <w:r>
        <w:rPr>
          <w:rFonts w:hint="eastAsia"/>
          <w:lang w:eastAsia="zh-CN"/>
        </w:rPr>
        <w:t>，为其封装标签</w:t>
      </w:r>
      <w:r>
        <w:rPr>
          <w:rFonts w:hint="eastAsia"/>
          <w:lang w:eastAsia="zh-CN"/>
        </w:rPr>
        <w:t>1</w:t>
      </w:r>
      <w:r w:rsidRPr="001E55F0">
        <w:rPr>
          <w:rFonts w:hint="eastAsia"/>
          <w:lang w:eastAsia="zh-CN"/>
        </w:rPr>
        <w:t>7</w:t>
      </w:r>
      <w:r>
        <w:rPr>
          <w:rFonts w:hint="eastAsia"/>
          <w:lang w:eastAsia="zh-CN"/>
        </w:rPr>
        <w:t>204</w:t>
      </w:r>
      <w:r w:rsidRPr="001E55F0">
        <w:rPr>
          <w:rFonts w:hint="eastAsia"/>
          <w:lang w:eastAsia="zh-CN"/>
        </w:rPr>
        <w:t>，并将报文转发给</w:t>
      </w:r>
      <w:r w:rsidRPr="0026456E">
        <w:rPr>
          <w:rFonts w:hint="eastAsia"/>
          <w:lang w:eastAsia="zh-CN"/>
        </w:rPr>
        <w:t>Device B</w:t>
      </w:r>
      <w:r w:rsidRPr="0026456E">
        <w:rPr>
          <w:rFonts w:hint="eastAsia"/>
          <w:lang w:eastAsia="zh-CN"/>
        </w:rPr>
        <w:t>。</w:t>
      </w:r>
    </w:p>
    <w:p w:rsidR="00CE7DAA" w:rsidRPr="001E55F0" w:rsidRDefault="00CE7DAA" w:rsidP="00CE7DAA">
      <w:pPr>
        <w:pStyle w:val="ItemStep"/>
        <w:rPr>
          <w:lang w:eastAsia="zh-CN"/>
        </w:rPr>
      </w:pPr>
      <w:r w:rsidRPr="001E55F0">
        <w:rPr>
          <w:rFonts w:hint="eastAsia"/>
          <w:lang w:eastAsia="zh-CN"/>
        </w:rPr>
        <w:t>Device B</w:t>
      </w:r>
      <w:r w:rsidRPr="001E55F0">
        <w:rPr>
          <w:rFonts w:hint="eastAsia"/>
          <w:lang w:eastAsia="zh-CN"/>
        </w:rPr>
        <w:t>收到报文后，查找标签转发表，</w:t>
      </w:r>
      <w:r w:rsidRPr="00CE7DAA">
        <w:rPr>
          <w:rFonts w:hint="eastAsia"/>
          <w:lang w:eastAsia="zh-CN"/>
        </w:rPr>
        <w:t>删除报文中的标签</w:t>
      </w:r>
      <w:r w:rsidRPr="00CE7DAA">
        <w:rPr>
          <w:rFonts w:hint="eastAsia"/>
          <w:lang w:eastAsia="zh-CN"/>
        </w:rPr>
        <w:t>17204</w:t>
      </w:r>
      <w:r w:rsidRPr="00CE7DAA">
        <w:rPr>
          <w:rFonts w:hint="eastAsia"/>
          <w:lang w:eastAsia="zh-CN"/>
        </w:rPr>
        <w:t>，将通过</w:t>
      </w:r>
      <w:r w:rsidRPr="001E55F0">
        <w:rPr>
          <w:rFonts w:hint="eastAsia"/>
          <w:lang w:eastAsia="zh-CN"/>
        </w:rPr>
        <w:t>BGP</w:t>
      </w:r>
      <w:r w:rsidRPr="00CE7DAA">
        <w:rPr>
          <w:rFonts w:hint="eastAsia"/>
          <w:lang w:eastAsia="zh-CN"/>
        </w:rPr>
        <w:t>-</w:t>
      </w:r>
      <w:r w:rsidRPr="001E55F0">
        <w:rPr>
          <w:rFonts w:hint="eastAsia"/>
          <w:lang w:eastAsia="zh-CN"/>
        </w:rPr>
        <w:t>EPE</w:t>
      </w:r>
      <w:r w:rsidRPr="001E55F0">
        <w:rPr>
          <w:rFonts w:hint="eastAsia"/>
          <w:lang w:eastAsia="zh-CN"/>
        </w:rPr>
        <w:t>功能</w:t>
      </w:r>
      <w:r w:rsidRPr="00CE7DAA">
        <w:rPr>
          <w:rFonts w:hint="eastAsia"/>
          <w:lang w:eastAsia="zh-CN"/>
        </w:rPr>
        <w:t>创建的标签转发表项迭代到</w:t>
      </w:r>
      <w:r>
        <w:rPr>
          <w:rFonts w:hint="eastAsia"/>
          <w:lang w:eastAsia="zh-CN"/>
        </w:rPr>
        <w:t>用于</w:t>
      </w:r>
      <w:r>
        <w:rPr>
          <w:rFonts w:hint="eastAsia"/>
          <w:lang w:eastAsia="zh-CN"/>
        </w:rPr>
        <w:t>MPLS TE</w:t>
      </w:r>
      <w:r>
        <w:rPr>
          <w:rFonts w:hint="eastAsia"/>
          <w:lang w:eastAsia="zh-CN"/>
        </w:rPr>
        <w:t>的</w:t>
      </w:r>
      <w:r w:rsidRPr="001E55F0">
        <w:rPr>
          <w:rFonts w:hint="eastAsia"/>
          <w:lang w:eastAsia="zh-CN"/>
        </w:rPr>
        <w:t>静态</w:t>
      </w:r>
      <w:r w:rsidRPr="001E55F0">
        <w:rPr>
          <w:lang w:eastAsia="zh-CN"/>
        </w:rPr>
        <w:t>SRLSP</w:t>
      </w:r>
      <w:r w:rsidRPr="00CE7DAA">
        <w:rPr>
          <w:rFonts w:hint="eastAsia"/>
          <w:lang w:eastAsia="zh-CN"/>
        </w:rPr>
        <w:t>上，通过</w:t>
      </w:r>
      <w:r w:rsidRPr="00CE7DAA">
        <w:rPr>
          <w:rFonts w:hint="eastAsia"/>
          <w:lang w:eastAsia="zh-CN"/>
        </w:rPr>
        <w:t>MPLS</w:t>
      </w:r>
      <w:r>
        <w:rPr>
          <w:rFonts w:hint="eastAsia"/>
          <w:lang w:eastAsia="zh-CN"/>
        </w:rPr>
        <w:t xml:space="preserve"> </w:t>
      </w:r>
      <w:r w:rsidRPr="00CE7DAA">
        <w:rPr>
          <w:rFonts w:hint="eastAsia"/>
          <w:lang w:eastAsia="zh-CN"/>
        </w:rPr>
        <w:t>TE</w:t>
      </w:r>
      <w:r w:rsidRPr="00CE7DAA">
        <w:rPr>
          <w:rFonts w:hint="eastAsia"/>
          <w:lang w:eastAsia="zh-CN"/>
        </w:rPr>
        <w:t>隧道</w:t>
      </w:r>
      <w:r w:rsidRPr="001E55F0">
        <w:rPr>
          <w:rFonts w:hint="eastAsia"/>
          <w:lang w:eastAsia="zh-CN"/>
        </w:rPr>
        <w:t>将报文转发给</w:t>
      </w:r>
      <w:r w:rsidRPr="001E55F0">
        <w:rPr>
          <w:rFonts w:hint="eastAsia"/>
          <w:lang w:eastAsia="zh-CN"/>
        </w:rPr>
        <w:t>Device D</w:t>
      </w:r>
      <w:r w:rsidRPr="001E55F0">
        <w:rPr>
          <w:rFonts w:hint="eastAsia"/>
          <w:lang w:eastAsia="zh-CN"/>
        </w:rPr>
        <w:t>。</w:t>
      </w:r>
    </w:p>
    <w:p w:rsidR="00CE7DAA" w:rsidRPr="001E55F0" w:rsidRDefault="00CE7DAA" w:rsidP="00CE7DAA">
      <w:pPr>
        <w:pStyle w:val="ItemStep"/>
        <w:rPr>
          <w:lang w:eastAsia="zh-CN"/>
        </w:rPr>
      </w:pPr>
      <w:r w:rsidRPr="001E55F0">
        <w:rPr>
          <w:rFonts w:hint="eastAsia"/>
          <w:lang w:eastAsia="zh-CN"/>
        </w:rPr>
        <w:t>在</w:t>
      </w:r>
      <w:r w:rsidRPr="001E55F0">
        <w:rPr>
          <w:rFonts w:hint="eastAsia"/>
          <w:lang w:eastAsia="zh-CN"/>
        </w:rPr>
        <w:t>AS 200</w:t>
      </w:r>
      <w:r w:rsidRPr="001E55F0">
        <w:rPr>
          <w:rFonts w:hint="eastAsia"/>
          <w:lang w:eastAsia="zh-CN"/>
        </w:rPr>
        <w:t>内，</w:t>
      </w:r>
      <w:r w:rsidRPr="001E55F0">
        <w:rPr>
          <w:rFonts w:hint="eastAsia"/>
          <w:lang w:eastAsia="zh-CN"/>
        </w:rPr>
        <w:t>Device D</w:t>
      </w:r>
      <w:r w:rsidRPr="001E55F0">
        <w:rPr>
          <w:rFonts w:hint="eastAsia"/>
          <w:lang w:eastAsia="zh-CN"/>
        </w:rPr>
        <w:t>收到报文后，根据建立的</w:t>
      </w:r>
      <w:r w:rsidRPr="001E55F0">
        <w:rPr>
          <w:rFonts w:hint="eastAsia"/>
          <w:lang w:eastAsia="zh-CN"/>
        </w:rPr>
        <w:t>SRLSP</w:t>
      </w:r>
      <w:r w:rsidRPr="001E55F0">
        <w:rPr>
          <w:rFonts w:hint="eastAsia"/>
          <w:lang w:eastAsia="zh-CN"/>
        </w:rPr>
        <w:t>查找标签转发表，为其封装标签</w:t>
      </w:r>
      <w:r w:rsidRPr="001E55F0">
        <w:rPr>
          <w:rFonts w:hint="eastAsia"/>
          <w:lang w:eastAsia="zh-CN"/>
        </w:rPr>
        <w:t>18201</w:t>
      </w:r>
      <w:r w:rsidRPr="001E55F0">
        <w:rPr>
          <w:rFonts w:hint="eastAsia"/>
          <w:lang w:eastAsia="zh-CN"/>
        </w:rPr>
        <w:t>，将报文转发给</w:t>
      </w:r>
      <w:r w:rsidRPr="001E55F0">
        <w:rPr>
          <w:rFonts w:hint="eastAsia"/>
          <w:lang w:eastAsia="zh-CN"/>
        </w:rPr>
        <w:t>Device E</w:t>
      </w:r>
      <w:r w:rsidRPr="001E55F0">
        <w:rPr>
          <w:rFonts w:hint="eastAsia"/>
          <w:lang w:eastAsia="zh-CN"/>
        </w:rPr>
        <w:t>。</w:t>
      </w:r>
    </w:p>
    <w:p w:rsidR="00CE7DAA" w:rsidRPr="00224402" w:rsidRDefault="00CE7DAA" w:rsidP="00CE7DAA">
      <w:pPr>
        <w:pStyle w:val="ItemStep"/>
        <w:rPr>
          <w:lang w:eastAsia="zh-CN"/>
        </w:rPr>
      </w:pPr>
      <w:r w:rsidRPr="0026456E">
        <w:rPr>
          <w:rFonts w:hint="eastAsia"/>
          <w:lang w:eastAsia="zh-CN"/>
        </w:rPr>
        <w:t>报文到达尾节点</w:t>
      </w:r>
      <w:r w:rsidRPr="0026456E">
        <w:rPr>
          <w:rFonts w:hint="eastAsia"/>
          <w:lang w:eastAsia="zh-CN"/>
        </w:rPr>
        <w:t xml:space="preserve">Device </w:t>
      </w:r>
      <w:r w:rsidRPr="001E55F0">
        <w:rPr>
          <w:rFonts w:hint="eastAsia"/>
          <w:lang w:eastAsia="zh-CN"/>
        </w:rPr>
        <w:t>E</w:t>
      </w:r>
      <w:r w:rsidRPr="0026456E">
        <w:rPr>
          <w:rFonts w:hint="eastAsia"/>
          <w:lang w:eastAsia="zh-CN"/>
        </w:rPr>
        <w:t>后，</w:t>
      </w:r>
      <w:r w:rsidRPr="0026456E">
        <w:rPr>
          <w:rFonts w:hint="eastAsia"/>
          <w:lang w:eastAsia="zh-CN"/>
        </w:rPr>
        <w:t xml:space="preserve">Device </w:t>
      </w:r>
      <w:r w:rsidRPr="001E55F0">
        <w:rPr>
          <w:rFonts w:hint="eastAsia"/>
          <w:lang w:eastAsia="zh-CN"/>
        </w:rPr>
        <w:t>D</w:t>
      </w:r>
      <w:r w:rsidRPr="0026456E">
        <w:rPr>
          <w:rFonts w:hint="eastAsia"/>
          <w:lang w:eastAsia="zh-CN"/>
        </w:rPr>
        <w:t>删除报文中的标签</w:t>
      </w:r>
      <w:r w:rsidRPr="0026456E">
        <w:rPr>
          <w:rFonts w:hint="eastAsia"/>
          <w:lang w:eastAsia="zh-CN"/>
        </w:rPr>
        <w:t>1</w:t>
      </w:r>
      <w:r w:rsidRPr="001E55F0">
        <w:rPr>
          <w:rFonts w:hint="eastAsia"/>
          <w:lang w:eastAsia="zh-CN"/>
        </w:rPr>
        <w:t>8</w:t>
      </w:r>
      <w:r w:rsidRPr="0026456E">
        <w:rPr>
          <w:rFonts w:hint="eastAsia"/>
          <w:lang w:eastAsia="zh-CN"/>
        </w:rPr>
        <w:t>201</w:t>
      </w:r>
      <w:r w:rsidRPr="0026456E">
        <w:rPr>
          <w:rFonts w:hint="eastAsia"/>
          <w:lang w:eastAsia="zh-CN"/>
        </w:rPr>
        <w:t>，按</w:t>
      </w:r>
      <w:r w:rsidRPr="0026456E">
        <w:rPr>
          <w:rFonts w:hint="eastAsia"/>
          <w:lang w:eastAsia="zh-CN"/>
        </w:rPr>
        <w:t>IP</w:t>
      </w:r>
      <w:r w:rsidRPr="0026456E">
        <w:rPr>
          <w:rFonts w:hint="eastAsia"/>
          <w:lang w:eastAsia="zh-CN"/>
        </w:rPr>
        <w:t>继续转发即可。</w:t>
      </w:r>
    </w:p>
    <w:p w:rsidR="00CE7DAA" w:rsidRDefault="00CE7DAA" w:rsidP="00167E99">
      <w:pPr>
        <w:pStyle w:val="FigureDescription"/>
      </w:pPr>
      <w:bookmarkStart w:id="34" w:name="_Ref526782326"/>
      <w:r>
        <w:rPr>
          <w:rFonts w:hint="eastAsia"/>
        </w:rPr>
        <w:t>BGP-EPE</w:t>
      </w:r>
      <w:r>
        <w:rPr>
          <w:rFonts w:hint="eastAsia"/>
        </w:rPr>
        <w:t>功能报文跨</w:t>
      </w:r>
      <w:r>
        <w:rPr>
          <w:rFonts w:hint="eastAsia"/>
        </w:rPr>
        <w:t>AS</w:t>
      </w:r>
      <w:r w:rsidRPr="00620409">
        <w:rPr>
          <w:rFonts w:hint="eastAsia"/>
        </w:rPr>
        <w:t>转发过程</w:t>
      </w:r>
      <w:r>
        <w:rPr>
          <w:rFonts w:hint="eastAsia"/>
        </w:rPr>
        <w:t>示意图</w:t>
      </w:r>
      <w:bookmarkEnd w:id="34"/>
    </w:p>
    <w:p w:rsidR="00CE7DAA" w:rsidRDefault="00823990" w:rsidP="00197044">
      <w:r w:rsidRPr="00823990">
        <w:rPr>
          <w:noProof/>
        </w:rPr>
        <w:drawing>
          <wp:inline distT="0" distB="0" distL="0" distR="0" wp14:anchorId="3C2AAC1C" wp14:editId="4C1992E0">
            <wp:extent cx="3985260" cy="2096135"/>
            <wp:effectExtent l="0" t="0" r="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2096135"/>
                    </a:xfrm>
                    <a:prstGeom prst="rect">
                      <a:avLst/>
                    </a:prstGeom>
                    <a:noFill/>
                    <a:ln>
                      <a:noFill/>
                    </a:ln>
                  </pic:spPr>
                </pic:pic>
              </a:graphicData>
            </a:graphic>
          </wp:inline>
        </w:drawing>
      </w:r>
    </w:p>
    <w:p w:rsidR="00823990" w:rsidRDefault="00823990" w:rsidP="00197044"/>
    <w:p w:rsidR="00620409" w:rsidRDefault="00620409" w:rsidP="00620409">
      <w:pPr>
        <w:pStyle w:val="40"/>
      </w:pPr>
      <w:r w:rsidRPr="00FA796E">
        <w:t>Adjacency</w:t>
      </w:r>
      <w:r w:rsidRPr="00740E60">
        <w:rPr>
          <w:rFonts w:hint="eastAsia"/>
        </w:rPr>
        <w:t>方式</w:t>
      </w:r>
      <w:r>
        <w:rPr>
          <w:rFonts w:hint="eastAsia"/>
        </w:rPr>
        <w:t>报文转发过程</w:t>
      </w:r>
    </w:p>
    <w:p w:rsidR="00620409" w:rsidRDefault="00620409" w:rsidP="00620409">
      <w:r>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_Ref479945526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1-8</w:t>
      </w:r>
      <w:r w:rsidRPr="004A6746">
        <w:rPr>
          <w:rStyle w:val="Reference-R0G144B200"/>
        </w:rPr>
        <w:fldChar w:fldCharType="end"/>
      </w:r>
      <w:r>
        <w:rPr>
          <w:rFonts w:hint="eastAsia"/>
        </w:rPr>
        <w:t>所示，</w:t>
      </w:r>
      <w:r w:rsidR="0069537D">
        <w:rPr>
          <w:rFonts w:hint="eastAsia"/>
        </w:rPr>
        <w:t>Device A</w:t>
      </w:r>
      <w:r w:rsidR="0069537D">
        <w:rPr>
          <w:rFonts w:hint="eastAsia"/>
        </w:rPr>
        <w:t>、</w:t>
      </w:r>
      <w:r w:rsidR="0069537D">
        <w:rPr>
          <w:rFonts w:hint="eastAsia"/>
        </w:rPr>
        <w:t>Device B</w:t>
      </w:r>
      <w:r w:rsidR="0069537D">
        <w:rPr>
          <w:rFonts w:hint="eastAsia"/>
        </w:rPr>
        <w:t>、</w:t>
      </w:r>
      <w:r w:rsidR="0069537D">
        <w:rPr>
          <w:rFonts w:hint="eastAsia"/>
        </w:rPr>
        <w:t>Device C</w:t>
      </w:r>
      <w:r w:rsidR="0069537D">
        <w:rPr>
          <w:rFonts w:hint="eastAsia"/>
        </w:rPr>
        <w:t>、</w:t>
      </w:r>
      <w:r w:rsidR="0069537D">
        <w:rPr>
          <w:rFonts w:hint="eastAsia"/>
        </w:rPr>
        <w:t>Deivce D</w:t>
      </w:r>
      <w:r w:rsidR="0069537D">
        <w:rPr>
          <w:rFonts w:hint="eastAsia"/>
        </w:rPr>
        <w:t>为链路分配的</w:t>
      </w:r>
      <w:r w:rsidR="00152E91">
        <w:rPr>
          <w:rFonts w:hint="eastAsia"/>
        </w:rPr>
        <w:t>Adjacency SID</w:t>
      </w:r>
      <w:r w:rsidR="00152E91">
        <w:rPr>
          <w:rFonts w:hint="eastAsia"/>
        </w:rPr>
        <w:t>分别为</w:t>
      </w:r>
      <w:r w:rsidR="00152E91">
        <w:rPr>
          <w:rFonts w:hint="eastAsia"/>
        </w:rPr>
        <w:t>20</w:t>
      </w:r>
      <w:r w:rsidR="00E51EE1">
        <w:rPr>
          <w:rFonts w:hint="eastAsia"/>
        </w:rPr>
        <w:t>0</w:t>
      </w:r>
      <w:r w:rsidR="00152E91">
        <w:rPr>
          <w:rFonts w:hint="eastAsia"/>
        </w:rPr>
        <w:t>、</w:t>
      </w:r>
      <w:r w:rsidR="00152E91">
        <w:rPr>
          <w:rFonts w:hint="eastAsia"/>
        </w:rPr>
        <w:t>20</w:t>
      </w:r>
      <w:r w:rsidR="00E51EE1">
        <w:rPr>
          <w:rFonts w:hint="eastAsia"/>
        </w:rPr>
        <w:t>1</w:t>
      </w:r>
      <w:r w:rsidR="00152E91">
        <w:rPr>
          <w:rFonts w:hint="eastAsia"/>
        </w:rPr>
        <w:t>、</w:t>
      </w:r>
      <w:r w:rsidR="00152E91">
        <w:rPr>
          <w:rFonts w:hint="eastAsia"/>
        </w:rPr>
        <w:t>20</w:t>
      </w:r>
      <w:r w:rsidR="00E51EE1">
        <w:rPr>
          <w:rFonts w:hint="eastAsia"/>
        </w:rPr>
        <w:t>2</w:t>
      </w:r>
      <w:r w:rsidR="00152E91">
        <w:rPr>
          <w:rFonts w:hint="eastAsia"/>
        </w:rPr>
        <w:t>、</w:t>
      </w:r>
      <w:r w:rsidR="00E51EE1">
        <w:rPr>
          <w:rFonts w:hint="eastAsia"/>
        </w:rPr>
        <w:t>203</w:t>
      </w:r>
      <w:r w:rsidR="00A721BB">
        <w:rPr>
          <w:rFonts w:hint="eastAsia"/>
        </w:rPr>
        <w:t>。</w:t>
      </w:r>
      <w:r w:rsidR="00A721BB" w:rsidRPr="00740E60">
        <w:rPr>
          <w:rFonts w:hint="eastAsia"/>
        </w:rPr>
        <w:t>Device A</w:t>
      </w:r>
      <w:r w:rsidR="00A721BB">
        <w:rPr>
          <w:rFonts w:hint="eastAsia"/>
        </w:rPr>
        <w:t>通过</w:t>
      </w:r>
      <w:r w:rsidR="00A721BB">
        <w:rPr>
          <w:rFonts w:hint="eastAsia"/>
        </w:rPr>
        <w:t>SRLSP</w:t>
      </w:r>
      <w:r w:rsidR="00A721BB">
        <w:rPr>
          <w:rFonts w:hint="eastAsia"/>
        </w:rPr>
        <w:t>将报文转发到</w:t>
      </w:r>
      <w:r w:rsidR="00A721BB">
        <w:rPr>
          <w:rFonts w:hint="eastAsia"/>
        </w:rPr>
        <w:t>Device E</w:t>
      </w:r>
      <w:r w:rsidR="00A721BB">
        <w:rPr>
          <w:rFonts w:hint="eastAsia"/>
        </w:rPr>
        <w:t>时，需要为报文指定出标签栈为</w:t>
      </w:r>
      <w:r w:rsidR="00A721BB" w:rsidRPr="00740E60">
        <w:rPr>
          <w:rFonts w:hint="eastAsia"/>
        </w:rPr>
        <w:t>（</w:t>
      </w:r>
      <w:r w:rsidR="00A721BB">
        <w:rPr>
          <w:rFonts w:hint="eastAsia"/>
        </w:rPr>
        <w:t>200</w:t>
      </w:r>
      <w:r w:rsidR="00A721BB">
        <w:rPr>
          <w:rFonts w:hint="eastAsia"/>
        </w:rPr>
        <w:t>，</w:t>
      </w:r>
      <w:r w:rsidR="00A721BB" w:rsidRPr="00740E60">
        <w:rPr>
          <w:rFonts w:hint="eastAsia"/>
        </w:rPr>
        <w:t>201</w:t>
      </w:r>
      <w:r w:rsidR="00A721BB" w:rsidRPr="00740E60">
        <w:rPr>
          <w:rFonts w:hint="eastAsia"/>
        </w:rPr>
        <w:t>，</w:t>
      </w:r>
      <w:r w:rsidR="00A721BB" w:rsidRPr="00740E60">
        <w:rPr>
          <w:rFonts w:hint="eastAsia"/>
        </w:rPr>
        <w:t>202</w:t>
      </w:r>
      <w:r w:rsidR="00A721BB" w:rsidRPr="00740E60">
        <w:rPr>
          <w:rFonts w:hint="eastAsia"/>
        </w:rPr>
        <w:t>，</w:t>
      </w:r>
      <w:r w:rsidR="00A721BB" w:rsidRPr="00740E60">
        <w:rPr>
          <w:rFonts w:hint="eastAsia"/>
        </w:rPr>
        <w:t>203</w:t>
      </w:r>
      <w:r w:rsidR="00A721BB" w:rsidRPr="00740E60">
        <w:rPr>
          <w:rFonts w:hint="eastAsia"/>
        </w:rPr>
        <w:t>）</w:t>
      </w:r>
      <w:r w:rsidR="00152E91">
        <w:rPr>
          <w:rFonts w:hint="eastAsia"/>
        </w:rPr>
        <w:t>。</w:t>
      </w:r>
      <w:r w:rsidRPr="00FA796E">
        <w:t>Adjacency</w:t>
      </w:r>
      <w:r w:rsidRPr="00677C4C">
        <w:rPr>
          <w:rFonts w:hint="eastAsia"/>
        </w:rPr>
        <w:t>方式</w:t>
      </w:r>
      <w:r>
        <w:rPr>
          <w:rFonts w:hint="eastAsia"/>
        </w:rPr>
        <w:t>报文转发过程如下：</w:t>
      </w:r>
    </w:p>
    <w:p w:rsidR="00A721BB" w:rsidRPr="0026456E" w:rsidRDefault="00A721BB" w:rsidP="00620409">
      <w:pPr>
        <w:pStyle w:val="ItemStep"/>
        <w:rPr>
          <w:lang w:eastAsia="zh-CN"/>
        </w:rPr>
      </w:pPr>
      <w:r w:rsidRPr="0026456E">
        <w:rPr>
          <w:rFonts w:hint="eastAsia"/>
          <w:lang w:eastAsia="zh-CN"/>
        </w:rPr>
        <w:t>在</w:t>
      </w:r>
      <w:r w:rsidR="00306D5A" w:rsidRPr="0026456E">
        <w:rPr>
          <w:rFonts w:hint="eastAsia"/>
          <w:lang w:eastAsia="zh-CN"/>
        </w:rPr>
        <w:t>源</w:t>
      </w:r>
      <w:r w:rsidRPr="0026456E">
        <w:rPr>
          <w:rFonts w:hint="eastAsia"/>
          <w:lang w:eastAsia="zh-CN"/>
        </w:rPr>
        <w:t>节点</w:t>
      </w:r>
      <w:r w:rsidRPr="0026456E">
        <w:rPr>
          <w:rFonts w:hint="eastAsia"/>
          <w:lang w:eastAsia="zh-CN"/>
        </w:rPr>
        <w:t>Device A</w:t>
      </w:r>
      <w:r w:rsidRPr="0026456E">
        <w:rPr>
          <w:rFonts w:hint="eastAsia"/>
          <w:lang w:eastAsia="zh-CN"/>
        </w:rPr>
        <w:t>根据栈顶标签</w:t>
      </w:r>
      <w:r w:rsidRPr="0026456E">
        <w:rPr>
          <w:rFonts w:hint="eastAsia"/>
          <w:lang w:eastAsia="zh-CN"/>
        </w:rPr>
        <w:t>200</w:t>
      </w:r>
      <w:r w:rsidRPr="0026456E">
        <w:rPr>
          <w:rFonts w:hint="eastAsia"/>
          <w:lang w:eastAsia="zh-CN"/>
        </w:rPr>
        <w:t>查找标签转发表项，判断该标签对应的下一跳为</w:t>
      </w:r>
      <w:r w:rsidRPr="0026456E">
        <w:rPr>
          <w:rFonts w:hint="eastAsia"/>
          <w:lang w:eastAsia="zh-CN"/>
        </w:rPr>
        <w:t>Device B</w:t>
      </w:r>
      <w:r w:rsidRPr="0026456E">
        <w:rPr>
          <w:rFonts w:hint="eastAsia"/>
          <w:lang w:eastAsia="zh-CN"/>
        </w:rPr>
        <w:t>。</w:t>
      </w:r>
      <w:r w:rsidRPr="0026456E">
        <w:rPr>
          <w:rFonts w:hint="eastAsia"/>
          <w:lang w:eastAsia="zh-CN"/>
        </w:rPr>
        <w:t>Device A</w:t>
      </w:r>
      <w:r w:rsidRPr="0026456E">
        <w:rPr>
          <w:rFonts w:hint="eastAsia"/>
          <w:lang w:eastAsia="zh-CN"/>
        </w:rPr>
        <w:t>为报文封装标签栈（</w:t>
      </w:r>
      <w:r w:rsidRPr="0026456E">
        <w:rPr>
          <w:rFonts w:hint="eastAsia"/>
          <w:lang w:eastAsia="zh-CN"/>
        </w:rPr>
        <w:t>201</w:t>
      </w:r>
      <w:r w:rsidRPr="0026456E">
        <w:rPr>
          <w:rFonts w:hint="eastAsia"/>
          <w:lang w:eastAsia="zh-CN"/>
        </w:rPr>
        <w:t>，</w:t>
      </w:r>
      <w:r w:rsidRPr="0026456E">
        <w:rPr>
          <w:rFonts w:hint="eastAsia"/>
          <w:lang w:eastAsia="zh-CN"/>
        </w:rPr>
        <w:t>202</w:t>
      </w:r>
      <w:r w:rsidRPr="0026456E">
        <w:rPr>
          <w:rFonts w:hint="eastAsia"/>
          <w:lang w:eastAsia="zh-CN"/>
        </w:rPr>
        <w:t>，</w:t>
      </w:r>
      <w:r w:rsidRPr="0026456E">
        <w:rPr>
          <w:rFonts w:hint="eastAsia"/>
          <w:lang w:eastAsia="zh-CN"/>
        </w:rPr>
        <w:t>203</w:t>
      </w:r>
      <w:r w:rsidRPr="0026456E">
        <w:rPr>
          <w:rFonts w:hint="eastAsia"/>
          <w:lang w:eastAsia="zh-CN"/>
        </w:rPr>
        <w:t>）后，将该报文转发给</w:t>
      </w:r>
      <w:r w:rsidRPr="0026456E">
        <w:rPr>
          <w:rFonts w:hint="eastAsia"/>
          <w:lang w:eastAsia="zh-CN"/>
        </w:rPr>
        <w:t>Device B</w:t>
      </w:r>
      <w:r w:rsidRPr="0026456E">
        <w:rPr>
          <w:rFonts w:hint="eastAsia"/>
          <w:lang w:eastAsia="zh-CN"/>
        </w:rPr>
        <w:t>。</w:t>
      </w:r>
    </w:p>
    <w:p w:rsidR="00620409" w:rsidRPr="0026456E" w:rsidRDefault="00620409" w:rsidP="00620409">
      <w:pPr>
        <w:pStyle w:val="ItemStep"/>
        <w:rPr>
          <w:lang w:eastAsia="zh-CN"/>
        </w:rPr>
      </w:pPr>
      <w:r w:rsidRPr="0026456E">
        <w:rPr>
          <w:rFonts w:hint="eastAsia"/>
          <w:lang w:eastAsia="zh-CN"/>
        </w:rPr>
        <w:t>中间节点</w:t>
      </w:r>
      <w:r w:rsidRPr="0026456E">
        <w:rPr>
          <w:rFonts w:hint="eastAsia"/>
          <w:lang w:eastAsia="zh-CN"/>
        </w:rPr>
        <w:t>Device B</w:t>
      </w:r>
      <w:r w:rsidRPr="0026456E">
        <w:rPr>
          <w:rFonts w:hint="eastAsia"/>
          <w:lang w:eastAsia="zh-CN"/>
        </w:rPr>
        <w:t>接收到报文后，根据入标签</w:t>
      </w:r>
      <w:r w:rsidRPr="0026456E">
        <w:rPr>
          <w:rFonts w:hint="eastAsia"/>
          <w:lang w:eastAsia="zh-CN"/>
        </w:rPr>
        <w:t>201</w:t>
      </w:r>
      <w:r w:rsidRPr="0026456E">
        <w:rPr>
          <w:rFonts w:hint="eastAsia"/>
          <w:lang w:eastAsia="zh-CN"/>
        </w:rPr>
        <w:t>查找</w:t>
      </w:r>
      <w:r w:rsidR="00A721BB" w:rsidRPr="0026456E">
        <w:rPr>
          <w:rFonts w:hint="eastAsia"/>
          <w:lang w:eastAsia="zh-CN"/>
        </w:rPr>
        <w:t>标签转发表项</w:t>
      </w:r>
      <w:r w:rsidRPr="0026456E">
        <w:rPr>
          <w:rFonts w:hint="eastAsia"/>
          <w:lang w:eastAsia="zh-CN"/>
        </w:rPr>
        <w:t>，判断该标签对应的下一跳为</w:t>
      </w:r>
      <w:r w:rsidRPr="0026456E">
        <w:rPr>
          <w:rFonts w:hint="eastAsia"/>
          <w:lang w:eastAsia="zh-CN"/>
        </w:rPr>
        <w:t>Device C</w:t>
      </w:r>
      <w:r w:rsidRPr="0026456E">
        <w:rPr>
          <w:rFonts w:hint="eastAsia"/>
          <w:lang w:eastAsia="zh-CN"/>
        </w:rPr>
        <w:t>。</w:t>
      </w:r>
      <w:r w:rsidRPr="0026456E">
        <w:rPr>
          <w:rFonts w:hint="eastAsia"/>
          <w:lang w:eastAsia="zh-CN"/>
        </w:rPr>
        <w:t>Device B</w:t>
      </w:r>
      <w:r w:rsidRPr="0026456E">
        <w:rPr>
          <w:rFonts w:hint="eastAsia"/>
          <w:lang w:eastAsia="zh-CN"/>
        </w:rPr>
        <w:t>删除标签栈最外层标签</w:t>
      </w:r>
      <w:r w:rsidRPr="0026456E">
        <w:rPr>
          <w:rFonts w:hint="eastAsia"/>
          <w:lang w:eastAsia="zh-CN"/>
        </w:rPr>
        <w:t>201</w:t>
      </w:r>
      <w:r w:rsidRPr="0026456E">
        <w:rPr>
          <w:rFonts w:hint="eastAsia"/>
          <w:lang w:eastAsia="zh-CN"/>
        </w:rPr>
        <w:t>后，发送给下一个中间节点</w:t>
      </w:r>
      <w:r w:rsidRPr="0026456E">
        <w:rPr>
          <w:rFonts w:hint="eastAsia"/>
          <w:lang w:eastAsia="zh-CN"/>
        </w:rPr>
        <w:t>Device C</w:t>
      </w:r>
      <w:r w:rsidRPr="0026456E">
        <w:rPr>
          <w:rFonts w:hint="eastAsia"/>
          <w:lang w:eastAsia="zh-CN"/>
        </w:rPr>
        <w:t>继续转发。</w:t>
      </w:r>
    </w:p>
    <w:p w:rsidR="00620409" w:rsidRPr="0026456E" w:rsidRDefault="00620409" w:rsidP="00620409">
      <w:pPr>
        <w:pStyle w:val="ItemStep"/>
        <w:rPr>
          <w:lang w:eastAsia="zh-CN"/>
        </w:rPr>
      </w:pPr>
      <w:r w:rsidRPr="0026456E">
        <w:rPr>
          <w:rFonts w:hint="eastAsia"/>
          <w:lang w:eastAsia="zh-CN"/>
        </w:rPr>
        <w:t>中间节点</w:t>
      </w:r>
      <w:r w:rsidRPr="0026456E">
        <w:rPr>
          <w:rFonts w:hint="eastAsia"/>
          <w:lang w:eastAsia="zh-CN"/>
        </w:rPr>
        <w:t>Device C</w:t>
      </w:r>
      <w:r w:rsidRPr="0026456E">
        <w:rPr>
          <w:rFonts w:hint="eastAsia"/>
          <w:lang w:eastAsia="zh-CN"/>
        </w:rPr>
        <w:t>接收到报文后，根据入标签</w:t>
      </w:r>
      <w:r w:rsidRPr="0026456E">
        <w:rPr>
          <w:rFonts w:hint="eastAsia"/>
          <w:lang w:eastAsia="zh-CN"/>
        </w:rPr>
        <w:t>202</w:t>
      </w:r>
      <w:r w:rsidRPr="0026456E">
        <w:rPr>
          <w:rFonts w:hint="eastAsia"/>
          <w:lang w:eastAsia="zh-CN"/>
        </w:rPr>
        <w:t>查找</w:t>
      </w:r>
      <w:r w:rsidR="00A721BB" w:rsidRPr="0026456E">
        <w:rPr>
          <w:rFonts w:hint="eastAsia"/>
          <w:lang w:eastAsia="zh-CN"/>
        </w:rPr>
        <w:t>标签转发表项</w:t>
      </w:r>
      <w:r w:rsidRPr="0026456E">
        <w:rPr>
          <w:rFonts w:hint="eastAsia"/>
          <w:lang w:eastAsia="zh-CN"/>
        </w:rPr>
        <w:t>，判断该标签对应的下一跳为</w:t>
      </w:r>
      <w:r w:rsidRPr="0026456E">
        <w:rPr>
          <w:rFonts w:hint="eastAsia"/>
          <w:lang w:eastAsia="zh-CN"/>
        </w:rPr>
        <w:t>Device D</w:t>
      </w:r>
      <w:r w:rsidRPr="0026456E">
        <w:rPr>
          <w:rFonts w:hint="eastAsia"/>
          <w:lang w:eastAsia="zh-CN"/>
        </w:rPr>
        <w:t>。</w:t>
      </w:r>
      <w:r w:rsidRPr="0026456E">
        <w:rPr>
          <w:rFonts w:hint="eastAsia"/>
          <w:lang w:eastAsia="zh-CN"/>
        </w:rPr>
        <w:t>Device C</w:t>
      </w:r>
      <w:r w:rsidRPr="0026456E">
        <w:rPr>
          <w:rFonts w:hint="eastAsia"/>
          <w:lang w:eastAsia="zh-CN"/>
        </w:rPr>
        <w:t>删除标签栈最外层标签</w:t>
      </w:r>
      <w:r w:rsidRPr="0026456E">
        <w:rPr>
          <w:rFonts w:hint="eastAsia"/>
          <w:lang w:eastAsia="zh-CN"/>
        </w:rPr>
        <w:t>202</w:t>
      </w:r>
      <w:r w:rsidRPr="0026456E">
        <w:rPr>
          <w:rFonts w:hint="eastAsia"/>
          <w:lang w:eastAsia="zh-CN"/>
        </w:rPr>
        <w:t>后，发送给下一个中间节点</w:t>
      </w:r>
      <w:r w:rsidRPr="0026456E">
        <w:rPr>
          <w:rFonts w:hint="eastAsia"/>
          <w:lang w:eastAsia="zh-CN"/>
        </w:rPr>
        <w:t>Device D</w:t>
      </w:r>
      <w:r w:rsidRPr="0026456E">
        <w:rPr>
          <w:rFonts w:hint="eastAsia"/>
          <w:lang w:eastAsia="zh-CN"/>
        </w:rPr>
        <w:t>继续转发。</w:t>
      </w:r>
    </w:p>
    <w:p w:rsidR="00620409" w:rsidRPr="0026456E" w:rsidRDefault="00620409" w:rsidP="00092719">
      <w:pPr>
        <w:pStyle w:val="ItemStep"/>
        <w:rPr>
          <w:lang w:eastAsia="zh-CN"/>
        </w:rPr>
      </w:pPr>
      <w:r w:rsidRPr="0026456E">
        <w:rPr>
          <w:rFonts w:hint="eastAsia"/>
          <w:lang w:eastAsia="zh-CN"/>
        </w:rPr>
        <w:t>中间节点</w:t>
      </w:r>
      <w:r w:rsidRPr="0026456E">
        <w:rPr>
          <w:rFonts w:hint="eastAsia"/>
          <w:lang w:eastAsia="zh-CN"/>
        </w:rPr>
        <w:t>Device D</w:t>
      </w:r>
      <w:r w:rsidRPr="0026456E">
        <w:rPr>
          <w:rFonts w:hint="eastAsia"/>
          <w:lang w:eastAsia="zh-CN"/>
        </w:rPr>
        <w:t>接收到报文后，根据入标签</w:t>
      </w:r>
      <w:r w:rsidRPr="0026456E">
        <w:rPr>
          <w:rFonts w:hint="eastAsia"/>
          <w:lang w:eastAsia="zh-CN"/>
        </w:rPr>
        <w:t>203</w:t>
      </w:r>
      <w:r w:rsidRPr="0026456E">
        <w:rPr>
          <w:rFonts w:hint="eastAsia"/>
          <w:lang w:eastAsia="zh-CN"/>
        </w:rPr>
        <w:t>查找</w:t>
      </w:r>
      <w:r w:rsidR="00A721BB" w:rsidRPr="0026456E">
        <w:rPr>
          <w:rFonts w:hint="eastAsia"/>
          <w:lang w:eastAsia="zh-CN"/>
        </w:rPr>
        <w:t>标签转发表项</w:t>
      </w:r>
      <w:r w:rsidRPr="0026456E">
        <w:rPr>
          <w:rFonts w:hint="eastAsia"/>
          <w:lang w:eastAsia="zh-CN"/>
        </w:rPr>
        <w:t>，判断该标签对应的下一跳为</w:t>
      </w:r>
      <w:r w:rsidRPr="0026456E">
        <w:rPr>
          <w:rFonts w:hint="eastAsia"/>
          <w:lang w:eastAsia="zh-CN"/>
        </w:rPr>
        <w:t>Device E</w:t>
      </w:r>
      <w:r w:rsidRPr="0026456E">
        <w:rPr>
          <w:rFonts w:hint="eastAsia"/>
          <w:lang w:eastAsia="zh-CN"/>
        </w:rPr>
        <w:t>。</w:t>
      </w:r>
      <w:r w:rsidRPr="0026456E">
        <w:rPr>
          <w:rFonts w:hint="eastAsia"/>
          <w:lang w:eastAsia="zh-CN"/>
        </w:rPr>
        <w:t>Device D</w:t>
      </w:r>
      <w:r w:rsidRPr="0026456E">
        <w:rPr>
          <w:rFonts w:hint="eastAsia"/>
          <w:lang w:eastAsia="zh-CN"/>
        </w:rPr>
        <w:t>删除标签栈最外层标签</w:t>
      </w:r>
      <w:r w:rsidRPr="0026456E">
        <w:rPr>
          <w:rFonts w:hint="eastAsia"/>
          <w:lang w:eastAsia="zh-CN"/>
        </w:rPr>
        <w:t>203</w:t>
      </w:r>
      <w:r w:rsidRPr="0026456E">
        <w:rPr>
          <w:rFonts w:hint="eastAsia"/>
          <w:lang w:eastAsia="zh-CN"/>
        </w:rPr>
        <w:t>后，发送给</w:t>
      </w:r>
      <w:r w:rsidRPr="0026456E">
        <w:rPr>
          <w:rFonts w:hint="eastAsia"/>
          <w:lang w:eastAsia="zh-CN"/>
        </w:rPr>
        <w:t>Device E</w:t>
      </w:r>
      <w:r w:rsidRPr="0026456E">
        <w:rPr>
          <w:rFonts w:hint="eastAsia"/>
          <w:lang w:eastAsia="zh-CN"/>
        </w:rPr>
        <w:t>继续转发。</w:t>
      </w:r>
    </w:p>
    <w:p w:rsidR="00620409" w:rsidRDefault="00620409" w:rsidP="00620409">
      <w:pPr>
        <w:pStyle w:val="ItemStep"/>
      </w:pPr>
      <w:r>
        <w:rPr>
          <w:rFonts w:hint="eastAsia"/>
        </w:rPr>
        <w:t>Device E</w:t>
      </w:r>
      <w:r>
        <w:rPr>
          <w:rFonts w:hint="eastAsia"/>
        </w:rPr>
        <w:t>收到是一个</w:t>
      </w:r>
      <w:r>
        <w:rPr>
          <w:rFonts w:hint="eastAsia"/>
        </w:rPr>
        <w:t>IP</w:t>
      </w:r>
      <w:r>
        <w:rPr>
          <w:rFonts w:hint="eastAsia"/>
        </w:rPr>
        <w:t>报文，按</w:t>
      </w:r>
      <w:r>
        <w:rPr>
          <w:rFonts w:hint="eastAsia"/>
        </w:rPr>
        <w:t>IP</w:t>
      </w:r>
      <w:r>
        <w:rPr>
          <w:rFonts w:hint="eastAsia"/>
        </w:rPr>
        <w:t>转发即可。</w:t>
      </w:r>
    </w:p>
    <w:p w:rsidR="00620409" w:rsidRDefault="00AA536A" w:rsidP="00620409">
      <w:pPr>
        <w:pStyle w:val="FigureDescription"/>
      </w:pPr>
      <w:bookmarkStart w:id="35" w:name="_Ref479945526"/>
      <w:r w:rsidRPr="00FA796E">
        <w:t>Adjacency</w:t>
      </w:r>
      <w:r w:rsidRPr="006E5065">
        <w:rPr>
          <w:rFonts w:hint="eastAsia"/>
        </w:rPr>
        <w:t>方式报文转发过程</w:t>
      </w:r>
      <w:r>
        <w:rPr>
          <w:rFonts w:hint="eastAsia"/>
        </w:rPr>
        <w:t>示意图</w:t>
      </w:r>
      <w:bookmarkEnd w:id="35"/>
    </w:p>
    <w:p w:rsidR="00620409" w:rsidRDefault="00E51EE1" w:rsidP="00620409">
      <w:pPr>
        <w:pStyle w:val="Figure"/>
      </w:pPr>
      <w:r w:rsidRPr="0026456E">
        <w:rPr>
          <w:noProof/>
        </w:rPr>
        <w:drawing>
          <wp:inline distT="0" distB="0" distL="0" distR="0" wp14:anchorId="0C24857A" wp14:editId="70215496">
            <wp:extent cx="5055235" cy="15011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235" cy="1501140"/>
                    </a:xfrm>
                    <a:prstGeom prst="rect">
                      <a:avLst/>
                    </a:prstGeom>
                    <a:noFill/>
                    <a:ln>
                      <a:noFill/>
                    </a:ln>
                  </pic:spPr>
                </pic:pic>
              </a:graphicData>
            </a:graphic>
          </wp:inline>
        </w:drawing>
      </w:r>
    </w:p>
    <w:p w:rsidR="00021FFD" w:rsidRPr="00021FFD" w:rsidRDefault="00021FFD" w:rsidP="00021FFD"/>
    <w:p w:rsidR="00620409" w:rsidRPr="00620409" w:rsidRDefault="00620409" w:rsidP="00092719">
      <w:pPr>
        <w:pStyle w:val="40"/>
      </w:pPr>
      <w:r w:rsidRPr="00573F14">
        <w:t>Prefix</w:t>
      </w:r>
      <w:r w:rsidRPr="00620409">
        <w:rPr>
          <w:rFonts w:hint="eastAsia"/>
        </w:rPr>
        <w:t>/</w:t>
      </w:r>
      <w:r w:rsidRPr="00620409">
        <w:t>Adjacency</w:t>
      </w:r>
      <w:r w:rsidRPr="00620409">
        <w:rPr>
          <w:rFonts w:hint="eastAsia"/>
        </w:rPr>
        <w:t>组合方式报文转发过程</w:t>
      </w:r>
    </w:p>
    <w:p w:rsidR="004C2EF9" w:rsidRDefault="00620409" w:rsidP="0058356C">
      <w:r>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_Ref479945536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1-9</w:t>
      </w:r>
      <w:r w:rsidRPr="004A6746">
        <w:rPr>
          <w:rStyle w:val="Reference-R0G144B200"/>
        </w:rPr>
        <w:fldChar w:fldCharType="end"/>
      </w:r>
      <w:r w:rsidRPr="0058356C">
        <w:rPr>
          <w:rFonts w:hint="eastAsia"/>
        </w:rPr>
        <w:t>所示，</w:t>
      </w:r>
      <w:r w:rsidR="008162FA" w:rsidRPr="008329EC">
        <w:rPr>
          <w:rFonts w:hint="eastAsia"/>
        </w:rPr>
        <w:t>Devi</w:t>
      </w:r>
      <w:r w:rsidR="008162FA">
        <w:rPr>
          <w:rFonts w:hint="eastAsia"/>
        </w:rPr>
        <w:t>ce C</w:t>
      </w:r>
      <w:r w:rsidR="00306D5A">
        <w:rPr>
          <w:rFonts w:hint="eastAsia"/>
        </w:rPr>
        <w:t>为本节点分配的</w:t>
      </w:r>
      <w:r w:rsidR="008162FA" w:rsidRPr="008329EC">
        <w:t>Prefix</w:t>
      </w:r>
      <w:r w:rsidR="008162FA">
        <w:rPr>
          <w:rFonts w:hint="eastAsia"/>
        </w:rPr>
        <w:t xml:space="preserve"> SID</w:t>
      </w:r>
      <w:r w:rsidR="008162FA">
        <w:rPr>
          <w:rFonts w:hint="eastAsia"/>
        </w:rPr>
        <w:t>索引值为</w:t>
      </w:r>
      <w:r w:rsidR="008162FA">
        <w:rPr>
          <w:rFonts w:hint="eastAsia"/>
        </w:rPr>
        <w:t>1</w:t>
      </w:r>
      <w:r w:rsidR="008162FA">
        <w:rPr>
          <w:rFonts w:hint="eastAsia"/>
        </w:rPr>
        <w:t>，</w:t>
      </w:r>
      <w:r w:rsidR="008162FA" w:rsidRPr="008329EC">
        <w:rPr>
          <w:rFonts w:hint="eastAsia"/>
        </w:rPr>
        <w:t>Devi</w:t>
      </w:r>
      <w:r w:rsidR="008162FA">
        <w:rPr>
          <w:rFonts w:hint="eastAsia"/>
        </w:rPr>
        <w:t>ce A</w:t>
      </w:r>
      <w:r w:rsidR="008162FA">
        <w:rPr>
          <w:rFonts w:hint="eastAsia"/>
        </w:rPr>
        <w:t>、</w:t>
      </w:r>
      <w:r w:rsidR="008162FA" w:rsidRPr="008329EC">
        <w:rPr>
          <w:rFonts w:hint="eastAsia"/>
        </w:rPr>
        <w:t>Devi</w:t>
      </w:r>
      <w:r w:rsidR="008162FA">
        <w:rPr>
          <w:rFonts w:hint="eastAsia"/>
        </w:rPr>
        <w:t>ce B</w:t>
      </w:r>
      <w:r w:rsidR="008162FA">
        <w:rPr>
          <w:rFonts w:hint="eastAsia"/>
        </w:rPr>
        <w:t>、</w:t>
      </w:r>
      <w:r w:rsidR="008162FA" w:rsidRPr="008329EC">
        <w:rPr>
          <w:rFonts w:hint="eastAsia"/>
        </w:rPr>
        <w:t>Devi</w:t>
      </w:r>
      <w:r w:rsidR="008162FA">
        <w:rPr>
          <w:rFonts w:hint="eastAsia"/>
        </w:rPr>
        <w:t>ce C</w:t>
      </w:r>
      <w:r w:rsidR="008162FA">
        <w:rPr>
          <w:rFonts w:hint="eastAsia"/>
        </w:rPr>
        <w:t>上对应的</w:t>
      </w:r>
      <w:r w:rsidR="0069537D" w:rsidRPr="00573F14">
        <w:t>Prefix</w:t>
      </w:r>
      <w:r w:rsidR="0069537D">
        <w:rPr>
          <w:rFonts w:hint="eastAsia"/>
        </w:rPr>
        <w:t xml:space="preserve"> </w:t>
      </w:r>
      <w:r w:rsidR="008162FA">
        <w:rPr>
          <w:rFonts w:hint="eastAsia"/>
        </w:rPr>
        <w:t>SID</w:t>
      </w:r>
      <w:r w:rsidR="008162FA">
        <w:rPr>
          <w:rFonts w:hint="eastAsia"/>
        </w:rPr>
        <w:t>分别为</w:t>
      </w:r>
      <w:r w:rsidR="008162FA">
        <w:rPr>
          <w:rFonts w:hint="eastAsia"/>
        </w:rPr>
        <w:t>18001</w:t>
      </w:r>
      <w:r w:rsidR="008162FA">
        <w:rPr>
          <w:rFonts w:hint="eastAsia"/>
        </w:rPr>
        <w:t>、</w:t>
      </w:r>
      <w:r w:rsidR="008162FA">
        <w:rPr>
          <w:rFonts w:hint="eastAsia"/>
        </w:rPr>
        <w:t>17001</w:t>
      </w:r>
      <w:r w:rsidR="008162FA">
        <w:rPr>
          <w:rFonts w:hint="eastAsia"/>
        </w:rPr>
        <w:t>、</w:t>
      </w:r>
      <w:r w:rsidR="008162FA">
        <w:rPr>
          <w:rFonts w:hint="eastAsia"/>
        </w:rPr>
        <w:t>16001</w:t>
      </w:r>
      <w:r w:rsidR="008162FA">
        <w:rPr>
          <w:rFonts w:hint="eastAsia"/>
        </w:rPr>
        <w:t>，</w:t>
      </w:r>
      <w:r w:rsidR="00B12260" w:rsidRPr="008329EC">
        <w:rPr>
          <w:rFonts w:hint="eastAsia"/>
        </w:rPr>
        <w:t>Devi</w:t>
      </w:r>
      <w:r w:rsidR="00B12260">
        <w:rPr>
          <w:rFonts w:hint="eastAsia"/>
        </w:rPr>
        <w:t>ce C</w:t>
      </w:r>
      <w:r w:rsidR="0069537D">
        <w:rPr>
          <w:rFonts w:hint="eastAsia"/>
        </w:rPr>
        <w:t>、</w:t>
      </w:r>
      <w:r w:rsidR="0069537D" w:rsidRPr="008329EC">
        <w:rPr>
          <w:rFonts w:hint="eastAsia"/>
        </w:rPr>
        <w:t>Devi</w:t>
      </w:r>
      <w:r w:rsidR="0069537D">
        <w:rPr>
          <w:rFonts w:hint="eastAsia"/>
        </w:rPr>
        <w:t>ce D</w:t>
      </w:r>
      <w:r w:rsidR="0069537D">
        <w:rPr>
          <w:rFonts w:hint="eastAsia"/>
        </w:rPr>
        <w:t>为邻接链路分配的</w:t>
      </w:r>
      <w:r w:rsidR="00B12260">
        <w:rPr>
          <w:rFonts w:hint="eastAsia"/>
        </w:rPr>
        <w:t>Adjacency SID</w:t>
      </w:r>
      <w:r w:rsidR="00B12260">
        <w:rPr>
          <w:rFonts w:hint="eastAsia"/>
        </w:rPr>
        <w:t>分别为</w:t>
      </w:r>
      <w:r w:rsidR="00B12260">
        <w:rPr>
          <w:rFonts w:hint="eastAsia"/>
        </w:rPr>
        <w:t>16</w:t>
      </w:r>
      <w:r w:rsidR="00B12260">
        <w:rPr>
          <w:rFonts w:hint="eastAsia"/>
        </w:rPr>
        <w:t>、</w:t>
      </w:r>
      <w:r w:rsidR="00B12260">
        <w:rPr>
          <w:rFonts w:hint="eastAsia"/>
        </w:rPr>
        <w:t>17</w:t>
      </w:r>
      <w:r w:rsidR="00B12260">
        <w:rPr>
          <w:rFonts w:hint="eastAsia"/>
        </w:rPr>
        <w:t>，</w:t>
      </w:r>
      <w:r w:rsidR="00B12260" w:rsidRPr="00740E60">
        <w:rPr>
          <w:rFonts w:hint="eastAsia"/>
        </w:rPr>
        <w:t>Device A</w:t>
      </w:r>
      <w:r w:rsidR="00B12260">
        <w:rPr>
          <w:rFonts w:hint="eastAsia"/>
        </w:rPr>
        <w:t>通过</w:t>
      </w:r>
      <w:r w:rsidR="00B12260">
        <w:rPr>
          <w:rFonts w:hint="eastAsia"/>
        </w:rPr>
        <w:t>SRLSP</w:t>
      </w:r>
      <w:r w:rsidR="00B12260">
        <w:rPr>
          <w:rFonts w:hint="eastAsia"/>
        </w:rPr>
        <w:t>将报文转发到</w:t>
      </w:r>
      <w:r w:rsidR="00B12260">
        <w:rPr>
          <w:rFonts w:hint="eastAsia"/>
        </w:rPr>
        <w:t>Device E</w:t>
      </w:r>
      <w:r w:rsidR="00B12260">
        <w:rPr>
          <w:rFonts w:hint="eastAsia"/>
        </w:rPr>
        <w:t>时，需要为报文指定出标签栈为</w:t>
      </w:r>
      <w:r w:rsidR="00B12260" w:rsidRPr="008329EC">
        <w:rPr>
          <w:rFonts w:hint="eastAsia"/>
        </w:rPr>
        <w:t>（</w:t>
      </w:r>
      <w:r w:rsidR="00B12260">
        <w:rPr>
          <w:rFonts w:hint="eastAsia"/>
        </w:rPr>
        <w:t>18001</w:t>
      </w:r>
      <w:r w:rsidR="00B12260">
        <w:rPr>
          <w:rFonts w:hint="eastAsia"/>
        </w:rPr>
        <w:t>，</w:t>
      </w:r>
      <w:r w:rsidR="00B12260" w:rsidRPr="008329EC">
        <w:rPr>
          <w:rFonts w:hint="eastAsia"/>
        </w:rPr>
        <w:t>16</w:t>
      </w:r>
      <w:r w:rsidR="00B12260">
        <w:rPr>
          <w:rFonts w:hint="eastAsia"/>
        </w:rPr>
        <w:t>，</w:t>
      </w:r>
      <w:r w:rsidR="00B12260" w:rsidRPr="008329EC">
        <w:rPr>
          <w:rFonts w:hint="eastAsia"/>
        </w:rPr>
        <w:t>17</w:t>
      </w:r>
      <w:r w:rsidR="00B12260" w:rsidRPr="008329EC">
        <w:rPr>
          <w:rFonts w:hint="eastAsia"/>
        </w:rPr>
        <w:t>）</w:t>
      </w:r>
      <w:r w:rsidR="00B12260">
        <w:rPr>
          <w:rFonts w:hint="eastAsia"/>
        </w:rPr>
        <w:t>。</w:t>
      </w:r>
    </w:p>
    <w:p w:rsidR="00620409" w:rsidRDefault="00620409" w:rsidP="0058356C">
      <w:r w:rsidRPr="00127ECB">
        <w:t>Adjacency</w:t>
      </w:r>
      <w:r>
        <w:rPr>
          <w:rFonts w:hint="eastAsia"/>
        </w:rPr>
        <w:t>/</w:t>
      </w:r>
      <w:r w:rsidRPr="008329EC">
        <w:t>Prefix</w:t>
      </w:r>
      <w:r w:rsidRPr="00127ECB">
        <w:rPr>
          <w:rFonts w:hint="eastAsia"/>
        </w:rPr>
        <w:t>组合方式</w:t>
      </w:r>
      <w:r>
        <w:rPr>
          <w:rFonts w:hint="eastAsia"/>
        </w:rPr>
        <w:t>报文转发过程如下：</w:t>
      </w:r>
    </w:p>
    <w:p w:rsidR="00B12260" w:rsidRPr="0026456E" w:rsidRDefault="00B12260" w:rsidP="00620409">
      <w:pPr>
        <w:pStyle w:val="ItemStep"/>
        <w:rPr>
          <w:lang w:eastAsia="zh-CN"/>
        </w:rPr>
      </w:pPr>
      <w:r w:rsidRPr="0026456E">
        <w:rPr>
          <w:rFonts w:hint="eastAsia"/>
          <w:lang w:eastAsia="zh-CN"/>
        </w:rPr>
        <w:t>在</w:t>
      </w:r>
      <w:r w:rsidR="00306D5A" w:rsidRPr="0026456E">
        <w:rPr>
          <w:rFonts w:hint="eastAsia"/>
          <w:lang w:eastAsia="zh-CN"/>
        </w:rPr>
        <w:t>源</w:t>
      </w:r>
      <w:r w:rsidRPr="0026456E">
        <w:rPr>
          <w:rFonts w:hint="eastAsia"/>
          <w:lang w:eastAsia="zh-CN"/>
        </w:rPr>
        <w:t>节点</w:t>
      </w:r>
      <w:r w:rsidRPr="0026456E">
        <w:rPr>
          <w:rFonts w:hint="eastAsia"/>
          <w:lang w:eastAsia="zh-CN"/>
        </w:rPr>
        <w:t>Device A</w:t>
      </w:r>
      <w:r w:rsidRPr="0026456E">
        <w:rPr>
          <w:rFonts w:hint="eastAsia"/>
          <w:lang w:eastAsia="zh-CN"/>
        </w:rPr>
        <w:t>根据</w:t>
      </w:r>
      <w:r w:rsidRPr="0026456E">
        <w:rPr>
          <w:rFonts w:hint="eastAsia"/>
          <w:lang w:eastAsia="zh-CN"/>
        </w:rPr>
        <w:t>18001</w:t>
      </w:r>
      <w:r w:rsidRPr="0026456E">
        <w:rPr>
          <w:rFonts w:hint="eastAsia"/>
          <w:lang w:eastAsia="zh-CN"/>
        </w:rPr>
        <w:t>查找标签转发表项，判断该标签对应的下一跳为</w:t>
      </w:r>
      <w:r w:rsidRPr="0026456E">
        <w:rPr>
          <w:rFonts w:hint="eastAsia"/>
          <w:lang w:eastAsia="zh-CN"/>
        </w:rPr>
        <w:t>Device B</w:t>
      </w:r>
      <w:r w:rsidRPr="0026456E">
        <w:rPr>
          <w:rFonts w:hint="eastAsia"/>
          <w:lang w:eastAsia="zh-CN"/>
        </w:rPr>
        <w:t>，出标签为</w:t>
      </w:r>
      <w:r w:rsidRPr="0026456E">
        <w:rPr>
          <w:rFonts w:hint="eastAsia"/>
          <w:lang w:eastAsia="zh-CN"/>
        </w:rPr>
        <w:t>17001</w:t>
      </w:r>
      <w:r w:rsidRPr="0026456E">
        <w:rPr>
          <w:rFonts w:hint="eastAsia"/>
          <w:lang w:eastAsia="zh-CN"/>
        </w:rPr>
        <w:t>，</w:t>
      </w:r>
      <w:r w:rsidRPr="0026456E">
        <w:rPr>
          <w:rFonts w:hint="eastAsia"/>
          <w:lang w:eastAsia="zh-CN"/>
        </w:rPr>
        <w:t>Device A</w:t>
      </w:r>
      <w:r w:rsidRPr="0026456E">
        <w:rPr>
          <w:rFonts w:hint="eastAsia"/>
          <w:lang w:eastAsia="zh-CN"/>
        </w:rPr>
        <w:t>为报文封装标签栈（</w:t>
      </w:r>
      <w:r w:rsidRPr="0026456E">
        <w:rPr>
          <w:rFonts w:hint="eastAsia"/>
          <w:lang w:eastAsia="zh-CN"/>
        </w:rPr>
        <w:t>17001</w:t>
      </w:r>
      <w:r w:rsidRPr="0026456E">
        <w:rPr>
          <w:rFonts w:hint="eastAsia"/>
          <w:lang w:eastAsia="zh-CN"/>
        </w:rPr>
        <w:t>，</w:t>
      </w:r>
      <w:r w:rsidRPr="0026456E">
        <w:rPr>
          <w:rFonts w:hint="eastAsia"/>
          <w:lang w:eastAsia="zh-CN"/>
        </w:rPr>
        <w:t>16</w:t>
      </w:r>
      <w:r w:rsidRPr="0026456E">
        <w:rPr>
          <w:rFonts w:hint="eastAsia"/>
          <w:lang w:eastAsia="zh-CN"/>
        </w:rPr>
        <w:t>，</w:t>
      </w:r>
      <w:r w:rsidRPr="0026456E">
        <w:rPr>
          <w:rFonts w:hint="eastAsia"/>
          <w:lang w:eastAsia="zh-CN"/>
        </w:rPr>
        <w:t>17</w:t>
      </w:r>
      <w:r w:rsidRPr="0026456E">
        <w:rPr>
          <w:rFonts w:hint="eastAsia"/>
          <w:lang w:eastAsia="zh-CN"/>
        </w:rPr>
        <w:t>），发送给中间节点</w:t>
      </w:r>
      <w:r w:rsidRPr="0026456E">
        <w:rPr>
          <w:rFonts w:hint="eastAsia"/>
          <w:lang w:eastAsia="zh-CN"/>
        </w:rPr>
        <w:t>Device B</w:t>
      </w:r>
      <w:r w:rsidRPr="0026456E">
        <w:rPr>
          <w:rFonts w:hint="eastAsia"/>
          <w:lang w:eastAsia="zh-CN"/>
        </w:rPr>
        <w:t>。</w:t>
      </w:r>
    </w:p>
    <w:p w:rsidR="00620409" w:rsidRPr="0026456E" w:rsidRDefault="00620409" w:rsidP="00620409">
      <w:pPr>
        <w:pStyle w:val="ItemStep"/>
        <w:rPr>
          <w:lang w:eastAsia="zh-CN"/>
        </w:rPr>
      </w:pPr>
      <w:r w:rsidRPr="0026456E">
        <w:rPr>
          <w:rFonts w:hint="eastAsia"/>
          <w:lang w:eastAsia="zh-CN"/>
        </w:rPr>
        <w:t>中间节点</w:t>
      </w:r>
      <w:r w:rsidRPr="0026456E">
        <w:rPr>
          <w:rFonts w:hint="eastAsia"/>
          <w:lang w:eastAsia="zh-CN"/>
        </w:rPr>
        <w:t>Device B</w:t>
      </w:r>
      <w:r w:rsidRPr="0026456E">
        <w:rPr>
          <w:rFonts w:hint="eastAsia"/>
          <w:lang w:eastAsia="zh-CN"/>
        </w:rPr>
        <w:t>前缀路径入标签为</w:t>
      </w:r>
      <w:r w:rsidR="0003346A" w:rsidRPr="0026456E">
        <w:rPr>
          <w:rFonts w:hint="eastAsia"/>
          <w:lang w:eastAsia="zh-CN"/>
        </w:rPr>
        <w:t>17001</w:t>
      </w:r>
      <w:r w:rsidRPr="0026456E">
        <w:rPr>
          <w:rFonts w:hint="eastAsia"/>
          <w:lang w:eastAsia="zh-CN"/>
        </w:rPr>
        <w:t>，出标签为</w:t>
      </w:r>
      <w:r w:rsidRPr="0026456E">
        <w:rPr>
          <w:rFonts w:hint="eastAsia"/>
          <w:lang w:eastAsia="zh-CN"/>
        </w:rPr>
        <w:t>16001</w:t>
      </w:r>
      <w:r w:rsidRPr="0026456E">
        <w:rPr>
          <w:rFonts w:hint="eastAsia"/>
          <w:lang w:eastAsia="zh-CN"/>
        </w:rPr>
        <w:t>，</w:t>
      </w:r>
      <w:r w:rsidR="00DE7AC5" w:rsidRPr="0026456E">
        <w:rPr>
          <w:rFonts w:hint="eastAsia"/>
          <w:lang w:eastAsia="zh-CN"/>
        </w:rPr>
        <w:t>将</w:t>
      </w:r>
      <w:r w:rsidR="00DE7AC5" w:rsidRPr="0026456E">
        <w:rPr>
          <w:rFonts w:hint="eastAsia"/>
          <w:lang w:eastAsia="zh-CN"/>
        </w:rPr>
        <w:t>17001</w:t>
      </w:r>
      <w:r w:rsidR="00DE7AC5" w:rsidRPr="0026456E">
        <w:rPr>
          <w:rFonts w:hint="eastAsia"/>
          <w:lang w:eastAsia="zh-CN"/>
        </w:rPr>
        <w:t>替换为</w:t>
      </w:r>
      <w:r w:rsidR="00DE7AC5" w:rsidRPr="0026456E">
        <w:rPr>
          <w:rFonts w:hint="eastAsia"/>
          <w:lang w:eastAsia="zh-CN"/>
        </w:rPr>
        <w:t>16001</w:t>
      </w:r>
      <w:r w:rsidRPr="0026456E">
        <w:rPr>
          <w:rFonts w:hint="eastAsia"/>
          <w:lang w:eastAsia="zh-CN"/>
        </w:rPr>
        <w:t>，发送给下一个中间节点</w:t>
      </w:r>
      <w:r w:rsidRPr="0026456E">
        <w:rPr>
          <w:rFonts w:hint="eastAsia"/>
          <w:lang w:eastAsia="zh-CN"/>
        </w:rPr>
        <w:t>Device C</w:t>
      </w:r>
      <w:r w:rsidRPr="0026456E">
        <w:rPr>
          <w:rFonts w:hint="eastAsia"/>
          <w:lang w:eastAsia="zh-CN"/>
        </w:rPr>
        <w:t>继续转发。</w:t>
      </w:r>
    </w:p>
    <w:p w:rsidR="00620409" w:rsidRPr="0026456E" w:rsidRDefault="00620409" w:rsidP="00620409">
      <w:pPr>
        <w:pStyle w:val="ItemStep"/>
        <w:rPr>
          <w:lang w:eastAsia="zh-CN"/>
        </w:rPr>
      </w:pPr>
      <w:r w:rsidRPr="0026456E">
        <w:rPr>
          <w:rFonts w:hint="eastAsia"/>
          <w:lang w:eastAsia="zh-CN"/>
        </w:rPr>
        <w:t>中间节点</w:t>
      </w:r>
      <w:r w:rsidRPr="0026456E">
        <w:rPr>
          <w:rFonts w:hint="eastAsia"/>
          <w:lang w:eastAsia="zh-CN"/>
        </w:rPr>
        <w:t>DeviceC</w:t>
      </w:r>
      <w:r w:rsidRPr="0026456E">
        <w:rPr>
          <w:rFonts w:hint="eastAsia"/>
          <w:lang w:eastAsia="zh-CN"/>
        </w:rPr>
        <w:t>前缀路径入标签</w:t>
      </w:r>
      <w:r w:rsidRPr="0026456E">
        <w:rPr>
          <w:rFonts w:hint="eastAsia"/>
          <w:lang w:eastAsia="zh-CN"/>
        </w:rPr>
        <w:t>16001</w:t>
      </w:r>
      <w:r w:rsidRPr="0026456E">
        <w:rPr>
          <w:rFonts w:hint="eastAsia"/>
          <w:lang w:eastAsia="zh-CN"/>
        </w:rPr>
        <w:t>，邻接路径入标签为</w:t>
      </w:r>
      <w:r w:rsidRPr="0026456E">
        <w:rPr>
          <w:rFonts w:hint="eastAsia"/>
          <w:lang w:eastAsia="zh-CN"/>
        </w:rPr>
        <w:t>16</w:t>
      </w:r>
      <w:r w:rsidRPr="0026456E">
        <w:rPr>
          <w:rFonts w:hint="eastAsia"/>
          <w:lang w:eastAsia="zh-CN"/>
        </w:rPr>
        <w:t>，删除标签栈最外层标签（</w:t>
      </w:r>
      <w:r w:rsidRPr="0026456E">
        <w:rPr>
          <w:rFonts w:hint="eastAsia"/>
          <w:lang w:eastAsia="zh-CN"/>
        </w:rPr>
        <w:t>16001</w:t>
      </w:r>
      <w:r w:rsidRPr="0026456E">
        <w:rPr>
          <w:rFonts w:hint="eastAsia"/>
          <w:lang w:eastAsia="zh-CN"/>
        </w:rPr>
        <w:t>，</w:t>
      </w:r>
      <w:r w:rsidRPr="0026456E">
        <w:rPr>
          <w:rFonts w:hint="eastAsia"/>
          <w:lang w:eastAsia="zh-CN"/>
        </w:rPr>
        <w:t>16</w:t>
      </w:r>
      <w:r w:rsidRPr="0026456E">
        <w:rPr>
          <w:rFonts w:hint="eastAsia"/>
          <w:lang w:eastAsia="zh-CN"/>
        </w:rPr>
        <w:t>）后，根据邻接路径将报文发送给下一个中间节点</w:t>
      </w:r>
      <w:r w:rsidRPr="0026456E">
        <w:rPr>
          <w:rFonts w:hint="eastAsia"/>
          <w:lang w:eastAsia="zh-CN"/>
        </w:rPr>
        <w:t>Device</w:t>
      </w:r>
      <w:r w:rsidR="006046C5" w:rsidRPr="0026456E">
        <w:rPr>
          <w:rFonts w:hint="eastAsia"/>
          <w:lang w:eastAsia="zh-CN"/>
        </w:rPr>
        <w:t xml:space="preserve"> </w:t>
      </w:r>
      <w:r w:rsidRPr="0026456E">
        <w:rPr>
          <w:rFonts w:hint="eastAsia"/>
          <w:lang w:eastAsia="zh-CN"/>
        </w:rPr>
        <w:t>D</w:t>
      </w:r>
      <w:r w:rsidRPr="0026456E">
        <w:rPr>
          <w:rFonts w:hint="eastAsia"/>
          <w:lang w:eastAsia="zh-CN"/>
        </w:rPr>
        <w:t>继续转发。</w:t>
      </w:r>
    </w:p>
    <w:p w:rsidR="00620409" w:rsidRPr="0026456E" w:rsidRDefault="00620409" w:rsidP="00092719">
      <w:pPr>
        <w:pStyle w:val="ItemStep"/>
        <w:rPr>
          <w:lang w:eastAsia="zh-CN"/>
        </w:rPr>
      </w:pPr>
      <w:r w:rsidRPr="0026456E">
        <w:rPr>
          <w:rFonts w:hint="eastAsia"/>
          <w:lang w:eastAsia="zh-CN"/>
        </w:rPr>
        <w:t>中间节点</w:t>
      </w:r>
      <w:r w:rsidRPr="0026456E">
        <w:rPr>
          <w:rFonts w:hint="eastAsia"/>
          <w:lang w:eastAsia="zh-CN"/>
        </w:rPr>
        <w:t>Device D</w:t>
      </w:r>
      <w:r w:rsidRPr="0026456E">
        <w:rPr>
          <w:rFonts w:hint="eastAsia"/>
          <w:lang w:eastAsia="zh-CN"/>
        </w:rPr>
        <w:t>删除标签栈最外层标签</w:t>
      </w:r>
      <w:r w:rsidRPr="0026456E">
        <w:rPr>
          <w:rFonts w:hint="eastAsia"/>
          <w:lang w:eastAsia="zh-CN"/>
        </w:rPr>
        <w:t>17</w:t>
      </w:r>
      <w:r w:rsidRPr="0026456E">
        <w:rPr>
          <w:rFonts w:hint="eastAsia"/>
          <w:lang w:eastAsia="zh-CN"/>
        </w:rPr>
        <w:t>后，将报文发送给尾节点</w:t>
      </w:r>
      <w:r w:rsidRPr="0026456E">
        <w:rPr>
          <w:rFonts w:hint="eastAsia"/>
          <w:lang w:eastAsia="zh-CN"/>
        </w:rPr>
        <w:t>Device E</w:t>
      </w:r>
      <w:r w:rsidRPr="0026456E">
        <w:rPr>
          <w:rFonts w:hint="eastAsia"/>
          <w:lang w:eastAsia="zh-CN"/>
        </w:rPr>
        <w:t>，</w:t>
      </w:r>
      <w:r w:rsidRPr="0026456E">
        <w:rPr>
          <w:rFonts w:hint="eastAsia"/>
          <w:lang w:eastAsia="zh-CN"/>
        </w:rPr>
        <w:t>Device E</w:t>
      </w:r>
      <w:r w:rsidRPr="0026456E">
        <w:rPr>
          <w:rFonts w:hint="eastAsia"/>
          <w:lang w:eastAsia="zh-CN"/>
        </w:rPr>
        <w:t>收到是一个</w:t>
      </w:r>
      <w:r w:rsidRPr="0026456E">
        <w:rPr>
          <w:rFonts w:hint="eastAsia"/>
          <w:lang w:eastAsia="zh-CN"/>
        </w:rPr>
        <w:t>IP</w:t>
      </w:r>
      <w:r w:rsidRPr="0026456E">
        <w:rPr>
          <w:rFonts w:hint="eastAsia"/>
          <w:lang w:eastAsia="zh-CN"/>
        </w:rPr>
        <w:t>报文，按</w:t>
      </w:r>
      <w:r w:rsidRPr="0026456E">
        <w:rPr>
          <w:rFonts w:hint="eastAsia"/>
          <w:lang w:eastAsia="zh-CN"/>
        </w:rPr>
        <w:t>IP</w:t>
      </w:r>
      <w:r w:rsidRPr="0026456E">
        <w:rPr>
          <w:rFonts w:hint="eastAsia"/>
          <w:lang w:eastAsia="zh-CN"/>
        </w:rPr>
        <w:t>转发即可。</w:t>
      </w:r>
    </w:p>
    <w:p w:rsidR="00620409" w:rsidRDefault="00DB4003" w:rsidP="00620409">
      <w:pPr>
        <w:pStyle w:val="FigureDescription"/>
      </w:pPr>
      <w:bookmarkStart w:id="36" w:name="_Ref479945536"/>
      <w:r w:rsidRPr="00127ECB">
        <w:t>Adjacency</w:t>
      </w:r>
      <w:r>
        <w:rPr>
          <w:rFonts w:hint="eastAsia"/>
        </w:rPr>
        <w:t>/</w:t>
      </w:r>
      <w:r w:rsidRPr="008329EC">
        <w:t>Prefix</w:t>
      </w:r>
      <w:r w:rsidRPr="00127ECB">
        <w:rPr>
          <w:rFonts w:hint="eastAsia"/>
        </w:rPr>
        <w:t>组合方式</w:t>
      </w:r>
      <w:r w:rsidRPr="006E5065">
        <w:rPr>
          <w:rFonts w:hint="eastAsia"/>
        </w:rPr>
        <w:t>报文转发过程</w:t>
      </w:r>
      <w:r>
        <w:rPr>
          <w:rFonts w:hint="eastAsia"/>
        </w:rPr>
        <w:t>示意图</w:t>
      </w:r>
      <w:bookmarkEnd w:id="36"/>
    </w:p>
    <w:p w:rsidR="003D54B5" w:rsidRDefault="00F919C9" w:rsidP="004343F1">
      <w:r w:rsidRPr="0026456E">
        <w:rPr>
          <w:noProof/>
        </w:rPr>
        <w:drawing>
          <wp:inline distT="0" distB="0" distL="0" distR="0" wp14:anchorId="49B6F255" wp14:editId="0A7B79AE">
            <wp:extent cx="5405755" cy="1931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755" cy="1931035"/>
                    </a:xfrm>
                    <a:prstGeom prst="rect">
                      <a:avLst/>
                    </a:prstGeom>
                    <a:noFill/>
                    <a:ln>
                      <a:noFill/>
                    </a:ln>
                  </pic:spPr>
                </pic:pic>
              </a:graphicData>
            </a:graphic>
          </wp:inline>
        </w:drawing>
      </w:r>
    </w:p>
    <w:p w:rsidR="00CE6217" w:rsidRDefault="00CE6217" w:rsidP="004343F1"/>
    <w:p w:rsidR="00CE7DAA" w:rsidRDefault="006559E7" w:rsidP="00CE7DAA">
      <w:pPr>
        <w:pStyle w:val="20"/>
      </w:pPr>
      <w:bookmarkStart w:id="37" w:name="_Toc524426516"/>
      <w:bookmarkStart w:id="38" w:name="_Toc531096149"/>
      <w:bookmarkStart w:id="39" w:name="_Toc45106628"/>
      <w:r w:rsidRPr="00D43CD1">
        <w:rPr>
          <w:lang w:eastAsia="en-US"/>
        </w:rPr>
        <w:t>IGP</w:t>
      </w:r>
      <w:r>
        <w:rPr>
          <w:rFonts w:hint="eastAsia"/>
        </w:rPr>
        <w:t xml:space="preserve"> </w:t>
      </w:r>
      <w:r w:rsidR="00CE7DAA">
        <w:rPr>
          <w:rFonts w:hint="eastAsia"/>
        </w:rPr>
        <w:t>SR</w:t>
      </w:r>
      <w:r w:rsidR="00CE7DAA">
        <w:rPr>
          <w:rFonts w:hint="eastAsia"/>
        </w:rPr>
        <w:t>与</w:t>
      </w:r>
      <w:r w:rsidR="00CE7DAA">
        <w:rPr>
          <w:rFonts w:hint="eastAsia"/>
        </w:rPr>
        <w:t>LDP</w:t>
      </w:r>
      <w:r w:rsidR="00CE7DAA">
        <w:rPr>
          <w:rFonts w:hint="eastAsia"/>
        </w:rPr>
        <w:t>互通</w:t>
      </w:r>
      <w:bookmarkEnd w:id="37"/>
      <w:bookmarkEnd w:id="38"/>
      <w:bookmarkEnd w:id="39"/>
    </w:p>
    <w:p w:rsidR="00CE7DAA" w:rsidRPr="004954C3" w:rsidRDefault="006559E7" w:rsidP="00CE7DAA">
      <w:r>
        <w:rPr>
          <w:rFonts w:hint="eastAsia"/>
        </w:rPr>
        <w:t>当使用</w:t>
      </w:r>
      <w:r>
        <w:rPr>
          <w:rFonts w:hint="eastAsia"/>
        </w:rPr>
        <w:t>IGP</w:t>
      </w:r>
      <w:r>
        <w:rPr>
          <w:rFonts w:hint="eastAsia"/>
        </w:rPr>
        <w:t>协议通告</w:t>
      </w:r>
      <w:r>
        <w:rPr>
          <w:rFonts w:hint="eastAsia"/>
        </w:rPr>
        <w:t>SID</w:t>
      </w:r>
      <w:r>
        <w:rPr>
          <w:rFonts w:hint="eastAsia"/>
        </w:rPr>
        <w:t>的</w:t>
      </w:r>
      <w:r w:rsidRPr="004954C3">
        <w:rPr>
          <w:rFonts w:hint="eastAsia"/>
        </w:rPr>
        <w:t xml:space="preserve">MPLS </w:t>
      </w:r>
      <w:r>
        <w:rPr>
          <w:rFonts w:hint="eastAsia"/>
        </w:rPr>
        <w:t>SR</w:t>
      </w:r>
      <w:r>
        <w:rPr>
          <w:rFonts w:hint="eastAsia"/>
        </w:rPr>
        <w:t>网络和</w:t>
      </w:r>
      <w:r w:rsidRPr="004954C3">
        <w:rPr>
          <w:rFonts w:hint="eastAsia"/>
        </w:rPr>
        <w:t>LDP</w:t>
      </w:r>
      <w:r>
        <w:rPr>
          <w:rFonts w:hint="eastAsia"/>
        </w:rPr>
        <w:t>网络共存时</w:t>
      </w:r>
      <w:r w:rsidR="00CE7DAA">
        <w:rPr>
          <w:rFonts w:hint="eastAsia"/>
        </w:rPr>
        <w:t>，需要解决</w:t>
      </w:r>
      <w:r w:rsidR="00CE7DAA" w:rsidRPr="008319FF">
        <w:rPr>
          <w:rFonts w:hint="eastAsia"/>
        </w:rPr>
        <w:t>SR</w:t>
      </w:r>
      <w:r w:rsidR="00CE7DAA" w:rsidRPr="008319FF">
        <w:rPr>
          <w:rFonts w:hint="eastAsia"/>
        </w:rPr>
        <w:t>网络</w:t>
      </w:r>
      <w:r w:rsidR="00CE7DAA">
        <w:rPr>
          <w:rFonts w:hint="eastAsia"/>
        </w:rPr>
        <w:t>和</w:t>
      </w:r>
      <w:r w:rsidR="00CE7DAA" w:rsidRPr="008319FF">
        <w:rPr>
          <w:rFonts w:hint="eastAsia"/>
        </w:rPr>
        <w:t>LDP</w:t>
      </w:r>
      <w:r w:rsidR="00CE7DAA" w:rsidRPr="008319FF">
        <w:rPr>
          <w:rFonts w:hint="eastAsia"/>
        </w:rPr>
        <w:t>网络</w:t>
      </w:r>
      <w:r w:rsidR="00CE7DAA">
        <w:rPr>
          <w:rFonts w:hint="eastAsia"/>
        </w:rPr>
        <w:t>之间</w:t>
      </w:r>
      <w:r w:rsidR="00CE7DAA" w:rsidRPr="008319FF">
        <w:rPr>
          <w:rFonts w:hint="eastAsia"/>
        </w:rPr>
        <w:t>互通</w:t>
      </w:r>
      <w:r w:rsidR="00CE7DAA">
        <w:rPr>
          <w:rFonts w:hint="eastAsia"/>
        </w:rPr>
        <w:t>的问题。</w:t>
      </w:r>
      <w:r w:rsidR="00CE7DAA" w:rsidRPr="004954C3">
        <w:rPr>
          <w:rFonts w:hint="eastAsia"/>
        </w:rPr>
        <w:t>SR</w:t>
      </w:r>
      <w:r w:rsidR="00CE7DAA" w:rsidRPr="004954C3">
        <w:rPr>
          <w:rFonts w:hint="eastAsia"/>
        </w:rPr>
        <w:t>与</w:t>
      </w:r>
      <w:r w:rsidR="00CE7DAA" w:rsidRPr="004954C3">
        <w:rPr>
          <w:rFonts w:hint="eastAsia"/>
        </w:rPr>
        <w:t>LDP</w:t>
      </w:r>
      <w:r w:rsidR="00CE7DAA" w:rsidRPr="004954C3">
        <w:rPr>
          <w:rFonts w:hint="eastAsia"/>
        </w:rPr>
        <w:t>互通是一项让</w:t>
      </w:r>
      <w:r w:rsidR="00CE7DAA">
        <w:rPr>
          <w:rFonts w:hint="eastAsia"/>
        </w:rPr>
        <w:t>SR</w:t>
      </w:r>
      <w:r w:rsidR="00CE7DAA">
        <w:rPr>
          <w:rFonts w:hint="eastAsia"/>
        </w:rPr>
        <w:t>协议</w:t>
      </w:r>
      <w:r w:rsidR="00CE7DAA" w:rsidRPr="004954C3">
        <w:rPr>
          <w:rFonts w:hint="eastAsia"/>
        </w:rPr>
        <w:t>和</w:t>
      </w:r>
      <w:r w:rsidR="00CE7DAA" w:rsidRPr="004954C3">
        <w:rPr>
          <w:rFonts w:hint="eastAsia"/>
        </w:rPr>
        <w:t>LDP</w:t>
      </w:r>
      <w:r w:rsidR="00CE7DAA" w:rsidRPr="004954C3">
        <w:rPr>
          <w:rFonts w:hint="eastAsia"/>
        </w:rPr>
        <w:t>协议在同一网络中共同工作的技术。通过此技术可以让</w:t>
      </w:r>
      <w:r w:rsidR="00CE7DAA" w:rsidRPr="004954C3">
        <w:rPr>
          <w:rFonts w:hint="eastAsia"/>
        </w:rPr>
        <w:t>SR</w:t>
      </w:r>
      <w:r w:rsidR="00CE7DAA" w:rsidRPr="004954C3">
        <w:rPr>
          <w:rFonts w:hint="eastAsia"/>
        </w:rPr>
        <w:t>网络连接到</w:t>
      </w:r>
      <w:r w:rsidR="00CE7DAA" w:rsidRPr="004954C3">
        <w:rPr>
          <w:rFonts w:hint="eastAsia"/>
        </w:rPr>
        <w:t>LDP</w:t>
      </w:r>
      <w:r w:rsidR="00CE7DAA" w:rsidRPr="004954C3">
        <w:rPr>
          <w:rFonts w:hint="eastAsia"/>
        </w:rPr>
        <w:t>网络中，实现两个网络之间的</w:t>
      </w:r>
      <w:r w:rsidR="00CE7DAA" w:rsidRPr="004954C3">
        <w:rPr>
          <w:rFonts w:hint="eastAsia"/>
        </w:rPr>
        <w:t>MPLS</w:t>
      </w:r>
      <w:r w:rsidR="00CE7DAA" w:rsidRPr="004954C3">
        <w:rPr>
          <w:rFonts w:hint="eastAsia"/>
        </w:rPr>
        <w:t>转发。</w:t>
      </w:r>
    </w:p>
    <w:p w:rsidR="00CE7DAA" w:rsidRDefault="00CE7DAA" w:rsidP="00CE7DAA">
      <w:r w:rsidRPr="004954C3">
        <w:rPr>
          <w:rFonts w:hint="eastAsia"/>
        </w:rPr>
        <w:t>SR</w:t>
      </w:r>
      <w:r w:rsidRPr="004954C3">
        <w:rPr>
          <w:rFonts w:hint="eastAsia"/>
        </w:rPr>
        <w:t>与</w:t>
      </w:r>
      <w:r w:rsidRPr="004954C3">
        <w:rPr>
          <w:rFonts w:hint="eastAsia"/>
        </w:rPr>
        <w:t>LDP</w:t>
      </w:r>
      <w:r w:rsidRPr="004954C3">
        <w:rPr>
          <w:rFonts w:hint="eastAsia"/>
        </w:rPr>
        <w:t>互通包括</w:t>
      </w:r>
      <w:r>
        <w:rPr>
          <w:rFonts w:hint="eastAsia"/>
        </w:rPr>
        <w:t>以下组网方式</w:t>
      </w:r>
      <w:r w:rsidRPr="004954C3">
        <w:rPr>
          <w:rFonts w:hint="eastAsia"/>
        </w:rPr>
        <w:t>：</w:t>
      </w:r>
    </w:p>
    <w:p w:rsidR="00CE7DAA" w:rsidRDefault="00CE7DAA" w:rsidP="00CE7DAA">
      <w:pPr>
        <w:pStyle w:val="ItemList"/>
        <w:rPr>
          <w:lang w:eastAsia="zh-CN"/>
        </w:rPr>
      </w:pPr>
      <w:r w:rsidRPr="004954C3">
        <w:rPr>
          <w:rFonts w:hint="eastAsia"/>
          <w:lang w:eastAsia="zh-CN"/>
        </w:rPr>
        <w:t>SR to LDP</w:t>
      </w:r>
      <w:r w:rsidRPr="008C2BEC">
        <w:rPr>
          <w:rFonts w:hint="eastAsia"/>
          <w:lang w:eastAsia="zh-CN"/>
        </w:rPr>
        <w:t>：通过将</w:t>
      </w:r>
      <w:r w:rsidRPr="008C2BEC">
        <w:rPr>
          <w:rFonts w:hint="eastAsia"/>
          <w:lang w:eastAsia="zh-CN"/>
        </w:rPr>
        <w:t>LDP</w:t>
      </w:r>
      <w:r w:rsidRPr="008C2BEC">
        <w:rPr>
          <w:rFonts w:hint="eastAsia"/>
          <w:lang w:eastAsia="zh-CN"/>
        </w:rPr>
        <w:t>网络的前缀地址映射为</w:t>
      </w:r>
      <w:r w:rsidRPr="008C2BEC">
        <w:rPr>
          <w:rFonts w:hint="eastAsia"/>
          <w:lang w:eastAsia="zh-CN"/>
        </w:rPr>
        <w:t>SR</w:t>
      </w:r>
      <w:r w:rsidRPr="008C2BEC">
        <w:rPr>
          <w:rFonts w:hint="eastAsia"/>
          <w:lang w:eastAsia="zh-CN"/>
        </w:rPr>
        <w:t>网络的</w:t>
      </w:r>
      <w:r w:rsidRPr="008C2BEC">
        <w:rPr>
          <w:rFonts w:hint="eastAsia"/>
          <w:lang w:eastAsia="zh-CN"/>
        </w:rPr>
        <w:t>SID</w:t>
      </w:r>
      <w:r w:rsidRPr="008C2BEC">
        <w:rPr>
          <w:rFonts w:hint="eastAsia"/>
          <w:lang w:eastAsia="zh-CN"/>
        </w:rPr>
        <w:t>，实现数据流量从</w:t>
      </w:r>
      <w:r w:rsidRPr="008C2BEC">
        <w:rPr>
          <w:rFonts w:hint="eastAsia"/>
          <w:lang w:eastAsia="zh-CN"/>
        </w:rPr>
        <w:t>SR</w:t>
      </w:r>
      <w:r w:rsidRPr="008C2BEC">
        <w:rPr>
          <w:rFonts w:hint="eastAsia"/>
          <w:lang w:eastAsia="zh-CN"/>
        </w:rPr>
        <w:t>网络转发到</w:t>
      </w:r>
      <w:r w:rsidRPr="008C2BEC">
        <w:rPr>
          <w:rFonts w:hint="eastAsia"/>
          <w:lang w:eastAsia="zh-CN"/>
        </w:rPr>
        <w:t>LDP</w:t>
      </w:r>
      <w:r w:rsidRPr="008C2BEC">
        <w:rPr>
          <w:rFonts w:hint="eastAsia"/>
          <w:lang w:eastAsia="zh-CN"/>
        </w:rPr>
        <w:t>网络。</w:t>
      </w:r>
    </w:p>
    <w:p w:rsidR="00CE7DAA" w:rsidRDefault="00CE7DAA" w:rsidP="00CE7DAA">
      <w:pPr>
        <w:pStyle w:val="ItemList"/>
        <w:rPr>
          <w:lang w:eastAsia="zh-CN"/>
        </w:rPr>
      </w:pPr>
      <w:r w:rsidRPr="004954C3">
        <w:rPr>
          <w:rFonts w:hint="eastAsia"/>
          <w:lang w:eastAsia="zh-CN"/>
        </w:rPr>
        <w:t>LDP to SR</w:t>
      </w:r>
      <w:r w:rsidRPr="008C2BEC">
        <w:rPr>
          <w:rFonts w:hint="eastAsia"/>
          <w:lang w:eastAsia="zh-CN"/>
        </w:rPr>
        <w:t>：通过</w:t>
      </w:r>
      <w:r w:rsidRPr="008C2BEC">
        <w:rPr>
          <w:rFonts w:hint="eastAsia"/>
          <w:lang w:eastAsia="zh-CN"/>
        </w:rPr>
        <w:t>IGP</w:t>
      </w:r>
      <w:r w:rsidRPr="008C2BEC">
        <w:rPr>
          <w:rFonts w:hint="eastAsia"/>
          <w:lang w:eastAsia="zh-CN"/>
        </w:rPr>
        <w:t>协议通告</w:t>
      </w:r>
      <w:r w:rsidRPr="008C2BEC">
        <w:rPr>
          <w:rFonts w:hint="eastAsia"/>
          <w:lang w:eastAsia="zh-CN"/>
        </w:rPr>
        <w:t>SID</w:t>
      </w:r>
      <w:r w:rsidRPr="008C2BEC">
        <w:rPr>
          <w:rFonts w:hint="eastAsia"/>
          <w:lang w:eastAsia="zh-CN"/>
        </w:rPr>
        <w:t>，将</w:t>
      </w:r>
      <w:r w:rsidRPr="008C2BEC">
        <w:rPr>
          <w:rFonts w:hint="eastAsia"/>
          <w:lang w:eastAsia="zh-CN"/>
        </w:rPr>
        <w:t>SID</w:t>
      </w:r>
      <w:r w:rsidRPr="008C2BEC">
        <w:rPr>
          <w:rFonts w:hint="eastAsia"/>
          <w:lang w:eastAsia="zh-CN"/>
        </w:rPr>
        <w:t>和</w:t>
      </w:r>
      <w:r w:rsidRPr="008C2BEC">
        <w:rPr>
          <w:rFonts w:hint="eastAsia"/>
          <w:lang w:eastAsia="zh-CN"/>
        </w:rPr>
        <w:t>LDP</w:t>
      </w:r>
      <w:r w:rsidRPr="008C2BEC">
        <w:rPr>
          <w:rFonts w:hint="eastAsia"/>
          <w:lang w:eastAsia="zh-CN"/>
        </w:rPr>
        <w:t>标签关联，实现</w:t>
      </w:r>
      <w:r w:rsidRPr="0000581B">
        <w:rPr>
          <w:rFonts w:hint="eastAsia"/>
          <w:lang w:eastAsia="zh-CN"/>
        </w:rPr>
        <w:t>数据</w:t>
      </w:r>
      <w:r w:rsidRPr="00BC3221">
        <w:rPr>
          <w:rFonts w:hint="eastAsia"/>
          <w:lang w:eastAsia="zh-CN"/>
        </w:rPr>
        <w:t>流量</w:t>
      </w:r>
      <w:r w:rsidRPr="008C2BEC">
        <w:rPr>
          <w:rFonts w:hint="eastAsia"/>
          <w:lang w:eastAsia="zh-CN"/>
        </w:rPr>
        <w:t>从</w:t>
      </w:r>
      <w:r w:rsidRPr="008C2BEC">
        <w:rPr>
          <w:rFonts w:hint="eastAsia"/>
          <w:lang w:eastAsia="zh-CN"/>
        </w:rPr>
        <w:t>LDP</w:t>
      </w:r>
      <w:r w:rsidRPr="008C2BEC">
        <w:rPr>
          <w:rFonts w:hint="eastAsia"/>
          <w:lang w:eastAsia="zh-CN"/>
        </w:rPr>
        <w:t>网络转发到</w:t>
      </w:r>
      <w:r w:rsidRPr="008C2BEC">
        <w:rPr>
          <w:rFonts w:hint="eastAsia"/>
          <w:lang w:eastAsia="zh-CN"/>
        </w:rPr>
        <w:t>SR</w:t>
      </w:r>
      <w:r w:rsidRPr="008C2BEC">
        <w:rPr>
          <w:rFonts w:hint="eastAsia"/>
          <w:lang w:eastAsia="zh-CN"/>
        </w:rPr>
        <w:t>网络。</w:t>
      </w:r>
    </w:p>
    <w:p w:rsidR="00CE7DAA" w:rsidRPr="004954C3" w:rsidRDefault="00CE7DAA" w:rsidP="00CE7DAA">
      <w:pPr>
        <w:pStyle w:val="ItemList"/>
      </w:pPr>
      <w:r w:rsidRPr="008C2BEC">
        <w:rPr>
          <w:rFonts w:hint="eastAsia"/>
        </w:rPr>
        <w:t>SR</w:t>
      </w:r>
      <w:r>
        <w:rPr>
          <w:rFonts w:hint="eastAsia"/>
        </w:rPr>
        <w:t xml:space="preserve"> </w:t>
      </w:r>
      <w:r w:rsidRPr="008C2BEC">
        <w:rPr>
          <w:rFonts w:hint="eastAsia"/>
        </w:rPr>
        <w:t>over</w:t>
      </w:r>
      <w:r>
        <w:rPr>
          <w:rFonts w:hint="eastAsia"/>
        </w:rPr>
        <w:t xml:space="preserve"> </w:t>
      </w:r>
      <w:r w:rsidRPr="008C2BEC">
        <w:rPr>
          <w:rFonts w:hint="eastAsia"/>
        </w:rPr>
        <w:t>LDP</w:t>
      </w:r>
      <w:r w:rsidRPr="008C2BEC">
        <w:rPr>
          <w:rFonts w:hint="eastAsia"/>
        </w:rPr>
        <w:t>：</w:t>
      </w:r>
      <w:r w:rsidRPr="001A5F50">
        <w:rPr>
          <w:rFonts w:hint="eastAsia"/>
        </w:rPr>
        <w:t>SR</w:t>
      </w:r>
      <w:r w:rsidRPr="001A5F50">
        <w:rPr>
          <w:rFonts w:hint="eastAsia"/>
        </w:rPr>
        <w:t>网络跨越</w:t>
      </w:r>
      <w:r w:rsidRPr="001A5F50">
        <w:rPr>
          <w:rFonts w:hint="eastAsia"/>
        </w:rPr>
        <w:t>LDP</w:t>
      </w:r>
      <w:r w:rsidRPr="001A5F50">
        <w:rPr>
          <w:rFonts w:hint="eastAsia"/>
        </w:rPr>
        <w:t>网络交互数据</w:t>
      </w:r>
      <w:r w:rsidRPr="008C2BEC">
        <w:rPr>
          <w:rFonts w:hint="eastAsia"/>
        </w:rPr>
        <w:t>流量。</w:t>
      </w:r>
    </w:p>
    <w:p w:rsidR="00CE7DAA" w:rsidRPr="003B0CF1" w:rsidRDefault="00CE7DAA" w:rsidP="00CE7DAA">
      <w:pPr>
        <w:pStyle w:val="3"/>
      </w:pPr>
      <w:bookmarkStart w:id="40" w:name="_Toc524426517"/>
      <w:bookmarkStart w:id="41" w:name="_Toc531096150"/>
      <w:bookmarkStart w:id="42" w:name="_Toc45106629"/>
      <w:r w:rsidRPr="003B0CF1">
        <w:rPr>
          <w:rFonts w:hint="eastAsia"/>
        </w:rPr>
        <w:t>SR to LDP</w:t>
      </w:r>
      <w:bookmarkEnd w:id="40"/>
      <w:bookmarkEnd w:id="41"/>
      <w:bookmarkEnd w:id="42"/>
    </w:p>
    <w:p w:rsidR="00CE7DAA" w:rsidRPr="004954C3" w:rsidRDefault="00CE7DAA" w:rsidP="00CE7DAA">
      <w:r>
        <w:rPr>
          <w:rFonts w:hint="eastAsia"/>
        </w:rPr>
        <w:t>SR to LDP</w:t>
      </w:r>
      <w:r>
        <w:rPr>
          <w:rFonts w:hint="eastAsia"/>
        </w:rPr>
        <w:t>中定义了以下两个角色：</w:t>
      </w:r>
    </w:p>
    <w:p w:rsidR="00CE7DAA" w:rsidRPr="004954C3" w:rsidRDefault="00CE7DAA" w:rsidP="00CE7DAA">
      <w:pPr>
        <w:pStyle w:val="ItemList"/>
      </w:pPr>
      <w:r w:rsidRPr="00817675">
        <w:rPr>
          <w:rFonts w:hint="eastAsia"/>
        </w:rPr>
        <w:t>SRMS</w:t>
      </w:r>
      <w:r>
        <w:rPr>
          <w:rFonts w:hint="eastAsia"/>
        </w:rPr>
        <w:t>（</w:t>
      </w:r>
      <w:r w:rsidRPr="00817675">
        <w:rPr>
          <w:rFonts w:hint="eastAsia"/>
        </w:rPr>
        <w:t>Segment Routing Mapping Server</w:t>
      </w:r>
      <w:r>
        <w:rPr>
          <w:rFonts w:hint="eastAsia"/>
        </w:rPr>
        <w:t>，段</w:t>
      </w:r>
      <w:r w:rsidRPr="00087D6D">
        <w:rPr>
          <w:rFonts w:hint="eastAsia"/>
        </w:rPr>
        <w:t>路由</w:t>
      </w:r>
      <w:r w:rsidRPr="00817675">
        <w:rPr>
          <w:rFonts w:hint="eastAsia"/>
        </w:rPr>
        <w:t>映射服务器</w:t>
      </w:r>
      <w:r>
        <w:rPr>
          <w:rFonts w:hint="eastAsia"/>
        </w:rPr>
        <w:t>）</w:t>
      </w:r>
      <w:r w:rsidRPr="00D95C0F">
        <w:rPr>
          <w:rFonts w:hint="eastAsia"/>
        </w:rPr>
        <w:t>：</w:t>
      </w:r>
      <w:r w:rsidRPr="00CB156D">
        <w:rPr>
          <w:rFonts w:hint="eastAsia"/>
        </w:rPr>
        <w:t>SR</w:t>
      </w:r>
      <w:r w:rsidRPr="00CB156D">
        <w:rPr>
          <w:rFonts w:hint="eastAsia"/>
        </w:rPr>
        <w:t>网络</w:t>
      </w:r>
      <w:r w:rsidRPr="00D95C0F">
        <w:rPr>
          <w:rFonts w:hint="eastAsia"/>
        </w:rPr>
        <w:t>中</w:t>
      </w:r>
      <w:r w:rsidRPr="00CB156D">
        <w:rPr>
          <w:rFonts w:hint="eastAsia"/>
        </w:rPr>
        <w:t>代替不支持</w:t>
      </w:r>
      <w:r w:rsidRPr="00D95C0F">
        <w:rPr>
          <w:rFonts w:hint="eastAsia"/>
        </w:rPr>
        <w:t>MPLS</w:t>
      </w:r>
      <w:r>
        <w:rPr>
          <w:rFonts w:hint="eastAsia"/>
        </w:rPr>
        <w:t xml:space="preserve"> </w:t>
      </w:r>
      <w:r w:rsidRPr="00D95C0F">
        <w:rPr>
          <w:rFonts w:hint="eastAsia"/>
        </w:rPr>
        <w:t>SR</w:t>
      </w:r>
      <w:r w:rsidRPr="00CB156D">
        <w:rPr>
          <w:rFonts w:hint="eastAsia"/>
        </w:rPr>
        <w:t>的</w:t>
      </w:r>
      <w:r w:rsidRPr="00CB156D">
        <w:rPr>
          <w:rFonts w:hint="eastAsia"/>
        </w:rPr>
        <w:t>LDP</w:t>
      </w:r>
      <w:r w:rsidRPr="00CB156D">
        <w:rPr>
          <w:rFonts w:hint="eastAsia"/>
        </w:rPr>
        <w:t>设备发布</w:t>
      </w:r>
      <w:r w:rsidRPr="00CB156D">
        <w:rPr>
          <w:rFonts w:hint="eastAsia"/>
        </w:rPr>
        <w:t>SID</w:t>
      </w:r>
      <w:r w:rsidRPr="00D95C0F">
        <w:rPr>
          <w:rFonts w:hint="eastAsia"/>
        </w:rPr>
        <w:t>。</w:t>
      </w:r>
      <w:r w:rsidRPr="008C2BEC">
        <w:rPr>
          <w:rFonts w:hint="eastAsia"/>
        </w:rPr>
        <w:t>在</w:t>
      </w:r>
      <w:r w:rsidRPr="008C2BEC">
        <w:rPr>
          <w:rFonts w:hint="eastAsia"/>
        </w:rPr>
        <w:t>SRMS</w:t>
      </w:r>
      <w:r w:rsidRPr="008C2BEC">
        <w:rPr>
          <w:rFonts w:hint="eastAsia"/>
        </w:rPr>
        <w:t>上</w:t>
      </w:r>
      <w:r w:rsidRPr="004954C3">
        <w:rPr>
          <w:rFonts w:hint="eastAsia"/>
        </w:rPr>
        <w:t>配置</w:t>
      </w:r>
      <w:r w:rsidRPr="008C2BEC">
        <w:rPr>
          <w:rFonts w:hint="eastAsia"/>
        </w:rPr>
        <w:t>前缀地址</w:t>
      </w:r>
      <w:r w:rsidRPr="004954C3">
        <w:rPr>
          <w:rFonts w:hint="eastAsia"/>
        </w:rPr>
        <w:t>与</w:t>
      </w:r>
      <w:r w:rsidRPr="004954C3">
        <w:rPr>
          <w:rFonts w:hint="eastAsia"/>
        </w:rPr>
        <w:t>SID</w:t>
      </w:r>
      <w:r w:rsidRPr="004954C3">
        <w:rPr>
          <w:rFonts w:hint="eastAsia"/>
        </w:rPr>
        <w:t>的映射关系，并且发布给</w:t>
      </w:r>
      <w:r>
        <w:rPr>
          <w:rFonts w:hint="eastAsia"/>
        </w:rPr>
        <w:t>SRM</w:t>
      </w:r>
      <w:r w:rsidRPr="00146EB6">
        <w:rPr>
          <w:rFonts w:hint="eastAsia"/>
        </w:rPr>
        <w:t>C</w:t>
      </w:r>
      <w:r w:rsidRPr="004954C3">
        <w:rPr>
          <w:rFonts w:hint="eastAsia"/>
        </w:rPr>
        <w:t>。</w:t>
      </w:r>
    </w:p>
    <w:p w:rsidR="00CE7DAA" w:rsidRDefault="00CE7DAA" w:rsidP="00CE7DAA">
      <w:pPr>
        <w:pStyle w:val="ItemList"/>
      </w:pPr>
      <w:r>
        <w:rPr>
          <w:rFonts w:hint="eastAsia"/>
        </w:rPr>
        <w:t>SRM</w:t>
      </w:r>
      <w:r w:rsidRPr="00D95C0F">
        <w:rPr>
          <w:rFonts w:hint="eastAsia"/>
        </w:rPr>
        <w:t>C</w:t>
      </w:r>
      <w:r>
        <w:rPr>
          <w:rFonts w:hint="eastAsia"/>
        </w:rPr>
        <w:t>（</w:t>
      </w:r>
      <w:r w:rsidRPr="00817675">
        <w:rPr>
          <w:rFonts w:hint="eastAsia"/>
        </w:rPr>
        <w:t xml:space="preserve">Segment Routing </w:t>
      </w:r>
      <w:r w:rsidRPr="004954C3">
        <w:rPr>
          <w:rFonts w:hint="eastAsia"/>
        </w:rPr>
        <w:t>Mapping Client</w:t>
      </w:r>
      <w:r>
        <w:rPr>
          <w:rFonts w:hint="eastAsia"/>
        </w:rPr>
        <w:t>，段</w:t>
      </w:r>
      <w:r w:rsidRPr="00087D6D">
        <w:rPr>
          <w:rFonts w:hint="eastAsia"/>
        </w:rPr>
        <w:t>路由</w:t>
      </w:r>
      <w:r w:rsidRPr="00817675">
        <w:rPr>
          <w:rFonts w:hint="eastAsia"/>
        </w:rPr>
        <w:t>映射</w:t>
      </w:r>
      <w:r w:rsidRPr="00D95C0F">
        <w:rPr>
          <w:rFonts w:hint="eastAsia"/>
        </w:rPr>
        <w:t>客户端</w:t>
      </w:r>
      <w:r>
        <w:rPr>
          <w:rFonts w:hint="eastAsia"/>
        </w:rPr>
        <w:t>）</w:t>
      </w:r>
      <w:r w:rsidRPr="00D95C0F">
        <w:rPr>
          <w:rFonts w:hint="eastAsia"/>
        </w:rPr>
        <w:t>：</w:t>
      </w:r>
      <w:r w:rsidRPr="00CB156D">
        <w:rPr>
          <w:rFonts w:hint="eastAsia"/>
        </w:rPr>
        <w:t>SR</w:t>
      </w:r>
      <w:r w:rsidRPr="00CB156D">
        <w:rPr>
          <w:rFonts w:hint="eastAsia"/>
        </w:rPr>
        <w:t>网络</w:t>
      </w:r>
      <w:r w:rsidRPr="00D95C0F">
        <w:rPr>
          <w:rFonts w:hint="eastAsia"/>
        </w:rPr>
        <w:t>中</w:t>
      </w:r>
      <w:r w:rsidRPr="004954C3">
        <w:rPr>
          <w:rFonts w:hint="eastAsia"/>
        </w:rPr>
        <w:t>接收</w:t>
      </w:r>
      <w:r w:rsidRPr="00817675">
        <w:rPr>
          <w:rFonts w:hint="eastAsia"/>
        </w:rPr>
        <w:t>SRMS</w:t>
      </w:r>
      <w:r w:rsidRPr="004954C3">
        <w:rPr>
          <w:rFonts w:hint="eastAsia"/>
        </w:rPr>
        <w:t>发布的</w:t>
      </w:r>
      <w:r w:rsidRPr="00C84589">
        <w:rPr>
          <w:rFonts w:hint="eastAsia"/>
        </w:rPr>
        <w:t>前缀地址</w:t>
      </w:r>
      <w:r w:rsidRPr="004954C3">
        <w:rPr>
          <w:rFonts w:hint="eastAsia"/>
        </w:rPr>
        <w:t>与</w:t>
      </w:r>
      <w:r w:rsidRPr="004954C3">
        <w:rPr>
          <w:rFonts w:hint="eastAsia"/>
        </w:rPr>
        <w:t>SID</w:t>
      </w:r>
      <w:r w:rsidRPr="004954C3">
        <w:rPr>
          <w:rFonts w:hint="eastAsia"/>
        </w:rPr>
        <w:t>的映射关系，创建</w:t>
      </w:r>
      <w:r w:rsidRPr="008869B0">
        <w:rPr>
          <w:rFonts w:hint="eastAsia"/>
        </w:rPr>
        <w:t>MPLS SR</w:t>
      </w:r>
      <w:r w:rsidRPr="008869B0">
        <w:rPr>
          <w:rFonts w:hint="eastAsia"/>
        </w:rPr>
        <w:t>标签转发表</w:t>
      </w:r>
      <w:r w:rsidRPr="004954C3">
        <w:rPr>
          <w:rFonts w:hint="eastAsia"/>
        </w:rPr>
        <w:t>。</w:t>
      </w:r>
    </w:p>
    <w:p w:rsidR="00CE7DAA" w:rsidRDefault="00CE7DAA" w:rsidP="00CE7DAA">
      <w:r w:rsidRPr="00847412">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_Ref523820021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1-10</w:t>
      </w:r>
      <w:r w:rsidRPr="004A6746">
        <w:rPr>
          <w:rStyle w:val="Reference-R0G144B200"/>
        </w:rPr>
        <w:fldChar w:fldCharType="end"/>
      </w:r>
      <w:r w:rsidRPr="00847412">
        <w:rPr>
          <w:rFonts w:hint="eastAsia"/>
        </w:rPr>
        <w:t>所示，</w:t>
      </w:r>
      <w:r w:rsidRPr="009A26CA">
        <w:rPr>
          <w:rFonts w:hint="eastAsia"/>
        </w:rPr>
        <w:t>Device B</w:t>
      </w:r>
      <w:r w:rsidRPr="009A26CA">
        <w:rPr>
          <w:rFonts w:hint="eastAsia"/>
        </w:rPr>
        <w:t>、</w:t>
      </w:r>
      <w:r w:rsidRPr="009A26CA">
        <w:rPr>
          <w:rFonts w:hint="eastAsia"/>
        </w:rPr>
        <w:t>Device C</w:t>
      </w:r>
      <w:r w:rsidRPr="009A26CA">
        <w:rPr>
          <w:rFonts w:hint="eastAsia"/>
        </w:rPr>
        <w:t>和</w:t>
      </w:r>
      <w:r w:rsidRPr="009A26CA">
        <w:rPr>
          <w:rFonts w:hint="eastAsia"/>
        </w:rPr>
        <w:t>Device D</w:t>
      </w:r>
      <w:r w:rsidRPr="009A26CA">
        <w:rPr>
          <w:rFonts w:hint="eastAsia"/>
        </w:rPr>
        <w:t>运行</w:t>
      </w:r>
      <w:r w:rsidRPr="009A26CA">
        <w:rPr>
          <w:rFonts w:hint="eastAsia"/>
        </w:rPr>
        <w:t>LDP</w:t>
      </w:r>
      <w:r w:rsidRPr="009A26CA">
        <w:rPr>
          <w:rFonts w:hint="eastAsia"/>
        </w:rPr>
        <w:t>协议，</w:t>
      </w:r>
      <w:r w:rsidRPr="009A26CA">
        <w:rPr>
          <w:rFonts w:hint="eastAsia"/>
        </w:rPr>
        <w:t>Device D</w:t>
      </w:r>
      <w:r w:rsidRPr="009A26CA">
        <w:rPr>
          <w:rFonts w:hint="eastAsia"/>
        </w:rPr>
        <w:t>为目的地址</w:t>
      </w:r>
      <w:r w:rsidRPr="009A26CA">
        <w:rPr>
          <w:rFonts w:hint="eastAsia"/>
        </w:rPr>
        <w:t>3.3.3.3/32</w:t>
      </w:r>
      <w:r w:rsidRPr="009A26CA">
        <w:rPr>
          <w:rFonts w:hint="eastAsia"/>
        </w:rPr>
        <w:t>分发标签，</w:t>
      </w:r>
      <w:r w:rsidRPr="009A26CA">
        <w:rPr>
          <w:rFonts w:hint="eastAsia"/>
        </w:rPr>
        <w:t>Device B</w:t>
      </w:r>
      <w:r w:rsidRPr="009A26CA">
        <w:rPr>
          <w:rFonts w:hint="eastAsia"/>
        </w:rPr>
        <w:t>、</w:t>
      </w:r>
      <w:r w:rsidRPr="009A26CA">
        <w:rPr>
          <w:rFonts w:hint="eastAsia"/>
        </w:rPr>
        <w:t>Device C</w:t>
      </w:r>
      <w:r w:rsidRPr="009A26CA">
        <w:rPr>
          <w:rFonts w:hint="eastAsia"/>
        </w:rPr>
        <w:t>上形成</w:t>
      </w:r>
      <w:r w:rsidRPr="009A26CA">
        <w:rPr>
          <w:rFonts w:hint="eastAsia"/>
        </w:rPr>
        <w:t>LDP</w:t>
      </w:r>
      <w:r w:rsidRPr="009A26CA">
        <w:rPr>
          <w:rFonts w:hint="eastAsia"/>
        </w:rPr>
        <w:t>标签转发表项；</w:t>
      </w:r>
      <w:r w:rsidRPr="009A26CA">
        <w:rPr>
          <w:rFonts w:hint="eastAsia"/>
        </w:rPr>
        <w:t>Device A</w:t>
      </w:r>
      <w:r w:rsidRPr="009A26CA">
        <w:rPr>
          <w:rFonts w:hint="eastAsia"/>
        </w:rPr>
        <w:t>和</w:t>
      </w:r>
      <w:r w:rsidRPr="009A26CA">
        <w:rPr>
          <w:rFonts w:hint="eastAsia"/>
        </w:rPr>
        <w:t>Device B</w:t>
      </w:r>
      <w:r w:rsidRPr="009A26CA">
        <w:rPr>
          <w:rFonts w:hint="eastAsia"/>
        </w:rPr>
        <w:t>运行</w:t>
      </w:r>
      <w:r w:rsidRPr="009A26CA">
        <w:rPr>
          <w:rFonts w:hint="eastAsia"/>
        </w:rPr>
        <w:t>MPLS SR</w:t>
      </w:r>
      <w:r w:rsidRPr="009A26CA">
        <w:rPr>
          <w:rFonts w:hint="eastAsia"/>
        </w:rPr>
        <w:t>功能，</w:t>
      </w:r>
      <w:r>
        <w:rPr>
          <w:rFonts w:hint="eastAsia"/>
        </w:rPr>
        <w:t>SRLSP</w:t>
      </w:r>
      <w:r>
        <w:rPr>
          <w:rFonts w:hint="eastAsia"/>
        </w:rPr>
        <w:t>和</w:t>
      </w:r>
      <w:r>
        <w:rPr>
          <w:rFonts w:hint="eastAsia"/>
        </w:rPr>
        <w:t>LDP LSP</w:t>
      </w:r>
      <w:r>
        <w:rPr>
          <w:rFonts w:hint="eastAsia"/>
        </w:rPr>
        <w:t>映射关系建立过程如下：</w:t>
      </w:r>
    </w:p>
    <w:p w:rsidR="00CE7DAA" w:rsidRDefault="00CE7DAA" w:rsidP="00CE7DAA">
      <w:pPr>
        <w:pStyle w:val="ItemStep"/>
      </w:pPr>
      <w:r w:rsidRPr="009A26CA">
        <w:rPr>
          <w:rFonts w:hint="eastAsia"/>
        </w:rPr>
        <w:t>Device B</w:t>
      </w:r>
      <w:r>
        <w:rPr>
          <w:rFonts w:hint="eastAsia"/>
        </w:rPr>
        <w:t>作为</w:t>
      </w:r>
      <w:r>
        <w:rPr>
          <w:rFonts w:hint="eastAsia"/>
        </w:rPr>
        <w:t>SRMS</w:t>
      </w:r>
      <w:r w:rsidRPr="009A26CA">
        <w:rPr>
          <w:rFonts w:hint="eastAsia"/>
        </w:rPr>
        <w:t>，</w:t>
      </w:r>
      <w:r>
        <w:rPr>
          <w:rFonts w:hint="eastAsia"/>
        </w:rPr>
        <w:t>为</w:t>
      </w:r>
      <w:r w:rsidRPr="009A26CA">
        <w:rPr>
          <w:rFonts w:hint="eastAsia"/>
        </w:rPr>
        <w:t>Device D</w:t>
      </w:r>
      <w:r w:rsidRPr="009A26CA">
        <w:rPr>
          <w:rFonts w:hint="eastAsia"/>
        </w:rPr>
        <w:t>上的</w:t>
      </w:r>
      <w:r w:rsidRPr="009A26CA">
        <w:rPr>
          <w:rFonts w:hint="eastAsia"/>
        </w:rPr>
        <w:t>Loopback</w:t>
      </w:r>
      <w:r w:rsidRPr="009A26CA">
        <w:rPr>
          <w:rFonts w:hint="eastAsia"/>
        </w:rPr>
        <w:t>地址</w:t>
      </w:r>
      <w:r w:rsidRPr="009A26CA">
        <w:rPr>
          <w:rFonts w:hint="eastAsia"/>
        </w:rPr>
        <w:t>3.3.3.3/32</w:t>
      </w:r>
      <w:r w:rsidRPr="009A26CA">
        <w:rPr>
          <w:rFonts w:hint="eastAsia"/>
        </w:rPr>
        <w:t>分配索引值</w:t>
      </w:r>
      <w:r w:rsidRPr="009A26CA">
        <w:rPr>
          <w:rFonts w:hint="eastAsia"/>
        </w:rPr>
        <w:t>201</w:t>
      </w:r>
      <w:r w:rsidRPr="009A26CA">
        <w:rPr>
          <w:rFonts w:hint="eastAsia"/>
        </w:rPr>
        <w:t>，</w:t>
      </w:r>
      <w:r>
        <w:rPr>
          <w:rFonts w:hint="eastAsia"/>
        </w:rPr>
        <w:t>同时向</w:t>
      </w:r>
      <w:r w:rsidRPr="009A26CA">
        <w:rPr>
          <w:rFonts w:hint="eastAsia"/>
        </w:rPr>
        <w:t>Device A</w:t>
      </w:r>
      <w:r>
        <w:rPr>
          <w:rFonts w:hint="eastAsia"/>
        </w:rPr>
        <w:t>发布</w:t>
      </w:r>
      <w:r w:rsidRPr="009A26CA">
        <w:rPr>
          <w:rFonts w:hint="eastAsia"/>
        </w:rPr>
        <w:t>Mapping TLV</w:t>
      </w:r>
      <w:r>
        <w:rPr>
          <w:rFonts w:hint="eastAsia"/>
        </w:rPr>
        <w:t>。</w:t>
      </w:r>
    </w:p>
    <w:p w:rsidR="00CE7DAA" w:rsidRDefault="00CE7DAA" w:rsidP="00CE7DAA">
      <w:pPr>
        <w:pStyle w:val="ItemStep"/>
      </w:pPr>
      <w:r w:rsidRPr="009A26CA">
        <w:rPr>
          <w:rFonts w:hint="eastAsia"/>
        </w:rPr>
        <w:t>Device A</w:t>
      </w:r>
      <w:r>
        <w:rPr>
          <w:rFonts w:hint="eastAsia"/>
        </w:rPr>
        <w:t>作为</w:t>
      </w:r>
      <w:r>
        <w:rPr>
          <w:rFonts w:hint="eastAsia"/>
        </w:rPr>
        <w:t>SRM</w:t>
      </w:r>
      <w:r w:rsidRPr="008C2BEC">
        <w:rPr>
          <w:rFonts w:hint="eastAsia"/>
        </w:rPr>
        <w:t>C</w:t>
      </w:r>
      <w:r w:rsidRPr="009A26CA">
        <w:rPr>
          <w:rFonts w:hint="eastAsia"/>
        </w:rPr>
        <w:t>，</w:t>
      </w:r>
      <w:r>
        <w:rPr>
          <w:rFonts w:hint="eastAsia"/>
        </w:rPr>
        <w:t>接收</w:t>
      </w:r>
      <w:r w:rsidRPr="009A26CA">
        <w:rPr>
          <w:rFonts w:hint="eastAsia"/>
        </w:rPr>
        <w:t>通告信息，形成</w:t>
      </w:r>
      <w:r w:rsidRPr="009A26CA">
        <w:rPr>
          <w:rFonts w:hint="eastAsia"/>
        </w:rPr>
        <w:t>MPLS SR</w:t>
      </w:r>
      <w:r w:rsidRPr="009A26CA">
        <w:rPr>
          <w:rFonts w:hint="eastAsia"/>
        </w:rPr>
        <w:t>标签转发表</w:t>
      </w:r>
      <w:r>
        <w:rPr>
          <w:rFonts w:hint="eastAsia"/>
        </w:rPr>
        <w:t>。</w:t>
      </w:r>
    </w:p>
    <w:p w:rsidR="00CE7DAA" w:rsidRDefault="00CE7DAA" w:rsidP="00CE7DAA">
      <w:pPr>
        <w:pStyle w:val="ItemStep"/>
      </w:pPr>
      <w:r w:rsidRPr="009A26CA">
        <w:rPr>
          <w:rFonts w:hint="eastAsia"/>
        </w:rPr>
        <w:t>Device B</w:t>
      </w:r>
      <w:r w:rsidRPr="009A26CA">
        <w:rPr>
          <w:rFonts w:hint="eastAsia"/>
        </w:rPr>
        <w:t>上建立</w:t>
      </w:r>
      <w:r w:rsidRPr="009A26CA">
        <w:rPr>
          <w:rFonts w:hint="eastAsia"/>
        </w:rPr>
        <w:t>SRLSP</w:t>
      </w:r>
      <w:r w:rsidRPr="009A26CA">
        <w:rPr>
          <w:rFonts w:hint="eastAsia"/>
        </w:rPr>
        <w:t>与</w:t>
      </w:r>
      <w:r w:rsidRPr="009A26CA">
        <w:rPr>
          <w:rFonts w:hint="eastAsia"/>
        </w:rPr>
        <w:t>LDP LSP</w:t>
      </w:r>
      <w:r w:rsidRPr="009A26CA">
        <w:rPr>
          <w:rFonts w:hint="eastAsia"/>
        </w:rPr>
        <w:t>的映射关系。</w:t>
      </w:r>
    </w:p>
    <w:p w:rsidR="00CE7DAA" w:rsidRDefault="00CE7DAA" w:rsidP="00CE7DAA">
      <w:pPr>
        <w:pStyle w:val="FigureDescription"/>
      </w:pPr>
      <w:bookmarkStart w:id="43" w:name="_Ref523820021"/>
      <w:r w:rsidRPr="003B7A54">
        <w:rPr>
          <w:rFonts w:hint="eastAsia"/>
        </w:rPr>
        <w:t>SR to LDP</w:t>
      </w:r>
      <w:r w:rsidRPr="003B7A54">
        <w:rPr>
          <w:rFonts w:hint="eastAsia"/>
        </w:rPr>
        <w:t>报文转发过程示意图</w:t>
      </w:r>
      <w:bookmarkEnd w:id="43"/>
    </w:p>
    <w:p w:rsidR="00CE7DAA" w:rsidRDefault="00CE7DAA" w:rsidP="00CE7DAA">
      <w:pPr>
        <w:pStyle w:val="Figure"/>
      </w:pPr>
      <w:r w:rsidRPr="00CE7DAA">
        <w:rPr>
          <w:rFonts w:hint="eastAsia"/>
          <w:noProof/>
        </w:rPr>
        <w:drawing>
          <wp:inline distT="0" distB="0" distL="0" distR="0" wp14:anchorId="3DF7B0AC" wp14:editId="6241939E">
            <wp:extent cx="4201160" cy="2432685"/>
            <wp:effectExtent l="0" t="0" r="889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1160" cy="2432685"/>
                    </a:xfrm>
                    <a:prstGeom prst="rect">
                      <a:avLst/>
                    </a:prstGeom>
                    <a:noFill/>
                    <a:ln>
                      <a:noFill/>
                    </a:ln>
                  </pic:spPr>
                </pic:pic>
              </a:graphicData>
            </a:graphic>
          </wp:inline>
        </w:drawing>
      </w:r>
    </w:p>
    <w:p w:rsidR="00CE7DAA" w:rsidRDefault="00CE7DAA" w:rsidP="00CE7DAA"/>
    <w:p w:rsidR="00CE7DAA" w:rsidRPr="00627BD6" w:rsidRDefault="00CE7DAA" w:rsidP="00CE7DAA">
      <w:r w:rsidRPr="00627BD6">
        <w:rPr>
          <w:rFonts w:hint="eastAsia"/>
        </w:rPr>
        <w:t>当</w:t>
      </w:r>
      <w:r w:rsidRPr="00627BD6">
        <w:rPr>
          <w:rFonts w:hint="eastAsia"/>
        </w:rPr>
        <w:t>Device A</w:t>
      </w:r>
      <w:r w:rsidRPr="00627BD6">
        <w:rPr>
          <w:rFonts w:hint="eastAsia"/>
        </w:rPr>
        <w:t>通过</w:t>
      </w:r>
      <w:r w:rsidRPr="00627BD6">
        <w:rPr>
          <w:rFonts w:hint="eastAsia"/>
        </w:rPr>
        <w:t>SRLSP</w:t>
      </w:r>
      <w:r w:rsidRPr="00627BD6">
        <w:rPr>
          <w:rFonts w:hint="eastAsia"/>
        </w:rPr>
        <w:t>将报文转发到</w:t>
      </w:r>
      <w:r w:rsidRPr="00627BD6">
        <w:rPr>
          <w:rFonts w:hint="eastAsia"/>
        </w:rPr>
        <w:t>Device D</w:t>
      </w:r>
      <w:r w:rsidRPr="00627BD6">
        <w:rPr>
          <w:rFonts w:hint="eastAsia"/>
        </w:rPr>
        <w:t>时，报文转发过程如下：</w:t>
      </w:r>
    </w:p>
    <w:p w:rsidR="00CE7DAA" w:rsidRPr="00627BD6" w:rsidRDefault="00CE7DAA" w:rsidP="00CE7DAA">
      <w:pPr>
        <w:pStyle w:val="ItemStep"/>
        <w:rPr>
          <w:lang w:eastAsia="zh-CN"/>
        </w:rPr>
      </w:pPr>
      <w:r w:rsidRPr="00627BD6">
        <w:rPr>
          <w:rFonts w:hint="eastAsia"/>
          <w:lang w:eastAsia="zh-CN"/>
        </w:rPr>
        <w:t>源节点</w:t>
      </w:r>
      <w:r w:rsidRPr="00627BD6">
        <w:rPr>
          <w:rFonts w:hint="eastAsia"/>
          <w:lang w:eastAsia="zh-CN"/>
        </w:rPr>
        <w:t>Device A</w:t>
      </w:r>
      <w:r w:rsidRPr="00627BD6">
        <w:rPr>
          <w:rFonts w:hint="eastAsia"/>
          <w:lang w:eastAsia="zh-CN"/>
        </w:rPr>
        <w:t>为报文封装标签</w:t>
      </w:r>
      <w:r w:rsidRPr="00627BD6">
        <w:rPr>
          <w:rFonts w:hint="eastAsia"/>
          <w:lang w:eastAsia="zh-CN"/>
        </w:rPr>
        <w:t>18201</w:t>
      </w:r>
      <w:r w:rsidRPr="00627BD6">
        <w:rPr>
          <w:rFonts w:hint="eastAsia"/>
          <w:lang w:eastAsia="zh-CN"/>
        </w:rPr>
        <w:t>，发送给中间节点</w:t>
      </w:r>
      <w:r w:rsidRPr="00627BD6">
        <w:rPr>
          <w:rFonts w:hint="eastAsia"/>
          <w:lang w:eastAsia="zh-CN"/>
        </w:rPr>
        <w:t>Device B</w:t>
      </w:r>
      <w:r w:rsidRPr="00627BD6">
        <w:rPr>
          <w:rFonts w:hint="eastAsia"/>
          <w:lang w:eastAsia="zh-CN"/>
        </w:rPr>
        <w:t>。</w:t>
      </w:r>
    </w:p>
    <w:p w:rsidR="00CE7DAA" w:rsidRPr="00627BD6" w:rsidRDefault="00CE7DAA" w:rsidP="00CE7DAA">
      <w:pPr>
        <w:pStyle w:val="ItemStep"/>
        <w:rPr>
          <w:lang w:eastAsia="zh-CN"/>
        </w:rPr>
      </w:pPr>
      <w:r w:rsidRPr="00627BD6">
        <w:rPr>
          <w:rFonts w:hint="eastAsia"/>
          <w:lang w:eastAsia="zh-CN"/>
        </w:rPr>
        <w:t>中间节点</w:t>
      </w:r>
      <w:r w:rsidRPr="00627BD6">
        <w:rPr>
          <w:rFonts w:hint="eastAsia"/>
          <w:lang w:eastAsia="zh-CN"/>
        </w:rPr>
        <w:t>Device B</w:t>
      </w:r>
      <w:r w:rsidRPr="00627BD6">
        <w:rPr>
          <w:rFonts w:hint="eastAsia"/>
          <w:lang w:eastAsia="zh-CN"/>
        </w:rPr>
        <w:t>根据报文的入标签</w:t>
      </w:r>
      <w:r w:rsidRPr="00627BD6">
        <w:rPr>
          <w:rFonts w:hint="eastAsia"/>
          <w:lang w:eastAsia="zh-CN"/>
        </w:rPr>
        <w:t>18201</w:t>
      </w:r>
      <w:r w:rsidRPr="00627BD6">
        <w:rPr>
          <w:rFonts w:hint="eastAsia"/>
          <w:lang w:eastAsia="zh-CN"/>
        </w:rPr>
        <w:t>，查找</w:t>
      </w:r>
      <w:r w:rsidRPr="00627BD6">
        <w:rPr>
          <w:rFonts w:hint="eastAsia"/>
          <w:lang w:eastAsia="zh-CN"/>
        </w:rPr>
        <w:t>MPLS SR</w:t>
      </w:r>
      <w:r w:rsidRPr="00627BD6">
        <w:rPr>
          <w:rFonts w:hint="eastAsia"/>
          <w:lang w:eastAsia="zh-CN"/>
        </w:rPr>
        <w:t>标签转发表项，发现出标签不存在，此时设备上存在关于目的地址</w:t>
      </w:r>
      <w:r w:rsidRPr="00627BD6">
        <w:rPr>
          <w:rFonts w:hint="eastAsia"/>
          <w:lang w:eastAsia="zh-CN"/>
        </w:rPr>
        <w:t>3.3.3.3/32</w:t>
      </w:r>
      <w:r w:rsidRPr="00627BD6">
        <w:rPr>
          <w:rFonts w:hint="eastAsia"/>
          <w:lang w:eastAsia="zh-CN"/>
        </w:rPr>
        <w:t>的有效</w:t>
      </w:r>
      <w:r w:rsidRPr="00627BD6">
        <w:rPr>
          <w:rFonts w:hint="eastAsia"/>
          <w:lang w:eastAsia="zh-CN"/>
        </w:rPr>
        <w:t>LDP</w:t>
      </w:r>
      <w:r w:rsidRPr="00627BD6">
        <w:rPr>
          <w:rFonts w:hint="eastAsia"/>
          <w:lang w:eastAsia="zh-CN"/>
        </w:rPr>
        <w:t>出标签</w:t>
      </w:r>
      <w:r w:rsidRPr="00627BD6">
        <w:rPr>
          <w:rFonts w:hint="eastAsia"/>
          <w:lang w:eastAsia="zh-CN"/>
        </w:rPr>
        <w:t>20</w:t>
      </w:r>
      <w:r w:rsidRPr="00627BD6">
        <w:rPr>
          <w:rFonts w:hint="eastAsia"/>
          <w:lang w:eastAsia="zh-CN"/>
        </w:rPr>
        <w:t>，将出标签</w:t>
      </w:r>
      <w:r w:rsidRPr="00627BD6">
        <w:rPr>
          <w:rFonts w:hint="eastAsia"/>
          <w:lang w:eastAsia="zh-CN"/>
        </w:rPr>
        <w:t>20</w:t>
      </w:r>
      <w:r w:rsidRPr="00627BD6">
        <w:rPr>
          <w:rFonts w:hint="eastAsia"/>
          <w:lang w:eastAsia="zh-CN"/>
        </w:rPr>
        <w:t>作为</w:t>
      </w:r>
      <w:r w:rsidRPr="00627BD6">
        <w:rPr>
          <w:rFonts w:hint="eastAsia"/>
          <w:lang w:eastAsia="zh-CN"/>
        </w:rPr>
        <w:t>SR</w:t>
      </w:r>
      <w:r w:rsidRPr="00627BD6">
        <w:rPr>
          <w:rFonts w:hint="eastAsia"/>
          <w:lang w:eastAsia="zh-CN"/>
        </w:rPr>
        <w:t>的出标签，发送报文给下一个中间节点</w:t>
      </w:r>
      <w:r w:rsidRPr="00627BD6">
        <w:rPr>
          <w:rFonts w:hint="eastAsia"/>
          <w:lang w:eastAsia="zh-CN"/>
        </w:rPr>
        <w:t>Device C</w:t>
      </w:r>
      <w:r w:rsidRPr="00627BD6">
        <w:rPr>
          <w:rFonts w:hint="eastAsia"/>
          <w:lang w:eastAsia="zh-CN"/>
        </w:rPr>
        <w:t>继续转发。</w:t>
      </w:r>
    </w:p>
    <w:p w:rsidR="00CE7DAA" w:rsidRPr="00627BD6" w:rsidRDefault="00CE7DAA" w:rsidP="00CE7DAA">
      <w:pPr>
        <w:pStyle w:val="ItemStep"/>
        <w:rPr>
          <w:lang w:eastAsia="zh-CN"/>
        </w:rPr>
      </w:pPr>
      <w:r w:rsidRPr="00627BD6">
        <w:rPr>
          <w:rFonts w:hint="eastAsia"/>
          <w:lang w:eastAsia="zh-CN"/>
        </w:rPr>
        <w:t>Device C</w:t>
      </w:r>
      <w:r w:rsidRPr="00627BD6">
        <w:rPr>
          <w:rFonts w:hint="eastAsia"/>
          <w:lang w:eastAsia="zh-CN"/>
        </w:rPr>
        <w:t>收到报文后，根据报文的入标签</w:t>
      </w:r>
      <w:r w:rsidRPr="00627BD6">
        <w:rPr>
          <w:rFonts w:hint="eastAsia"/>
          <w:lang w:eastAsia="zh-CN"/>
        </w:rPr>
        <w:t>20</w:t>
      </w:r>
      <w:r w:rsidRPr="00627BD6">
        <w:rPr>
          <w:rFonts w:hint="eastAsia"/>
          <w:lang w:eastAsia="zh-CN"/>
        </w:rPr>
        <w:t>查找对应的</w:t>
      </w:r>
      <w:r w:rsidRPr="00627BD6">
        <w:rPr>
          <w:rFonts w:hint="eastAsia"/>
          <w:lang w:eastAsia="zh-CN"/>
        </w:rPr>
        <w:t>LDP</w:t>
      </w:r>
      <w:r w:rsidRPr="00627BD6">
        <w:rPr>
          <w:rFonts w:hint="eastAsia"/>
          <w:lang w:eastAsia="zh-CN"/>
        </w:rPr>
        <w:t>标签转发表项，删除报文中的标签，将报文发送给尾节点</w:t>
      </w:r>
      <w:r w:rsidRPr="00627BD6">
        <w:rPr>
          <w:rFonts w:hint="eastAsia"/>
          <w:lang w:eastAsia="zh-CN"/>
        </w:rPr>
        <w:t>Device D</w:t>
      </w:r>
      <w:r w:rsidRPr="00627BD6">
        <w:rPr>
          <w:rFonts w:hint="eastAsia"/>
          <w:lang w:eastAsia="zh-CN"/>
        </w:rPr>
        <w:t>。</w:t>
      </w:r>
    </w:p>
    <w:p w:rsidR="00CE7DAA" w:rsidRDefault="00CE7DAA" w:rsidP="00CE7DAA">
      <w:pPr>
        <w:pStyle w:val="ItemStep"/>
        <w:rPr>
          <w:lang w:eastAsia="zh-CN"/>
        </w:rPr>
      </w:pPr>
      <w:r w:rsidRPr="00627BD6">
        <w:rPr>
          <w:rFonts w:hint="eastAsia"/>
          <w:lang w:eastAsia="zh-CN"/>
        </w:rPr>
        <w:t>报文到达尾节点</w:t>
      </w:r>
      <w:r w:rsidRPr="00627BD6">
        <w:rPr>
          <w:rFonts w:hint="eastAsia"/>
          <w:lang w:eastAsia="zh-CN"/>
        </w:rPr>
        <w:t>Device D</w:t>
      </w:r>
      <w:r w:rsidRPr="00627BD6">
        <w:rPr>
          <w:rFonts w:hint="eastAsia"/>
          <w:lang w:eastAsia="zh-CN"/>
        </w:rPr>
        <w:t>后，按</w:t>
      </w:r>
      <w:r w:rsidRPr="00627BD6">
        <w:rPr>
          <w:rFonts w:hint="eastAsia"/>
          <w:lang w:eastAsia="zh-CN"/>
        </w:rPr>
        <w:t>IP</w:t>
      </w:r>
      <w:r w:rsidRPr="00627BD6">
        <w:rPr>
          <w:rFonts w:hint="eastAsia"/>
          <w:lang w:eastAsia="zh-CN"/>
        </w:rPr>
        <w:t>继续转发即可。</w:t>
      </w:r>
    </w:p>
    <w:p w:rsidR="00CE7DAA" w:rsidRPr="003B0CF1" w:rsidRDefault="00CE7DAA" w:rsidP="00CE7DAA">
      <w:pPr>
        <w:pStyle w:val="3"/>
      </w:pPr>
      <w:bookmarkStart w:id="44" w:name="_Toc524426518"/>
      <w:bookmarkStart w:id="45" w:name="_Toc531096151"/>
      <w:bookmarkStart w:id="46" w:name="_Toc45106630"/>
      <w:r w:rsidRPr="003B0CF1">
        <w:rPr>
          <w:rFonts w:hint="eastAsia"/>
        </w:rPr>
        <w:t>LDP to SR</w:t>
      </w:r>
      <w:bookmarkEnd w:id="44"/>
      <w:bookmarkEnd w:id="45"/>
      <w:bookmarkEnd w:id="46"/>
    </w:p>
    <w:p w:rsidR="00CE7DAA" w:rsidRDefault="00CE7DAA" w:rsidP="00CE7DAA">
      <w:r w:rsidRPr="00383864">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_Ref523823518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1-11</w:t>
      </w:r>
      <w:r w:rsidRPr="004A6746">
        <w:rPr>
          <w:rStyle w:val="Reference-R0G144B200"/>
        </w:rPr>
        <w:fldChar w:fldCharType="end"/>
      </w:r>
      <w:r w:rsidRPr="00383864">
        <w:rPr>
          <w:rFonts w:hint="eastAsia"/>
        </w:rPr>
        <w:t>所示，</w:t>
      </w:r>
      <w:r>
        <w:rPr>
          <w:rFonts w:hint="eastAsia"/>
        </w:rPr>
        <w:t>Device A</w:t>
      </w:r>
      <w:r>
        <w:rPr>
          <w:rFonts w:hint="eastAsia"/>
        </w:rPr>
        <w:t>、</w:t>
      </w:r>
      <w:r>
        <w:rPr>
          <w:rFonts w:hint="eastAsia"/>
        </w:rPr>
        <w:t>Device B</w:t>
      </w:r>
      <w:r>
        <w:rPr>
          <w:rFonts w:hint="eastAsia"/>
        </w:rPr>
        <w:t>和</w:t>
      </w:r>
      <w:r>
        <w:rPr>
          <w:rFonts w:hint="eastAsia"/>
        </w:rPr>
        <w:t>Device C</w:t>
      </w:r>
      <w:r>
        <w:rPr>
          <w:rFonts w:hint="eastAsia"/>
        </w:rPr>
        <w:t>运行</w:t>
      </w:r>
      <w:r>
        <w:rPr>
          <w:rFonts w:hint="eastAsia"/>
        </w:rPr>
        <w:t>LDP</w:t>
      </w:r>
      <w:r>
        <w:rPr>
          <w:rFonts w:hint="eastAsia"/>
        </w:rPr>
        <w:t>协议，为目的地址</w:t>
      </w:r>
      <w:r>
        <w:rPr>
          <w:rFonts w:hint="eastAsia"/>
        </w:rPr>
        <w:t>3.3.3.3/32</w:t>
      </w:r>
      <w:r>
        <w:rPr>
          <w:rFonts w:hint="eastAsia"/>
        </w:rPr>
        <w:t>分发标签，形成</w:t>
      </w:r>
      <w:r>
        <w:rPr>
          <w:rFonts w:hint="eastAsia"/>
        </w:rPr>
        <w:t>LDP</w:t>
      </w:r>
      <w:r>
        <w:rPr>
          <w:rFonts w:hint="eastAsia"/>
        </w:rPr>
        <w:t>标签转发表项。</w:t>
      </w:r>
      <w:r>
        <w:rPr>
          <w:rFonts w:hint="eastAsia"/>
        </w:rPr>
        <w:t>Device C</w:t>
      </w:r>
      <w:r>
        <w:rPr>
          <w:rFonts w:hint="eastAsia"/>
        </w:rPr>
        <w:t>和</w:t>
      </w:r>
      <w:r>
        <w:rPr>
          <w:rFonts w:hint="eastAsia"/>
        </w:rPr>
        <w:t>Device D</w:t>
      </w:r>
      <w:r>
        <w:rPr>
          <w:rFonts w:hint="eastAsia"/>
        </w:rPr>
        <w:t>运行</w:t>
      </w:r>
      <w:r>
        <w:rPr>
          <w:rFonts w:hint="eastAsia"/>
        </w:rPr>
        <w:t>MPLS SR</w:t>
      </w:r>
      <w:r>
        <w:rPr>
          <w:rFonts w:hint="eastAsia"/>
        </w:rPr>
        <w:t>功能，</w:t>
      </w:r>
      <w:r>
        <w:rPr>
          <w:rFonts w:hint="eastAsia"/>
        </w:rPr>
        <w:t>MPLS SR</w:t>
      </w:r>
      <w:r>
        <w:rPr>
          <w:rFonts w:hint="eastAsia"/>
        </w:rPr>
        <w:t>标签</w:t>
      </w:r>
      <w:r w:rsidRPr="009A26CA">
        <w:rPr>
          <w:rFonts w:hint="eastAsia"/>
        </w:rPr>
        <w:t>与</w:t>
      </w:r>
      <w:r>
        <w:rPr>
          <w:rFonts w:hint="eastAsia"/>
        </w:rPr>
        <w:t>LDP</w:t>
      </w:r>
      <w:r>
        <w:rPr>
          <w:rFonts w:hint="eastAsia"/>
        </w:rPr>
        <w:t>标签关联过程如下：</w:t>
      </w:r>
    </w:p>
    <w:p w:rsidR="00CE7DAA" w:rsidRDefault="00CE7DAA" w:rsidP="00CE7DAA">
      <w:pPr>
        <w:pStyle w:val="ItemStep"/>
      </w:pPr>
      <w:r>
        <w:rPr>
          <w:rFonts w:hint="eastAsia"/>
        </w:rPr>
        <w:t>网络管理员将索引值</w:t>
      </w:r>
      <w:r>
        <w:rPr>
          <w:rFonts w:hint="eastAsia"/>
        </w:rPr>
        <w:t>201</w:t>
      </w:r>
      <w:r>
        <w:rPr>
          <w:rFonts w:hint="eastAsia"/>
        </w:rPr>
        <w:t>分配给</w:t>
      </w:r>
      <w:r>
        <w:rPr>
          <w:rFonts w:hint="eastAsia"/>
        </w:rPr>
        <w:t>Device D</w:t>
      </w:r>
      <w:r>
        <w:rPr>
          <w:rFonts w:hint="eastAsia"/>
        </w:rPr>
        <w:t>上的</w:t>
      </w:r>
      <w:r>
        <w:rPr>
          <w:rFonts w:hint="eastAsia"/>
        </w:rPr>
        <w:t>Loopback</w:t>
      </w:r>
      <w:r>
        <w:rPr>
          <w:rFonts w:hint="eastAsia"/>
        </w:rPr>
        <w:t>地址</w:t>
      </w:r>
      <w:r>
        <w:rPr>
          <w:rFonts w:hint="eastAsia"/>
        </w:rPr>
        <w:t>3.3.3.3/32</w:t>
      </w:r>
      <w:r>
        <w:rPr>
          <w:rFonts w:hint="eastAsia"/>
        </w:rPr>
        <w:t>，</w:t>
      </w:r>
      <w:r>
        <w:rPr>
          <w:rFonts w:hint="eastAsia"/>
        </w:rPr>
        <w:t>Device D</w:t>
      </w:r>
      <w:r>
        <w:rPr>
          <w:rFonts w:hint="eastAsia"/>
        </w:rPr>
        <w:t>通过</w:t>
      </w:r>
      <w:r>
        <w:rPr>
          <w:rFonts w:hint="eastAsia"/>
        </w:rPr>
        <w:t>IGP</w:t>
      </w:r>
      <w:r>
        <w:rPr>
          <w:rFonts w:hint="eastAsia"/>
        </w:rPr>
        <w:t>协议报文将该索引值以及本地</w:t>
      </w:r>
      <w:r>
        <w:rPr>
          <w:rFonts w:hint="eastAsia"/>
        </w:rPr>
        <w:t>SRGB</w:t>
      </w:r>
      <w:r>
        <w:rPr>
          <w:rFonts w:hint="eastAsia"/>
        </w:rPr>
        <w:t>通告出去。</w:t>
      </w:r>
    </w:p>
    <w:p w:rsidR="00CE7DAA" w:rsidRDefault="00CE7DAA" w:rsidP="00CE7DAA">
      <w:pPr>
        <w:pStyle w:val="ItemStep"/>
      </w:pPr>
      <w:r>
        <w:rPr>
          <w:rFonts w:hint="eastAsia"/>
        </w:rPr>
        <w:t>Device C</w:t>
      </w:r>
      <w:r>
        <w:rPr>
          <w:rFonts w:hint="eastAsia"/>
        </w:rPr>
        <w:t>收到通告信息后，形成</w:t>
      </w:r>
      <w:r>
        <w:rPr>
          <w:rFonts w:hint="eastAsia"/>
        </w:rPr>
        <w:t>MPLS SR</w:t>
      </w:r>
      <w:r>
        <w:rPr>
          <w:rFonts w:hint="eastAsia"/>
        </w:rPr>
        <w:t>标签转发表。</w:t>
      </w:r>
    </w:p>
    <w:p w:rsidR="00CE7DAA" w:rsidRPr="00383864" w:rsidRDefault="00CE7DAA" w:rsidP="00CE7DAA">
      <w:pPr>
        <w:pStyle w:val="ItemStep"/>
      </w:pPr>
      <w:r>
        <w:rPr>
          <w:rFonts w:hint="eastAsia"/>
        </w:rPr>
        <w:t>Device C</w:t>
      </w:r>
      <w:r w:rsidRPr="009A26CA">
        <w:rPr>
          <w:rFonts w:hint="eastAsia"/>
        </w:rPr>
        <w:t>上</w:t>
      </w:r>
      <w:r>
        <w:rPr>
          <w:rFonts w:hint="eastAsia"/>
        </w:rPr>
        <w:t>MPLS SR</w:t>
      </w:r>
      <w:r>
        <w:rPr>
          <w:rFonts w:hint="eastAsia"/>
        </w:rPr>
        <w:t>标签</w:t>
      </w:r>
      <w:r w:rsidRPr="009A26CA">
        <w:rPr>
          <w:rFonts w:hint="eastAsia"/>
        </w:rPr>
        <w:t>与</w:t>
      </w:r>
      <w:r>
        <w:rPr>
          <w:rFonts w:hint="eastAsia"/>
        </w:rPr>
        <w:t>LDP</w:t>
      </w:r>
      <w:r>
        <w:rPr>
          <w:rFonts w:hint="eastAsia"/>
        </w:rPr>
        <w:t>标签关联</w:t>
      </w:r>
      <w:r w:rsidRPr="009A26CA">
        <w:rPr>
          <w:rFonts w:hint="eastAsia"/>
        </w:rPr>
        <w:t>。</w:t>
      </w:r>
    </w:p>
    <w:p w:rsidR="00CE7DAA" w:rsidRPr="00383864" w:rsidRDefault="00CE7DAA" w:rsidP="00CE7DAA">
      <w:pPr>
        <w:pStyle w:val="FigureDescription"/>
      </w:pPr>
      <w:bookmarkStart w:id="47" w:name="_Ref523823518"/>
      <w:r w:rsidRPr="00383864">
        <w:rPr>
          <w:rFonts w:hint="eastAsia"/>
        </w:rPr>
        <w:t>LDP</w:t>
      </w:r>
      <w:r>
        <w:rPr>
          <w:rFonts w:hint="eastAsia"/>
        </w:rPr>
        <w:t xml:space="preserve"> to SR</w:t>
      </w:r>
      <w:r w:rsidRPr="00383864">
        <w:rPr>
          <w:rFonts w:hint="eastAsia"/>
        </w:rPr>
        <w:t>报文转发过程示意图</w:t>
      </w:r>
      <w:bookmarkEnd w:id="47"/>
    </w:p>
    <w:p w:rsidR="00CE7DAA" w:rsidRDefault="00CE7DAA" w:rsidP="00CE7DAA">
      <w:r w:rsidRPr="00CE7DAA">
        <w:rPr>
          <w:rFonts w:hint="eastAsia"/>
          <w:noProof/>
        </w:rPr>
        <w:drawing>
          <wp:inline distT="0" distB="0" distL="0" distR="0" wp14:anchorId="08C90C23" wp14:editId="23E3583C">
            <wp:extent cx="4287520" cy="19754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7520" cy="1975485"/>
                    </a:xfrm>
                    <a:prstGeom prst="rect">
                      <a:avLst/>
                    </a:prstGeom>
                    <a:noFill/>
                    <a:ln>
                      <a:noFill/>
                    </a:ln>
                  </pic:spPr>
                </pic:pic>
              </a:graphicData>
            </a:graphic>
          </wp:inline>
        </w:drawing>
      </w:r>
    </w:p>
    <w:p w:rsidR="00CE7DAA" w:rsidRDefault="00CE7DAA" w:rsidP="00CE7DAA"/>
    <w:p w:rsidR="00CE7DAA" w:rsidRPr="00383864" w:rsidRDefault="00CE7DAA" w:rsidP="00CE7DAA">
      <w:r>
        <w:rPr>
          <w:rFonts w:hint="eastAsia"/>
        </w:rPr>
        <w:t>当</w:t>
      </w:r>
      <w:r w:rsidRPr="00740E60">
        <w:rPr>
          <w:rFonts w:hint="eastAsia"/>
        </w:rPr>
        <w:t>Device A</w:t>
      </w:r>
      <w:r>
        <w:rPr>
          <w:rFonts w:hint="eastAsia"/>
        </w:rPr>
        <w:t>通过</w:t>
      </w:r>
      <w:r>
        <w:rPr>
          <w:rFonts w:hint="eastAsia"/>
        </w:rPr>
        <w:t>LDP LSP</w:t>
      </w:r>
      <w:r>
        <w:rPr>
          <w:rFonts w:hint="eastAsia"/>
        </w:rPr>
        <w:t>将报文转发到</w:t>
      </w:r>
      <w:r>
        <w:rPr>
          <w:rFonts w:hint="eastAsia"/>
        </w:rPr>
        <w:t>Device D</w:t>
      </w:r>
      <w:r>
        <w:rPr>
          <w:rFonts w:hint="eastAsia"/>
        </w:rPr>
        <w:t>时，</w:t>
      </w:r>
      <w:r w:rsidRPr="006E5065">
        <w:rPr>
          <w:rFonts w:hint="eastAsia"/>
        </w:rPr>
        <w:t>报文转发过程</w:t>
      </w:r>
      <w:r>
        <w:rPr>
          <w:rFonts w:hint="eastAsia"/>
        </w:rPr>
        <w:t>如下</w:t>
      </w:r>
      <w:r w:rsidRPr="00383864">
        <w:rPr>
          <w:rFonts w:hint="eastAsia"/>
        </w:rPr>
        <w:t>：</w:t>
      </w:r>
    </w:p>
    <w:p w:rsidR="00CE7DAA" w:rsidRPr="00383864" w:rsidRDefault="00CE7DAA" w:rsidP="00CE7DAA">
      <w:pPr>
        <w:pStyle w:val="ItemStep"/>
        <w:rPr>
          <w:lang w:eastAsia="zh-CN"/>
        </w:rPr>
      </w:pPr>
      <w:r w:rsidRPr="00383864">
        <w:rPr>
          <w:rFonts w:hint="eastAsia"/>
          <w:lang w:eastAsia="zh-CN"/>
        </w:rPr>
        <w:t>Device A</w:t>
      </w:r>
      <w:r w:rsidRPr="00325F13">
        <w:rPr>
          <w:rFonts w:hint="eastAsia"/>
          <w:lang w:eastAsia="zh-CN"/>
        </w:rPr>
        <w:t>接收到不带标签的报文，</w:t>
      </w:r>
      <w:r w:rsidRPr="0099674F">
        <w:rPr>
          <w:rFonts w:hint="eastAsia"/>
          <w:lang w:eastAsia="zh-CN"/>
        </w:rPr>
        <w:t>根据</w:t>
      </w:r>
      <w:r w:rsidRPr="0099674F">
        <w:rPr>
          <w:rFonts w:hint="eastAsia"/>
          <w:lang w:eastAsia="zh-CN"/>
        </w:rPr>
        <w:t>LDP</w:t>
      </w:r>
      <w:r w:rsidRPr="0099674F">
        <w:rPr>
          <w:rFonts w:hint="eastAsia"/>
          <w:lang w:eastAsia="zh-CN"/>
        </w:rPr>
        <w:t>标签转发表项</w:t>
      </w:r>
      <w:r w:rsidRPr="00325F13">
        <w:rPr>
          <w:rFonts w:hint="eastAsia"/>
          <w:lang w:eastAsia="zh-CN"/>
        </w:rPr>
        <w:t>为报文添加标签，并</w:t>
      </w:r>
      <w:r w:rsidRPr="0099674F">
        <w:rPr>
          <w:rFonts w:hint="eastAsia"/>
          <w:lang w:eastAsia="zh-CN"/>
        </w:rPr>
        <w:t>将报文转发给下一跳</w:t>
      </w:r>
      <w:r w:rsidRPr="0099674F">
        <w:rPr>
          <w:rFonts w:hint="eastAsia"/>
          <w:lang w:eastAsia="zh-CN"/>
        </w:rPr>
        <w:t xml:space="preserve">Device </w:t>
      </w:r>
      <w:r>
        <w:rPr>
          <w:rFonts w:hint="eastAsia"/>
          <w:lang w:eastAsia="zh-CN"/>
        </w:rPr>
        <w:t>B</w:t>
      </w:r>
      <w:r w:rsidRPr="0099674F">
        <w:rPr>
          <w:rFonts w:hint="eastAsia"/>
          <w:lang w:eastAsia="zh-CN"/>
        </w:rPr>
        <w:t>，出标签为</w:t>
      </w:r>
      <w:r>
        <w:rPr>
          <w:rFonts w:hint="eastAsia"/>
          <w:lang w:eastAsia="zh-CN"/>
        </w:rPr>
        <w:t>20</w:t>
      </w:r>
      <w:r w:rsidRPr="00383864">
        <w:rPr>
          <w:rFonts w:hint="eastAsia"/>
          <w:lang w:eastAsia="zh-CN"/>
        </w:rPr>
        <w:t>。</w:t>
      </w:r>
    </w:p>
    <w:p w:rsidR="00CE7DAA" w:rsidRPr="00383864" w:rsidRDefault="00CE7DAA" w:rsidP="00CE7DAA">
      <w:pPr>
        <w:pStyle w:val="ItemStep"/>
        <w:rPr>
          <w:lang w:eastAsia="zh-CN"/>
        </w:rPr>
      </w:pPr>
      <w:r>
        <w:rPr>
          <w:rFonts w:hint="eastAsia"/>
          <w:lang w:eastAsia="zh-CN"/>
        </w:rPr>
        <w:t xml:space="preserve">Device </w:t>
      </w:r>
      <w:r w:rsidRPr="00325F13">
        <w:rPr>
          <w:rFonts w:hint="eastAsia"/>
          <w:lang w:eastAsia="zh-CN"/>
        </w:rPr>
        <w:t>B</w:t>
      </w:r>
      <w:r w:rsidRPr="0099674F">
        <w:rPr>
          <w:rFonts w:hint="eastAsia"/>
          <w:lang w:eastAsia="zh-CN"/>
        </w:rPr>
        <w:t>收到报文后根据</w:t>
      </w:r>
      <w:r w:rsidRPr="0099674F">
        <w:rPr>
          <w:rFonts w:hint="eastAsia"/>
          <w:lang w:eastAsia="zh-CN"/>
        </w:rPr>
        <w:t>LDP</w:t>
      </w:r>
      <w:r w:rsidRPr="0099674F">
        <w:rPr>
          <w:rFonts w:hint="eastAsia"/>
          <w:lang w:eastAsia="zh-CN"/>
        </w:rPr>
        <w:t>标签转发表项将报文转发给下一跳</w:t>
      </w:r>
      <w:r>
        <w:rPr>
          <w:rFonts w:hint="eastAsia"/>
          <w:lang w:eastAsia="zh-CN"/>
        </w:rPr>
        <w:t xml:space="preserve">Device </w:t>
      </w:r>
      <w:r w:rsidRPr="00325F13">
        <w:rPr>
          <w:rFonts w:hint="eastAsia"/>
          <w:lang w:eastAsia="zh-CN"/>
        </w:rPr>
        <w:t>C</w:t>
      </w:r>
      <w:r w:rsidRPr="0099674F">
        <w:rPr>
          <w:rFonts w:hint="eastAsia"/>
          <w:lang w:eastAsia="zh-CN"/>
        </w:rPr>
        <w:t>，出标签为</w:t>
      </w:r>
      <w:r w:rsidRPr="0099674F">
        <w:rPr>
          <w:rFonts w:hint="eastAsia"/>
          <w:lang w:eastAsia="zh-CN"/>
        </w:rPr>
        <w:t>30</w:t>
      </w:r>
      <w:r w:rsidRPr="0099674F">
        <w:rPr>
          <w:rFonts w:hint="eastAsia"/>
          <w:lang w:eastAsia="zh-CN"/>
        </w:rPr>
        <w:t>。</w:t>
      </w:r>
    </w:p>
    <w:p w:rsidR="00CE7DAA" w:rsidRPr="0099674F" w:rsidRDefault="00CE7DAA" w:rsidP="00CE7DAA">
      <w:pPr>
        <w:pStyle w:val="ItemStep"/>
        <w:rPr>
          <w:lang w:eastAsia="zh-CN"/>
        </w:rPr>
      </w:pPr>
      <w:r>
        <w:rPr>
          <w:rFonts w:hint="eastAsia"/>
          <w:lang w:eastAsia="zh-CN"/>
        </w:rPr>
        <w:t xml:space="preserve">Device </w:t>
      </w:r>
      <w:r w:rsidRPr="00325F13">
        <w:rPr>
          <w:rFonts w:hint="eastAsia"/>
          <w:lang w:eastAsia="zh-CN"/>
        </w:rPr>
        <w:t>C</w:t>
      </w:r>
      <w:r w:rsidRPr="0099674F">
        <w:rPr>
          <w:rFonts w:hint="eastAsia"/>
          <w:lang w:eastAsia="zh-CN"/>
        </w:rPr>
        <w:t>收到报文后，根据报文的入标签</w:t>
      </w:r>
      <w:r w:rsidRPr="0099674F">
        <w:rPr>
          <w:rFonts w:hint="eastAsia"/>
          <w:lang w:eastAsia="zh-CN"/>
        </w:rPr>
        <w:t>30</w:t>
      </w:r>
      <w:r w:rsidRPr="0099674F">
        <w:rPr>
          <w:rFonts w:hint="eastAsia"/>
          <w:lang w:eastAsia="zh-CN"/>
        </w:rPr>
        <w:t>查找对应的</w:t>
      </w:r>
      <w:r w:rsidRPr="0099674F">
        <w:rPr>
          <w:rFonts w:hint="eastAsia"/>
          <w:lang w:eastAsia="zh-CN"/>
        </w:rPr>
        <w:t>LDP</w:t>
      </w:r>
      <w:r w:rsidRPr="0099674F">
        <w:rPr>
          <w:rFonts w:hint="eastAsia"/>
          <w:lang w:eastAsia="zh-CN"/>
        </w:rPr>
        <w:t>标签转发表项，发现出标签不存在，此时设备上存在关于目的地址</w:t>
      </w:r>
      <w:r w:rsidRPr="0099674F">
        <w:rPr>
          <w:rFonts w:hint="eastAsia"/>
          <w:lang w:eastAsia="zh-CN"/>
        </w:rPr>
        <w:t>3.3.3.3/32</w:t>
      </w:r>
      <w:r w:rsidRPr="0099674F">
        <w:rPr>
          <w:rFonts w:hint="eastAsia"/>
          <w:lang w:eastAsia="zh-CN"/>
        </w:rPr>
        <w:t>的有效</w:t>
      </w:r>
      <w:r w:rsidRPr="0099674F">
        <w:rPr>
          <w:rFonts w:hint="eastAsia"/>
          <w:lang w:eastAsia="zh-CN"/>
        </w:rPr>
        <w:t>MPLS SR</w:t>
      </w:r>
      <w:r w:rsidRPr="0099674F">
        <w:rPr>
          <w:rFonts w:hint="eastAsia"/>
          <w:lang w:eastAsia="zh-CN"/>
        </w:rPr>
        <w:t>出标签</w:t>
      </w:r>
      <w:r w:rsidRPr="0099674F">
        <w:rPr>
          <w:rFonts w:hint="eastAsia"/>
          <w:lang w:eastAsia="zh-CN"/>
        </w:rPr>
        <w:t>16201</w:t>
      </w:r>
      <w:r w:rsidRPr="0099674F">
        <w:rPr>
          <w:rFonts w:hint="eastAsia"/>
          <w:lang w:eastAsia="zh-CN"/>
        </w:rPr>
        <w:t>，将出标签</w:t>
      </w:r>
      <w:r w:rsidRPr="0099674F">
        <w:rPr>
          <w:rFonts w:hint="eastAsia"/>
          <w:lang w:eastAsia="zh-CN"/>
        </w:rPr>
        <w:t>16201</w:t>
      </w:r>
      <w:r w:rsidRPr="0099674F">
        <w:rPr>
          <w:rFonts w:hint="eastAsia"/>
          <w:lang w:eastAsia="zh-CN"/>
        </w:rPr>
        <w:t>作为</w:t>
      </w:r>
      <w:r w:rsidRPr="0099674F">
        <w:rPr>
          <w:rFonts w:hint="eastAsia"/>
          <w:lang w:eastAsia="zh-CN"/>
        </w:rPr>
        <w:t>LDP</w:t>
      </w:r>
      <w:r w:rsidRPr="0099674F">
        <w:rPr>
          <w:rFonts w:hint="eastAsia"/>
          <w:lang w:eastAsia="zh-CN"/>
        </w:rPr>
        <w:t>的出标签，发送报文给尾节点</w:t>
      </w:r>
      <w:r>
        <w:rPr>
          <w:rFonts w:hint="eastAsia"/>
          <w:lang w:eastAsia="zh-CN"/>
        </w:rPr>
        <w:t xml:space="preserve">Device </w:t>
      </w:r>
      <w:r w:rsidRPr="00325F13">
        <w:rPr>
          <w:rFonts w:hint="eastAsia"/>
          <w:lang w:eastAsia="zh-CN"/>
        </w:rPr>
        <w:t>D</w:t>
      </w:r>
      <w:r w:rsidRPr="0099674F">
        <w:rPr>
          <w:rFonts w:hint="eastAsia"/>
          <w:lang w:eastAsia="zh-CN"/>
        </w:rPr>
        <w:t>。</w:t>
      </w:r>
    </w:p>
    <w:p w:rsidR="00CE7DAA" w:rsidRDefault="00CE7DAA" w:rsidP="00CE7DAA">
      <w:pPr>
        <w:pStyle w:val="ItemStep"/>
        <w:rPr>
          <w:lang w:eastAsia="zh-CN"/>
        </w:rPr>
      </w:pPr>
      <w:r w:rsidRPr="0099674F">
        <w:rPr>
          <w:rFonts w:hint="eastAsia"/>
          <w:lang w:eastAsia="zh-CN"/>
        </w:rPr>
        <w:t>报文到达尾节点</w:t>
      </w:r>
      <w:r>
        <w:rPr>
          <w:rFonts w:hint="eastAsia"/>
          <w:lang w:eastAsia="zh-CN"/>
        </w:rPr>
        <w:t xml:space="preserve">Device </w:t>
      </w:r>
      <w:r w:rsidRPr="00325F13">
        <w:rPr>
          <w:rFonts w:hint="eastAsia"/>
          <w:lang w:eastAsia="zh-CN"/>
        </w:rPr>
        <w:t>D</w:t>
      </w:r>
      <w:r w:rsidRPr="0099674F">
        <w:rPr>
          <w:rFonts w:hint="eastAsia"/>
          <w:lang w:eastAsia="zh-CN"/>
        </w:rPr>
        <w:t>后，</w:t>
      </w:r>
      <w:r w:rsidRPr="0099674F">
        <w:rPr>
          <w:rFonts w:hint="eastAsia"/>
          <w:lang w:eastAsia="zh-CN"/>
        </w:rPr>
        <w:t>Devi</w:t>
      </w:r>
      <w:r>
        <w:rPr>
          <w:rFonts w:hint="eastAsia"/>
          <w:lang w:eastAsia="zh-CN"/>
        </w:rPr>
        <w:t xml:space="preserve">ce </w:t>
      </w:r>
      <w:r w:rsidRPr="00325F13">
        <w:rPr>
          <w:rFonts w:hint="eastAsia"/>
          <w:lang w:eastAsia="zh-CN"/>
        </w:rPr>
        <w:t>D</w:t>
      </w:r>
      <w:r w:rsidRPr="0099674F">
        <w:rPr>
          <w:rFonts w:hint="eastAsia"/>
          <w:lang w:eastAsia="zh-CN"/>
        </w:rPr>
        <w:t>删除报文中的标签</w:t>
      </w:r>
      <w:r w:rsidRPr="0099674F">
        <w:rPr>
          <w:rFonts w:hint="eastAsia"/>
          <w:lang w:eastAsia="zh-CN"/>
        </w:rPr>
        <w:t>16201</w:t>
      </w:r>
      <w:r w:rsidRPr="0099674F">
        <w:rPr>
          <w:rFonts w:hint="eastAsia"/>
          <w:lang w:eastAsia="zh-CN"/>
        </w:rPr>
        <w:t>，按</w:t>
      </w:r>
      <w:r w:rsidRPr="0099674F">
        <w:rPr>
          <w:rFonts w:hint="eastAsia"/>
          <w:lang w:eastAsia="zh-CN"/>
        </w:rPr>
        <w:t>IP</w:t>
      </w:r>
      <w:r w:rsidRPr="0099674F">
        <w:rPr>
          <w:rFonts w:hint="eastAsia"/>
          <w:lang w:eastAsia="zh-CN"/>
        </w:rPr>
        <w:t>继续转发即可。</w:t>
      </w:r>
    </w:p>
    <w:p w:rsidR="00CE7DAA" w:rsidRDefault="00CE7DAA" w:rsidP="00CE7DAA">
      <w:pPr>
        <w:pStyle w:val="3"/>
      </w:pPr>
      <w:bookmarkStart w:id="48" w:name="_Toc524426519"/>
      <w:bookmarkStart w:id="49" w:name="_Toc511642965"/>
      <w:bookmarkStart w:id="50" w:name="_Toc531096152"/>
      <w:bookmarkStart w:id="51" w:name="_Toc45106631"/>
      <w:r>
        <w:rPr>
          <w:rFonts w:hint="eastAsia"/>
        </w:rPr>
        <w:t>SR over LDP</w:t>
      </w:r>
      <w:bookmarkEnd w:id="48"/>
      <w:bookmarkEnd w:id="49"/>
      <w:bookmarkEnd w:id="50"/>
      <w:bookmarkEnd w:id="51"/>
    </w:p>
    <w:p w:rsidR="00CE7DAA" w:rsidRDefault="00CE7DAA" w:rsidP="00CE7DAA">
      <w:r>
        <w:rPr>
          <w:rFonts w:hint="eastAsia"/>
        </w:rPr>
        <w:t>SR</w:t>
      </w:r>
      <w:r>
        <w:rPr>
          <w:rFonts w:hint="eastAsia"/>
        </w:rPr>
        <w:t>网络需要跨越</w:t>
      </w:r>
      <w:r>
        <w:rPr>
          <w:rFonts w:hint="eastAsia"/>
        </w:rPr>
        <w:t>LDP</w:t>
      </w:r>
      <w:r>
        <w:rPr>
          <w:rFonts w:hint="eastAsia"/>
        </w:rPr>
        <w:t>网络交互数据，这种组网被称为</w:t>
      </w:r>
      <w:r>
        <w:rPr>
          <w:rFonts w:hint="eastAsia"/>
        </w:rPr>
        <w:t>SR over LDP</w:t>
      </w:r>
      <w:r>
        <w:rPr>
          <w:rFonts w:hint="eastAsia"/>
        </w:rPr>
        <w:t>。在</w:t>
      </w:r>
      <w:r>
        <w:rPr>
          <w:rFonts w:hint="eastAsia"/>
        </w:rPr>
        <w:t>SR over LDP</w:t>
      </w:r>
      <w:r>
        <w:rPr>
          <w:rFonts w:hint="eastAsia"/>
        </w:rPr>
        <w:t>组网环境下，需要边界设备将一个协议的无效出标签替换为另一个协议的有效出标签，完成标签的</w:t>
      </w:r>
      <w:r w:rsidRPr="00B42EDC">
        <w:rPr>
          <w:rFonts w:hint="eastAsia"/>
        </w:rPr>
        <w:t>连接</w:t>
      </w:r>
      <w:r>
        <w:rPr>
          <w:rFonts w:hint="eastAsia"/>
        </w:rPr>
        <w:t>。</w:t>
      </w:r>
      <w:r>
        <w:rPr>
          <w:rFonts w:hint="eastAsia"/>
        </w:rPr>
        <w:t>SR over LDP</w:t>
      </w:r>
      <w:r>
        <w:rPr>
          <w:rFonts w:hint="eastAsia"/>
        </w:rPr>
        <w:t>组网主要包含如下两种情况：</w:t>
      </w:r>
    </w:p>
    <w:p w:rsidR="00CE7DAA" w:rsidRPr="0099674F" w:rsidRDefault="00CE7DAA" w:rsidP="00CE7DAA">
      <w:pPr>
        <w:pStyle w:val="ItemList"/>
        <w:rPr>
          <w:lang w:eastAsia="zh-CN"/>
        </w:rPr>
      </w:pPr>
      <w:r w:rsidRPr="0099674F">
        <w:rPr>
          <w:rFonts w:hint="eastAsia"/>
          <w:lang w:eastAsia="zh-CN"/>
        </w:rPr>
        <w:t>MPLS SR</w:t>
      </w:r>
      <w:r w:rsidRPr="0099674F">
        <w:rPr>
          <w:rFonts w:hint="eastAsia"/>
          <w:lang w:eastAsia="zh-CN"/>
        </w:rPr>
        <w:t>到</w:t>
      </w:r>
      <w:r w:rsidRPr="0099674F">
        <w:rPr>
          <w:rFonts w:hint="eastAsia"/>
          <w:lang w:eastAsia="zh-CN"/>
        </w:rPr>
        <w:t>LDP</w:t>
      </w:r>
      <w:r w:rsidRPr="0099674F">
        <w:rPr>
          <w:rFonts w:hint="eastAsia"/>
          <w:lang w:eastAsia="zh-CN"/>
        </w:rPr>
        <w:t>标签连接：当</w:t>
      </w:r>
      <w:r w:rsidRPr="0099674F">
        <w:rPr>
          <w:rFonts w:hint="eastAsia"/>
          <w:lang w:eastAsia="zh-CN"/>
        </w:rPr>
        <w:t>MPLS SR</w:t>
      </w:r>
      <w:r w:rsidRPr="0099674F">
        <w:rPr>
          <w:rFonts w:hint="eastAsia"/>
          <w:lang w:eastAsia="zh-CN"/>
        </w:rPr>
        <w:t>出标签不存在时，如果存在有效的</w:t>
      </w:r>
      <w:r w:rsidRPr="0099674F">
        <w:rPr>
          <w:rFonts w:hint="eastAsia"/>
          <w:lang w:eastAsia="zh-CN"/>
        </w:rPr>
        <w:t>LDP</w:t>
      </w:r>
      <w:r w:rsidRPr="0099674F">
        <w:rPr>
          <w:rFonts w:hint="eastAsia"/>
          <w:lang w:eastAsia="zh-CN"/>
        </w:rPr>
        <w:t>出标签，则将</w:t>
      </w:r>
      <w:r w:rsidRPr="0099674F">
        <w:rPr>
          <w:rFonts w:hint="eastAsia"/>
          <w:lang w:eastAsia="zh-CN"/>
        </w:rPr>
        <w:t>LDP</w:t>
      </w:r>
      <w:r w:rsidRPr="0099674F">
        <w:rPr>
          <w:rFonts w:hint="eastAsia"/>
          <w:lang w:eastAsia="zh-CN"/>
        </w:rPr>
        <w:t>出标签作为</w:t>
      </w:r>
      <w:r w:rsidRPr="0099674F">
        <w:rPr>
          <w:rFonts w:hint="eastAsia"/>
          <w:lang w:eastAsia="zh-CN"/>
        </w:rPr>
        <w:t>SR</w:t>
      </w:r>
      <w:r w:rsidRPr="0099674F">
        <w:rPr>
          <w:rFonts w:hint="eastAsia"/>
          <w:lang w:eastAsia="zh-CN"/>
        </w:rPr>
        <w:t>出标签。</w:t>
      </w:r>
    </w:p>
    <w:p w:rsidR="00CE7DAA" w:rsidRPr="0099674F" w:rsidRDefault="00CE7DAA" w:rsidP="00CE7DAA">
      <w:pPr>
        <w:pStyle w:val="ItemList"/>
        <w:rPr>
          <w:lang w:eastAsia="zh-CN"/>
        </w:rPr>
      </w:pPr>
      <w:r w:rsidRPr="0099674F">
        <w:rPr>
          <w:rFonts w:hint="eastAsia"/>
          <w:lang w:eastAsia="zh-CN"/>
        </w:rPr>
        <w:t>LDP</w:t>
      </w:r>
      <w:r w:rsidRPr="0099674F">
        <w:rPr>
          <w:rFonts w:hint="eastAsia"/>
          <w:lang w:eastAsia="zh-CN"/>
        </w:rPr>
        <w:t>到</w:t>
      </w:r>
      <w:r w:rsidRPr="0099674F">
        <w:rPr>
          <w:rFonts w:hint="eastAsia"/>
          <w:lang w:eastAsia="zh-CN"/>
        </w:rPr>
        <w:t>MPLS SR</w:t>
      </w:r>
      <w:r w:rsidRPr="0099674F">
        <w:rPr>
          <w:rFonts w:hint="eastAsia"/>
          <w:lang w:eastAsia="zh-CN"/>
        </w:rPr>
        <w:t>标签连接：当</w:t>
      </w:r>
      <w:r w:rsidRPr="0099674F">
        <w:rPr>
          <w:rFonts w:hint="eastAsia"/>
          <w:lang w:eastAsia="zh-CN"/>
        </w:rPr>
        <w:t>LDP</w:t>
      </w:r>
      <w:r w:rsidRPr="0099674F">
        <w:rPr>
          <w:rFonts w:hint="eastAsia"/>
          <w:lang w:eastAsia="zh-CN"/>
        </w:rPr>
        <w:t>出标签不存在时，如果存在有效的</w:t>
      </w:r>
      <w:r w:rsidRPr="0099674F">
        <w:rPr>
          <w:rFonts w:hint="eastAsia"/>
          <w:lang w:eastAsia="zh-CN"/>
        </w:rPr>
        <w:t>MPLS SR</w:t>
      </w:r>
      <w:r w:rsidRPr="0099674F">
        <w:rPr>
          <w:rFonts w:hint="eastAsia"/>
          <w:lang w:eastAsia="zh-CN"/>
        </w:rPr>
        <w:t>出标签，则将</w:t>
      </w:r>
      <w:r w:rsidRPr="0099674F">
        <w:rPr>
          <w:rFonts w:hint="eastAsia"/>
          <w:lang w:eastAsia="zh-CN"/>
        </w:rPr>
        <w:t>MPLS SR</w:t>
      </w:r>
      <w:r w:rsidRPr="0099674F">
        <w:rPr>
          <w:rFonts w:hint="eastAsia"/>
          <w:lang w:eastAsia="zh-CN"/>
        </w:rPr>
        <w:t>出标签作为</w:t>
      </w:r>
      <w:r w:rsidRPr="0099674F">
        <w:rPr>
          <w:rFonts w:hint="eastAsia"/>
          <w:lang w:eastAsia="zh-CN"/>
        </w:rPr>
        <w:t>LDP</w:t>
      </w:r>
      <w:r w:rsidRPr="0099674F">
        <w:rPr>
          <w:rFonts w:hint="eastAsia"/>
          <w:lang w:eastAsia="zh-CN"/>
        </w:rPr>
        <w:t>出标签。</w:t>
      </w:r>
    </w:p>
    <w:p w:rsidR="00CE7DAA" w:rsidRDefault="00CE7DAA" w:rsidP="00CE7DAA">
      <w:pPr>
        <w:pStyle w:val="FigureDescription"/>
      </w:pPr>
      <w:bookmarkStart w:id="52" w:name="_Ref511294997"/>
      <w:r>
        <w:rPr>
          <w:rFonts w:hint="eastAsia"/>
        </w:rPr>
        <w:t>SR over LDP</w:t>
      </w:r>
      <w:r>
        <w:rPr>
          <w:rFonts w:hint="eastAsia"/>
        </w:rPr>
        <w:t>网络互通示意图</w:t>
      </w:r>
      <w:bookmarkEnd w:id="52"/>
    </w:p>
    <w:p w:rsidR="00CE7DAA" w:rsidRDefault="00CE7DAA" w:rsidP="00CE7DAA">
      <w:pPr>
        <w:pStyle w:val="Figure"/>
      </w:pPr>
      <w:r w:rsidRPr="00CE7DAA">
        <w:rPr>
          <w:noProof/>
        </w:rPr>
        <w:drawing>
          <wp:inline distT="0" distB="0" distL="0" distR="0" wp14:anchorId="63BCAE24" wp14:editId="58718BB2">
            <wp:extent cx="5184775" cy="19843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775" cy="1984375"/>
                    </a:xfrm>
                    <a:prstGeom prst="rect">
                      <a:avLst/>
                    </a:prstGeom>
                    <a:noFill/>
                    <a:ln>
                      <a:noFill/>
                    </a:ln>
                  </pic:spPr>
                </pic:pic>
              </a:graphicData>
            </a:graphic>
          </wp:inline>
        </w:drawing>
      </w:r>
    </w:p>
    <w:p w:rsidR="00CE7DAA" w:rsidRPr="00D23A29" w:rsidRDefault="00CE7DAA" w:rsidP="00CE7DAA"/>
    <w:p w:rsidR="00CE7DAA" w:rsidRDefault="00CE7DAA" w:rsidP="00CE7DAA">
      <w:r>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_Ref511294997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1-12</w:t>
      </w:r>
      <w:r w:rsidRPr="004A6746">
        <w:rPr>
          <w:rStyle w:val="Reference-R0G144B200"/>
        </w:rPr>
        <w:fldChar w:fldCharType="end"/>
      </w:r>
      <w:r w:rsidRPr="00F10C21">
        <w:rPr>
          <w:rFonts w:hint="eastAsia"/>
        </w:rPr>
        <w:t>所示，</w:t>
      </w:r>
      <w:r w:rsidRPr="000D5154">
        <w:rPr>
          <w:rFonts w:hint="eastAsia"/>
        </w:rPr>
        <w:t>Device A</w:t>
      </w:r>
      <w:r w:rsidRPr="000D5154">
        <w:rPr>
          <w:rFonts w:hint="eastAsia"/>
        </w:rPr>
        <w:t>、</w:t>
      </w:r>
      <w:r w:rsidRPr="00F10C21">
        <w:rPr>
          <w:rFonts w:hint="eastAsia"/>
        </w:rPr>
        <w:t>Dev</w:t>
      </w:r>
      <w:r>
        <w:rPr>
          <w:rFonts w:hint="eastAsia"/>
        </w:rPr>
        <w:t>ice B</w:t>
      </w:r>
      <w:r>
        <w:rPr>
          <w:rFonts w:hint="eastAsia"/>
        </w:rPr>
        <w:t>、</w:t>
      </w:r>
      <w:r>
        <w:rPr>
          <w:rFonts w:hint="eastAsia"/>
        </w:rPr>
        <w:t>Device D</w:t>
      </w:r>
      <w:r>
        <w:rPr>
          <w:rFonts w:hint="eastAsia"/>
        </w:rPr>
        <w:t>和</w:t>
      </w:r>
      <w:r>
        <w:rPr>
          <w:rFonts w:hint="eastAsia"/>
        </w:rPr>
        <w:t>Device E</w:t>
      </w:r>
      <w:r>
        <w:rPr>
          <w:rFonts w:hint="eastAsia"/>
        </w:rPr>
        <w:t>运行</w:t>
      </w:r>
      <w:r>
        <w:rPr>
          <w:rFonts w:hint="eastAsia"/>
        </w:rPr>
        <w:t>MPLS SR</w:t>
      </w:r>
      <w:r>
        <w:rPr>
          <w:rFonts w:hint="eastAsia"/>
        </w:rPr>
        <w:t>功能，网络管理员将索引值</w:t>
      </w:r>
      <w:r>
        <w:rPr>
          <w:rFonts w:hint="eastAsia"/>
        </w:rPr>
        <w:t>201</w:t>
      </w:r>
      <w:r>
        <w:rPr>
          <w:rFonts w:hint="eastAsia"/>
        </w:rPr>
        <w:t>分配给</w:t>
      </w:r>
      <w:r>
        <w:rPr>
          <w:rFonts w:hint="eastAsia"/>
        </w:rPr>
        <w:t>Device E</w:t>
      </w:r>
      <w:r>
        <w:rPr>
          <w:rFonts w:hint="eastAsia"/>
        </w:rPr>
        <w:t>上的</w:t>
      </w:r>
      <w:r>
        <w:rPr>
          <w:rFonts w:hint="eastAsia"/>
        </w:rPr>
        <w:t>Loopback</w:t>
      </w:r>
      <w:r>
        <w:rPr>
          <w:rFonts w:hint="eastAsia"/>
        </w:rPr>
        <w:t>地址</w:t>
      </w:r>
      <w:r>
        <w:rPr>
          <w:rFonts w:hint="eastAsia"/>
        </w:rPr>
        <w:t>3.3.3.3/32</w:t>
      </w:r>
      <w:r>
        <w:rPr>
          <w:rFonts w:hint="eastAsia"/>
        </w:rPr>
        <w:t>，</w:t>
      </w:r>
      <w:r>
        <w:rPr>
          <w:rFonts w:hint="eastAsia"/>
        </w:rPr>
        <w:t>Device E</w:t>
      </w:r>
      <w:r>
        <w:rPr>
          <w:rFonts w:hint="eastAsia"/>
        </w:rPr>
        <w:t>通过</w:t>
      </w:r>
      <w:r>
        <w:rPr>
          <w:rFonts w:hint="eastAsia"/>
        </w:rPr>
        <w:t>IGP</w:t>
      </w:r>
      <w:r>
        <w:rPr>
          <w:rFonts w:hint="eastAsia"/>
        </w:rPr>
        <w:t>协议报文将该索引值以及本地</w:t>
      </w:r>
      <w:r>
        <w:rPr>
          <w:rFonts w:hint="eastAsia"/>
        </w:rPr>
        <w:t>SRGB</w:t>
      </w:r>
      <w:r>
        <w:rPr>
          <w:rFonts w:hint="eastAsia"/>
        </w:rPr>
        <w:t>通告出去，</w:t>
      </w:r>
      <w:r>
        <w:rPr>
          <w:rFonts w:hint="eastAsia"/>
        </w:rPr>
        <w:t>Device A</w:t>
      </w:r>
      <w:r>
        <w:rPr>
          <w:rFonts w:hint="eastAsia"/>
        </w:rPr>
        <w:t>、</w:t>
      </w:r>
      <w:r>
        <w:rPr>
          <w:rFonts w:hint="eastAsia"/>
        </w:rPr>
        <w:t>Device B</w:t>
      </w:r>
      <w:r>
        <w:rPr>
          <w:rFonts w:hint="eastAsia"/>
        </w:rPr>
        <w:t>、</w:t>
      </w:r>
      <w:r>
        <w:rPr>
          <w:rFonts w:hint="eastAsia"/>
        </w:rPr>
        <w:t>Device D</w:t>
      </w:r>
      <w:r>
        <w:rPr>
          <w:rFonts w:hint="eastAsia"/>
        </w:rPr>
        <w:t>收到通告信息后，形成</w:t>
      </w:r>
      <w:r>
        <w:rPr>
          <w:rFonts w:hint="eastAsia"/>
        </w:rPr>
        <w:t>MPLS SR</w:t>
      </w:r>
      <w:r>
        <w:rPr>
          <w:rFonts w:hint="eastAsia"/>
        </w:rPr>
        <w:t>标签转发表；</w:t>
      </w:r>
      <w:r>
        <w:rPr>
          <w:rFonts w:hint="eastAsia"/>
        </w:rPr>
        <w:t>Device B</w:t>
      </w:r>
      <w:r>
        <w:rPr>
          <w:rFonts w:hint="eastAsia"/>
        </w:rPr>
        <w:t>、</w:t>
      </w:r>
      <w:r>
        <w:rPr>
          <w:rFonts w:hint="eastAsia"/>
        </w:rPr>
        <w:t>Device C</w:t>
      </w:r>
      <w:r>
        <w:rPr>
          <w:rFonts w:hint="eastAsia"/>
        </w:rPr>
        <w:t>和</w:t>
      </w:r>
      <w:r>
        <w:rPr>
          <w:rFonts w:hint="eastAsia"/>
        </w:rPr>
        <w:t>Device D</w:t>
      </w:r>
      <w:r>
        <w:rPr>
          <w:rFonts w:hint="eastAsia"/>
        </w:rPr>
        <w:t>运行</w:t>
      </w:r>
      <w:r>
        <w:rPr>
          <w:rFonts w:hint="eastAsia"/>
        </w:rPr>
        <w:t>LDP</w:t>
      </w:r>
      <w:r>
        <w:rPr>
          <w:rFonts w:hint="eastAsia"/>
        </w:rPr>
        <w:t>协议，为目的地址</w:t>
      </w:r>
      <w:r>
        <w:rPr>
          <w:rFonts w:hint="eastAsia"/>
        </w:rPr>
        <w:t>3.3.3.3/32</w:t>
      </w:r>
      <w:r>
        <w:rPr>
          <w:rFonts w:hint="eastAsia"/>
        </w:rPr>
        <w:t>分发标签，形成</w:t>
      </w:r>
      <w:r>
        <w:rPr>
          <w:rFonts w:hint="eastAsia"/>
        </w:rPr>
        <w:t>LDP</w:t>
      </w:r>
      <w:r>
        <w:rPr>
          <w:rFonts w:hint="eastAsia"/>
        </w:rPr>
        <w:t>标签转发表项。当</w:t>
      </w:r>
      <w:r w:rsidRPr="00740E60">
        <w:rPr>
          <w:rFonts w:hint="eastAsia"/>
        </w:rPr>
        <w:t>Device A</w:t>
      </w:r>
      <w:r>
        <w:rPr>
          <w:rFonts w:hint="eastAsia"/>
        </w:rPr>
        <w:t>通过</w:t>
      </w:r>
      <w:r>
        <w:rPr>
          <w:rFonts w:hint="eastAsia"/>
        </w:rPr>
        <w:t>SRLSP</w:t>
      </w:r>
      <w:r>
        <w:rPr>
          <w:rFonts w:hint="eastAsia"/>
        </w:rPr>
        <w:t>将报文转发到</w:t>
      </w:r>
      <w:r>
        <w:rPr>
          <w:rFonts w:hint="eastAsia"/>
        </w:rPr>
        <w:t>Device E</w:t>
      </w:r>
      <w:r>
        <w:rPr>
          <w:rFonts w:hint="eastAsia"/>
        </w:rPr>
        <w:t>时，</w:t>
      </w:r>
      <w:r w:rsidRPr="006E5065">
        <w:rPr>
          <w:rFonts w:hint="eastAsia"/>
        </w:rPr>
        <w:t>报文转发过程</w:t>
      </w:r>
      <w:r>
        <w:rPr>
          <w:rFonts w:hint="eastAsia"/>
        </w:rPr>
        <w:t>如下：</w:t>
      </w:r>
    </w:p>
    <w:p w:rsidR="00CE7DAA" w:rsidRPr="0099674F" w:rsidRDefault="00CE7DAA" w:rsidP="00CE7DAA">
      <w:pPr>
        <w:pStyle w:val="ItemStep"/>
        <w:rPr>
          <w:lang w:eastAsia="zh-CN"/>
        </w:rPr>
      </w:pPr>
      <w:r w:rsidRPr="0099674F">
        <w:rPr>
          <w:rFonts w:hint="eastAsia"/>
          <w:lang w:eastAsia="zh-CN"/>
        </w:rPr>
        <w:t>源节点</w:t>
      </w:r>
      <w:r w:rsidRPr="0099674F">
        <w:rPr>
          <w:rFonts w:hint="eastAsia"/>
          <w:lang w:eastAsia="zh-CN"/>
        </w:rPr>
        <w:t>Device A</w:t>
      </w:r>
      <w:r w:rsidRPr="0099674F">
        <w:rPr>
          <w:rFonts w:hint="eastAsia"/>
          <w:lang w:eastAsia="zh-CN"/>
        </w:rPr>
        <w:t>为报文封装标签</w:t>
      </w:r>
      <w:r w:rsidRPr="0099674F">
        <w:rPr>
          <w:rFonts w:hint="eastAsia"/>
          <w:lang w:eastAsia="zh-CN"/>
        </w:rPr>
        <w:t>18201</w:t>
      </w:r>
      <w:r w:rsidRPr="0099674F">
        <w:rPr>
          <w:rFonts w:hint="eastAsia"/>
          <w:lang w:eastAsia="zh-CN"/>
        </w:rPr>
        <w:t>，发送给中间节点</w:t>
      </w:r>
      <w:r w:rsidRPr="0099674F">
        <w:rPr>
          <w:rFonts w:hint="eastAsia"/>
          <w:lang w:eastAsia="zh-CN"/>
        </w:rPr>
        <w:t>Device B</w:t>
      </w:r>
      <w:r w:rsidRPr="0099674F">
        <w:rPr>
          <w:rFonts w:hint="eastAsia"/>
          <w:lang w:eastAsia="zh-CN"/>
        </w:rPr>
        <w:t>。</w:t>
      </w:r>
    </w:p>
    <w:p w:rsidR="00CE7DAA" w:rsidRPr="0099674F" w:rsidRDefault="00CE7DAA" w:rsidP="00CE7DAA">
      <w:pPr>
        <w:pStyle w:val="ItemStep"/>
        <w:rPr>
          <w:lang w:eastAsia="zh-CN"/>
        </w:rPr>
      </w:pPr>
      <w:r w:rsidRPr="0099674F">
        <w:rPr>
          <w:rFonts w:hint="eastAsia"/>
          <w:lang w:eastAsia="zh-CN"/>
        </w:rPr>
        <w:t>中间节点</w:t>
      </w:r>
      <w:r w:rsidRPr="0099674F">
        <w:rPr>
          <w:rFonts w:hint="eastAsia"/>
          <w:lang w:eastAsia="zh-CN"/>
        </w:rPr>
        <w:t>Device B</w:t>
      </w:r>
      <w:r w:rsidRPr="0099674F">
        <w:rPr>
          <w:rFonts w:hint="eastAsia"/>
          <w:lang w:eastAsia="zh-CN"/>
        </w:rPr>
        <w:t>根据报文的入标签</w:t>
      </w:r>
      <w:r w:rsidRPr="0099674F">
        <w:rPr>
          <w:rFonts w:hint="eastAsia"/>
          <w:lang w:eastAsia="zh-CN"/>
        </w:rPr>
        <w:t>18201</w:t>
      </w:r>
      <w:r w:rsidRPr="0099674F">
        <w:rPr>
          <w:rFonts w:hint="eastAsia"/>
          <w:lang w:eastAsia="zh-CN"/>
        </w:rPr>
        <w:t>，查找</w:t>
      </w:r>
      <w:r w:rsidRPr="0099674F">
        <w:rPr>
          <w:rFonts w:hint="eastAsia"/>
          <w:lang w:eastAsia="zh-CN"/>
        </w:rPr>
        <w:t>MPLS SR</w:t>
      </w:r>
      <w:r w:rsidRPr="0099674F">
        <w:rPr>
          <w:rFonts w:hint="eastAsia"/>
          <w:lang w:eastAsia="zh-CN"/>
        </w:rPr>
        <w:t>标签转发表项，发现出标签不存在，此时设备上存在关于目的地址</w:t>
      </w:r>
      <w:r w:rsidRPr="0099674F">
        <w:rPr>
          <w:rFonts w:hint="eastAsia"/>
          <w:lang w:eastAsia="zh-CN"/>
        </w:rPr>
        <w:t>3.3.3.3/32</w:t>
      </w:r>
      <w:r w:rsidRPr="0099674F">
        <w:rPr>
          <w:rFonts w:hint="eastAsia"/>
          <w:lang w:eastAsia="zh-CN"/>
        </w:rPr>
        <w:t>的有效</w:t>
      </w:r>
      <w:r w:rsidRPr="0099674F">
        <w:rPr>
          <w:rFonts w:hint="eastAsia"/>
          <w:lang w:eastAsia="zh-CN"/>
        </w:rPr>
        <w:t>LDP</w:t>
      </w:r>
      <w:r w:rsidRPr="0099674F">
        <w:rPr>
          <w:rFonts w:hint="eastAsia"/>
          <w:lang w:eastAsia="zh-CN"/>
        </w:rPr>
        <w:t>出标签</w:t>
      </w:r>
      <w:r w:rsidRPr="0099674F">
        <w:rPr>
          <w:rFonts w:hint="eastAsia"/>
          <w:lang w:eastAsia="zh-CN"/>
        </w:rPr>
        <w:t>20</w:t>
      </w:r>
      <w:r w:rsidRPr="0099674F">
        <w:rPr>
          <w:rFonts w:hint="eastAsia"/>
          <w:lang w:eastAsia="zh-CN"/>
        </w:rPr>
        <w:t>，将出标签</w:t>
      </w:r>
      <w:r w:rsidRPr="0099674F">
        <w:rPr>
          <w:rFonts w:hint="eastAsia"/>
          <w:lang w:eastAsia="zh-CN"/>
        </w:rPr>
        <w:t>20</w:t>
      </w:r>
      <w:r w:rsidRPr="0099674F">
        <w:rPr>
          <w:rFonts w:hint="eastAsia"/>
          <w:lang w:eastAsia="zh-CN"/>
        </w:rPr>
        <w:t>作为</w:t>
      </w:r>
      <w:r w:rsidRPr="0099674F">
        <w:rPr>
          <w:rFonts w:hint="eastAsia"/>
          <w:lang w:eastAsia="zh-CN"/>
        </w:rPr>
        <w:t>SR</w:t>
      </w:r>
      <w:r w:rsidRPr="0099674F">
        <w:rPr>
          <w:rFonts w:hint="eastAsia"/>
          <w:lang w:eastAsia="zh-CN"/>
        </w:rPr>
        <w:t>的出标签，发送报文给下一个中间节点</w:t>
      </w:r>
      <w:r w:rsidRPr="0099674F">
        <w:rPr>
          <w:rFonts w:hint="eastAsia"/>
          <w:lang w:eastAsia="zh-CN"/>
        </w:rPr>
        <w:t>Device C</w:t>
      </w:r>
      <w:r w:rsidRPr="0099674F">
        <w:rPr>
          <w:rFonts w:hint="eastAsia"/>
          <w:lang w:eastAsia="zh-CN"/>
        </w:rPr>
        <w:t>继续转发。</w:t>
      </w:r>
    </w:p>
    <w:p w:rsidR="00CE7DAA" w:rsidRPr="0099674F" w:rsidRDefault="00CE7DAA" w:rsidP="00CE7DAA">
      <w:pPr>
        <w:pStyle w:val="ItemStep"/>
        <w:rPr>
          <w:lang w:eastAsia="zh-CN"/>
        </w:rPr>
      </w:pPr>
      <w:r w:rsidRPr="0099674F">
        <w:rPr>
          <w:rFonts w:hint="eastAsia"/>
          <w:lang w:eastAsia="zh-CN"/>
        </w:rPr>
        <w:t>Device C</w:t>
      </w:r>
      <w:r w:rsidRPr="0099674F">
        <w:rPr>
          <w:rFonts w:hint="eastAsia"/>
          <w:lang w:eastAsia="zh-CN"/>
        </w:rPr>
        <w:t>收到报文后根据</w:t>
      </w:r>
      <w:r w:rsidRPr="0099674F">
        <w:rPr>
          <w:rFonts w:hint="eastAsia"/>
          <w:lang w:eastAsia="zh-CN"/>
        </w:rPr>
        <w:t>LDP</w:t>
      </w:r>
      <w:r w:rsidRPr="0099674F">
        <w:rPr>
          <w:rFonts w:hint="eastAsia"/>
          <w:lang w:eastAsia="zh-CN"/>
        </w:rPr>
        <w:t>标签转发表项将报文转发给下一跳</w:t>
      </w:r>
      <w:r w:rsidRPr="0099674F">
        <w:rPr>
          <w:rFonts w:hint="eastAsia"/>
          <w:lang w:eastAsia="zh-CN"/>
        </w:rPr>
        <w:t>Device D</w:t>
      </w:r>
      <w:r w:rsidRPr="0099674F">
        <w:rPr>
          <w:rFonts w:hint="eastAsia"/>
          <w:lang w:eastAsia="zh-CN"/>
        </w:rPr>
        <w:t>，出标签为</w:t>
      </w:r>
      <w:r w:rsidRPr="0099674F">
        <w:rPr>
          <w:rFonts w:hint="eastAsia"/>
          <w:lang w:eastAsia="zh-CN"/>
        </w:rPr>
        <w:t>30</w:t>
      </w:r>
      <w:r w:rsidRPr="0099674F">
        <w:rPr>
          <w:rFonts w:hint="eastAsia"/>
          <w:lang w:eastAsia="zh-CN"/>
        </w:rPr>
        <w:t>。</w:t>
      </w:r>
    </w:p>
    <w:p w:rsidR="00CE7DAA" w:rsidRPr="0099674F" w:rsidRDefault="00CE7DAA" w:rsidP="00CE7DAA">
      <w:pPr>
        <w:pStyle w:val="ItemStep"/>
        <w:rPr>
          <w:lang w:eastAsia="zh-CN"/>
        </w:rPr>
      </w:pPr>
      <w:r w:rsidRPr="0099674F">
        <w:rPr>
          <w:rFonts w:hint="eastAsia"/>
          <w:lang w:eastAsia="zh-CN"/>
        </w:rPr>
        <w:t>Device D</w:t>
      </w:r>
      <w:r w:rsidRPr="0099674F">
        <w:rPr>
          <w:rFonts w:hint="eastAsia"/>
          <w:lang w:eastAsia="zh-CN"/>
        </w:rPr>
        <w:t>收到报文后，根据报文的入标签</w:t>
      </w:r>
      <w:r w:rsidRPr="0099674F">
        <w:rPr>
          <w:rFonts w:hint="eastAsia"/>
          <w:lang w:eastAsia="zh-CN"/>
        </w:rPr>
        <w:t>30</w:t>
      </w:r>
      <w:r w:rsidRPr="0099674F">
        <w:rPr>
          <w:rFonts w:hint="eastAsia"/>
          <w:lang w:eastAsia="zh-CN"/>
        </w:rPr>
        <w:t>查找对应的</w:t>
      </w:r>
      <w:r w:rsidRPr="0099674F">
        <w:rPr>
          <w:rFonts w:hint="eastAsia"/>
          <w:lang w:eastAsia="zh-CN"/>
        </w:rPr>
        <w:t>LDP</w:t>
      </w:r>
      <w:r w:rsidRPr="0099674F">
        <w:rPr>
          <w:rFonts w:hint="eastAsia"/>
          <w:lang w:eastAsia="zh-CN"/>
        </w:rPr>
        <w:t>标签转发表项，发现出标签不存在，此时设备上存在关于目的地址</w:t>
      </w:r>
      <w:r w:rsidRPr="0099674F">
        <w:rPr>
          <w:rFonts w:hint="eastAsia"/>
          <w:lang w:eastAsia="zh-CN"/>
        </w:rPr>
        <w:t>3.3.3.3/32</w:t>
      </w:r>
      <w:r w:rsidRPr="0099674F">
        <w:rPr>
          <w:rFonts w:hint="eastAsia"/>
          <w:lang w:eastAsia="zh-CN"/>
        </w:rPr>
        <w:t>的有效</w:t>
      </w:r>
      <w:r w:rsidRPr="0099674F">
        <w:rPr>
          <w:rFonts w:hint="eastAsia"/>
          <w:lang w:eastAsia="zh-CN"/>
        </w:rPr>
        <w:t>MPLS SR</w:t>
      </w:r>
      <w:r w:rsidRPr="0099674F">
        <w:rPr>
          <w:rFonts w:hint="eastAsia"/>
          <w:lang w:eastAsia="zh-CN"/>
        </w:rPr>
        <w:t>出标签</w:t>
      </w:r>
      <w:r w:rsidRPr="0099674F">
        <w:rPr>
          <w:rFonts w:hint="eastAsia"/>
          <w:lang w:eastAsia="zh-CN"/>
        </w:rPr>
        <w:t>16201</w:t>
      </w:r>
      <w:r w:rsidRPr="0099674F">
        <w:rPr>
          <w:rFonts w:hint="eastAsia"/>
          <w:lang w:eastAsia="zh-CN"/>
        </w:rPr>
        <w:t>，将出标签</w:t>
      </w:r>
      <w:r w:rsidRPr="0099674F">
        <w:rPr>
          <w:rFonts w:hint="eastAsia"/>
          <w:lang w:eastAsia="zh-CN"/>
        </w:rPr>
        <w:t>16201</w:t>
      </w:r>
      <w:r w:rsidRPr="0099674F">
        <w:rPr>
          <w:rFonts w:hint="eastAsia"/>
          <w:lang w:eastAsia="zh-CN"/>
        </w:rPr>
        <w:t>作为</w:t>
      </w:r>
      <w:r w:rsidRPr="0099674F">
        <w:rPr>
          <w:rFonts w:hint="eastAsia"/>
          <w:lang w:eastAsia="zh-CN"/>
        </w:rPr>
        <w:t>LDP</w:t>
      </w:r>
      <w:r w:rsidRPr="0099674F">
        <w:rPr>
          <w:rFonts w:hint="eastAsia"/>
          <w:lang w:eastAsia="zh-CN"/>
        </w:rPr>
        <w:t>的出标签，发送报文给尾节点</w:t>
      </w:r>
      <w:r w:rsidRPr="0099674F">
        <w:rPr>
          <w:rFonts w:hint="eastAsia"/>
          <w:lang w:eastAsia="zh-CN"/>
        </w:rPr>
        <w:t>Device E</w:t>
      </w:r>
      <w:r w:rsidRPr="0099674F">
        <w:rPr>
          <w:rFonts w:hint="eastAsia"/>
          <w:lang w:eastAsia="zh-CN"/>
        </w:rPr>
        <w:t>。</w:t>
      </w:r>
    </w:p>
    <w:p w:rsidR="00CE7DAA" w:rsidRDefault="00CE7DAA" w:rsidP="00CE7DAA">
      <w:pPr>
        <w:pStyle w:val="ItemStep"/>
        <w:rPr>
          <w:lang w:eastAsia="zh-CN"/>
        </w:rPr>
      </w:pPr>
      <w:r w:rsidRPr="0099674F">
        <w:rPr>
          <w:rFonts w:hint="eastAsia"/>
          <w:lang w:eastAsia="zh-CN"/>
        </w:rPr>
        <w:t>报文到达尾节点</w:t>
      </w:r>
      <w:r w:rsidRPr="0099674F">
        <w:rPr>
          <w:rFonts w:hint="eastAsia"/>
          <w:lang w:eastAsia="zh-CN"/>
        </w:rPr>
        <w:t>Device E</w:t>
      </w:r>
      <w:r w:rsidRPr="0099674F">
        <w:rPr>
          <w:rFonts w:hint="eastAsia"/>
          <w:lang w:eastAsia="zh-CN"/>
        </w:rPr>
        <w:t>后，</w:t>
      </w:r>
      <w:r w:rsidRPr="0099674F">
        <w:rPr>
          <w:rFonts w:hint="eastAsia"/>
          <w:lang w:eastAsia="zh-CN"/>
        </w:rPr>
        <w:t>Device E</w:t>
      </w:r>
      <w:r w:rsidRPr="0099674F">
        <w:rPr>
          <w:rFonts w:hint="eastAsia"/>
          <w:lang w:eastAsia="zh-CN"/>
        </w:rPr>
        <w:t>删除报文中的标签</w:t>
      </w:r>
      <w:r w:rsidRPr="0099674F">
        <w:rPr>
          <w:rFonts w:hint="eastAsia"/>
          <w:lang w:eastAsia="zh-CN"/>
        </w:rPr>
        <w:t>16201</w:t>
      </w:r>
      <w:r w:rsidRPr="0099674F">
        <w:rPr>
          <w:rFonts w:hint="eastAsia"/>
          <w:lang w:eastAsia="zh-CN"/>
        </w:rPr>
        <w:t>，按</w:t>
      </w:r>
      <w:r w:rsidRPr="0099674F">
        <w:rPr>
          <w:rFonts w:hint="eastAsia"/>
          <w:lang w:eastAsia="zh-CN"/>
        </w:rPr>
        <w:t>IP</w:t>
      </w:r>
      <w:r w:rsidRPr="0099674F">
        <w:rPr>
          <w:rFonts w:hint="eastAsia"/>
          <w:lang w:eastAsia="zh-CN"/>
        </w:rPr>
        <w:t>继续转发即可。</w:t>
      </w:r>
    </w:p>
    <w:p w:rsidR="006559E7" w:rsidRPr="00D43CD1" w:rsidRDefault="006559E7" w:rsidP="006559E7">
      <w:pPr>
        <w:pStyle w:val="20"/>
      </w:pPr>
      <w:bookmarkStart w:id="53" w:name="_Toc29812979"/>
      <w:bookmarkStart w:id="54" w:name="_Toc45106632"/>
      <w:r>
        <w:rPr>
          <w:rFonts w:hint="eastAsia"/>
        </w:rPr>
        <w:t>B</w:t>
      </w:r>
      <w:r w:rsidRPr="00D43CD1">
        <w:rPr>
          <w:lang w:eastAsia="en-US"/>
        </w:rPr>
        <w:t>GP</w:t>
      </w:r>
      <w:r w:rsidRPr="00D43CD1">
        <w:rPr>
          <w:rFonts w:hint="eastAsia"/>
        </w:rPr>
        <w:t xml:space="preserve"> SR</w:t>
      </w:r>
      <w:r w:rsidRPr="00D43CD1">
        <w:rPr>
          <w:rFonts w:hint="eastAsia"/>
        </w:rPr>
        <w:t>与</w:t>
      </w:r>
      <w:r w:rsidRPr="00D43CD1">
        <w:rPr>
          <w:rFonts w:hint="eastAsia"/>
        </w:rPr>
        <w:t>LDP</w:t>
      </w:r>
      <w:r w:rsidRPr="00D43CD1">
        <w:rPr>
          <w:rFonts w:hint="eastAsia"/>
        </w:rPr>
        <w:t>互通</w:t>
      </w:r>
      <w:bookmarkEnd w:id="53"/>
      <w:bookmarkEnd w:id="54"/>
    </w:p>
    <w:p w:rsidR="006559E7" w:rsidRPr="00E873F0" w:rsidRDefault="006559E7" w:rsidP="006559E7">
      <w:r>
        <w:rPr>
          <w:rFonts w:hint="eastAsia"/>
        </w:rPr>
        <w:t>当使用</w:t>
      </w:r>
      <w:r>
        <w:rPr>
          <w:rFonts w:hint="eastAsia"/>
        </w:rPr>
        <w:t>BGP</w:t>
      </w:r>
      <w:r>
        <w:rPr>
          <w:rFonts w:hint="eastAsia"/>
        </w:rPr>
        <w:t>协议通告</w:t>
      </w:r>
      <w:r>
        <w:rPr>
          <w:rFonts w:hint="eastAsia"/>
        </w:rPr>
        <w:t>SID</w:t>
      </w:r>
      <w:r>
        <w:rPr>
          <w:rFonts w:hint="eastAsia"/>
        </w:rPr>
        <w:t>的</w:t>
      </w:r>
      <w:r w:rsidRPr="004954C3">
        <w:rPr>
          <w:rFonts w:hint="eastAsia"/>
        </w:rPr>
        <w:t xml:space="preserve">MPLS </w:t>
      </w:r>
      <w:r>
        <w:rPr>
          <w:rFonts w:hint="eastAsia"/>
        </w:rPr>
        <w:t>SR</w:t>
      </w:r>
      <w:r>
        <w:rPr>
          <w:rFonts w:hint="eastAsia"/>
        </w:rPr>
        <w:t>网络和</w:t>
      </w:r>
      <w:r w:rsidRPr="004954C3">
        <w:rPr>
          <w:rFonts w:hint="eastAsia"/>
        </w:rPr>
        <w:t>LDP</w:t>
      </w:r>
      <w:r>
        <w:rPr>
          <w:rFonts w:hint="eastAsia"/>
        </w:rPr>
        <w:t>网络共存时，为了实现</w:t>
      </w:r>
      <w:r>
        <w:rPr>
          <w:rFonts w:hint="eastAsia"/>
        </w:rPr>
        <w:t>SR</w:t>
      </w:r>
      <w:r>
        <w:rPr>
          <w:rFonts w:hint="eastAsia"/>
        </w:rPr>
        <w:t>网络与</w:t>
      </w:r>
      <w:r>
        <w:rPr>
          <w:rFonts w:hint="eastAsia"/>
        </w:rPr>
        <w:t>LDP</w:t>
      </w:r>
      <w:r>
        <w:rPr>
          <w:rFonts w:hint="eastAsia"/>
        </w:rPr>
        <w:t>网络互通，需要为</w:t>
      </w:r>
      <w:r w:rsidR="00446B83">
        <w:rPr>
          <w:rFonts w:hint="eastAsia"/>
        </w:rPr>
        <w:t>LDP</w:t>
      </w:r>
      <w:r w:rsidR="00446B83">
        <w:rPr>
          <w:rFonts w:hint="eastAsia"/>
        </w:rPr>
        <w:t>网络中</w:t>
      </w:r>
      <w:r>
        <w:rPr>
          <w:rFonts w:hint="eastAsia"/>
        </w:rPr>
        <w:t>不支持</w:t>
      </w:r>
      <w:r>
        <w:rPr>
          <w:rFonts w:hint="eastAsia"/>
        </w:rPr>
        <w:t>SR</w:t>
      </w:r>
      <w:r>
        <w:rPr>
          <w:rFonts w:hint="eastAsia"/>
        </w:rPr>
        <w:t>的</w:t>
      </w:r>
      <w:r w:rsidR="00446B83">
        <w:rPr>
          <w:rFonts w:hint="eastAsia"/>
        </w:rPr>
        <w:t>设备</w:t>
      </w:r>
      <w:r>
        <w:rPr>
          <w:rFonts w:hint="eastAsia"/>
        </w:rPr>
        <w:t>分配</w:t>
      </w:r>
      <w:r>
        <w:rPr>
          <w:rFonts w:hint="eastAsia"/>
        </w:rPr>
        <w:t>SID</w:t>
      </w:r>
      <w:r>
        <w:rPr>
          <w:rFonts w:hint="eastAsia"/>
        </w:rPr>
        <w:t>。因此</w:t>
      </w:r>
      <w:r w:rsidRPr="00E873F0">
        <w:rPr>
          <w:rFonts w:hint="eastAsia"/>
        </w:rPr>
        <w:t>定义了以下两个角色：</w:t>
      </w:r>
    </w:p>
    <w:p w:rsidR="006559E7" w:rsidRPr="00E873F0" w:rsidRDefault="006559E7" w:rsidP="006559E7">
      <w:pPr>
        <w:pStyle w:val="ItemList"/>
        <w:rPr>
          <w:lang w:eastAsia="zh-CN"/>
        </w:rPr>
      </w:pPr>
      <w:r w:rsidRPr="00E873F0">
        <w:rPr>
          <w:rFonts w:hint="eastAsia"/>
          <w:lang w:eastAsia="zh-CN"/>
        </w:rPr>
        <w:t>SRMS</w:t>
      </w:r>
      <w:r w:rsidRPr="00E873F0">
        <w:rPr>
          <w:rFonts w:hint="eastAsia"/>
          <w:lang w:eastAsia="zh-CN"/>
        </w:rPr>
        <w:t>：</w:t>
      </w:r>
      <w:r w:rsidRPr="00E873F0">
        <w:rPr>
          <w:rFonts w:hint="eastAsia"/>
          <w:lang w:eastAsia="zh-CN"/>
        </w:rPr>
        <w:t>SR</w:t>
      </w:r>
      <w:r w:rsidRPr="00E873F0">
        <w:rPr>
          <w:rFonts w:hint="eastAsia"/>
          <w:lang w:eastAsia="zh-CN"/>
        </w:rPr>
        <w:t>网络中代替不支持</w:t>
      </w:r>
      <w:r w:rsidRPr="00E873F0">
        <w:rPr>
          <w:rFonts w:hint="eastAsia"/>
          <w:lang w:eastAsia="zh-CN"/>
        </w:rPr>
        <w:t>MPLS SR</w:t>
      </w:r>
      <w:r w:rsidRPr="00E873F0">
        <w:rPr>
          <w:rFonts w:hint="eastAsia"/>
          <w:lang w:eastAsia="zh-CN"/>
        </w:rPr>
        <w:t>的</w:t>
      </w:r>
      <w:r w:rsidRPr="00E873F0">
        <w:rPr>
          <w:rFonts w:hint="eastAsia"/>
          <w:lang w:eastAsia="zh-CN"/>
        </w:rPr>
        <w:t>LDP</w:t>
      </w:r>
      <w:r w:rsidRPr="00E873F0">
        <w:rPr>
          <w:rFonts w:hint="eastAsia"/>
          <w:lang w:eastAsia="zh-CN"/>
        </w:rPr>
        <w:t>设备发布</w:t>
      </w:r>
      <w:r w:rsidRPr="00E873F0">
        <w:rPr>
          <w:rFonts w:hint="eastAsia"/>
          <w:lang w:eastAsia="zh-CN"/>
        </w:rPr>
        <w:t>SID</w:t>
      </w:r>
      <w:r w:rsidRPr="00E873F0">
        <w:rPr>
          <w:rFonts w:hint="eastAsia"/>
          <w:lang w:eastAsia="zh-CN"/>
        </w:rPr>
        <w:t>。在</w:t>
      </w:r>
      <w:r w:rsidRPr="00E873F0">
        <w:rPr>
          <w:rFonts w:hint="eastAsia"/>
          <w:lang w:eastAsia="zh-CN"/>
        </w:rPr>
        <w:t>SRMS</w:t>
      </w:r>
      <w:r w:rsidRPr="00E873F0">
        <w:rPr>
          <w:rFonts w:hint="eastAsia"/>
          <w:lang w:eastAsia="zh-CN"/>
        </w:rPr>
        <w:t>上配置前缀地址与</w:t>
      </w:r>
      <w:r w:rsidRPr="00E873F0">
        <w:rPr>
          <w:rFonts w:hint="eastAsia"/>
          <w:lang w:eastAsia="zh-CN"/>
        </w:rPr>
        <w:t>SID</w:t>
      </w:r>
      <w:r w:rsidRPr="00E873F0">
        <w:rPr>
          <w:rFonts w:hint="eastAsia"/>
          <w:lang w:eastAsia="zh-CN"/>
        </w:rPr>
        <w:t>的映射关系，并且发布给</w:t>
      </w:r>
      <w:r w:rsidRPr="00E873F0">
        <w:rPr>
          <w:rFonts w:hint="eastAsia"/>
          <w:lang w:eastAsia="zh-CN"/>
        </w:rPr>
        <w:t>SRMC</w:t>
      </w:r>
      <w:r w:rsidRPr="00E873F0">
        <w:rPr>
          <w:rFonts w:hint="eastAsia"/>
          <w:lang w:eastAsia="zh-CN"/>
        </w:rPr>
        <w:t>。</w:t>
      </w:r>
    </w:p>
    <w:p w:rsidR="006559E7" w:rsidRPr="00E873F0" w:rsidRDefault="006559E7" w:rsidP="006559E7">
      <w:pPr>
        <w:pStyle w:val="ItemList"/>
        <w:rPr>
          <w:lang w:eastAsia="zh-CN"/>
        </w:rPr>
      </w:pPr>
      <w:r w:rsidRPr="00E873F0">
        <w:rPr>
          <w:rFonts w:hint="eastAsia"/>
          <w:lang w:eastAsia="zh-CN"/>
        </w:rPr>
        <w:t>SRMC</w:t>
      </w:r>
      <w:r w:rsidRPr="00E873F0">
        <w:rPr>
          <w:rFonts w:hint="eastAsia"/>
          <w:lang w:eastAsia="zh-CN"/>
        </w:rPr>
        <w:t>：</w:t>
      </w:r>
      <w:r w:rsidRPr="00E873F0">
        <w:rPr>
          <w:rFonts w:hint="eastAsia"/>
          <w:lang w:eastAsia="zh-CN"/>
        </w:rPr>
        <w:t>SR</w:t>
      </w:r>
      <w:r w:rsidRPr="00E873F0">
        <w:rPr>
          <w:rFonts w:hint="eastAsia"/>
          <w:lang w:eastAsia="zh-CN"/>
        </w:rPr>
        <w:t>网络中接收</w:t>
      </w:r>
      <w:r w:rsidRPr="00E873F0">
        <w:rPr>
          <w:rFonts w:hint="eastAsia"/>
          <w:lang w:eastAsia="zh-CN"/>
        </w:rPr>
        <w:t>SRMS</w:t>
      </w:r>
      <w:r w:rsidRPr="00E873F0">
        <w:rPr>
          <w:rFonts w:hint="eastAsia"/>
          <w:lang w:eastAsia="zh-CN"/>
        </w:rPr>
        <w:t>发布的前缀地址与</w:t>
      </w:r>
      <w:r w:rsidRPr="00E873F0">
        <w:rPr>
          <w:rFonts w:hint="eastAsia"/>
          <w:lang w:eastAsia="zh-CN"/>
        </w:rPr>
        <w:t>SID</w:t>
      </w:r>
      <w:r w:rsidRPr="00E873F0">
        <w:rPr>
          <w:rFonts w:hint="eastAsia"/>
          <w:lang w:eastAsia="zh-CN"/>
        </w:rPr>
        <w:t>的映射关系，创建</w:t>
      </w:r>
      <w:r w:rsidRPr="00E873F0">
        <w:rPr>
          <w:rFonts w:hint="eastAsia"/>
          <w:lang w:eastAsia="zh-CN"/>
        </w:rPr>
        <w:t>MPLS SR</w:t>
      </w:r>
      <w:r w:rsidRPr="00E873F0">
        <w:rPr>
          <w:rFonts w:hint="eastAsia"/>
          <w:lang w:eastAsia="zh-CN"/>
        </w:rPr>
        <w:t>标签转发表。</w:t>
      </w:r>
    </w:p>
    <w:p w:rsidR="006559E7" w:rsidRPr="00D43CD1" w:rsidRDefault="006559E7" w:rsidP="006559E7">
      <w:r>
        <w:rPr>
          <w:rFonts w:hint="eastAsia"/>
        </w:rPr>
        <w:t xml:space="preserve">BGP </w:t>
      </w:r>
      <w:r w:rsidRPr="00D43CD1">
        <w:rPr>
          <w:rFonts w:hint="eastAsia"/>
        </w:rPr>
        <w:t>SR</w:t>
      </w:r>
      <w:r w:rsidRPr="00D43CD1">
        <w:rPr>
          <w:rFonts w:hint="eastAsia"/>
        </w:rPr>
        <w:t>与</w:t>
      </w:r>
      <w:r w:rsidRPr="00D43CD1">
        <w:rPr>
          <w:rFonts w:hint="eastAsia"/>
        </w:rPr>
        <w:t>LDP</w:t>
      </w:r>
      <w:r w:rsidRPr="00D43CD1">
        <w:rPr>
          <w:rFonts w:hint="eastAsia"/>
        </w:rPr>
        <w:t>互通包括以下组网方式：</w:t>
      </w:r>
    </w:p>
    <w:p w:rsidR="006559E7" w:rsidRPr="00D43CD1" w:rsidRDefault="006559E7" w:rsidP="006559E7">
      <w:pPr>
        <w:pStyle w:val="ItemList"/>
        <w:rPr>
          <w:lang w:eastAsia="zh-CN"/>
        </w:rPr>
      </w:pPr>
      <w:r w:rsidRPr="00D43CD1">
        <w:rPr>
          <w:rFonts w:hint="eastAsia"/>
          <w:lang w:eastAsia="zh-CN"/>
        </w:rPr>
        <w:t>SR to LDP</w:t>
      </w:r>
      <w:r w:rsidRPr="00D43CD1">
        <w:rPr>
          <w:rFonts w:hint="eastAsia"/>
          <w:lang w:eastAsia="zh-CN"/>
        </w:rPr>
        <w:t>：通过</w:t>
      </w:r>
      <w:r>
        <w:rPr>
          <w:rFonts w:hint="eastAsia"/>
          <w:lang w:eastAsia="zh-CN"/>
        </w:rPr>
        <w:t>BGP IPv4</w:t>
      </w:r>
      <w:r>
        <w:rPr>
          <w:rFonts w:hint="eastAsia"/>
          <w:lang w:eastAsia="zh-CN"/>
        </w:rPr>
        <w:t>单播路由</w:t>
      </w:r>
      <w:r w:rsidRPr="00D43CD1">
        <w:rPr>
          <w:rFonts w:hint="eastAsia"/>
          <w:lang w:eastAsia="zh-CN"/>
        </w:rPr>
        <w:t>将</w:t>
      </w:r>
      <w:r w:rsidRPr="00D43CD1">
        <w:rPr>
          <w:rFonts w:hint="eastAsia"/>
          <w:lang w:eastAsia="zh-CN"/>
        </w:rPr>
        <w:t>LDP</w:t>
      </w:r>
      <w:r w:rsidRPr="00D43CD1">
        <w:rPr>
          <w:rFonts w:hint="eastAsia"/>
          <w:lang w:eastAsia="zh-CN"/>
        </w:rPr>
        <w:t>网络的前缀地址映射为</w:t>
      </w:r>
      <w:r w:rsidRPr="00D43CD1">
        <w:rPr>
          <w:rFonts w:hint="eastAsia"/>
          <w:lang w:eastAsia="zh-CN"/>
        </w:rPr>
        <w:t>SR</w:t>
      </w:r>
      <w:r w:rsidRPr="00D43CD1">
        <w:rPr>
          <w:rFonts w:hint="eastAsia"/>
          <w:lang w:eastAsia="zh-CN"/>
        </w:rPr>
        <w:t>网络的</w:t>
      </w:r>
      <w:r w:rsidRPr="00D43CD1">
        <w:rPr>
          <w:rFonts w:hint="eastAsia"/>
          <w:lang w:eastAsia="zh-CN"/>
        </w:rPr>
        <w:t>SID</w:t>
      </w:r>
      <w:r w:rsidRPr="00D43CD1">
        <w:rPr>
          <w:rFonts w:hint="eastAsia"/>
          <w:lang w:eastAsia="zh-CN"/>
        </w:rPr>
        <w:t>，实现数据流量从</w:t>
      </w:r>
      <w:r w:rsidRPr="00D43CD1">
        <w:rPr>
          <w:rFonts w:hint="eastAsia"/>
          <w:lang w:eastAsia="zh-CN"/>
        </w:rPr>
        <w:t>SR</w:t>
      </w:r>
      <w:r w:rsidRPr="00D43CD1">
        <w:rPr>
          <w:rFonts w:hint="eastAsia"/>
          <w:lang w:eastAsia="zh-CN"/>
        </w:rPr>
        <w:t>网络转发到</w:t>
      </w:r>
      <w:r w:rsidRPr="00D43CD1">
        <w:rPr>
          <w:rFonts w:hint="eastAsia"/>
          <w:lang w:eastAsia="zh-CN"/>
        </w:rPr>
        <w:t>LDP</w:t>
      </w:r>
      <w:r w:rsidRPr="00D43CD1">
        <w:rPr>
          <w:rFonts w:hint="eastAsia"/>
          <w:lang w:eastAsia="zh-CN"/>
        </w:rPr>
        <w:t>网络。</w:t>
      </w:r>
    </w:p>
    <w:p w:rsidR="006559E7" w:rsidRPr="00D43CD1" w:rsidRDefault="006559E7" w:rsidP="006559E7">
      <w:pPr>
        <w:pStyle w:val="ItemList"/>
        <w:rPr>
          <w:lang w:eastAsia="zh-CN"/>
        </w:rPr>
      </w:pPr>
      <w:r w:rsidRPr="00D43CD1">
        <w:rPr>
          <w:rFonts w:hint="eastAsia"/>
          <w:lang w:eastAsia="zh-CN"/>
        </w:rPr>
        <w:t>LDP to SR</w:t>
      </w:r>
      <w:r w:rsidRPr="00D43CD1">
        <w:rPr>
          <w:rFonts w:hint="eastAsia"/>
          <w:lang w:eastAsia="zh-CN"/>
        </w:rPr>
        <w:t>：通过</w:t>
      </w:r>
      <w:r>
        <w:rPr>
          <w:rFonts w:hint="eastAsia"/>
          <w:lang w:eastAsia="zh-CN"/>
        </w:rPr>
        <w:t>B</w:t>
      </w:r>
      <w:r w:rsidRPr="00D43CD1">
        <w:rPr>
          <w:rFonts w:hint="eastAsia"/>
          <w:lang w:eastAsia="zh-CN"/>
        </w:rPr>
        <w:t>GP</w:t>
      </w:r>
      <w:r w:rsidRPr="00D43CD1">
        <w:rPr>
          <w:rFonts w:hint="eastAsia"/>
          <w:lang w:eastAsia="zh-CN"/>
        </w:rPr>
        <w:t>协议通告</w:t>
      </w:r>
      <w:r w:rsidRPr="00D43CD1">
        <w:rPr>
          <w:rFonts w:hint="eastAsia"/>
          <w:lang w:eastAsia="zh-CN"/>
        </w:rPr>
        <w:t>SID</w:t>
      </w:r>
      <w:r w:rsidRPr="00D43CD1">
        <w:rPr>
          <w:rFonts w:hint="eastAsia"/>
          <w:lang w:eastAsia="zh-CN"/>
        </w:rPr>
        <w:t>，将</w:t>
      </w:r>
      <w:r w:rsidRPr="00D43CD1">
        <w:rPr>
          <w:rFonts w:hint="eastAsia"/>
          <w:lang w:eastAsia="zh-CN"/>
        </w:rPr>
        <w:t>SID</w:t>
      </w:r>
      <w:r w:rsidRPr="00D43CD1">
        <w:rPr>
          <w:rFonts w:hint="eastAsia"/>
          <w:lang w:eastAsia="zh-CN"/>
        </w:rPr>
        <w:t>和</w:t>
      </w:r>
      <w:r w:rsidRPr="00D43CD1">
        <w:rPr>
          <w:rFonts w:hint="eastAsia"/>
          <w:lang w:eastAsia="zh-CN"/>
        </w:rPr>
        <w:t>LDP</w:t>
      </w:r>
      <w:r w:rsidRPr="00D43CD1">
        <w:rPr>
          <w:rFonts w:hint="eastAsia"/>
          <w:lang w:eastAsia="zh-CN"/>
        </w:rPr>
        <w:t>标签关联，实现数据流量从</w:t>
      </w:r>
      <w:r w:rsidRPr="00D43CD1">
        <w:rPr>
          <w:rFonts w:hint="eastAsia"/>
          <w:lang w:eastAsia="zh-CN"/>
        </w:rPr>
        <w:t>LDP</w:t>
      </w:r>
      <w:r w:rsidRPr="00D43CD1">
        <w:rPr>
          <w:rFonts w:hint="eastAsia"/>
          <w:lang w:eastAsia="zh-CN"/>
        </w:rPr>
        <w:t>网络转发到</w:t>
      </w:r>
      <w:r w:rsidRPr="00D43CD1">
        <w:rPr>
          <w:rFonts w:hint="eastAsia"/>
          <w:lang w:eastAsia="zh-CN"/>
        </w:rPr>
        <w:t>SR</w:t>
      </w:r>
      <w:r w:rsidRPr="00D43CD1">
        <w:rPr>
          <w:rFonts w:hint="eastAsia"/>
          <w:lang w:eastAsia="zh-CN"/>
        </w:rPr>
        <w:t>网络。</w:t>
      </w:r>
    </w:p>
    <w:bookmarkStart w:id="55" w:name="_Toc45106633" w:displacedByCustomXml="next"/>
    <w:bookmarkStart w:id="56" w:name="_Toc29812980" w:displacedByCustomXml="next"/>
    <w:sdt>
      <w:sdtPr>
        <w:rPr>
          <w:rFonts w:eastAsia="宋体" w:cs="Times New Roman" w:hint="eastAsia"/>
          <w:bCs w:val="0"/>
          <w:color w:val="auto"/>
          <w:sz w:val="21"/>
          <w:szCs w:val="24"/>
          <w:lang w:eastAsia="en-US"/>
        </w:rPr>
        <w:alias w:val="Topic"/>
        <w:tag w:val="topic_d12078z18099_19214"/>
        <w:id w:val="-572664314"/>
        <w:placeholder>
          <w:docPart w:val="E76A0B45BBB2402FA352BC3CABCF5A7B"/>
        </w:placeholder>
      </w:sdtPr>
      <w:sdtEndPr/>
      <w:sdtContent>
        <w:p w:rsidR="006559E7" w:rsidRDefault="006559E7" w:rsidP="006559E7">
          <w:pPr>
            <w:pStyle w:val="3"/>
          </w:pPr>
          <w:r w:rsidRPr="00D43CD1">
            <w:rPr>
              <w:rFonts w:hint="eastAsia"/>
            </w:rPr>
            <w:t>SR to LDP</w:t>
          </w:r>
          <w:bookmarkEnd w:id="56"/>
          <w:bookmarkEnd w:id="55"/>
        </w:p>
        <w:p w:rsidR="006559E7" w:rsidRPr="00AD06E5" w:rsidRDefault="00446B83" w:rsidP="006559E7">
          <w:r>
            <w:rPr>
              <w:rFonts w:hint="eastAsia"/>
            </w:rPr>
            <w:t>设备通过</w:t>
          </w:r>
          <w:r>
            <w:rPr>
              <w:rFonts w:hint="eastAsia"/>
            </w:rPr>
            <w:t>BGP</w:t>
          </w:r>
          <w:r>
            <w:rPr>
              <w:rFonts w:hint="eastAsia"/>
            </w:rPr>
            <w:t>协议</w:t>
          </w:r>
          <w:r w:rsidRPr="00AD06E5">
            <w:t>实现</w:t>
          </w:r>
          <w:r w:rsidRPr="00AD06E5">
            <w:rPr>
              <w:rFonts w:hint="eastAsia"/>
            </w:rPr>
            <w:t>SR to LDP</w:t>
          </w:r>
          <w:r>
            <w:rPr>
              <w:rFonts w:hint="eastAsia"/>
            </w:rPr>
            <w:t>时，只能根据</w:t>
          </w:r>
          <w:r w:rsidRPr="00AD06E5">
            <w:rPr>
              <w:rFonts w:hint="eastAsia"/>
            </w:rPr>
            <w:t>本地</w:t>
          </w:r>
          <w:r w:rsidRPr="00AD06E5">
            <w:t>配置</w:t>
          </w:r>
          <w:r>
            <w:rPr>
              <w:rFonts w:hint="eastAsia"/>
            </w:rPr>
            <w:t>的</w:t>
          </w:r>
          <w:r w:rsidRPr="00AD06E5">
            <w:rPr>
              <w:rFonts w:hint="eastAsia"/>
            </w:rPr>
            <w:t>前缀</w:t>
          </w:r>
          <w:r w:rsidRPr="00AD06E5">
            <w:t>地址和</w:t>
          </w:r>
          <w:r w:rsidRPr="00AD06E5">
            <w:t>SID</w:t>
          </w:r>
          <w:r w:rsidRPr="00AD06E5">
            <w:rPr>
              <w:rFonts w:hint="eastAsia"/>
            </w:rPr>
            <w:t>映射</w:t>
          </w:r>
          <w:r w:rsidRPr="00AD06E5">
            <w:t>关系</w:t>
          </w:r>
          <w:r>
            <w:rPr>
              <w:rFonts w:hint="eastAsia"/>
            </w:rPr>
            <w:t>为</w:t>
          </w:r>
          <w:r>
            <w:rPr>
              <w:rFonts w:hint="eastAsia"/>
            </w:rPr>
            <w:t>LDP</w:t>
          </w:r>
          <w:r>
            <w:rPr>
              <w:rFonts w:hint="eastAsia"/>
            </w:rPr>
            <w:t>网络中不支持</w:t>
          </w:r>
          <w:r>
            <w:rPr>
              <w:rFonts w:hint="eastAsia"/>
            </w:rPr>
            <w:t>SR</w:t>
          </w:r>
          <w:r>
            <w:rPr>
              <w:rFonts w:hint="eastAsia"/>
            </w:rPr>
            <w:t>的节点分配</w:t>
          </w:r>
          <w:r>
            <w:rPr>
              <w:rFonts w:hint="eastAsia"/>
            </w:rPr>
            <w:t>SID</w:t>
          </w:r>
          <w:r>
            <w:rPr>
              <w:rFonts w:hint="eastAsia"/>
            </w:rPr>
            <w:t>，所以同时开启</w:t>
          </w:r>
          <w:r>
            <w:rPr>
              <w:rFonts w:hint="eastAsia"/>
            </w:rPr>
            <w:t>MPLS SR</w:t>
          </w:r>
          <w:r>
            <w:rPr>
              <w:rFonts w:hint="eastAsia"/>
            </w:rPr>
            <w:t>功能和</w:t>
          </w:r>
          <w:r>
            <w:rPr>
              <w:rFonts w:hint="eastAsia"/>
            </w:rPr>
            <w:t>LDP</w:t>
          </w:r>
          <w:r>
            <w:rPr>
              <w:rFonts w:hint="eastAsia"/>
            </w:rPr>
            <w:t>功能的</w:t>
          </w:r>
          <w:r w:rsidRPr="00AD06E5">
            <w:rPr>
              <w:rFonts w:hint="eastAsia"/>
            </w:rPr>
            <w:t>节点</w:t>
          </w:r>
          <w:r>
            <w:rPr>
              <w:rFonts w:hint="eastAsia"/>
            </w:rPr>
            <w:t>需要</w:t>
          </w:r>
          <w:r w:rsidRPr="00AD06E5">
            <w:rPr>
              <w:rFonts w:hint="eastAsia"/>
            </w:rPr>
            <w:t>同时</w:t>
          </w:r>
          <w:r w:rsidRPr="00AD06E5">
            <w:t>作为</w:t>
          </w:r>
          <w:r w:rsidRPr="00AD06E5">
            <w:t>SRMS</w:t>
          </w:r>
          <w:r w:rsidRPr="00AD06E5">
            <w:t>和</w:t>
          </w:r>
          <w:r w:rsidRPr="00AD06E5">
            <w:t>SRMC</w:t>
          </w:r>
          <w:r w:rsidRPr="00AD06E5">
            <w:rPr>
              <w:rFonts w:hint="eastAsia"/>
            </w:rPr>
            <w:t>。</w:t>
          </w:r>
        </w:p>
        <w:p w:rsidR="006559E7" w:rsidRPr="00772D45" w:rsidRDefault="006559E7" w:rsidP="006559E7">
          <w:r w:rsidRPr="00772D45">
            <w:rPr>
              <w:rFonts w:hint="eastAsia"/>
            </w:rPr>
            <w:t>如</w:t>
          </w:r>
          <w:r w:rsidRPr="00772D45">
            <w:rPr>
              <w:rStyle w:val="Reference-R0G144B200"/>
            </w:rPr>
            <w:fldChar w:fldCharType="begin"/>
          </w:r>
          <w:r w:rsidRPr="00772D45">
            <w:rPr>
              <w:rStyle w:val="Reference-R0G144B200"/>
            </w:rPr>
            <w:instrText xml:space="preserve"> </w:instrText>
          </w:r>
          <w:r w:rsidRPr="00772D45">
            <w:rPr>
              <w:rStyle w:val="Reference-R0G144B200"/>
              <w:rFonts w:hint="eastAsia"/>
            </w:rPr>
            <w:instrText>REF _Ref29806447 \r \h</w:instrText>
          </w:r>
          <w:r w:rsidRPr="00772D45">
            <w:rPr>
              <w:rStyle w:val="Reference-R0G144B200"/>
            </w:rPr>
            <w:instrText xml:space="preserve"> </w:instrText>
          </w:r>
          <w:r>
            <w:rPr>
              <w:rStyle w:val="Reference-R0G144B200"/>
            </w:rPr>
            <w:instrText xml:space="preserve"> \* MERGEFORMAT </w:instrText>
          </w:r>
          <w:r w:rsidRPr="00772D45">
            <w:rPr>
              <w:rStyle w:val="Reference-R0G144B200"/>
            </w:rPr>
          </w:r>
          <w:r w:rsidRPr="00772D45">
            <w:rPr>
              <w:rStyle w:val="Reference-R0G144B200"/>
            </w:rPr>
            <w:fldChar w:fldCharType="separate"/>
          </w:r>
          <w:r w:rsidR="00B7696C">
            <w:rPr>
              <w:rStyle w:val="Reference-R0G144B200"/>
              <w:rFonts w:hint="eastAsia"/>
            </w:rPr>
            <w:t>图</w:t>
          </w:r>
          <w:r w:rsidR="00B7696C">
            <w:rPr>
              <w:rStyle w:val="Reference-R0G144B200"/>
              <w:rFonts w:hint="eastAsia"/>
            </w:rPr>
            <w:t>1-13</w:t>
          </w:r>
          <w:r w:rsidRPr="00772D45">
            <w:rPr>
              <w:rStyle w:val="Reference-R0G144B200"/>
            </w:rPr>
            <w:fldChar w:fldCharType="end"/>
          </w:r>
          <w:r w:rsidRPr="00772D45">
            <w:rPr>
              <w:rFonts w:hint="eastAsia"/>
            </w:rPr>
            <w:t>所示，</w:t>
          </w:r>
          <w:r w:rsidRPr="00772D45">
            <w:rPr>
              <w:rFonts w:hint="eastAsia"/>
            </w:rPr>
            <w:t>Device B</w:t>
          </w:r>
          <w:r>
            <w:rPr>
              <w:rFonts w:hint="eastAsia"/>
            </w:rPr>
            <w:t>、</w:t>
          </w:r>
          <w:r w:rsidRPr="00772D45">
            <w:rPr>
              <w:rFonts w:hint="eastAsia"/>
            </w:rPr>
            <w:t>Device C</w:t>
          </w:r>
          <w:r w:rsidRPr="00772D45">
            <w:rPr>
              <w:rFonts w:hint="eastAsia"/>
            </w:rPr>
            <w:t>和</w:t>
          </w:r>
          <w:r>
            <w:rPr>
              <w:rFonts w:hint="eastAsia"/>
            </w:rPr>
            <w:t>Device D</w:t>
          </w:r>
          <w:r w:rsidRPr="00772D45">
            <w:rPr>
              <w:rFonts w:hint="eastAsia"/>
            </w:rPr>
            <w:t>运行</w:t>
          </w:r>
          <w:r w:rsidRPr="00772D45">
            <w:rPr>
              <w:rFonts w:hint="eastAsia"/>
            </w:rPr>
            <w:t>LDP</w:t>
          </w:r>
          <w:r w:rsidRPr="00772D45">
            <w:rPr>
              <w:rFonts w:hint="eastAsia"/>
            </w:rPr>
            <w:t>协议，</w:t>
          </w:r>
          <w:r w:rsidRPr="00772D45">
            <w:rPr>
              <w:rFonts w:hint="eastAsia"/>
            </w:rPr>
            <w:t xml:space="preserve">Device </w:t>
          </w:r>
          <w:r>
            <w:rPr>
              <w:rFonts w:hint="eastAsia"/>
            </w:rPr>
            <w:t>D</w:t>
          </w:r>
          <w:r w:rsidRPr="00772D45">
            <w:rPr>
              <w:rFonts w:hint="eastAsia"/>
            </w:rPr>
            <w:t>为目的地址</w:t>
          </w:r>
          <w:r w:rsidRPr="00772D45">
            <w:rPr>
              <w:rFonts w:hint="eastAsia"/>
            </w:rPr>
            <w:t>3.3.3.3/32</w:t>
          </w:r>
          <w:r w:rsidRPr="00772D45">
            <w:rPr>
              <w:rFonts w:hint="eastAsia"/>
            </w:rPr>
            <w:t>分发标签，</w:t>
          </w:r>
          <w:r w:rsidRPr="00772D45">
            <w:rPr>
              <w:rFonts w:hint="eastAsia"/>
            </w:rPr>
            <w:t>Device B</w:t>
          </w:r>
          <w:r>
            <w:rPr>
              <w:rFonts w:hint="eastAsia"/>
            </w:rPr>
            <w:t>、</w:t>
          </w:r>
          <w:r w:rsidRPr="00772D45">
            <w:rPr>
              <w:rFonts w:hint="eastAsia"/>
            </w:rPr>
            <w:t>Device C</w:t>
          </w:r>
          <w:r w:rsidRPr="00772D45">
            <w:rPr>
              <w:rFonts w:hint="eastAsia"/>
            </w:rPr>
            <w:t>和</w:t>
          </w:r>
          <w:r>
            <w:rPr>
              <w:rFonts w:hint="eastAsia"/>
            </w:rPr>
            <w:t>Device D</w:t>
          </w:r>
          <w:r w:rsidRPr="00772D45">
            <w:rPr>
              <w:rFonts w:hint="eastAsia"/>
            </w:rPr>
            <w:t>上形成</w:t>
          </w:r>
          <w:r w:rsidRPr="00772D45">
            <w:rPr>
              <w:rFonts w:hint="eastAsia"/>
            </w:rPr>
            <w:t>LDP</w:t>
          </w:r>
          <w:r w:rsidRPr="00772D45">
            <w:rPr>
              <w:rFonts w:hint="eastAsia"/>
            </w:rPr>
            <w:t>标签转发表项；</w:t>
          </w:r>
          <w:r w:rsidRPr="00772D45">
            <w:rPr>
              <w:rFonts w:hint="eastAsia"/>
            </w:rPr>
            <w:t>Device A</w:t>
          </w:r>
          <w:r w:rsidRPr="00772D45">
            <w:rPr>
              <w:rFonts w:hint="eastAsia"/>
            </w:rPr>
            <w:t>和</w:t>
          </w:r>
          <w:r w:rsidRPr="00772D45">
            <w:rPr>
              <w:rFonts w:hint="eastAsia"/>
            </w:rPr>
            <w:t>Device B</w:t>
          </w:r>
          <w:r>
            <w:rPr>
              <w:rFonts w:hint="eastAsia"/>
            </w:rPr>
            <w:t>开启</w:t>
          </w:r>
          <w:r>
            <w:rPr>
              <w:rFonts w:hint="eastAsia"/>
            </w:rPr>
            <w:t>BGP</w:t>
          </w:r>
          <w:r>
            <w:rPr>
              <w:rFonts w:hint="eastAsia"/>
            </w:rPr>
            <w:t>的</w:t>
          </w:r>
          <w:r>
            <w:rPr>
              <w:rFonts w:hint="eastAsia"/>
            </w:rPr>
            <w:t>MPLS SR</w:t>
          </w:r>
          <w:r w:rsidRPr="00772D45">
            <w:rPr>
              <w:rFonts w:hint="eastAsia"/>
            </w:rPr>
            <w:t>功能，</w:t>
          </w:r>
          <w:r w:rsidRPr="00772D45">
            <w:rPr>
              <w:rFonts w:hint="eastAsia"/>
            </w:rPr>
            <w:t>SRLSP</w:t>
          </w:r>
          <w:r w:rsidRPr="00772D45">
            <w:rPr>
              <w:rFonts w:hint="eastAsia"/>
            </w:rPr>
            <w:t>和</w:t>
          </w:r>
          <w:r w:rsidRPr="00772D45">
            <w:rPr>
              <w:rFonts w:hint="eastAsia"/>
            </w:rPr>
            <w:t>LDP LSP</w:t>
          </w:r>
          <w:r w:rsidRPr="00772D45">
            <w:rPr>
              <w:rFonts w:hint="eastAsia"/>
            </w:rPr>
            <w:t>映射关系建立过程如下：</w:t>
          </w:r>
        </w:p>
        <w:p w:rsidR="006559E7" w:rsidRPr="00772D45" w:rsidRDefault="006559E7" w:rsidP="006559E7">
          <w:pPr>
            <w:pStyle w:val="ItemStep"/>
          </w:pPr>
          <w:r w:rsidRPr="00772D45">
            <w:rPr>
              <w:rFonts w:hint="eastAsia"/>
            </w:rPr>
            <w:t>Device B</w:t>
          </w:r>
          <w:r w:rsidRPr="00772D45">
            <w:rPr>
              <w:rFonts w:hint="eastAsia"/>
            </w:rPr>
            <w:t>作为</w:t>
          </w:r>
          <w:r w:rsidRPr="00772D45">
            <w:rPr>
              <w:rFonts w:hint="eastAsia"/>
            </w:rPr>
            <w:t>SRMS</w:t>
          </w:r>
          <w:r w:rsidRPr="00772D45">
            <w:rPr>
              <w:rFonts w:hint="eastAsia"/>
            </w:rPr>
            <w:t>，为</w:t>
          </w:r>
          <w:r w:rsidRPr="00772D45">
            <w:rPr>
              <w:rFonts w:hint="eastAsia"/>
            </w:rPr>
            <w:t xml:space="preserve">Device </w:t>
          </w:r>
          <w:r>
            <w:rPr>
              <w:rFonts w:hint="eastAsia"/>
              <w:lang w:eastAsia="zh-CN"/>
            </w:rPr>
            <w:t>D</w:t>
          </w:r>
          <w:r w:rsidRPr="00772D45">
            <w:rPr>
              <w:rFonts w:hint="eastAsia"/>
            </w:rPr>
            <w:t>上的</w:t>
          </w:r>
          <w:r w:rsidRPr="00772D45">
            <w:rPr>
              <w:rFonts w:hint="eastAsia"/>
            </w:rPr>
            <w:t>Loopback</w:t>
          </w:r>
          <w:r w:rsidRPr="00772D45">
            <w:rPr>
              <w:rFonts w:hint="eastAsia"/>
            </w:rPr>
            <w:t>地址</w:t>
          </w:r>
          <w:r w:rsidRPr="00772D45">
            <w:rPr>
              <w:rFonts w:hint="eastAsia"/>
            </w:rPr>
            <w:t>3.3.3.3/32</w:t>
          </w:r>
          <w:r w:rsidRPr="00772D45">
            <w:rPr>
              <w:rFonts w:hint="eastAsia"/>
            </w:rPr>
            <w:t>分配索引值</w:t>
          </w:r>
          <w:r w:rsidRPr="00772D45">
            <w:rPr>
              <w:rFonts w:hint="eastAsia"/>
            </w:rPr>
            <w:t>201</w:t>
          </w:r>
          <w:r w:rsidRPr="00772D45">
            <w:rPr>
              <w:rFonts w:hint="eastAsia"/>
            </w:rPr>
            <w:t>。</w:t>
          </w:r>
        </w:p>
        <w:p w:rsidR="006559E7" w:rsidRPr="00772D45" w:rsidRDefault="006559E7" w:rsidP="006559E7">
          <w:pPr>
            <w:pStyle w:val="ItemStep"/>
          </w:pPr>
          <w:r w:rsidRPr="00772D45">
            <w:rPr>
              <w:rFonts w:hint="eastAsia"/>
            </w:rPr>
            <w:t>Device B</w:t>
          </w:r>
          <w:r w:rsidRPr="00772D45">
            <w:rPr>
              <w:rFonts w:hint="eastAsia"/>
            </w:rPr>
            <w:t>作为</w:t>
          </w:r>
          <w:r w:rsidRPr="00772D45">
            <w:rPr>
              <w:rFonts w:hint="eastAsia"/>
            </w:rPr>
            <w:t>SRMC</w:t>
          </w:r>
          <w:r w:rsidRPr="00772D45">
            <w:rPr>
              <w:rFonts w:hint="eastAsia"/>
            </w:rPr>
            <w:t>，</w:t>
          </w:r>
          <w:r>
            <w:rPr>
              <w:rFonts w:hint="eastAsia"/>
              <w:lang w:eastAsia="zh-CN"/>
            </w:rPr>
            <w:t>根据</w:t>
          </w:r>
          <w:r w:rsidRPr="00AD06E5">
            <w:rPr>
              <w:rFonts w:hint="eastAsia"/>
            </w:rPr>
            <w:t>本地</w:t>
          </w:r>
          <w:r w:rsidRPr="00AD06E5">
            <w:t>配置</w:t>
          </w:r>
          <w:r>
            <w:rPr>
              <w:rFonts w:hint="eastAsia"/>
              <w:lang w:eastAsia="zh-CN"/>
            </w:rPr>
            <w:t>的</w:t>
          </w:r>
          <w:r w:rsidRPr="00AD06E5">
            <w:rPr>
              <w:rFonts w:hint="eastAsia"/>
            </w:rPr>
            <w:t>前缀</w:t>
          </w:r>
          <w:r w:rsidRPr="00AD06E5">
            <w:t>地址和</w:t>
          </w:r>
          <w:r w:rsidRPr="00AD06E5">
            <w:t>SID</w:t>
          </w:r>
          <w:r w:rsidRPr="00AD06E5">
            <w:rPr>
              <w:rFonts w:hint="eastAsia"/>
            </w:rPr>
            <w:t>映射</w:t>
          </w:r>
          <w:r w:rsidRPr="00AD06E5">
            <w:t>关系</w:t>
          </w:r>
          <w:r w:rsidRPr="00772D45">
            <w:rPr>
              <w:rFonts w:hint="eastAsia"/>
            </w:rPr>
            <w:t>，形成</w:t>
          </w:r>
          <w:r w:rsidRPr="00772D45">
            <w:rPr>
              <w:rFonts w:hint="eastAsia"/>
            </w:rPr>
            <w:t>MPLS SR</w:t>
          </w:r>
          <w:r w:rsidRPr="00772D45">
            <w:rPr>
              <w:rFonts w:hint="eastAsia"/>
            </w:rPr>
            <w:t>标签转发表。</w:t>
          </w:r>
        </w:p>
        <w:p w:rsidR="006559E7" w:rsidRDefault="006559E7" w:rsidP="006559E7">
          <w:pPr>
            <w:pStyle w:val="ItemStep"/>
          </w:pPr>
          <w:r w:rsidRPr="00772D45">
            <w:rPr>
              <w:rFonts w:hint="eastAsia"/>
            </w:rPr>
            <w:t>Device B</w:t>
          </w:r>
          <w:r w:rsidRPr="00772D45">
            <w:rPr>
              <w:rFonts w:hint="eastAsia"/>
            </w:rPr>
            <w:t>上建立</w:t>
          </w:r>
          <w:r w:rsidRPr="00772D45">
            <w:rPr>
              <w:rFonts w:hint="eastAsia"/>
            </w:rPr>
            <w:t>SRLSP</w:t>
          </w:r>
          <w:r w:rsidRPr="00772D45">
            <w:rPr>
              <w:rFonts w:hint="eastAsia"/>
            </w:rPr>
            <w:t>与</w:t>
          </w:r>
          <w:r w:rsidRPr="00772D45">
            <w:rPr>
              <w:rFonts w:hint="eastAsia"/>
            </w:rPr>
            <w:t>LDP LSP</w:t>
          </w:r>
          <w:r w:rsidRPr="00772D45">
            <w:rPr>
              <w:rFonts w:hint="eastAsia"/>
            </w:rPr>
            <w:t>的映射关系。</w:t>
          </w:r>
        </w:p>
        <w:p w:rsidR="00446B83" w:rsidRPr="00772D45" w:rsidRDefault="00446B83" w:rsidP="006559E7">
          <w:pPr>
            <w:pStyle w:val="ItemStep"/>
          </w:pPr>
          <w:r w:rsidRPr="005139E2">
            <w:rPr>
              <w:rFonts w:hint="eastAsia"/>
            </w:rPr>
            <w:t>Device B</w:t>
          </w:r>
          <w:r w:rsidRPr="005139E2">
            <w:rPr>
              <w:rFonts w:hint="eastAsia"/>
              <w:lang w:eastAsia="zh-CN"/>
            </w:rPr>
            <w:t>通过</w:t>
          </w:r>
          <w:r>
            <w:rPr>
              <w:rFonts w:hint="eastAsia"/>
              <w:lang w:eastAsia="zh-CN"/>
            </w:rPr>
            <w:t>BGP</w:t>
          </w:r>
          <w:r w:rsidRPr="005139E2">
            <w:rPr>
              <w:rFonts w:hint="eastAsia"/>
              <w:lang w:eastAsia="zh-CN"/>
            </w:rPr>
            <w:t>协议报文</w:t>
          </w:r>
          <w:r>
            <w:rPr>
              <w:rFonts w:hint="eastAsia"/>
              <w:lang w:eastAsia="zh-CN"/>
            </w:rPr>
            <w:t>向</w:t>
          </w:r>
          <w:r w:rsidRPr="005139E2">
            <w:rPr>
              <w:rFonts w:hint="eastAsia"/>
            </w:rPr>
            <w:t xml:space="preserve">Device </w:t>
          </w:r>
          <w:r>
            <w:rPr>
              <w:rFonts w:hint="eastAsia"/>
              <w:lang w:eastAsia="zh-CN"/>
            </w:rPr>
            <w:t>A</w:t>
          </w:r>
          <w:r w:rsidRPr="005139E2">
            <w:rPr>
              <w:rFonts w:hint="eastAsia"/>
              <w:lang w:eastAsia="zh-CN"/>
            </w:rPr>
            <w:t>通告</w:t>
          </w:r>
          <w:r>
            <w:rPr>
              <w:rFonts w:hint="eastAsia"/>
              <w:lang w:eastAsia="zh-CN"/>
            </w:rPr>
            <w:t>3.3.3.3/32</w:t>
          </w:r>
          <w:r>
            <w:rPr>
              <w:rFonts w:hint="eastAsia"/>
              <w:lang w:eastAsia="zh-CN"/>
            </w:rPr>
            <w:t>的</w:t>
          </w:r>
          <w:r w:rsidRPr="005139E2">
            <w:rPr>
              <w:rFonts w:hint="eastAsia"/>
              <w:lang w:eastAsia="zh-CN"/>
            </w:rPr>
            <w:t>Prefix SID</w:t>
          </w:r>
          <w:r w:rsidRPr="005139E2">
            <w:rPr>
              <w:rFonts w:hint="eastAsia"/>
              <w:lang w:eastAsia="zh-CN"/>
            </w:rPr>
            <w:t>。</w:t>
          </w:r>
          <w:r w:rsidRPr="005139E2">
            <w:rPr>
              <w:rFonts w:hint="eastAsia"/>
              <w:lang w:eastAsia="zh-CN"/>
            </w:rPr>
            <w:t>Device A</w:t>
          </w:r>
          <w:r>
            <w:rPr>
              <w:rFonts w:hint="eastAsia"/>
              <w:lang w:eastAsia="zh-CN"/>
            </w:rPr>
            <w:t>根据收到的</w:t>
          </w:r>
          <w:r>
            <w:rPr>
              <w:rFonts w:hint="eastAsia"/>
              <w:lang w:eastAsia="zh-CN"/>
            </w:rPr>
            <w:t>BGP</w:t>
          </w:r>
          <w:r>
            <w:rPr>
              <w:rFonts w:hint="eastAsia"/>
              <w:lang w:eastAsia="zh-CN"/>
            </w:rPr>
            <w:t>协议报文建立对应的</w:t>
          </w:r>
          <w:r>
            <w:rPr>
              <w:rFonts w:hint="eastAsia"/>
              <w:lang w:eastAsia="zh-CN"/>
            </w:rPr>
            <w:t>MPLS SR</w:t>
          </w:r>
          <w:r>
            <w:rPr>
              <w:rFonts w:hint="eastAsia"/>
              <w:lang w:eastAsia="zh-CN"/>
            </w:rPr>
            <w:t>标签转发表</w:t>
          </w:r>
          <w:r w:rsidRPr="005139E2">
            <w:rPr>
              <w:rFonts w:hint="eastAsia"/>
              <w:lang w:eastAsia="zh-CN"/>
            </w:rPr>
            <w:t>。</w:t>
          </w:r>
        </w:p>
        <w:p w:rsidR="006559E7" w:rsidRPr="00772D45" w:rsidRDefault="006559E7" w:rsidP="006559E7">
          <w:pPr>
            <w:pStyle w:val="FigureDescription"/>
          </w:pPr>
          <w:bookmarkStart w:id="57" w:name="_Ref29806447"/>
          <w:r w:rsidRPr="00772D45">
            <w:rPr>
              <w:rFonts w:hint="eastAsia"/>
            </w:rPr>
            <w:t>SR to LDP</w:t>
          </w:r>
          <w:r w:rsidRPr="00772D45">
            <w:rPr>
              <w:rFonts w:hint="eastAsia"/>
            </w:rPr>
            <w:t>报文转发过程示意图</w:t>
          </w:r>
          <w:bookmarkEnd w:id="57"/>
        </w:p>
        <w:p w:rsidR="006559E7" w:rsidRPr="00772D45" w:rsidRDefault="00446B83" w:rsidP="006559E7">
          <w:pPr>
            <w:pStyle w:val="Figure"/>
          </w:pPr>
          <w:r w:rsidRPr="00DA05A9">
            <w:rPr>
              <w:noProof/>
            </w:rPr>
            <w:drawing>
              <wp:inline distT="0" distB="0" distL="0" distR="0" wp14:anchorId="170905BB" wp14:editId="502D9725">
                <wp:extent cx="4494530" cy="2562225"/>
                <wp:effectExtent l="0" t="0" r="1270" b="9525"/>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4530" cy="2562225"/>
                        </a:xfrm>
                        <a:prstGeom prst="rect">
                          <a:avLst/>
                        </a:prstGeom>
                        <a:noFill/>
                        <a:ln>
                          <a:noFill/>
                        </a:ln>
                      </pic:spPr>
                    </pic:pic>
                  </a:graphicData>
                </a:graphic>
              </wp:inline>
            </w:drawing>
          </w:r>
        </w:p>
        <w:p w:rsidR="006559E7" w:rsidRPr="00772D45" w:rsidRDefault="006559E7" w:rsidP="006559E7"/>
        <w:p w:rsidR="006559E7" w:rsidRPr="00772D45" w:rsidRDefault="006559E7" w:rsidP="006559E7">
          <w:r>
            <w:rPr>
              <w:rFonts w:hint="eastAsia"/>
            </w:rPr>
            <w:t>数据报文从</w:t>
          </w:r>
          <w:r w:rsidRPr="00772D45">
            <w:rPr>
              <w:rFonts w:hint="eastAsia"/>
            </w:rPr>
            <w:t>Device A</w:t>
          </w:r>
          <w:r w:rsidRPr="00772D45">
            <w:rPr>
              <w:rFonts w:hint="eastAsia"/>
            </w:rPr>
            <w:t>到</w:t>
          </w:r>
          <w:r w:rsidRPr="00772D45">
            <w:rPr>
              <w:rFonts w:hint="eastAsia"/>
            </w:rPr>
            <w:t xml:space="preserve">Device </w:t>
          </w:r>
          <w:r>
            <w:rPr>
              <w:rFonts w:hint="eastAsia"/>
            </w:rPr>
            <w:t>D</w:t>
          </w:r>
          <w:r>
            <w:rPr>
              <w:rFonts w:hint="eastAsia"/>
            </w:rPr>
            <w:t>的</w:t>
          </w:r>
          <w:r w:rsidRPr="00772D45">
            <w:rPr>
              <w:rFonts w:hint="eastAsia"/>
            </w:rPr>
            <w:t>转发过程如下：</w:t>
          </w:r>
        </w:p>
        <w:p w:rsidR="006559E7" w:rsidRPr="00772D45" w:rsidRDefault="006559E7" w:rsidP="006559E7">
          <w:pPr>
            <w:pStyle w:val="ItemStep"/>
            <w:rPr>
              <w:lang w:eastAsia="zh-CN"/>
            </w:rPr>
          </w:pPr>
          <w:r w:rsidRPr="00772D45">
            <w:rPr>
              <w:rFonts w:hint="eastAsia"/>
              <w:lang w:eastAsia="zh-CN"/>
            </w:rPr>
            <w:t>源节点</w:t>
          </w:r>
          <w:r w:rsidRPr="00772D45">
            <w:rPr>
              <w:rFonts w:hint="eastAsia"/>
              <w:lang w:eastAsia="zh-CN"/>
            </w:rPr>
            <w:t>Device A</w:t>
          </w:r>
          <w:r w:rsidRPr="00772D45">
            <w:rPr>
              <w:rFonts w:hint="eastAsia"/>
              <w:lang w:eastAsia="zh-CN"/>
            </w:rPr>
            <w:t>为报文封装标签</w:t>
          </w:r>
          <w:r w:rsidRPr="00772D45">
            <w:rPr>
              <w:rFonts w:hint="eastAsia"/>
              <w:lang w:eastAsia="zh-CN"/>
            </w:rPr>
            <w:t>18201</w:t>
          </w:r>
          <w:r w:rsidRPr="00772D45">
            <w:rPr>
              <w:rFonts w:hint="eastAsia"/>
              <w:lang w:eastAsia="zh-CN"/>
            </w:rPr>
            <w:t>，发送给中间节点</w:t>
          </w:r>
          <w:r w:rsidRPr="00772D45">
            <w:rPr>
              <w:rFonts w:hint="eastAsia"/>
              <w:lang w:eastAsia="zh-CN"/>
            </w:rPr>
            <w:t>Device B</w:t>
          </w:r>
          <w:r w:rsidRPr="00772D45">
            <w:rPr>
              <w:rFonts w:hint="eastAsia"/>
              <w:lang w:eastAsia="zh-CN"/>
            </w:rPr>
            <w:t>。</w:t>
          </w:r>
        </w:p>
        <w:p w:rsidR="006559E7" w:rsidRPr="00772D45" w:rsidRDefault="006559E7" w:rsidP="006559E7">
          <w:pPr>
            <w:pStyle w:val="ItemStep"/>
            <w:rPr>
              <w:lang w:eastAsia="zh-CN"/>
            </w:rPr>
          </w:pPr>
          <w:r w:rsidRPr="00772D45">
            <w:rPr>
              <w:rFonts w:hint="eastAsia"/>
              <w:lang w:eastAsia="zh-CN"/>
            </w:rPr>
            <w:t>中间节点</w:t>
          </w:r>
          <w:r w:rsidRPr="00772D45">
            <w:rPr>
              <w:rFonts w:hint="eastAsia"/>
              <w:lang w:eastAsia="zh-CN"/>
            </w:rPr>
            <w:t>Device B</w:t>
          </w:r>
          <w:r w:rsidRPr="00772D45">
            <w:rPr>
              <w:rFonts w:hint="eastAsia"/>
              <w:lang w:eastAsia="zh-CN"/>
            </w:rPr>
            <w:t>根据报文的入标签</w:t>
          </w:r>
          <w:r w:rsidRPr="00772D45">
            <w:rPr>
              <w:rFonts w:hint="eastAsia"/>
              <w:lang w:eastAsia="zh-CN"/>
            </w:rPr>
            <w:t>18201</w:t>
          </w:r>
          <w:r w:rsidRPr="00772D45">
            <w:rPr>
              <w:rFonts w:hint="eastAsia"/>
              <w:lang w:eastAsia="zh-CN"/>
            </w:rPr>
            <w:t>，查找</w:t>
          </w:r>
          <w:r w:rsidRPr="00772D45">
            <w:rPr>
              <w:rFonts w:hint="eastAsia"/>
              <w:lang w:eastAsia="zh-CN"/>
            </w:rPr>
            <w:t>MPLS SR</w:t>
          </w:r>
          <w:r w:rsidRPr="00772D45">
            <w:rPr>
              <w:rFonts w:hint="eastAsia"/>
              <w:lang w:eastAsia="zh-CN"/>
            </w:rPr>
            <w:t>标签转发表项，发现出标签不存在，此时设备上存在关于目的地址</w:t>
          </w:r>
          <w:r w:rsidRPr="00772D45">
            <w:rPr>
              <w:rFonts w:hint="eastAsia"/>
              <w:lang w:eastAsia="zh-CN"/>
            </w:rPr>
            <w:t>3.3.3.3/32</w:t>
          </w:r>
          <w:r w:rsidRPr="00772D45">
            <w:rPr>
              <w:rFonts w:hint="eastAsia"/>
              <w:lang w:eastAsia="zh-CN"/>
            </w:rPr>
            <w:t>的有效</w:t>
          </w:r>
          <w:r w:rsidRPr="00772D45">
            <w:rPr>
              <w:rFonts w:hint="eastAsia"/>
              <w:lang w:eastAsia="zh-CN"/>
            </w:rPr>
            <w:t>LDP</w:t>
          </w:r>
          <w:r w:rsidRPr="00772D45">
            <w:rPr>
              <w:rFonts w:hint="eastAsia"/>
              <w:lang w:eastAsia="zh-CN"/>
            </w:rPr>
            <w:t>出标签</w:t>
          </w:r>
          <w:r w:rsidR="00446B83">
            <w:rPr>
              <w:rFonts w:hint="eastAsia"/>
              <w:lang w:eastAsia="zh-CN"/>
            </w:rPr>
            <w:t>600127</w:t>
          </w:r>
          <w:r w:rsidRPr="00772D45">
            <w:rPr>
              <w:rFonts w:hint="eastAsia"/>
              <w:lang w:eastAsia="zh-CN"/>
            </w:rPr>
            <w:t>，将出标签</w:t>
          </w:r>
          <w:r w:rsidR="00446B83">
            <w:rPr>
              <w:rFonts w:hint="eastAsia"/>
              <w:lang w:eastAsia="zh-CN"/>
            </w:rPr>
            <w:t>600127</w:t>
          </w:r>
          <w:r w:rsidRPr="00772D45">
            <w:rPr>
              <w:rFonts w:hint="eastAsia"/>
              <w:lang w:eastAsia="zh-CN"/>
            </w:rPr>
            <w:t>作为</w:t>
          </w:r>
          <w:r w:rsidRPr="00772D45">
            <w:rPr>
              <w:rFonts w:hint="eastAsia"/>
              <w:lang w:eastAsia="zh-CN"/>
            </w:rPr>
            <w:t>SR</w:t>
          </w:r>
          <w:r w:rsidRPr="00772D45">
            <w:rPr>
              <w:rFonts w:hint="eastAsia"/>
              <w:lang w:eastAsia="zh-CN"/>
            </w:rPr>
            <w:t>的出标签，发送报文给下一个中间节点</w:t>
          </w:r>
          <w:r w:rsidRPr="00772D45">
            <w:rPr>
              <w:rFonts w:hint="eastAsia"/>
              <w:lang w:eastAsia="zh-CN"/>
            </w:rPr>
            <w:t>Device C</w:t>
          </w:r>
          <w:r w:rsidRPr="00772D45">
            <w:rPr>
              <w:rFonts w:hint="eastAsia"/>
              <w:lang w:eastAsia="zh-CN"/>
            </w:rPr>
            <w:t>继续转发。</w:t>
          </w:r>
        </w:p>
        <w:p w:rsidR="006559E7" w:rsidRPr="00772D45" w:rsidRDefault="006559E7" w:rsidP="006559E7">
          <w:pPr>
            <w:pStyle w:val="ItemStep"/>
            <w:rPr>
              <w:lang w:eastAsia="zh-CN"/>
            </w:rPr>
          </w:pPr>
          <w:r w:rsidRPr="00772D45">
            <w:rPr>
              <w:rFonts w:hint="eastAsia"/>
              <w:lang w:eastAsia="zh-CN"/>
            </w:rPr>
            <w:t>Device C</w:t>
          </w:r>
          <w:r w:rsidRPr="00772D45">
            <w:rPr>
              <w:rFonts w:hint="eastAsia"/>
              <w:lang w:eastAsia="zh-CN"/>
            </w:rPr>
            <w:t>收到报文后，根据报文的入标签</w:t>
          </w:r>
          <w:r w:rsidR="00446B83">
            <w:rPr>
              <w:rFonts w:hint="eastAsia"/>
              <w:lang w:eastAsia="zh-CN"/>
            </w:rPr>
            <w:t>600127</w:t>
          </w:r>
          <w:r w:rsidRPr="00772D45">
            <w:rPr>
              <w:rFonts w:hint="eastAsia"/>
              <w:lang w:eastAsia="zh-CN"/>
            </w:rPr>
            <w:t>查找对应的</w:t>
          </w:r>
          <w:r w:rsidRPr="00772D45">
            <w:rPr>
              <w:rFonts w:hint="eastAsia"/>
              <w:lang w:eastAsia="zh-CN"/>
            </w:rPr>
            <w:t>LDP</w:t>
          </w:r>
          <w:r w:rsidRPr="00772D45">
            <w:rPr>
              <w:rFonts w:hint="eastAsia"/>
              <w:lang w:eastAsia="zh-CN"/>
            </w:rPr>
            <w:t>标签转发表项，删除报文中的标签，将报文发送给尾节点</w:t>
          </w:r>
          <w:r w:rsidRPr="00772D45">
            <w:rPr>
              <w:rFonts w:hint="eastAsia"/>
              <w:lang w:eastAsia="zh-CN"/>
            </w:rPr>
            <w:t>Device D</w:t>
          </w:r>
          <w:r w:rsidRPr="00772D45">
            <w:rPr>
              <w:rFonts w:hint="eastAsia"/>
              <w:lang w:eastAsia="zh-CN"/>
            </w:rPr>
            <w:t>。</w:t>
          </w:r>
        </w:p>
        <w:p w:rsidR="006559E7" w:rsidRPr="00772D45" w:rsidRDefault="006559E7" w:rsidP="006559E7">
          <w:pPr>
            <w:pStyle w:val="ItemStep"/>
            <w:rPr>
              <w:lang w:eastAsia="zh-CN"/>
            </w:rPr>
          </w:pPr>
          <w:r w:rsidRPr="00772D45">
            <w:rPr>
              <w:rFonts w:hint="eastAsia"/>
              <w:lang w:eastAsia="zh-CN"/>
            </w:rPr>
            <w:t>报文到达尾节点</w:t>
          </w:r>
          <w:r w:rsidRPr="00772D45">
            <w:rPr>
              <w:rFonts w:hint="eastAsia"/>
              <w:lang w:eastAsia="zh-CN"/>
            </w:rPr>
            <w:t>Device D</w:t>
          </w:r>
          <w:r w:rsidRPr="00772D45">
            <w:rPr>
              <w:rFonts w:hint="eastAsia"/>
              <w:lang w:eastAsia="zh-CN"/>
            </w:rPr>
            <w:t>后，按</w:t>
          </w:r>
          <w:r w:rsidRPr="00772D45">
            <w:rPr>
              <w:rFonts w:hint="eastAsia"/>
              <w:lang w:eastAsia="zh-CN"/>
            </w:rPr>
            <w:t>IP</w:t>
          </w:r>
          <w:r w:rsidRPr="00772D45">
            <w:rPr>
              <w:rFonts w:hint="eastAsia"/>
              <w:lang w:eastAsia="zh-CN"/>
            </w:rPr>
            <w:t>继续转发即可。</w:t>
          </w:r>
        </w:p>
      </w:sdtContent>
    </w:sdt>
    <w:p w:rsidR="006559E7" w:rsidRDefault="006559E7" w:rsidP="006559E7">
      <w:pPr>
        <w:pStyle w:val="3"/>
      </w:pPr>
      <w:bookmarkStart w:id="58" w:name="_Toc29812981"/>
      <w:bookmarkStart w:id="59" w:name="_Toc45106634"/>
      <w:r w:rsidRPr="00D43CD1">
        <w:rPr>
          <w:rFonts w:hint="eastAsia"/>
        </w:rPr>
        <w:t>LDP to SR</w:t>
      </w:r>
      <w:bookmarkEnd w:id="58"/>
      <w:bookmarkEnd w:id="59"/>
    </w:p>
    <w:p w:rsidR="006559E7" w:rsidRDefault="006559E7" w:rsidP="006559E7">
      <w:r w:rsidRPr="00383864">
        <w:rPr>
          <w:rFonts w:hint="eastAsia"/>
        </w:rPr>
        <w:t>如</w:t>
      </w:r>
      <w:r w:rsidRPr="009004C9">
        <w:rPr>
          <w:rStyle w:val="Reference-R0G144B200"/>
        </w:rPr>
        <w:fldChar w:fldCharType="begin"/>
      </w:r>
      <w:r w:rsidRPr="009004C9">
        <w:rPr>
          <w:rStyle w:val="Reference-R0G144B200"/>
        </w:rPr>
        <w:instrText xml:space="preserve"> </w:instrText>
      </w:r>
      <w:r w:rsidRPr="009004C9">
        <w:rPr>
          <w:rStyle w:val="Reference-R0G144B200"/>
          <w:rFonts w:hint="eastAsia"/>
        </w:rPr>
        <w:instrText>REF _Ref29808140 \r \h</w:instrText>
      </w:r>
      <w:r w:rsidRPr="009004C9">
        <w:rPr>
          <w:rStyle w:val="Reference-R0G144B200"/>
        </w:rPr>
        <w:instrText xml:space="preserve"> </w:instrText>
      </w:r>
      <w:r>
        <w:rPr>
          <w:rStyle w:val="Reference-R0G144B200"/>
        </w:rPr>
        <w:instrText xml:space="preserve"> \* MERGEFORMAT </w:instrText>
      </w:r>
      <w:r w:rsidRPr="009004C9">
        <w:rPr>
          <w:rStyle w:val="Reference-R0G144B200"/>
        </w:rPr>
      </w:r>
      <w:r w:rsidRPr="009004C9">
        <w:rPr>
          <w:rStyle w:val="Reference-R0G144B200"/>
        </w:rPr>
        <w:fldChar w:fldCharType="separate"/>
      </w:r>
      <w:r w:rsidR="00B7696C">
        <w:rPr>
          <w:rStyle w:val="Reference-R0G144B200"/>
          <w:rFonts w:hint="eastAsia"/>
        </w:rPr>
        <w:t>图</w:t>
      </w:r>
      <w:r w:rsidR="00B7696C">
        <w:rPr>
          <w:rStyle w:val="Reference-R0G144B200"/>
          <w:rFonts w:hint="eastAsia"/>
        </w:rPr>
        <w:t>1-14</w:t>
      </w:r>
      <w:r w:rsidRPr="009004C9">
        <w:rPr>
          <w:rStyle w:val="Reference-R0G144B200"/>
        </w:rPr>
        <w:fldChar w:fldCharType="end"/>
      </w:r>
      <w:r w:rsidRPr="00383864">
        <w:rPr>
          <w:rFonts w:hint="eastAsia"/>
        </w:rPr>
        <w:t>所示，</w:t>
      </w:r>
      <w:r>
        <w:rPr>
          <w:rFonts w:hint="eastAsia"/>
        </w:rPr>
        <w:t>Device A</w:t>
      </w:r>
      <w:r>
        <w:rPr>
          <w:rFonts w:hint="eastAsia"/>
        </w:rPr>
        <w:t>、</w:t>
      </w:r>
      <w:r>
        <w:rPr>
          <w:rFonts w:hint="eastAsia"/>
        </w:rPr>
        <w:t>Device B</w:t>
      </w:r>
      <w:r>
        <w:rPr>
          <w:rFonts w:hint="eastAsia"/>
        </w:rPr>
        <w:t>和</w:t>
      </w:r>
      <w:r>
        <w:rPr>
          <w:rFonts w:hint="eastAsia"/>
        </w:rPr>
        <w:t>Device C</w:t>
      </w:r>
      <w:r>
        <w:rPr>
          <w:rFonts w:hint="eastAsia"/>
        </w:rPr>
        <w:t>运行</w:t>
      </w:r>
      <w:r>
        <w:rPr>
          <w:rFonts w:hint="eastAsia"/>
        </w:rPr>
        <w:t>LDP</w:t>
      </w:r>
      <w:r>
        <w:rPr>
          <w:rFonts w:hint="eastAsia"/>
        </w:rPr>
        <w:t>协议，</w:t>
      </w:r>
      <w:r w:rsidR="00446B83">
        <w:rPr>
          <w:rFonts w:hint="eastAsia"/>
        </w:rPr>
        <w:t>收到</w:t>
      </w:r>
      <w:r w:rsidR="00446B83">
        <w:rPr>
          <w:rFonts w:hint="eastAsia"/>
        </w:rPr>
        <w:t>3.3.3.3/32</w:t>
      </w:r>
      <w:r w:rsidR="00446B83">
        <w:rPr>
          <w:rFonts w:hint="eastAsia"/>
        </w:rPr>
        <w:t>的路由后，通过</w:t>
      </w:r>
      <w:r w:rsidR="00446B83">
        <w:rPr>
          <w:rFonts w:hint="eastAsia"/>
        </w:rPr>
        <w:t>LDP</w:t>
      </w:r>
      <w:r w:rsidR="00446B83">
        <w:rPr>
          <w:rFonts w:hint="eastAsia"/>
        </w:rPr>
        <w:t>为其分发标签，形成</w:t>
      </w:r>
      <w:r w:rsidR="00446B83">
        <w:rPr>
          <w:rFonts w:hint="eastAsia"/>
        </w:rPr>
        <w:t>LDP</w:t>
      </w:r>
      <w:r w:rsidR="00446B83">
        <w:rPr>
          <w:rFonts w:hint="eastAsia"/>
        </w:rPr>
        <w:t>标签转发表项。</w:t>
      </w:r>
      <w:r w:rsidR="00446B83">
        <w:rPr>
          <w:rFonts w:hint="eastAsia"/>
        </w:rPr>
        <w:t>Device C</w:t>
      </w:r>
      <w:r w:rsidR="00446B83">
        <w:rPr>
          <w:rFonts w:hint="eastAsia"/>
        </w:rPr>
        <w:t>和</w:t>
      </w:r>
      <w:r w:rsidR="00446B83">
        <w:rPr>
          <w:rFonts w:hint="eastAsia"/>
        </w:rPr>
        <w:t>Device D</w:t>
      </w:r>
      <w:r w:rsidR="00446B83">
        <w:rPr>
          <w:rFonts w:hint="eastAsia"/>
        </w:rPr>
        <w:t>运行</w:t>
      </w:r>
      <w:r w:rsidR="00446B83">
        <w:rPr>
          <w:rFonts w:hint="eastAsia"/>
        </w:rPr>
        <w:t>BGP</w:t>
      </w:r>
      <w:r w:rsidR="00446B83">
        <w:rPr>
          <w:rFonts w:hint="eastAsia"/>
        </w:rPr>
        <w:t>的</w:t>
      </w:r>
      <w:r w:rsidR="00446B83">
        <w:rPr>
          <w:rFonts w:hint="eastAsia"/>
        </w:rPr>
        <w:t>MPLS SR</w:t>
      </w:r>
      <w:r w:rsidR="00446B83">
        <w:rPr>
          <w:rFonts w:hint="eastAsia"/>
        </w:rPr>
        <w:t>功能，</w:t>
      </w:r>
      <w:r>
        <w:rPr>
          <w:rFonts w:hint="eastAsia"/>
        </w:rPr>
        <w:t>MPLS SR</w:t>
      </w:r>
      <w:r>
        <w:rPr>
          <w:rFonts w:hint="eastAsia"/>
        </w:rPr>
        <w:t>标签</w:t>
      </w:r>
      <w:r w:rsidRPr="009A26CA">
        <w:rPr>
          <w:rFonts w:hint="eastAsia"/>
        </w:rPr>
        <w:t>与</w:t>
      </w:r>
      <w:r>
        <w:rPr>
          <w:rFonts w:hint="eastAsia"/>
        </w:rPr>
        <w:t>LDP</w:t>
      </w:r>
      <w:r>
        <w:rPr>
          <w:rFonts w:hint="eastAsia"/>
        </w:rPr>
        <w:t>标签关联过程如下：</w:t>
      </w:r>
    </w:p>
    <w:p w:rsidR="006559E7" w:rsidRDefault="006559E7" w:rsidP="006559E7">
      <w:pPr>
        <w:pStyle w:val="ItemStep"/>
      </w:pPr>
      <w:r>
        <w:rPr>
          <w:rFonts w:hint="eastAsia"/>
        </w:rPr>
        <w:t>网络管理员将索引值</w:t>
      </w:r>
      <w:r>
        <w:rPr>
          <w:rFonts w:hint="eastAsia"/>
        </w:rPr>
        <w:t>201</w:t>
      </w:r>
      <w:r>
        <w:rPr>
          <w:rFonts w:hint="eastAsia"/>
        </w:rPr>
        <w:t>分配给</w:t>
      </w:r>
      <w:r>
        <w:rPr>
          <w:rFonts w:hint="eastAsia"/>
        </w:rPr>
        <w:t>Device D</w:t>
      </w:r>
      <w:r>
        <w:rPr>
          <w:rFonts w:hint="eastAsia"/>
        </w:rPr>
        <w:t>上的</w:t>
      </w:r>
      <w:r>
        <w:rPr>
          <w:rFonts w:hint="eastAsia"/>
        </w:rPr>
        <w:t>Loopback</w:t>
      </w:r>
      <w:r>
        <w:rPr>
          <w:rFonts w:hint="eastAsia"/>
        </w:rPr>
        <w:t>地址</w:t>
      </w:r>
      <w:r>
        <w:rPr>
          <w:rFonts w:hint="eastAsia"/>
        </w:rPr>
        <w:t>3.3.3.3/32</w:t>
      </w:r>
      <w:r>
        <w:rPr>
          <w:rFonts w:hint="eastAsia"/>
        </w:rPr>
        <w:t>，</w:t>
      </w:r>
      <w:r>
        <w:rPr>
          <w:rFonts w:hint="eastAsia"/>
        </w:rPr>
        <w:t>Device D</w:t>
      </w:r>
      <w:r>
        <w:rPr>
          <w:rFonts w:hint="eastAsia"/>
        </w:rPr>
        <w:t>通过</w:t>
      </w:r>
      <w:r>
        <w:rPr>
          <w:rFonts w:hint="eastAsia"/>
          <w:lang w:eastAsia="zh-CN"/>
        </w:rPr>
        <w:t>BGP</w:t>
      </w:r>
      <w:r>
        <w:rPr>
          <w:rFonts w:hint="eastAsia"/>
        </w:rPr>
        <w:t xml:space="preserve"> </w:t>
      </w:r>
      <w:r>
        <w:rPr>
          <w:rFonts w:hint="eastAsia"/>
          <w:lang w:eastAsia="zh-CN"/>
        </w:rPr>
        <w:t>IPv4</w:t>
      </w:r>
      <w:r>
        <w:rPr>
          <w:rFonts w:hint="eastAsia"/>
          <w:lang w:eastAsia="zh-CN"/>
        </w:rPr>
        <w:t>单播路由</w:t>
      </w:r>
      <w:r>
        <w:rPr>
          <w:rFonts w:hint="eastAsia"/>
        </w:rPr>
        <w:t>将该索引值通告出去。</w:t>
      </w:r>
    </w:p>
    <w:p w:rsidR="006559E7" w:rsidRDefault="006559E7" w:rsidP="006559E7">
      <w:pPr>
        <w:pStyle w:val="ItemStep"/>
      </w:pPr>
      <w:r>
        <w:rPr>
          <w:rFonts w:hint="eastAsia"/>
        </w:rPr>
        <w:t>Device C</w:t>
      </w:r>
      <w:r>
        <w:rPr>
          <w:rFonts w:hint="eastAsia"/>
        </w:rPr>
        <w:t>收到通告信息后，形成</w:t>
      </w:r>
      <w:r>
        <w:rPr>
          <w:rFonts w:hint="eastAsia"/>
        </w:rPr>
        <w:t>MPLS SR</w:t>
      </w:r>
      <w:r>
        <w:rPr>
          <w:rFonts w:hint="eastAsia"/>
        </w:rPr>
        <w:t>标签转发表。</w:t>
      </w:r>
    </w:p>
    <w:p w:rsidR="006559E7" w:rsidRPr="00383864" w:rsidRDefault="006559E7" w:rsidP="006559E7">
      <w:pPr>
        <w:pStyle w:val="ItemStep"/>
      </w:pPr>
      <w:r>
        <w:rPr>
          <w:rFonts w:hint="eastAsia"/>
        </w:rPr>
        <w:t>Device C</w:t>
      </w:r>
      <w:r w:rsidRPr="009A26CA">
        <w:rPr>
          <w:rFonts w:hint="eastAsia"/>
        </w:rPr>
        <w:t>上</w:t>
      </w:r>
      <w:r>
        <w:rPr>
          <w:rFonts w:hint="eastAsia"/>
        </w:rPr>
        <w:t>MPLS SR</w:t>
      </w:r>
      <w:r>
        <w:rPr>
          <w:rFonts w:hint="eastAsia"/>
        </w:rPr>
        <w:t>标签</w:t>
      </w:r>
      <w:r w:rsidRPr="009A26CA">
        <w:rPr>
          <w:rFonts w:hint="eastAsia"/>
        </w:rPr>
        <w:t>与</w:t>
      </w:r>
      <w:r>
        <w:rPr>
          <w:rFonts w:hint="eastAsia"/>
        </w:rPr>
        <w:t>LDP</w:t>
      </w:r>
      <w:r>
        <w:rPr>
          <w:rFonts w:hint="eastAsia"/>
        </w:rPr>
        <w:t>标签关联</w:t>
      </w:r>
      <w:r w:rsidRPr="009A26CA">
        <w:rPr>
          <w:rFonts w:hint="eastAsia"/>
        </w:rPr>
        <w:t>。</w:t>
      </w:r>
    </w:p>
    <w:p w:rsidR="006559E7" w:rsidRPr="00383864" w:rsidRDefault="006559E7" w:rsidP="006559E7">
      <w:pPr>
        <w:pStyle w:val="FigureDescription"/>
      </w:pPr>
      <w:bookmarkStart w:id="60" w:name="_Ref29808140"/>
      <w:r w:rsidRPr="00383864">
        <w:rPr>
          <w:rFonts w:hint="eastAsia"/>
        </w:rPr>
        <w:t>LDP</w:t>
      </w:r>
      <w:r>
        <w:rPr>
          <w:rFonts w:hint="eastAsia"/>
        </w:rPr>
        <w:t xml:space="preserve"> to SR</w:t>
      </w:r>
      <w:r w:rsidRPr="00383864">
        <w:rPr>
          <w:rFonts w:hint="eastAsia"/>
        </w:rPr>
        <w:t>报文转发过程示意图</w:t>
      </w:r>
      <w:bookmarkEnd w:id="60"/>
    </w:p>
    <w:p w:rsidR="006559E7" w:rsidRDefault="006559E7" w:rsidP="006559E7">
      <w:r w:rsidRPr="002B65EA">
        <w:rPr>
          <w:noProof/>
        </w:rPr>
        <w:drawing>
          <wp:inline distT="0" distB="0" distL="0" distR="0" wp14:anchorId="000C59D6" wp14:editId="74DF0FBA">
            <wp:extent cx="4287520" cy="1975485"/>
            <wp:effectExtent l="0" t="0" r="0" b="571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7520" cy="1975485"/>
                    </a:xfrm>
                    <a:prstGeom prst="rect">
                      <a:avLst/>
                    </a:prstGeom>
                    <a:noFill/>
                    <a:ln>
                      <a:noFill/>
                    </a:ln>
                  </pic:spPr>
                </pic:pic>
              </a:graphicData>
            </a:graphic>
          </wp:inline>
        </w:drawing>
      </w:r>
    </w:p>
    <w:p w:rsidR="006559E7" w:rsidRDefault="006559E7" w:rsidP="006559E7"/>
    <w:p w:rsidR="006559E7" w:rsidRPr="00772D45" w:rsidRDefault="006559E7" w:rsidP="006559E7">
      <w:r>
        <w:rPr>
          <w:rFonts w:hint="eastAsia"/>
        </w:rPr>
        <w:t>数据报文从</w:t>
      </w:r>
      <w:r w:rsidRPr="00772D45">
        <w:rPr>
          <w:rFonts w:hint="eastAsia"/>
        </w:rPr>
        <w:t>Device A</w:t>
      </w:r>
      <w:r w:rsidRPr="00772D45">
        <w:rPr>
          <w:rFonts w:hint="eastAsia"/>
        </w:rPr>
        <w:t>到</w:t>
      </w:r>
      <w:r w:rsidRPr="00772D45">
        <w:rPr>
          <w:rFonts w:hint="eastAsia"/>
        </w:rPr>
        <w:t xml:space="preserve">Device </w:t>
      </w:r>
      <w:r>
        <w:rPr>
          <w:rFonts w:hint="eastAsia"/>
        </w:rPr>
        <w:t>D</w:t>
      </w:r>
      <w:r>
        <w:rPr>
          <w:rFonts w:hint="eastAsia"/>
        </w:rPr>
        <w:t>的</w:t>
      </w:r>
      <w:r w:rsidRPr="00772D45">
        <w:rPr>
          <w:rFonts w:hint="eastAsia"/>
        </w:rPr>
        <w:t>转发过程如下：</w:t>
      </w:r>
    </w:p>
    <w:p w:rsidR="006559E7" w:rsidRPr="009004C9" w:rsidRDefault="006559E7" w:rsidP="006559E7">
      <w:pPr>
        <w:pStyle w:val="ItemStep"/>
        <w:rPr>
          <w:lang w:eastAsia="zh-CN"/>
        </w:rPr>
      </w:pPr>
      <w:r w:rsidRPr="009004C9">
        <w:rPr>
          <w:rFonts w:hint="eastAsia"/>
          <w:lang w:eastAsia="zh-CN"/>
        </w:rPr>
        <w:t>Device A</w:t>
      </w:r>
      <w:r w:rsidRPr="009004C9">
        <w:rPr>
          <w:rFonts w:hint="eastAsia"/>
          <w:lang w:eastAsia="zh-CN"/>
        </w:rPr>
        <w:t>接收到不带标签的报文，根据</w:t>
      </w:r>
      <w:r w:rsidRPr="009004C9">
        <w:rPr>
          <w:rFonts w:hint="eastAsia"/>
          <w:lang w:eastAsia="zh-CN"/>
        </w:rPr>
        <w:t>LDP</w:t>
      </w:r>
      <w:r w:rsidRPr="009004C9">
        <w:rPr>
          <w:rFonts w:hint="eastAsia"/>
          <w:lang w:eastAsia="zh-CN"/>
        </w:rPr>
        <w:t>标签转发表项为报文添加标签，并将报文转发给下一跳</w:t>
      </w:r>
      <w:r w:rsidRPr="009004C9">
        <w:rPr>
          <w:rFonts w:hint="eastAsia"/>
          <w:lang w:eastAsia="zh-CN"/>
        </w:rPr>
        <w:t>Device B</w:t>
      </w:r>
      <w:r w:rsidRPr="009004C9">
        <w:rPr>
          <w:rFonts w:hint="eastAsia"/>
          <w:lang w:eastAsia="zh-CN"/>
        </w:rPr>
        <w:t>，出标签为</w:t>
      </w:r>
      <w:r w:rsidRPr="009004C9">
        <w:rPr>
          <w:rFonts w:hint="eastAsia"/>
          <w:lang w:eastAsia="zh-CN"/>
        </w:rPr>
        <w:t>20</w:t>
      </w:r>
      <w:r w:rsidRPr="009004C9">
        <w:rPr>
          <w:rFonts w:hint="eastAsia"/>
          <w:lang w:eastAsia="zh-CN"/>
        </w:rPr>
        <w:t>。</w:t>
      </w:r>
    </w:p>
    <w:p w:rsidR="006559E7" w:rsidRPr="009004C9" w:rsidRDefault="006559E7" w:rsidP="006559E7">
      <w:pPr>
        <w:pStyle w:val="ItemStep"/>
        <w:rPr>
          <w:lang w:eastAsia="zh-CN"/>
        </w:rPr>
      </w:pPr>
      <w:r w:rsidRPr="009004C9">
        <w:rPr>
          <w:rFonts w:hint="eastAsia"/>
          <w:lang w:eastAsia="zh-CN"/>
        </w:rPr>
        <w:t>Device B</w:t>
      </w:r>
      <w:r w:rsidRPr="009004C9">
        <w:rPr>
          <w:rFonts w:hint="eastAsia"/>
          <w:lang w:eastAsia="zh-CN"/>
        </w:rPr>
        <w:t>收到报文后根据</w:t>
      </w:r>
      <w:r w:rsidRPr="009004C9">
        <w:rPr>
          <w:rFonts w:hint="eastAsia"/>
          <w:lang w:eastAsia="zh-CN"/>
        </w:rPr>
        <w:t>LDP</w:t>
      </w:r>
      <w:r w:rsidRPr="009004C9">
        <w:rPr>
          <w:rFonts w:hint="eastAsia"/>
          <w:lang w:eastAsia="zh-CN"/>
        </w:rPr>
        <w:t>标签转发表项将报文转发给下一跳</w:t>
      </w:r>
      <w:r w:rsidRPr="009004C9">
        <w:rPr>
          <w:rFonts w:hint="eastAsia"/>
          <w:lang w:eastAsia="zh-CN"/>
        </w:rPr>
        <w:t>Device C</w:t>
      </w:r>
      <w:r w:rsidRPr="009004C9">
        <w:rPr>
          <w:rFonts w:hint="eastAsia"/>
          <w:lang w:eastAsia="zh-CN"/>
        </w:rPr>
        <w:t>，出标签为</w:t>
      </w:r>
      <w:r w:rsidRPr="009004C9">
        <w:rPr>
          <w:rFonts w:hint="eastAsia"/>
          <w:lang w:eastAsia="zh-CN"/>
        </w:rPr>
        <w:t>30</w:t>
      </w:r>
      <w:r w:rsidRPr="009004C9">
        <w:rPr>
          <w:rFonts w:hint="eastAsia"/>
          <w:lang w:eastAsia="zh-CN"/>
        </w:rPr>
        <w:t>。</w:t>
      </w:r>
    </w:p>
    <w:p w:rsidR="006559E7" w:rsidRPr="009004C9" w:rsidRDefault="006559E7" w:rsidP="006559E7">
      <w:pPr>
        <w:pStyle w:val="ItemStep"/>
        <w:rPr>
          <w:lang w:eastAsia="zh-CN"/>
        </w:rPr>
      </w:pPr>
      <w:r w:rsidRPr="009004C9">
        <w:rPr>
          <w:rFonts w:hint="eastAsia"/>
          <w:lang w:eastAsia="zh-CN"/>
        </w:rPr>
        <w:t>Device C</w:t>
      </w:r>
      <w:r w:rsidRPr="009004C9">
        <w:rPr>
          <w:rFonts w:hint="eastAsia"/>
          <w:lang w:eastAsia="zh-CN"/>
        </w:rPr>
        <w:t>收到报文后，根据报文的入标签</w:t>
      </w:r>
      <w:r w:rsidRPr="009004C9">
        <w:rPr>
          <w:rFonts w:hint="eastAsia"/>
          <w:lang w:eastAsia="zh-CN"/>
        </w:rPr>
        <w:t>30</w:t>
      </w:r>
      <w:r w:rsidRPr="009004C9">
        <w:rPr>
          <w:rFonts w:hint="eastAsia"/>
          <w:lang w:eastAsia="zh-CN"/>
        </w:rPr>
        <w:t>查找对应的</w:t>
      </w:r>
      <w:r w:rsidRPr="009004C9">
        <w:rPr>
          <w:rFonts w:hint="eastAsia"/>
          <w:lang w:eastAsia="zh-CN"/>
        </w:rPr>
        <w:t>LDP</w:t>
      </w:r>
      <w:r w:rsidRPr="009004C9">
        <w:rPr>
          <w:rFonts w:hint="eastAsia"/>
          <w:lang w:eastAsia="zh-CN"/>
        </w:rPr>
        <w:t>标签转发表项，发现出标签不存在，此时设备上存在关于目的地址</w:t>
      </w:r>
      <w:r w:rsidRPr="009004C9">
        <w:rPr>
          <w:rFonts w:hint="eastAsia"/>
          <w:lang w:eastAsia="zh-CN"/>
        </w:rPr>
        <w:t>3.3.3.3/32</w:t>
      </w:r>
      <w:r w:rsidRPr="009004C9">
        <w:rPr>
          <w:rFonts w:hint="eastAsia"/>
          <w:lang w:eastAsia="zh-CN"/>
        </w:rPr>
        <w:t>的有效</w:t>
      </w:r>
      <w:r w:rsidRPr="009004C9">
        <w:rPr>
          <w:rFonts w:hint="eastAsia"/>
          <w:lang w:eastAsia="zh-CN"/>
        </w:rPr>
        <w:t>MPLS SR</w:t>
      </w:r>
      <w:r w:rsidRPr="009004C9">
        <w:rPr>
          <w:rFonts w:hint="eastAsia"/>
          <w:lang w:eastAsia="zh-CN"/>
        </w:rPr>
        <w:t>出标签</w:t>
      </w:r>
      <w:r w:rsidRPr="009004C9">
        <w:rPr>
          <w:rFonts w:hint="eastAsia"/>
          <w:lang w:eastAsia="zh-CN"/>
        </w:rPr>
        <w:t>16201</w:t>
      </w:r>
      <w:r w:rsidRPr="009004C9">
        <w:rPr>
          <w:rFonts w:hint="eastAsia"/>
          <w:lang w:eastAsia="zh-CN"/>
        </w:rPr>
        <w:t>，将出标签</w:t>
      </w:r>
      <w:r w:rsidRPr="009004C9">
        <w:rPr>
          <w:rFonts w:hint="eastAsia"/>
          <w:lang w:eastAsia="zh-CN"/>
        </w:rPr>
        <w:t>16201</w:t>
      </w:r>
      <w:r w:rsidRPr="009004C9">
        <w:rPr>
          <w:rFonts w:hint="eastAsia"/>
          <w:lang w:eastAsia="zh-CN"/>
        </w:rPr>
        <w:t>作为</w:t>
      </w:r>
      <w:r w:rsidRPr="009004C9">
        <w:rPr>
          <w:rFonts w:hint="eastAsia"/>
          <w:lang w:eastAsia="zh-CN"/>
        </w:rPr>
        <w:t>LDP</w:t>
      </w:r>
      <w:r w:rsidRPr="009004C9">
        <w:rPr>
          <w:rFonts w:hint="eastAsia"/>
          <w:lang w:eastAsia="zh-CN"/>
        </w:rPr>
        <w:t>的出标签，发送报文给尾节点</w:t>
      </w:r>
      <w:r w:rsidRPr="009004C9">
        <w:rPr>
          <w:rFonts w:hint="eastAsia"/>
          <w:lang w:eastAsia="zh-CN"/>
        </w:rPr>
        <w:t>Device D</w:t>
      </w:r>
      <w:r w:rsidRPr="009004C9">
        <w:rPr>
          <w:rFonts w:hint="eastAsia"/>
          <w:lang w:eastAsia="zh-CN"/>
        </w:rPr>
        <w:t>。</w:t>
      </w:r>
    </w:p>
    <w:p w:rsidR="006559E7" w:rsidRDefault="006559E7" w:rsidP="00CE7DAA">
      <w:pPr>
        <w:pStyle w:val="ItemStep"/>
        <w:rPr>
          <w:lang w:eastAsia="zh-CN"/>
        </w:rPr>
      </w:pPr>
      <w:r w:rsidRPr="009004C9">
        <w:rPr>
          <w:rFonts w:hint="eastAsia"/>
          <w:lang w:eastAsia="zh-CN"/>
        </w:rPr>
        <w:t>报文到达尾节点</w:t>
      </w:r>
      <w:r w:rsidRPr="009004C9">
        <w:rPr>
          <w:rFonts w:hint="eastAsia"/>
          <w:lang w:eastAsia="zh-CN"/>
        </w:rPr>
        <w:t>Device D</w:t>
      </w:r>
      <w:r w:rsidRPr="009004C9">
        <w:rPr>
          <w:rFonts w:hint="eastAsia"/>
          <w:lang w:eastAsia="zh-CN"/>
        </w:rPr>
        <w:t>后，</w:t>
      </w:r>
      <w:r w:rsidRPr="009004C9">
        <w:rPr>
          <w:rFonts w:hint="eastAsia"/>
          <w:lang w:eastAsia="zh-CN"/>
        </w:rPr>
        <w:t>Device D</w:t>
      </w:r>
      <w:r w:rsidRPr="009004C9">
        <w:rPr>
          <w:rFonts w:hint="eastAsia"/>
          <w:lang w:eastAsia="zh-CN"/>
        </w:rPr>
        <w:t>删除报文中的标签</w:t>
      </w:r>
      <w:r w:rsidRPr="009004C9">
        <w:rPr>
          <w:rFonts w:hint="eastAsia"/>
          <w:lang w:eastAsia="zh-CN"/>
        </w:rPr>
        <w:t>16201</w:t>
      </w:r>
      <w:r w:rsidRPr="009004C9">
        <w:rPr>
          <w:rFonts w:hint="eastAsia"/>
          <w:lang w:eastAsia="zh-CN"/>
        </w:rPr>
        <w:t>，按</w:t>
      </w:r>
      <w:r w:rsidRPr="009004C9">
        <w:rPr>
          <w:rFonts w:hint="eastAsia"/>
          <w:lang w:eastAsia="zh-CN"/>
        </w:rPr>
        <w:t>IP</w:t>
      </w:r>
      <w:r w:rsidRPr="009004C9">
        <w:rPr>
          <w:rFonts w:hint="eastAsia"/>
          <w:lang w:eastAsia="zh-CN"/>
        </w:rPr>
        <w:t>继续转发即可。</w:t>
      </w:r>
    </w:p>
    <w:p w:rsidR="00CE7DAA" w:rsidRDefault="00CE7DAA" w:rsidP="00CE7DAA">
      <w:pPr>
        <w:pStyle w:val="20"/>
      </w:pPr>
      <w:bookmarkStart w:id="61" w:name="_Toc527969160"/>
      <w:bookmarkStart w:id="62" w:name="_Toc531096153"/>
      <w:bookmarkStart w:id="63" w:name="_Toc45106635"/>
      <w:r>
        <w:rPr>
          <w:rFonts w:hint="eastAsia"/>
        </w:rPr>
        <w:t>TI-LFA FRR</w:t>
      </w:r>
      <w:bookmarkEnd w:id="61"/>
      <w:bookmarkEnd w:id="62"/>
      <w:bookmarkEnd w:id="63"/>
    </w:p>
    <w:p w:rsidR="00CE7DAA" w:rsidRDefault="00CE7DAA" w:rsidP="00CE7DAA">
      <w:r w:rsidRPr="009C3EB2">
        <w:rPr>
          <w:rFonts w:hint="eastAsia"/>
        </w:rPr>
        <w:t>TI-LFA FRR</w:t>
      </w:r>
      <w:r>
        <w:rPr>
          <w:rFonts w:hint="eastAsia"/>
        </w:rPr>
        <w:t>（</w:t>
      </w:r>
      <w:r w:rsidRPr="009C3EB2">
        <w:rPr>
          <w:rFonts w:hint="eastAsia"/>
        </w:rPr>
        <w:t xml:space="preserve">Topology-Independent Loop-free Alternate </w:t>
      </w:r>
      <w:r w:rsidRPr="009C3EB2">
        <w:t>Fast Reroute</w:t>
      </w:r>
      <w:r w:rsidRPr="009C3EB2">
        <w:rPr>
          <w:rFonts w:hint="eastAsia"/>
        </w:rPr>
        <w:t>，拓扑无关无环备份</w:t>
      </w:r>
      <w:r>
        <w:rPr>
          <w:rFonts w:hint="eastAsia"/>
        </w:rPr>
        <w:t>快速重路由）</w:t>
      </w:r>
      <w:r w:rsidRPr="009C3EB2">
        <w:rPr>
          <w:rFonts w:hint="eastAsia"/>
        </w:rPr>
        <w:t>能为</w:t>
      </w:r>
      <w:r w:rsidRPr="009C3EB2">
        <w:rPr>
          <w:rFonts w:hint="eastAsia"/>
        </w:rPr>
        <w:t>Segment Routing</w:t>
      </w:r>
      <w:r w:rsidRPr="009C3EB2">
        <w:rPr>
          <w:rFonts w:hint="eastAsia"/>
        </w:rPr>
        <w:t>隧道提供链路及节点的保护。当某处链路或节点故障时，流量会快速切换到备份路径，继续转发。从而最大程度上避免流量的丢失。</w:t>
      </w:r>
    </w:p>
    <w:p w:rsidR="00CE7DAA" w:rsidRDefault="00CE7DAA" w:rsidP="00CE7DAA">
      <w:pPr>
        <w:pStyle w:val="3"/>
      </w:pPr>
      <w:bookmarkStart w:id="64" w:name="_Toc527969161"/>
      <w:bookmarkStart w:id="65" w:name="_Toc531096154"/>
      <w:bookmarkStart w:id="66" w:name="_Toc45106636"/>
      <w:r w:rsidRPr="00E84D7D">
        <w:rPr>
          <w:rFonts w:hint="eastAsia"/>
        </w:rPr>
        <w:t>TI-LFA FRR</w:t>
      </w:r>
      <w:r>
        <w:rPr>
          <w:rFonts w:hint="eastAsia"/>
        </w:rPr>
        <w:t>优势</w:t>
      </w:r>
      <w:bookmarkEnd w:id="64"/>
      <w:bookmarkEnd w:id="65"/>
      <w:bookmarkEnd w:id="66"/>
    </w:p>
    <w:p w:rsidR="00CE7DAA" w:rsidRPr="00E84D7D" w:rsidRDefault="00CE7DAA" w:rsidP="00CE7DAA">
      <w:r w:rsidRPr="00E84D7D">
        <w:rPr>
          <w:rFonts w:hint="eastAsia"/>
        </w:rPr>
        <w:t>基于</w:t>
      </w:r>
      <w:r w:rsidRPr="00E84D7D">
        <w:rPr>
          <w:rFonts w:hint="eastAsia"/>
        </w:rPr>
        <w:t>Segment Routing</w:t>
      </w:r>
      <w:r w:rsidRPr="00E84D7D">
        <w:rPr>
          <w:rFonts w:hint="eastAsia"/>
        </w:rPr>
        <w:t>的</w:t>
      </w:r>
      <w:r w:rsidRPr="00E84D7D">
        <w:rPr>
          <w:rFonts w:hint="eastAsia"/>
        </w:rPr>
        <w:t>TI-LFA FRR</w:t>
      </w:r>
      <w:r w:rsidRPr="00E84D7D">
        <w:rPr>
          <w:rFonts w:hint="eastAsia"/>
        </w:rPr>
        <w:t>技术有如下优势：</w:t>
      </w:r>
    </w:p>
    <w:p w:rsidR="00CE7DAA" w:rsidRPr="00E84D7D" w:rsidRDefault="00CE7DAA" w:rsidP="00CE7DAA">
      <w:pPr>
        <w:pStyle w:val="ItemList"/>
      </w:pPr>
      <w:r w:rsidRPr="00E84D7D">
        <w:rPr>
          <w:rFonts w:hint="eastAsia"/>
        </w:rPr>
        <w:t>满足</w:t>
      </w:r>
      <w:r w:rsidRPr="00E84D7D">
        <w:rPr>
          <w:rFonts w:hint="eastAsia"/>
        </w:rPr>
        <w:t>IP FRR</w:t>
      </w:r>
      <w:r w:rsidRPr="00E84D7D">
        <w:rPr>
          <w:rFonts w:hint="eastAsia"/>
        </w:rPr>
        <w:t>快速收敛的基本要求。</w:t>
      </w:r>
    </w:p>
    <w:p w:rsidR="00CE7DAA" w:rsidRPr="00E84D7D" w:rsidRDefault="00CE7DAA" w:rsidP="00CE7DAA">
      <w:pPr>
        <w:pStyle w:val="ItemList"/>
        <w:rPr>
          <w:lang w:eastAsia="zh-CN"/>
        </w:rPr>
      </w:pPr>
      <w:r w:rsidRPr="00875ADE">
        <w:rPr>
          <w:rFonts w:hint="eastAsia"/>
          <w:lang w:eastAsia="zh-CN"/>
        </w:rPr>
        <w:t>原则上，</w:t>
      </w:r>
      <w:r w:rsidRPr="00C960B5">
        <w:rPr>
          <w:rFonts w:hint="eastAsia"/>
          <w:lang w:eastAsia="zh-CN"/>
        </w:rPr>
        <w:t>对流量的</w:t>
      </w:r>
      <w:r w:rsidRPr="00875ADE">
        <w:rPr>
          <w:rFonts w:hint="eastAsia"/>
          <w:lang w:eastAsia="zh-CN"/>
        </w:rPr>
        <w:t>保护不受组网环境的限制</w:t>
      </w:r>
      <w:r w:rsidRPr="00E84D7D">
        <w:rPr>
          <w:rFonts w:hint="eastAsia"/>
          <w:lang w:eastAsia="zh-CN"/>
        </w:rPr>
        <w:t>。</w:t>
      </w:r>
    </w:p>
    <w:p w:rsidR="00CE7DAA" w:rsidRPr="00E84D7D" w:rsidRDefault="00CE7DAA" w:rsidP="00CE7DAA">
      <w:pPr>
        <w:pStyle w:val="ItemList"/>
      </w:pPr>
      <w:r w:rsidRPr="00E84D7D">
        <w:rPr>
          <w:rFonts w:hint="eastAsia"/>
        </w:rPr>
        <w:t>算法复杂度适中。</w:t>
      </w:r>
    </w:p>
    <w:p w:rsidR="00CE7DAA" w:rsidRPr="009C3EB2" w:rsidRDefault="00CE7DAA" w:rsidP="00CE7DAA">
      <w:pPr>
        <w:pStyle w:val="ItemList"/>
        <w:rPr>
          <w:lang w:eastAsia="zh-CN"/>
        </w:rPr>
      </w:pPr>
      <w:r w:rsidRPr="00E84D7D">
        <w:rPr>
          <w:rFonts w:hint="eastAsia"/>
          <w:lang w:eastAsia="zh-CN"/>
        </w:rPr>
        <w:t>选择收敛后的路径作为备份路由转发路径，相比其他</w:t>
      </w:r>
      <w:r w:rsidRPr="00E84D7D">
        <w:rPr>
          <w:rFonts w:hint="eastAsia"/>
          <w:lang w:eastAsia="zh-CN"/>
        </w:rPr>
        <w:t>FRR</w:t>
      </w:r>
      <w:r w:rsidRPr="00E84D7D">
        <w:rPr>
          <w:rFonts w:hint="eastAsia"/>
          <w:lang w:eastAsia="zh-CN"/>
        </w:rPr>
        <w:t>技术</w:t>
      </w:r>
      <w:r w:rsidRPr="00C960B5">
        <w:rPr>
          <w:rFonts w:hint="eastAsia"/>
          <w:lang w:eastAsia="zh-CN"/>
        </w:rPr>
        <w:t>，</w:t>
      </w:r>
      <w:r w:rsidRPr="00E84D7D">
        <w:rPr>
          <w:rFonts w:hint="eastAsia"/>
          <w:lang w:eastAsia="zh-CN"/>
        </w:rPr>
        <w:t>转发</w:t>
      </w:r>
      <w:r w:rsidRPr="00C960B5">
        <w:rPr>
          <w:rFonts w:hint="eastAsia"/>
          <w:lang w:eastAsia="zh-CN"/>
        </w:rPr>
        <w:t>过程中设备</w:t>
      </w:r>
      <w:r w:rsidRPr="00E84D7D">
        <w:rPr>
          <w:rFonts w:hint="eastAsia"/>
          <w:lang w:eastAsia="zh-CN"/>
        </w:rPr>
        <w:t>不会有正在收敛的中间态。</w:t>
      </w:r>
    </w:p>
    <w:p w:rsidR="00CE7DAA" w:rsidRDefault="00CE7DAA" w:rsidP="00CE7DAA">
      <w:pPr>
        <w:pStyle w:val="3"/>
      </w:pPr>
      <w:bookmarkStart w:id="67" w:name="_Toc527969162"/>
      <w:bookmarkStart w:id="68" w:name="_Toc531096155"/>
      <w:bookmarkStart w:id="69" w:name="_Toc45106637"/>
      <w:r>
        <w:rPr>
          <w:rFonts w:hint="eastAsia"/>
        </w:rPr>
        <w:t>TI-LFA FRR</w:t>
      </w:r>
      <w:r>
        <w:rPr>
          <w:rFonts w:hint="eastAsia"/>
        </w:rPr>
        <w:t>相关概念</w:t>
      </w:r>
      <w:bookmarkEnd w:id="67"/>
      <w:bookmarkEnd w:id="68"/>
      <w:bookmarkEnd w:id="69"/>
    </w:p>
    <w:p w:rsidR="00CE7DAA" w:rsidRDefault="00CE7DAA" w:rsidP="00CE7DAA">
      <w:r w:rsidRPr="009C3EB2">
        <w:rPr>
          <w:rFonts w:hint="eastAsia"/>
        </w:rPr>
        <w:t>TI-LFA FRR</w:t>
      </w:r>
      <w:r>
        <w:rPr>
          <w:rFonts w:hint="eastAsia"/>
        </w:rPr>
        <w:t>主要涉及以下概念：</w:t>
      </w:r>
    </w:p>
    <w:p w:rsidR="00CE7DAA" w:rsidRDefault="00CE7DAA" w:rsidP="00CE7DAA">
      <w:pPr>
        <w:pStyle w:val="ItemList"/>
      </w:pPr>
      <w:r w:rsidRPr="0029220C">
        <w:rPr>
          <w:rFonts w:hint="eastAsia"/>
          <w:lang w:eastAsia="zh-CN"/>
        </w:rPr>
        <w:t>P</w:t>
      </w:r>
      <w:r w:rsidRPr="0029220C">
        <w:rPr>
          <w:rFonts w:hint="eastAsia"/>
          <w:lang w:eastAsia="zh-CN"/>
        </w:rPr>
        <w:t>空间</w:t>
      </w:r>
      <w:r w:rsidRPr="00C960B5">
        <w:rPr>
          <w:rFonts w:hint="eastAsia"/>
          <w:lang w:eastAsia="zh-CN"/>
        </w:rPr>
        <w:t>：以保护链路源端为根节点建立</w:t>
      </w:r>
      <w:r w:rsidRPr="00C960B5">
        <w:rPr>
          <w:rFonts w:hint="eastAsia"/>
          <w:lang w:eastAsia="zh-CN"/>
        </w:rPr>
        <w:t>SPF</w:t>
      </w:r>
      <w:r w:rsidRPr="00C960B5">
        <w:rPr>
          <w:rFonts w:hint="eastAsia"/>
          <w:lang w:eastAsia="zh-CN"/>
        </w:rPr>
        <w:t>（</w:t>
      </w:r>
      <w:r w:rsidRPr="00C960B5">
        <w:rPr>
          <w:rFonts w:hint="eastAsia"/>
          <w:lang w:eastAsia="zh-CN"/>
        </w:rPr>
        <w:t>Shortest Path First</w:t>
      </w:r>
      <w:r w:rsidRPr="00C960B5">
        <w:rPr>
          <w:rFonts w:hint="eastAsia"/>
          <w:lang w:eastAsia="zh-CN"/>
        </w:rPr>
        <w:t>，最短路径优先）树，所有从根节点不经过保护链路可达的节点集合称为</w:t>
      </w:r>
      <w:r w:rsidRPr="00C960B5">
        <w:rPr>
          <w:rFonts w:hint="eastAsia"/>
          <w:lang w:eastAsia="zh-CN"/>
        </w:rPr>
        <w:t>P</w:t>
      </w:r>
      <w:r w:rsidRPr="00C960B5">
        <w:rPr>
          <w:rFonts w:hint="eastAsia"/>
          <w:lang w:eastAsia="zh-CN"/>
        </w:rPr>
        <w:t>空间。</w:t>
      </w:r>
      <w:r w:rsidRPr="0029220C">
        <w:rPr>
          <w:rFonts w:hint="eastAsia"/>
        </w:rPr>
        <w:t>P</w:t>
      </w:r>
      <w:r w:rsidRPr="0029220C">
        <w:rPr>
          <w:rFonts w:hint="eastAsia"/>
        </w:rPr>
        <w:t>空间内的节点被称为</w:t>
      </w:r>
      <w:r w:rsidRPr="0029220C">
        <w:rPr>
          <w:rFonts w:hint="eastAsia"/>
        </w:rPr>
        <w:t>P</w:t>
      </w:r>
      <w:r w:rsidRPr="0029220C">
        <w:rPr>
          <w:rFonts w:hint="eastAsia"/>
        </w:rPr>
        <w:t>节点。</w:t>
      </w:r>
    </w:p>
    <w:p w:rsidR="00CE7DAA" w:rsidRDefault="00CE7DAA" w:rsidP="00CE7DAA">
      <w:pPr>
        <w:pStyle w:val="ItemList"/>
        <w:rPr>
          <w:lang w:eastAsia="zh-CN"/>
        </w:rPr>
      </w:pPr>
      <w:r w:rsidRPr="009C3EB2">
        <w:rPr>
          <w:rFonts w:hint="eastAsia"/>
          <w:lang w:eastAsia="zh-CN"/>
        </w:rPr>
        <w:t>扩展</w:t>
      </w:r>
      <w:r w:rsidRPr="009C3EB2">
        <w:rPr>
          <w:rFonts w:hint="eastAsia"/>
          <w:lang w:eastAsia="zh-CN"/>
        </w:rPr>
        <w:t>P</w:t>
      </w:r>
      <w:r w:rsidRPr="009C3EB2">
        <w:rPr>
          <w:rFonts w:hint="eastAsia"/>
          <w:lang w:eastAsia="zh-CN"/>
        </w:rPr>
        <w:t>空间：以保护链路源端的所有邻居为根节点分别建立</w:t>
      </w:r>
      <w:r w:rsidRPr="009C3EB2">
        <w:rPr>
          <w:rFonts w:hint="eastAsia"/>
          <w:lang w:eastAsia="zh-CN"/>
        </w:rPr>
        <w:t>SPF</w:t>
      </w:r>
      <w:r w:rsidRPr="009C3EB2">
        <w:rPr>
          <w:rFonts w:hint="eastAsia"/>
          <w:lang w:eastAsia="zh-CN"/>
        </w:rPr>
        <w:t>树，所有从根节点不经过保护链路可达的节点集合称为扩展</w:t>
      </w:r>
      <w:r w:rsidRPr="009C3EB2">
        <w:rPr>
          <w:rFonts w:hint="eastAsia"/>
          <w:lang w:eastAsia="zh-CN"/>
        </w:rPr>
        <w:t>P</w:t>
      </w:r>
      <w:r w:rsidRPr="009C3EB2">
        <w:rPr>
          <w:rFonts w:hint="eastAsia"/>
          <w:lang w:eastAsia="zh-CN"/>
        </w:rPr>
        <w:t>空间</w:t>
      </w:r>
      <w:r>
        <w:rPr>
          <w:rFonts w:hint="eastAsia"/>
          <w:lang w:eastAsia="zh-CN"/>
        </w:rPr>
        <w:t>。</w:t>
      </w:r>
      <w:r w:rsidRPr="00C960B5">
        <w:rPr>
          <w:rFonts w:hint="eastAsia"/>
          <w:lang w:eastAsia="zh-CN"/>
        </w:rPr>
        <w:t>P</w:t>
      </w:r>
      <w:r w:rsidRPr="00C960B5">
        <w:rPr>
          <w:rFonts w:hint="eastAsia"/>
          <w:lang w:eastAsia="zh-CN"/>
        </w:rPr>
        <w:t>空间在</w:t>
      </w:r>
      <w:r w:rsidRPr="009C3EB2">
        <w:rPr>
          <w:rFonts w:hint="eastAsia"/>
          <w:lang w:eastAsia="zh-CN"/>
        </w:rPr>
        <w:t>扩展</w:t>
      </w:r>
      <w:r w:rsidRPr="009C3EB2">
        <w:rPr>
          <w:rFonts w:hint="eastAsia"/>
          <w:lang w:eastAsia="zh-CN"/>
        </w:rPr>
        <w:t>P</w:t>
      </w:r>
      <w:r w:rsidRPr="009C3EB2">
        <w:rPr>
          <w:rFonts w:hint="eastAsia"/>
          <w:lang w:eastAsia="zh-CN"/>
        </w:rPr>
        <w:t>空间</w:t>
      </w:r>
      <w:r w:rsidRPr="00C960B5">
        <w:rPr>
          <w:rFonts w:hint="eastAsia"/>
          <w:lang w:eastAsia="zh-CN"/>
        </w:rPr>
        <w:t>范围内。</w:t>
      </w:r>
    </w:p>
    <w:p w:rsidR="00CE7DAA" w:rsidRDefault="00CE7DAA" w:rsidP="00CE7DAA">
      <w:pPr>
        <w:pStyle w:val="ItemList"/>
        <w:rPr>
          <w:lang w:eastAsia="zh-CN"/>
        </w:rPr>
      </w:pPr>
      <w:r w:rsidRPr="009C3EB2">
        <w:rPr>
          <w:rFonts w:hint="eastAsia"/>
          <w:lang w:eastAsia="zh-CN"/>
        </w:rPr>
        <w:t>Q</w:t>
      </w:r>
      <w:r w:rsidRPr="009C3EB2">
        <w:rPr>
          <w:rFonts w:hint="eastAsia"/>
          <w:lang w:eastAsia="zh-CN"/>
        </w:rPr>
        <w:t>空间：以</w:t>
      </w:r>
      <w:r w:rsidRPr="00C960B5">
        <w:rPr>
          <w:rFonts w:hint="eastAsia"/>
          <w:lang w:eastAsia="zh-CN"/>
        </w:rPr>
        <w:t>目的节点</w:t>
      </w:r>
      <w:r w:rsidRPr="009C3EB2">
        <w:rPr>
          <w:rFonts w:hint="eastAsia"/>
          <w:lang w:eastAsia="zh-CN"/>
        </w:rPr>
        <w:t>为根节点建立反向</w:t>
      </w:r>
      <w:r w:rsidRPr="009C3EB2">
        <w:rPr>
          <w:rFonts w:hint="eastAsia"/>
          <w:lang w:eastAsia="zh-CN"/>
        </w:rPr>
        <w:t>SPF</w:t>
      </w:r>
      <w:r w:rsidRPr="009C3EB2">
        <w:rPr>
          <w:rFonts w:hint="eastAsia"/>
          <w:lang w:eastAsia="zh-CN"/>
        </w:rPr>
        <w:t>树，所有从根节点不经过保护链路可达的节点集合称为</w:t>
      </w:r>
      <w:r w:rsidRPr="009C3EB2">
        <w:rPr>
          <w:rFonts w:hint="eastAsia"/>
          <w:lang w:eastAsia="zh-CN"/>
        </w:rPr>
        <w:t>Q</w:t>
      </w:r>
      <w:r w:rsidRPr="009C3EB2">
        <w:rPr>
          <w:rFonts w:hint="eastAsia"/>
          <w:lang w:eastAsia="zh-CN"/>
        </w:rPr>
        <w:t>空间。</w:t>
      </w:r>
      <w:r w:rsidRPr="007102AE">
        <w:rPr>
          <w:rFonts w:hint="eastAsia"/>
          <w:lang w:eastAsia="zh-CN"/>
        </w:rPr>
        <w:t>Q</w:t>
      </w:r>
      <w:r w:rsidRPr="007102AE">
        <w:rPr>
          <w:rFonts w:hint="eastAsia"/>
          <w:lang w:eastAsia="zh-CN"/>
        </w:rPr>
        <w:t>空间内的节点被称为</w:t>
      </w:r>
      <w:r w:rsidRPr="00C960B5">
        <w:rPr>
          <w:rFonts w:hint="eastAsia"/>
          <w:lang w:eastAsia="zh-CN"/>
        </w:rPr>
        <w:t>Q</w:t>
      </w:r>
      <w:r w:rsidRPr="007102AE">
        <w:rPr>
          <w:rFonts w:hint="eastAsia"/>
          <w:lang w:eastAsia="zh-CN"/>
        </w:rPr>
        <w:t>节点</w:t>
      </w:r>
      <w:r w:rsidRPr="00C960B5">
        <w:rPr>
          <w:rFonts w:hint="eastAsia"/>
          <w:lang w:eastAsia="zh-CN"/>
        </w:rPr>
        <w:t>。</w:t>
      </w:r>
    </w:p>
    <w:p w:rsidR="00CE7DAA" w:rsidRDefault="00CE7DAA" w:rsidP="00CE7DAA">
      <w:pPr>
        <w:pStyle w:val="ItemList"/>
        <w:rPr>
          <w:lang w:eastAsia="zh-CN"/>
        </w:rPr>
      </w:pPr>
      <w:r w:rsidRPr="00C960B5">
        <w:rPr>
          <w:rFonts w:hint="eastAsia"/>
          <w:lang w:eastAsia="zh-CN"/>
        </w:rPr>
        <w:t>TI-LFA</w:t>
      </w:r>
      <w:r w:rsidRPr="00C960B5">
        <w:rPr>
          <w:rFonts w:hint="eastAsia"/>
          <w:lang w:eastAsia="zh-CN"/>
        </w:rPr>
        <w:t>算法：在实际组网环境中，</w:t>
      </w:r>
      <w:r w:rsidRPr="00C960B5">
        <w:rPr>
          <w:rFonts w:hint="eastAsia"/>
          <w:lang w:eastAsia="zh-CN"/>
        </w:rPr>
        <w:t>P</w:t>
      </w:r>
      <w:r w:rsidRPr="00C960B5">
        <w:rPr>
          <w:rFonts w:hint="eastAsia"/>
          <w:lang w:eastAsia="zh-CN"/>
        </w:rPr>
        <w:t>空间和</w:t>
      </w:r>
      <w:r w:rsidRPr="00C960B5">
        <w:rPr>
          <w:rFonts w:hint="eastAsia"/>
          <w:lang w:eastAsia="zh-CN"/>
        </w:rPr>
        <w:t>Q</w:t>
      </w:r>
      <w:r w:rsidRPr="00C960B5">
        <w:rPr>
          <w:rFonts w:hint="eastAsia"/>
          <w:lang w:eastAsia="zh-CN"/>
        </w:rPr>
        <w:t>空间既没有交集，也没有直连的邻居，设备无法计算出备份路径，不能满足可靠性要求。而</w:t>
      </w:r>
      <w:r w:rsidRPr="007F7455">
        <w:rPr>
          <w:rFonts w:hint="eastAsia"/>
          <w:lang w:eastAsia="zh-CN"/>
        </w:rPr>
        <w:t>TI-LFA</w:t>
      </w:r>
      <w:r w:rsidRPr="00C960B5">
        <w:rPr>
          <w:rFonts w:hint="eastAsia"/>
          <w:lang w:eastAsia="zh-CN"/>
        </w:rPr>
        <w:t>算法可以</w:t>
      </w:r>
      <w:r w:rsidRPr="007F7455">
        <w:rPr>
          <w:rFonts w:hint="eastAsia"/>
          <w:lang w:eastAsia="zh-CN"/>
        </w:rPr>
        <w:t>根据保护链路计算出扩展</w:t>
      </w:r>
      <w:r w:rsidRPr="007F7455">
        <w:rPr>
          <w:rFonts w:hint="eastAsia"/>
          <w:lang w:eastAsia="zh-CN"/>
        </w:rPr>
        <w:t>P</w:t>
      </w:r>
      <w:r w:rsidRPr="007F7455">
        <w:rPr>
          <w:rFonts w:hint="eastAsia"/>
          <w:lang w:eastAsia="zh-CN"/>
        </w:rPr>
        <w:t>空间</w:t>
      </w:r>
      <w:r w:rsidRPr="00C960B5">
        <w:rPr>
          <w:rFonts w:hint="eastAsia"/>
          <w:lang w:eastAsia="zh-CN"/>
        </w:rPr>
        <w:t>、</w:t>
      </w:r>
      <w:r w:rsidRPr="007F7455">
        <w:rPr>
          <w:rFonts w:hint="eastAsia"/>
          <w:lang w:eastAsia="zh-CN"/>
        </w:rPr>
        <w:t>Q</w:t>
      </w:r>
      <w:r w:rsidRPr="007F7455">
        <w:rPr>
          <w:rFonts w:hint="eastAsia"/>
          <w:lang w:eastAsia="zh-CN"/>
        </w:rPr>
        <w:t>空间</w:t>
      </w:r>
      <w:r w:rsidRPr="00C960B5">
        <w:rPr>
          <w:rFonts w:hint="eastAsia"/>
          <w:lang w:eastAsia="zh-CN"/>
        </w:rPr>
        <w:t>、收敛后的</w:t>
      </w:r>
      <w:r w:rsidRPr="00C960B5">
        <w:rPr>
          <w:rFonts w:hint="eastAsia"/>
          <w:lang w:eastAsia="zh-CN"/>
        </w:rPr>
        <w:t>SPF</w:t>
      </w:r>
      <w:r w:rsidRPr="007F7455">
        <w:rPr>
          <w:rFonts w:hint="eastAsia"/>
          <w:lang w:eastAsia="zh-CN"/>
        </w:rPr>
        <w:t>树</w:t>
      </w:r>
      <w:r w:rsidRPr="00C960B5">
        <w:rPr>
          <w:rFonts w:hint="eastAsia"/>
          <w:lang w:eastAsia="zh-CN"/>
        </w:rPr>
        <w:t>、</w:t>
      </w:r>
      <w:r w:rsidRPr="007F7455">
        <w:rPr>
          <w:rFonts w:hint="eastAsia"/>
          <w:lang w:eastAsia="zh-CN"/>
        </w:rPr>
        <w:t>Repair List</w:t>
      </w:r>
      <w:r w:rsidRPr="00C960B5">
        <w:rPr>
          <w:rFonts w:hint="eastAsia"/>
          <w:lang w:eastAsia="zh-CN"/>
        </w:rPr>
        <w:t>和备份出接口</w:t>
      </w:r>
      <w:r w:rsidRPr="007F7455">
        <w:rPr>
          <w:rFonts w:hint="eastAsia"/>
          <w:lang w:eastAsia="zh-CN"/>
        </w:rPr>
        <w:t>，形成</w:t>
      </w:r>
      <w:r w:rsidRPr="007F7455">
        <w:rPr>
          <w:rFonts w:hint="eastAsia"/>
          <w:lang w:eastAsia="zh-CN"/>
        </w:rPr>
        <w:t>TI-LFA</w:t>
      </w:r>
      <w:r w:rsidRPr="007F7455">
        <w:rPr>
          <w:rFonts w:hint="eastAsia"/>
          <w:lang w:eastAsia="zh-CN"/>
        </w:rPr>
        <w:t>备份下一跳保护。</w:t>
      </w:r>
    </w:p>
    <w:p w:rsidR="00CE7DAA" w:rsidRDefault="00CE7DAA" w:rsidP="00CE7DAA">
      <w:pPr>
        <w:pStyle w:val="3"/>
      </w:pPr>
      <w:bookmarkStart w:id="70" w:name="_Toc527969163"/>
      <w:bookmarkStart w:id="71" w:name="_Toc531096156"/>
      <w:bookmarkStart w:id="72" w:name="_Toc45106638"/>
      <w:r w:rsidRPr="00AC05C0">
        <w:rPr>
          <w:rFonts w:hint="eastAsia"/>
        </w:rPr>
        <w:t>TI-LFA FRR</w:t>
      </w:r>
      <w:r>
        <w:rPr>
          <w:rFonts w:hint="eastAsia"/>
        </w:rPr>
        <w:t>保护类型</w:t>
      </w:r>
      <w:bookmarkEnd w:id="70"/>
      <w:bookmarkEnd w:id="71"/>
      <w:bookmarkEnd w:id="72"/>
    </w:p>
    <w:p w:rsidR="00CE7DAA" w:rsidRPr="00F32C06" w:rsidRDefault="00CE7DAA" w:rsidP="00CE7DAA">
      <w:r w:rsidRPr="00F32C06">
        <w:rPr>
          <w:rFonts w:hint="eastAsia"/>
        </w:rPr>
        <w:t>TI-LFA</w:t>
      </w:r>
      <w:r w:rsidRPr="00F32C06">
        <w:rPr>
          <w:rFonts w:hint="eastAsia"/>
        </w:rPr>
        <w:t>流量保护分为</w:t>
      </w:r>
      <w:r>
        <w:rPr>
          <w:rFonts w:hint="eastAsia"/>
        </w:rPr>
        <w:t>以下两种类型</w:t>
      </w:r>
      <w:r w:rsidRPr="00F32C06">
        <w:rPr>
          <w:rFonts w:hint="eastAsia"/>
        </w:rPr>
        <w:t>：</w:t>
      </w:r>
    </w:p>
    <w:p w:rsidR="00CE7DAA" w:rsidRPr="00F32C06" w:rsidRDefault="00CE7DAA" w:rsidP="00CE7DAA">
      <w:pPr>
        <w:pStyle w:val="ItemList"/>
        <w:rPr>
          <w:lang w:eastAsia="zh-CN"/>
        </w:rPr>
      </w:pPr>
      <w:r w:rsidRPr="00F32C06">
        <w:rPr>
          <w:rFonts w:hint="eastAsia"/>
          <w:lang w:eastAsia="zh-CN"/>
        </w:rPr>
        <w:t>链路保护：当需要保护的对象是经过特定链路的流量时，流量保护类型为链路保护。</w:t>
      </w:r>
    </w:p>
    <w:p w:rsidR="00CE7DAA" w:rsidRPr="00F32C06" w:rsidRDefault="00CE7DAA" w:rsidP="00CE7DAA">
      <w:pPr>
        <w:pStyle w:val="ItemList"/>
        <w:rPr>
          <w:lang w:eastAsia="zh-CN"/>
        </w:rPr>
      </w:pPr>
      <w:r w:rsidRPr="00F32C06">
        <w:rPr>
          <w:rFonts w:hint="eastAsia"/>
          <w:lang w:eastAsia="zh-CN"/>
        </w:rPr>
        <w:t>节点保护：当需要保护的对象是经过特定设备的流量时，流量保护类型为节点保护。</w:t>
      </w:r>
    </w:p>
    <w:p w:rsidR="00CE7DAA" w:rsidRDefault="00CE7DAA" w:rsidP="00CE7DAA">
      <w:r w:rsidRPr="00F32C06">
        <w:rPr>
          <w:rFonts w:hint="eastAsia"/>
        </w:rPr>
        <w:t>节点保护优先级高于链路保护。</w:t>
      </w:r>
    </w:p>
    <w:p w:rsidR="00CE7DAA" w:rsidRDefault="00CE7DAA" w:rsidP="00CE7DAA">
      <w:pPr>
        <w:pStyle w:val="3"/>
      </w:pPr>
      <w:bookmarkStart w:id="73" w:name="_Toc527969164"/>
      <w:bookmarkStart w:id="74" w:name="_Toc531096157"/>
      <w:bookmarkStart w:id="75" w:name="_Toc45106639"/>
      <w:r w:rsidRPr="00AC05C0">
        <w:rPr>
          <w:rFonts w:hint="eastAsia"/>
        </w:rPr>
        <w:t>TI-LFA FRR</w:t>
      </w:r>
      <w:r>
        <w:rPr>
          <w:rFonts w:hint="eastAsia"/>
        </w:rPr>
        <w:t>路径计算</w:t>
      </w:r>
      <w:bookmarkEnd w:id="73"/>
      <w:bookmarkEnd w:id="74"/>
      <w:bookmarkEnd w:id="75"/>
    </w:p>
    <w:p w:rsidR="00CE7DAA" w:rsidRPr="006912A5" w:rsidRDefault="00CE7DAA" w:rsidP="00CE7DAA">
      <w:r w:rsidRPr="001C2342">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_Ref523583290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1-15</w:t>
      </w:r>
      <w:r w:rsidRPr="004A6746">
        <w:rPr>
          <w:rStyle w:val="Reference-R0G144B200"/>
        </w:rPr>
        <w:fldChar w:fldCharType="end"/>
      </w:r>
      <w:r w:rsidRPr="001C2342">
        <w:rPr>
          <w:rFonts w:hint="eastAsia"/>
        </w:rPr>
        <w:t>所示，</w:t>
      </w:r>
      <w:r w:rsidRPr="001C2342">
        <w:rPr>
          <w:rFonts w:hint="eastAsia"/>
        </w:rPr>
        <w:t>PE</w:t>
      </w:r>
      <w:r>
        <w:rPr>
          <w:rFonts w:hint="eastAsia"/>
        </w:rPr>
        <w:t xml:space="preserve"> </w:t>
      </w:r>
      <w:r w:rsidRPr="001C2342">
        <w:rPr>
          <w:rFonts w:hint="eastAsia"/>
        </w:rPr>
        <w:t>1</w:t>
      </w:r>
      <w:r w:rsidRPr="001C2342">
        <w:rPr>
          <w:rFonts w:hint="eastAsia"/>
        </w:rPr>
        <w:t>为源节点，</w:t>
      </w:r>
      <w:r w:rsidRPr="001C2342">
        <w:rPr>
          <w:rFonts w:hint="eastAsia"/>
        </w:rPr>
        <w:t>P</w:t>
      </w:r>
      <w:r>
        <w:rPr>
          <w:rFonts w:hint="eastAsia"/>
        </w:rPr>
        <w:t xml:space="preserve"> </w:t>
      </w:r>
      <w:r w:rsidRPr="001C2342">
        <w:rPr>
          <w:rFonts w:hint="eastAsia"/>
        </w:rPr>
        <w:t>1</w:t>
      </w:r>
      <w:r w:rsidRPr="001C2342">
        <w:rPr>
          <w:rFonts w:hint="eastAsia"/>
        </w:rPr>
        <w:t>节点为故障</w:t>
      </w:r>
      <w:r>
        <w:rPr>
          <w:rFonts w:hint="eastAsia"/>
        </w:rPr>
        <w:t>节</w:t>
      </w:r>
      <w:r w:rsidRPr="001C2342">
        <w:rPr>
          <w:rFonts w:hint="eastAsia"/>
        </w:rPr>
        <w:t>点，</w:t>
      </w:r>
      <w:r w:rsidRPr="001C2342">
        <w:rPr>
          <w:rFonts w:hint="eastAsia"/>
        </w:rPr>
        <w:t>PE</w:t>
      </w:r>
      <w:r>
        <w:rPr>
          <w:rFonts w:hint="eastAsia"/>
        </w:rPr>
        <w:t xml:space="preserve"> 2</w:t>
      </w:r>
      <w:r w:rsidRPr="001C2342">
        <w:rPr>
          <w:rFonts w:hint="eastAsia"/>
        </w:rPr>
        <w:t>为目的节点，链路中间的数字表示</w:t>
      </w:r>
      <w:r w:rsidRPr="001C2342">
        <w:rPr>
          <w:rFonts w:hint="eastAsia"/>
        </w:rPr>
        <w:t>cost</w:t>
      </w:r>
      <w:r w:rsidRPr="001C2342">
        <w:rPr>
          <w:rFonts w:hint="eastAsia"/>
        </w:rPr>
        <w:t>值。</w:t>
      </w:r>
      <w:r w:rsidRPr="006912A5">
        <w:rPr>
          <w:rFonts w:hint="eastAsia"/>
        </w:rPr>
        <w:t>假设流量路径为：</w:t>
      </w:r>
      <w:r w:rsidRPr="006912A5">
        <w:rPr>
          <w:rFonts w:hint="eastAsia"/>
        </w:rPr>
        <w:t>PE 1</w:t>
      </w:r>
      <w:r w:rsidRPr="006912A5">
        <w:rPr>
          <w:rFonts w:hint="eastAsia"/>
        </w:rPr>
        <w:t>－</w:t>
      </w:r>
      <w:r w:rsidRPr="006912A5">
        <w:rPr>
          <w:rFonts w:hint="eastAsia"/>
        </w:rPr>
        <w:t>&gt;P 1</w:t>
      </w:r>
      <w:r w:rsidRPr="006912A5">
        <w:rPr>
          <w:rFonts w:hint="eastAsia"/>
        </w:rPr>
        <w:t>－</w:t>
      </w:r>
      <w:r w:rsidRPr="006912A5">
        <w:rPr>
          <w:rFonts w:hint="eastAsia"/>
        </w:rPr>
        <w:t>&gt;PE 2</w:t>
      </w:r>
      <w:r w:rsidRPr="006912A5">
        <w:rPr>
          <w:rFonts w:hint="eastAsia"/>
        </w:rPr>
        <w:t>，为避免</w:t>
      </w:r>
      <w:r w:rsidRPr="006912A5">
        <w:rPr>
          <w:rFonts w:hint="eastAsia"/>
        </w:rPr>
        <w:t>P 1</w:t>
      </w:r>
      <w:r w:rsidRPr="006912A5">
        <w:rPr>
          <w:rFonts w:hint="eastAsia"/>
        </w:rPr>
        <w:t>节点故障导致流量丢失，</w:t>
      </w:r>
      <w:r w:rsidRPr="006912A5">
        <w:rPr>
          <w:rFonts w:hint="eastAsia"/>
        </w:rPr>
        <w:t>TI-LFA</w:t>
      </w:r>
      <w:r w:rsidRPr="006912A5">
        <w:rPr>
          <w:rFonts w:hint="eastAsia"/>
        </w:rPr>
        <w:t>会计算出扩展</w:t>
      </w:r>
      <w:r w:rsidRPr="006912A5">
        <w:rPr>
          <w:rFonts w:hint="eastAsia"/>
        </w:rPr>
        <w:t>P</w:t>
      </w:r>
      <w:r w:rsidRPr="006912A5">
        <w:rPr>
          <w:rFonts w:hint="eastAsia"/>
        </w:rPr>
        <w:t>空间、</w:t>
      </w:r>
      <w:r w:rsidRPr="006912A5">
        <w:rPr>
          <w:rFonts w:hint="eastAsia"/>
        </w:rPr>
        <w:t>Q</w:t>
      </w:r>
      <w:r w:rsidRPr="006912A5">
        <w:rPr>
          <w:rFonts w:hint="eastAsia"/>
        </w:rPr>
        <w:t>空间、</w:t>
      </w:r>
      <w:r w:rsidRPr="006912A5">
        <w:rPr>
          <w:rFonts w:hint="eastAsia"/>
        </w:rPr>
        <w:t>P 1</w:t>
      </w:r>
      <w:r w:rsidRPr="006912A5">
        <w:rPr>
          <w:rFonts w:hint="eastAsia"/>
        </w:rPr>
        <w:t>故障收敛后的</w:t>
      </w:r>
      <w:r w:rsidRPr="00F34094">
        <w:rPr>
          <w:rFonts w:hint="eastAsia"/>
        </w:rPr>
        <w:t>SPF</w:t>
      </w:r>
      <w:r w:rsidRPr="006912A5">
        <w:rPr>
          <w:rFonts w:hint="eastAsia"/>
        </w:rPr>
        <w:t>树、</w:t>
      </w:r>
      <w:r w:rsidRPr="006912A5">
        <w:rPr>
          <w:rFonts w:hint="eastAsia"/>
        </w:rPr>
        <w:t>Repair List</w:t>
      </w:r>
      <w:r w:rsidRPr="006912A5">
        <w:rPr>
          <w:rFonts w:hint="eastAsia"/>
        </w:rPr>
        <w:t>和备份出接口，最终生成备份转发表项。</w:t>
      </w:r>
    </w:p>
    <w:p w:rsidR="00CE7DAA" w:rsidRPr="006912A5" w:rsidRDefault="00CE7DAA" w:rsidP="00CE7DAA">
      <w:r w:rsidRPr="006912A5">
        <w:rPr>
          <w:rFonts w:hint="eastAsia"/>
        </w:rPr>
        <w:t>TI-LFA</w:t>
      </w:r>
      <w:r w:rsidRPr="006912A5">
        <w:rPr>
          <w:rFonts w:hint="eastAsia"/>
        </w:rPr>
        <w:t>计算备份路径步骤如下：</w:t>
      </w:r>
    </w:p>
    <w:p w:rsidR="00CE7DAA" w:rsidRPr="006912A5" w:rsidRDefault="00CE7DAA" w:rsidP="00CE7DAA">
      <w:pPr>
        <w:pStyle w:val="ItemStep"/>
        <w:rPr>
          <w:lang w:eastAsia="zh-CN"/>
        </w:rPr>
      </w:pPr>
      <w:r w:rsidRPr="006912A5">
        <w:rPr>
          <w:rFonts w:hint="eastAsia"/>
          <w:lang w:eastAsia="zh-CN"/>
        </w:rPr>
        <w:t>计算扩展</w:t>
      </w:r>
      <w:r w:rsidRPr="006912A5">
        <w:rPr>
          <w:rFonts w:hint="eastAsia"/>
          <w:lang w:eastAsia="zh-CN"/>
        </w:rPr>
        <w:t>P</w:t>
      </w:r>
      <w:r w:rsidRPr="006912A5">
        <w:rPr>
          <w:rFonts w:hint="eastAsia"/>
          <w:lang w:eastAsia="zh-CN"/>
        </w:rPr>
        <w:t>空间：至少存在一个邻居节点到</w:t>
      </w:r>
      <w:r w:rsidRPr="006912A5">
        <w:rPr>
          <w:rFonts w:hint="eastAsia"/>
          <w:lang w:eastAsia="zh-CN"/>
        </w:rPr>
        <w:t>P</w:t>
      </w:r>
      <w:r w:rsidRPr="006912A5">
        <w:rPr>
          <w:rFonts w:hint="eastAsia"/>
          <w:lang w:eastAsia="zh-CN"/>
        </w:rPr>
        <w:t>节点的路径不经过故障链路的集合</w:t>
      </w:r>
      <w:r w:rsidRPr="00C960B5">
        <w:rPr>
          <w:rFonts w:hint="eastAsia"/>
          <w:lang w:eastAsia="zh-CN"/>
        </w:rPr>
        <w:t>，即</w:t>
      </w:r>
      <w:r w:rsidRPr="00C960B5">
        <w:rPr>
          <w:rFonts w:hint="eastAsia"/>
          <w:lang w:eastAsia="zh-CN"/>
        </w:rPr>
        <w:t>P</w:t>
      </w:r>
      <w:r>
        <w:rPr>
          <w:rFonts w:hint="eastAsia"/>
          <w:lang w:eastAsia="zh-CN"/>
        </w:rPr>
        <w:t xml:space="preserve"> </w:t>
      </w:r>
      <w:r w:rsidRPr="00C960B5">
        <w:rPr>
          <w:rFonts w:hint="eastAsia"/>
          <w:lang w:eastAsia="zh-CN"/>
        </w:rPr>
        <w:t>2</w:t>
      </w:r>
      <w:r w:rsidRPr="006912A5">
        <w:rPr>
          <w:rFonts w:hint="eastAsia"/>
          <w:lang w:eastAsia="zh-CN"/>
        </w:rPr>
        <w:t>。</w:t>
      </w:r>
    </w:p>
    <w:p w:rsidR="00CE7DAA" w:rsidRPr="006912A5" w:rsidRDefault="00CE7DAA" w:rsidP="00CE7DAA">
      <w:pPr>
        <w:pStyle w:val="ItemStep"/>
        <w:rPr>
          <w:lang w:eastAsia="zh-CN"/>
        </w:rPr>
      </w:pPr>
      <w:r w:rsidRPr="006912A5">
        <w:rPr>
          <w:rFonts w:hint="eastAsia"/>
          <w:lang w:eastAsia="zh-CN"/>
        </w:rPr>
        <w:t>计算</w:t>
      </w:r>
      <w:r w:rsidRPr="006912A5">
        <w:rPr>
          <w:rFonts w:hint="eastAsia"/>
          <w:lang w:eastAsia="zh-CN"/>
        </w:rPr>
        <w:t>Q</w:t>
      </w:r>
      <w:r w:rsidRPr="006912A5">
        <w:rPr>
          <w:rFonts w:hint="eastAsia"/>
          <w:lang w:eastAsia="zh-CN"/>
        </w:rPr>
        <w:t>空间：</w:t>
      </w:r>
      <w:r w:rsidRPr="006912A5">
        <w:rPr>
          <w:rFonts w:hint="eastAsia"/>
          <w:lang w:eastAsia="zh-CN"/>
        </w:rPr>
        <w:t>Q</w:t>
      </w:r>
      <w:r w:rsidRPr="006912A5">
        <w:rPr>
          <w:rFonts w:hint="eastAsia"/>
          <w:lang w:eastAsia="zh-CN"/>
        </w:rPr>
        <w:t>节点到目的节点不经过故障链路的集合</w:t>
      </w:r>
      <w:r w:rsidRPr="00C960B5">
        <w:rPr>
          <w:rFonts w:hint="eastAsia"/>
          <w:lang w:eastAsia="zh-CN"/>
        </w:rPr>
        <w:t>，</w:t>
      </w:r>
      <w:r w:rsidRPr="00D54472">
        <w:rPr>
          <w:rFonts w:hint="eastAsia"/>
          <w:lang w:eastAsia="zh-CN"/>
        </w:rPr>
        <w:t>即</w:t>
      </w:r>
      <w:r w:rsidRPr="00C960B5">
        <w:rPr>
          <w:rFonts w:hint="eastAsia"/>
          <w:lang w:eastAsia="zh-CN"/>
        </w:rPr>
        <w:t>PE</w:t>
      </w:r>
      <w:r>
        <w:rPr>
          <w:rFonts w:hint="eastAsia"/>
          <w:lang w:eastAsia="zh-CN"/>
        </w:rPr>
        <w:t xml:space="preserve"> </w:t>
      </w:r>
      <w:r w:rsidRPr="00C960B5">
        <w:rPr>
          <w:rFonts w:hint="eastAsia"/>
          <w:lang w:eastAsia="zh-CN"/>
        </w:rPr>
        <w:t>2</w:t>
      </w:r>
      <w:r w:rsidRPr="00C960B5">
        <w:rPr>
          <w:rFonts w:hint="eastAsia"/>
          <w:lang w:eastAsia="zh-CN"/>
        </w:rPr>
        <w:t>和</w:t>
      </w:r>
      <w:r w:rsidRPr="00C960B5">
        <w:rPr>
          <w:rFonts w:hint="eastAsia"/>
          <w:lang w:eastAsia="zh-CN"/>
        </w:rPr>
        <w:t>P</w:t>
      </w:r>
      <w:r>
        <w:rPr>
          <w:rFonts w:hint="eastAsia"/>
          <w:lang w:eastAsia="zh-CN"/>
        </w:rPr>
        <w:t xml:space="preserve"> </w:t>
      </w:r>
      <w:r w:rsidRPr="00C960B5">
        <w:rPr>
          <w:rFonts w:hint="eastAsia"/>
          <w:lang w:eastAsia="zh-CN"/>
        </w:rPr>
        <w:t>4</w:t>
      </w:r>
      <w:r w:rsidRPr="006912A5">
        <w:rPr>
          <w:rFonts w:hint="eastAsia"/>
          <w:lang w:eastAsia="zh-CN"/>
        </w:rPr>
        <w:t>。</w:t>
      </w:r>
    </w:p>
    <w:p w:rsidR="00CE7DAA" w:rsidRPr="006D769C" w:rsidRDefault="00CE7DAA" w:rsidP="00CE7DAA">
      <w:pPr>
        <w:pStyle w:val="ItemStep"/>
        <w:rPr>
          <w:lang w:eastAsia="zh-CN"/>
        </w:rPr>
      </w:pPr>
      <w:r w:rsidRPr="006D769C">
        <w:rPr>
          <w:rFonts w:hint="eastAsia"/>
          <w:lang w:eastAsia="zh-CN"/>
        </w:rPr>
        <w:t>计算收敛后的</w:t>
      </w:r>
      <w:r w:rsidRPr="00C960B5">
        <w:rPr>
          <w:rFonts w:hint="eastAsia"/>
          <w:lang w:eastAsia="zh-CN"/>
        </w:rPr>
        <w:t>SPF</w:t>
      </w:r>
      <w:r w:rsidRPr="006D769C">
        <w:rPr>
          <w:rFonts w:hint="eastAsia"/>
          <w:lang w:eastAsia="zh-CN"/>
        </w:rPr>
        <w:t>树：计算</w:t>
      </w:r>
      <w:r w:rsidRPr="006D769C">
        <w:rPr>
          <w:rFonts w:hint="eastAsia"/>
          <w:lang w:eastAsia="zh-CN"/>
        </w:rPr>
        <w:t>P 1</w:t>
      </w:r>
      <w:r w:rsidRPr="006D769C">
        <w:rPr>
          <w:rFonts w:hint="eastAsia"/>
          <w:lang w:eastAsia="zh-CN"/>
        </w:rPr>
        <w:t>故障收敛后的</w:t>
      </w:r>
      <w:r w:rsidRPr="00C960B5">
        <w:rPr>
          <w:rFonts w:hint="eastAsia"/>
          <w:lang w:eastAsia="zh-CN"/>
        </w:rPr>
        <w:t>SPF</w:t>
      </w:r>
      <w:r w:rsidRPr="006D769C">
        <w:rPr>
          <w:rFonts w:hint="eastAsia"/>
          <w:lang w:eastAsia="zh-CN"/>
        </w:rPr>
        <w:t>树，</w:t>
      </w:r>
      <w:r w:rsidRPr="00C960B5">
        <w:rPr>
          <w:rFonts w:hint="eastAsia"/>
          <w:lang w:eastAsia="zh-CN"/>
        </w:rPr>
        <w:t>SPF</w:t>
      </w:r>
      <w:r w:rsidRPr="00C960B5">
        <w:rPr>
          <w:rFonts w:hint="eastAsia"/>
          <w:lang w:eastAsia="zh-CN"/>
        </w:rPr>
        <w:t>树</w:t>
      </w:r>
      <w:r w:rsidRPr="006D769C">
        <w:rPr>
          <w:rFonts w:hint="eastAsia"/>
          <w:lang w:eastAsia="zh-CN"/>
        </w:rPr>
        <w:t>为</w:t>
      </w:r>
      <w:r w:rsidRPr="006D769C">
        <w:rPr>
          <w:rFonts w:hint="eastAsia"/>
          <w:lang w:eastAsia="zh-CN"/>
        </w:rPr>
        <w:t>PE 1</w:t>
      </w:r>
      <w:r w:rsidRPr="006D769C">
        <w:rPr>
          <w:rFonts w:hint="eastAsia"/>
          <w:lang w:eastAsia="zh-CN"/>
        </w:rPr>
        <w:t>－</w:t>
      </w:r>
      <w:r w:rsidRPr="006D769C">
        <w:rPr>
          <w:rFonts w:hint="eastAsia"/>
          <w:lang w:eastAsia="zh-CN"/>
        </w:rPr>
        <w:t xml:space="preserve">&gt;P </w:t>
      </w:r>
      <w:r w:rsidRPr="00C960B5">
        <w:rPr>
          <w:rFonts w:hint="eastAsia"/>
          <w:lang w:eastAsia="zh-CN"/>
        </w:rPr>
        <w:t>2</w:t>
      </w:r>
      <w:r w:rsidRPr="006D769C">
        <w:rPr>
          <w:rFonts w:hint="eastAsia"/>
          <w:lang w:eastAsia="zh-CN"/>
        </w:rPr>
        <w:t>－</w:t>
      </w:r>
      <w:r w:rsidRPr="006D769C">
        <w:rPr>
          <w:rFonts w:hint="eastAsia"/>
          <w:lang w:eastAsia="zh-CN"/>
        </w:rPr>
        <w:t>&gt;</w:t>
      </w:r>
      <w:r w:rsidRPr="00C960B5">
        <w:rPr>
          <w:rFonts w:hint="eastAsia"/>
          <w:lang w:eastAsia="zh-CN"/>
        </w:rPr>
        <w:t>P</w:t>
      </w:r>
      <w:r>
        <w:rPr>
          <w:rFonts w:hint="eastAsia"/>
          <w:lang w:eastAsia="zh-CN"/>
        </w:rPr>
        <w:t xml:space="preserve"> </w:t>
      </w:r>
      <w:r w:rsidRPr="00C960B5">
        <w:rPr>
          <w:rFonts w:hint="eastAsia"/>
          <w:lang w:eastAsia="zh-CN"/>
        </w:rPr>
        <w:t>4</w:t>
      </w:r>
      <w:r w:rsidRPr="006D769C">
        <w:rPr>
          <w:rFonts w:hint="eastAsia"/>
          <w:lang w:eastAsia="zh-CN"/>
        </w:rPr>
        <w:t>－</w:t>
      </w:r>
      <w:r w:rsidRPr="006D769C">
        <w:rPr>
          <w:rFonts w:hint="eastAsia"/>
          <w:lang w:eastAsia="zh-CN"/>
        </w:rPr>
        <w:t>&gt;PE 2</w:t>
      </w:r>
      <w:r w:rsidRPr="006D769C">
        <w:rPr>
          <w:rFonts w:hint="eastAsia"/>
          <w:lang w:eastAsia="zh-CN"/>
        </w:rPr>
        <w:t>。</w:t>
      </w:r>
    </w:p>
    <w:p w:rsidR="00CE7DAA" w:rsidRPr="006912A5" w:rsidRDefault="00CE7DAA" w:rsidP="00CE7DAA">
      <w:pPr>
        <w:pStyle w:val="ItemStep"/>
        <w:rPr>
          <w:lang w:eastAsia="zh-CN"/>
        </w:rPr>
      </w:pPr>
      <w:r w:rsidRPr="006912A5">
        <w:rPr>
          <w:rFonts w:hint="eastAsia"/>
        </w:rPr>
        <w:t>计算</w:t>
      </w:r>
      <w:r w:rsidRPr="006912A5">
        <w:rPr>
          <w:rFonts w:hint="eastAsia"/>
        </w:rPr>
        <w:t>Repair List</w:t>
      </w:r>
      <w:r w:rsidRPr="006912A5">
        <w:rPr>
          <w:rFonts w:hint="eastAsia"/>
        </w:rPr>
        <w:t>：</w:t>
      </w:r>
      <w:r w:rsidRPr="006912A5">
        <w:rPr>
          <w:rFonts w:hint="eastAsia"/>
        </w:rPr>
        <w:t>Repair List</w:t>
      </w:r>
      <w:r w:rsidRPr="006912A5">
        <w:rPr>
          <w:rFonts w:hint="eastAsia"/>
        </w:rPr>
        <w:t>是一个约束路径，当</w:t>
      </w:r>
      <w:r w:rsidRPr="006912A5">
        <w:rPr>
          <w:rFonts w:hint="eastAsia"/>
        </w:rPr>
        <w:t>P</w:t>
      </w:r>
      <w:r w:rsidRPr="006912A5">
        <w:rPr>
          <w:rFonts w:hint="eastAsia"/>
        </w:rPr>
        <w:t>空间和</w:t>
      </w:r>
      <w:r w:rsidRPr="006912A5">
        <w:rPr>
          <w:rFonts w:hint="eastAsia"/>
        </w:rPr>
        <w:t>Q</w:t>
      </w:r>
      <w:r w:rsidRPr="006912A5">
        <w:rPr>
          <w:rFonts w:hint="eastAsia"/>
        </w:rPr>
        <w:t>空间没有交集时，用来指示如何到达</w:t>
      </w:r>
      <w:r w:rsidRPr="006912A5">
        <w:rPr>
          <w:rFonts w:hint="eastAsia"/>
        </w:rPr>
        <w:t>Q</w:t>
      </w:r>
      <w:r w:rsidRPr="006912A5">
        <w:rPr>
          <w:rFonts w:hint="eastAsia"/>
        </w:rPr>
        <w:t>节点，</w:t>
      </w:r>
      <w:r w:rsidRPr="006912A5">
        <w:rPr>
          <w:rFonts w:hint="eastAsia"/>
        </w:rPr>
        <w:t>Repair List</w:t>
      </w:r>
      <w:r w:rsidRPr="006912A5">
        <w:rPr>
          <w:rFonts w:hint="eastAsia"/>
        </w:rPr>
        <w:t>由“</w:t>
      </w:r>
      <w:r w:rsidRPr="006912A5">
        <w:rPr>
          <w:rFonts w:hint="eastAsia"/>
        </w:rPr>
        <w:t>P</w:t>
      </w:r>
      <w:r w:rsidRPr="006912A5">
        <w:rPr>
          <w:rFonts w:hint="eastAsia"/>
        </w:rPr>
        <w:t>节点的标签</w:t>
      </w:r>
      <w:r w:rsidRPr="006912A5">
        <w:rPr>
          <w:rFonts w:hint="eastAsia"/>
        </w:rPr>
        <w:t>+P</w:t>
      </w:r>
      <w:r w:rsidRPr="006912A5">
        <w:rPr>
          <w:rFonts w:hint="eastAsia"/>
        </w:rPr>
        <w:t>节点到</w:t>
      </w:r>
      <w:r w:rsidRPr="006912A5">
        <w:rPr>
          <w:rFonts w:hint="eastAsia"/>
        </w:rPr>
        <w:t>Q</w:t>
      </w:r>
      <w:r w:rsidRPr="006912A5">
        <w:rPr>
          <w:rFonts w:hint="eastAsia"/>
        </w:rPr>
        <w:t>节点路径上的邻接标签”组成。</w:t>
      </w:r>
      <w:r w:rsidRPr="006912A5">
        <w:rPr>
          <w:rFonts w:hint="eastAsia"/>
          <w:lang w:eastAsia="zh-CN"/>
        </w:rPr>
        <w:t>在</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_Ref523583290 \r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1-15</w:t>
      </w:r>
      <w:r w:rsidRPr="004A6746">
        <w:rPr>
          <w:rStyle w:val="Reference-R0G144B200"/>
        </w:rPr>
        <w:fldChar w:fldCharType="end"/>
      </w:r>
      <w:r w:rsidRPr="006912A5">
        <w:rPr>
          <w:rFonts w:hint="eastAsia"/>
          <w:lang w:eastAsia="zh-CN"/>
        </w:rPr>
        <w:t>中，</w:t>
      </w:r>
      <w:r w:rsidRPr="006912A5">
        <w:rPr>
          <w:rFonts w:hint="eastAsia"/>
          <w:lang w:eastAsia="zh-CN"/>
        </w:rPr>
        <w:t>Repair List</w:t>
      </w:r>
      <w:r w:rsidRPr="006912A5">
        <w:rPr>
          <w:rFonts w:hint="eastAsia"/>
          <w:lang w:eastAsia="zh-CN"/>
        </w:rPr>
        <w:t>为</w:t>
      </w:r>
      <w:r w:rsidRPr="006912A5">
        <w:rPr>
          <w:rFonts w:hint="eastAsia"/>
          <w:lang w:eastAsia="zh-CN"/>
        </w:rPr>
        <w:t>P</w:t>
      </w:r>
      <w:r>
        <w:rPr>
          <w:rFonts w:hint="eastAsia"/>
          <w:lang w:eastAsia="zh-CN"/>
        </w:rPr>
        <w:t xml:space="preserve"> </w:t>
      </w:r>
      <w:r w:rsidRPr="00C960B5">
        <w:rPr>
          <w:rFonts w:hint="eastAsia"/>
          <w:lang w:eastAsia="zh-CN"/>
        </w:rPr>
        <w:t>2</w:t>
      </w:r>
      <w:r w:rsidRPr="006912A5">
        <w:rPr>
          <w:rFonts w:hint="eastAsia"/>
          <w:lang w:eastAsia="zh-CN"/>
        </w:rPr>
        <w:t>的节点标签</w:t>
      </w:r>
      <w:r w:rsidRPr="006912A5">
        <w:rPr>
          <w:rFonts w:hint="eastAsia"/>
          <w:lang w:eastAsia="zh-CN"/>
        </w:rPr>
        <w:t>160</w:t>
      </w:r>
      <w:r w:rsidRPr="00C960B5">
        <w:rPr>
          <w:rFonts w:hint="eastAsia"/>
          <w:lang w:eastAsia="zh-CN"/>
        </w:rPr>
        <w:t>3</w:t>
      </w:r>
      <w:r w:rsidRPr="006912A5">
        <w:rPr>
          <w:rFonts w:hint="eastAsia"/>
          <w:lang w:eastAsia="zh-CN"/>
        </w:rPr>
        <w:t>0</w:t>
      </w:r>
      <w:r w:rsidRPr="006912A5">
        <w:rPr>
          <w:rFonts w:hint="eastAsia"/>
          <w:lang w:eastAsia="zh-CN"/>
        </w:rPr>
        <w:t>，加上</w:t>
      </w:r>
      <w:r w:rsidRPr="006912A5">
        <w:rPr>
          <w:rFonts w:hint="eastAsia"/>
          <w:lang w:eastAsia="zh-CN"/>
        </w:rPr>
        <w:t>P</w:t>
      </w:r>
      <w:r>
        <w:rPr>
          <w:rFonts w:hint="eastAsia"/>
          <w:lang w:eastAsia="zh-CN"/>
        </w:rPr>
        <w:t xml:space="preserve"> </w:t>
      </w:r>
      <w:r w:rsidRPr="00C960B5">
        <w:rPr>
          <w:rFonts w:hint="eastAsia"/>
          <w:lang w:eastAsia="zh-CN"/>
        </w:rPr>
        <w:t>2</w:t>
      </w:r>
      <w:r w:rsidRPr="006912A5">
        <w:rPr>
          <w:rFonts w:hint="eastAsia"/>
          <w:lang w:eastAsia="zh-CN"/>
        </w:rPr>
        <w:t>到</w:t>
      </w:r>
      <w:r w:rsidRPr="006912A5">
        <w:rPr>
          <w:rFonts w:hint="eastAsia"/>
          <w:lang w:eastAsia="zh-CN"/>
        </w:rPr>
        <w:t>P</w:t>
      </w:r>
      <w:r>
        <w:rPr>
          <w:rFonts w:hint="eastAsia"/>
          <w:lang w:eastAsia="zh-CN"/>
        </w:rPr>
        <w:t xml:space="preserve"> </w:t>
      </w:r>
      <w:r w:rsidRPr="00C960B5">
        <w:rPr>
          <w:rFonts w:hint="eastAsia"/>
          <w:lang w:eastAsia="zh-CN"/>
        </w:rPr>
        <w:t>3</w:t>
      </w:r>
      <w:r w:rsidRPr="006912A5">
        <w:rPr>
          <w:rFonts w:hint="eastAsia"/>
          <w:lang w:eastAsia="zh-CN"/>
        </w:rPr>
        <w:t>的邻接标签</w:t>
      </w:r>
      <w:r w:rsidRPr="006912A5">
        <w:rPr>
          <w:rFonts w:hint="eastAsia"/>
          <w:lang w:eastAsia="zh-CN"/>
        </w:rPr>
        <w:t>21</w:t>
      </w:r>
      <w:r w:rsidRPr="00C960B5">
        <w:rPr>
          <w:rFonts w:hint="eastAsia"/>
          <w:lang w:eastAsia="zh-CN"/>
        </w:rPr>
        <w:t>68</w:t>
      </w:r>
      <w:r w:rsidRPr="006912A5">
        <w:rPr>
          <w:rFonts w:hint="eastAsia"/>
          <w:lang w:eastAsia="zh-CN"/>
        </w:rPr>
        <w:t>，以及</w:t>
      </w:r>
      <w:r w:rsidRPr="006912A5">
        <w:rPr>
          <w:rFonts w:hint="eastAsia"/>
          <w:lang w:eastAsia="zh-CN"/>
        </w:rPr>
        <w:t>P</w:t>
      </w:r>
      <w:r>
        <w:rPr>
          <w:rFonts w:hint="eastAsia"/>
          <w:lang w:eastAsia="zh-CN"/>
        </w:rPr>
        <w:t xml:space="preserve"> </w:t>
      </w:r>
      <w:r w:rsidRPr="00C960B5">
        <w:rPr>
          <w:rFonts w:hint="eastAsia"/>
          <w:lang w:eastAsia="zh-CN"/>
        </w:rPr>
        <w:t>3</w:t>
      </w:r>
      <w:r w:rsidRPr="006912A5">
        <w:rPr>
          <w:rFonts w:hint="eastAsia"/>
          <w:lang w:eastAsia="zh-CN"/>
        </w:rPr>
        <w:t>到</w:t>
      </w:r>
      <w:r w:rsidRPr="006912A5">
        <w:rPr>
          <w:rFonts w:hint="eastAsia"/>
          <w:lang w:eastAsia="zh-CN"/>
        </w:rPr>
        <w:t>P</w:t>
      </w:r>
      <w:r>
        <w:rPr>
          <w:rFonts w:hint="eastAsia"/>
          <w:lang w:eastAsia="zh-CN"/>
        </w:rPr>
        <w:t xml:space="preserve"> </w:t>
      </w:r>
      <w:r w:rsidRPr="00C960B5">
        <w:rPr>
          <w:rFonts w:hint="eastAsia"/>
          <w:lang w:eastAsia="zh-CN"/>
        </w:rPr>
        <w:t>4</w:t>
      </w:r>
      <w:r w:rsidRPr="006912A5">
        <w:rPr>
          <w:rFonts w:hint="eastAsia"/>
          <w:lang w:eastAsia="zh-CN"/>
        </w:rPr>
        <w:t>的邻接标签</w:t>
      </w:r>
      <w:r w:rsidRPr="006912A5">
        <w:rPr>
          <w:rFonts w:hint="eastAsia"/>
          <w:lang w:eastAsia="zh-CN"/>
        </w:rPr>
        <w:t>21</w:t>
      </w:r>
      <w:r w:rsidRPr="00C960B5">
        <w:rPr>
          <w:rFonts w:hint="eastAsia"/>
          <w:lang w:eastAsia="zh-CN"/>
        </w:rPr>
        <w:t>78</w:t>
      </w:r>
      <w:r w:rsidRPr="006912A5">
        <w:rPr>
          <w:rFonts w:hint="eastAsia"/>
          <w:lang w:eastAsia="zh-CN"/>
        </w:rPr>
        <w:t>。</w:t>
      </w:r>
    </w:p>
    <w:p w:rsidR="00CE7DAA" w:rsidRDefault="00CE7DAA" w:rsidP="00CE7DAA">
      <w:pPr>
        <w:pStyle w:val="ItemStep"/>
        <w:rPr>
          <w:lang w:eastAsia="zh-CN"/>
        </w:rPr>
      </w:pPr>
      <w:r w:rsidRPr="006912A5">
        <w:rPr>
          <w:rFonts w:hint="eastAsia"/>
          <w:lang w:eastAsia="zh-CN"/>
        </w:rPr>
        <w:t>计算备份出接口：</w:t>
      </w:r>
      <w:r w:rsidRPr="006912A5">
        <w:rPr>
          <w:rFonts w:hint="eastAsia"/>
          <w:lang w:eastAsia="zh-CN"/>
        </w:rPr>
        <w:t>PE 1</w:t>
      </w:r>
      <w:r w:rsidRPr="00C960B5">
        <w:rPr>
          <w:rFonts w:hint="eastAsia"/>
          <w:lang w:eastAsia="zh-CN"/>
        </w:rPr>
        <w:t>到</w:t>
      </w:r>
      <w:r w:rsidRPr="006912A5">
        <w:rPr>
          <w:rFonts w:hint="eastAsia"/>
          <w:lang w:eastAsia="zh-CN"/>
        </w:rPr>
        <w:t>P 1</w:t>
      </w:r>
      <w:r w:rsidRPr="00C960B5">
        <w:rPr>
          <w:rFonts w:hint="eastAsia"/>
          <w:lang w:eastAsia="zh-CN"/>
        </w:rPr>
        <w:t>链路故障后的下一跳出接口</w:t>
      </w:r>
      <w:r w:rsidRPr="006912A5">
        <w:rPr>
          <w:rFonts w:hint="eastAsia"/>
          <w:lang w:eastAsia="zh-CN"/>
        </w:rPr>
        <w:t>。</w:t>
      </w:r>
    </w:p>
    <w:p w:rsidR="00CE7DAA" w:rsidRDefault="00CE7DAA" w:rsidP="00CE7DAA">
      <w:pPr>
        <w:pStyle w:val="FigureDescription"/>
      </w:pPr>
      <w:bookmarkStart w:id="76" w:name="_Ref523583290"/>
      <w:r w:rsidRPr="00F42D20">
        <w:rPr>
          <w:rFonts w:hint="eastAsia"/>
        </w:rPr>
        <w:t>TI-LFA</w:t>
      </w:r>
      <w:r w:rsidRPr="00F42D20">
        <w:rPr>
          <w:rFonts w:hint="eastAsia"/>
        </w:rPr>
        <w:t>典型组网图</w:t>
      </w:r>
      <w:bookmarkEnd w:id="76"/>
    </w:p>
    <w:p w:rsidR="00CE7DAA" w:rsidRDefault="00CE7DAA" w:rsidP="00CE7DAA">
      <w:pPr>
        <w:pStyle w:val="Figure"/>
      </w:pPr>
      <w:r w:rsidRPr="00CE7DAA">
        <w:rPr>
          <w:noProof/>
        </w:rPr>
        <w:drawing>
          <wp:inline distT="0" distB="0" distL="0" distR="0" wp14:anchorId="2C6B3A20" wp14:editId="28A19FCA">
            <wp:extent cx="4615180" cy="26054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5180" cy="2605405"/>
                    </a:xfrm>
                    <a:prstGeom prst="rect">
                      <a:avLst/>
                    </a:prstGeom>
                    <a:noFill/>
                    <a:ln>
                      <a:noFill/>
                    </a:ln>
                  </pic:spPr>
                </pic:pic>
              </a:graphicData>
            </a:graphic>
          </wp:inline>
        </w:drawing>
      </w:r>
    </w:p>
    <w:p w:rsidR="00CE7DAA" w:rsidRPr="006912A5" w:rsidRDefault="00CE7DAA" w:rsidP="00CE7DAA"/>
    <w:p w:rsidR="00CE7DAA" w:rsidRPr="00F42D20" w:rsidRDefault="00CE7DAA" w:rsidP="00CE7DAA">
      <w:pPr>
        <w:pStyle w:val="3"/>
      </w:pPr>
      <w:bookmarkStart w:id="77" w:name="_Toc527969165"/>
      <w:bookmarkStart w:id="78" w:name="_Toc531096158"/>
      <w:bookmarkStart w:id="79" w:name="_Toc45106640"/>
      <w:r w:rsidRPr="00F42D20">
        <w:rPr>
          <w:rFonts w:hint="eastAsia"/>
        </w:rPr>
        <w:t>TI-LFA FRR</w:t>
      </w:r>
      <w:r w:rsidRPr="00F42D20">
        <w:rPr>
          <w:rFonts w:hint="eastAsia"/>
        </w:rPr>
        <w:t>转发流程</w:t>
      </w:r>
      <w:bookmarkEnd w:id="77"/>
      <w:bookmarkEnd w:id="78"/>
      <w:bookmarkEnd w:id="79"/>
    </w:p>
    <w:p w:rsidR="00CE7DAA" w:rsidRPr="003D3E6A" w:rsidRDefault="00CE7DAA" w:rsidP="00CE7DAA">
      <w:r w:rsidRPr="003D3E6A">
        <w:rPr>
          <w:rFonts w:hint="eastAsia"/>
        </w:rPr>
        <w:t>TI-LFA</w:t>
      </w:r>
      <w:r w:rsidRPr="003D3E6A">
        <w:rPr>
          <w:rFonts w:hint="eastAsia"/>
        </w:rPr>
        <w:t>备份路径计算完成之后，如果主路径发生故障，就可以根据备份路径进行转发，避免流量丢失。</w:t>
      </w:r>
    </w:p>
    <w:p w:rsidR="00CE7DAA" w:rsidRPr="003D3E6A" w:rsidRDefault="00CE7DAA" w:rsidP="00CE7DAA">
      <w:r w:rsidRPr="003D3E6A">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_Ref523584289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1-16</w:t>
      </w:r>
      <w:r w:rsidRPr="004A6746">
        <w:rPr>
          <w:rStyle w:val="Reference-R0G144B200"/>
        </w:rPr>
        <w:fldChar w:fldCharType="end"/>
      </w:r>
      <w:r w:rsidRPr="003D3E6A">
        <w:rPr>
          <w:rFonts w:hint="eastAsia"/>
        </w:rPr>
        <w:t>所示，</w:t>
      </w:r>
      <w:r>
        <w:rPr>
          <w:rFonts w:hint="eastAsia"/>
        </w:rPr>
        <w:t>P 2</w:t>
      </w:r>
      <w:r w:rsidRPr="003D3E6A">
        <w:rPr>
          <w:rFonts w:hint="eastAsia"/>
        </w:rPr>
        <w:t>为</w:t>
      </w:r>
      <w:r w:rsidRPr="003D3E6A">
        <w:rPr>
          <w:rFonts w:hint="eastAsia"/>
        </w:rPr>
        <w:t>P</w:t>
      </w:r>
      <w:r w:rsidRPr="003D3E6A">
        <w:rPr>
          <w:rFonts w:hint="eastAsia"/>
        </w:rPr>
        <w:t>节点，</w:t>
      </w:r>
      <w:r>
        <w:rPr>
          <w:rFonts w:hint="eastAsia"/>
        </w:rPr>
        <w:t>P 4</w:t>
      </w:r>
      <w:r w:rsidRPr="003D3E6A">
        <w:rPr>
          <w:rFonts w:hint="eastAsia"/>
        </w:rPr>
        <w:t>为</w:t>
      </w:r>
      <w:r w:rsidRPr="003D3E6A">
        <w:rPr>
          <w:rFonts w:hint="eastAsia"/>
        </w:rPr>
        <w:t>Q</w:t>
      </w:r>
      <w:r w:rsidRPr="003D3E6A">
        <w:rPr>
          <w:rFonts w:hint="eastAsia"/>
        </w:rPr>
        <w:t>节点。主下一跳</w:t>
      </w:r>
      <w:r>
        <w:rPr>
          <w:rFonts w:hint="eastAsia"/>
        </w:rPr>
        <w:t>P 1</w:t>
      </w:r>
      <w:r w:rsidRPr="003D3E6A">
        <w:rPr>
          <w:rFonts w:hint="eastAsia"/>
        </w:rPr>
        <w:t>故障</w:t>
      </w:r>
      <w:r>
        <w:rPr>
          <w:rFonts w:hint="eastAsia"/>
        </w:rPr>
        <w:t>时</w:t>
      </w:r>
      <w:r w:rsidRPr="003D3E6A">
        <w:rPr>
          <w:rFonts w:hint="eastAsia"/>
        </w:rPr>
        <w:t>，触发</w:t>
      </w:r>
      <w:r w:rsidRPr="003D3E6A">
        <w:rPr>
          <w:rFonts w:hint="eastAsia"/>
        </w:rPr>
        <w:t>FRR</w:t>
      </w:r>
      <w:r w:rsidRPr="003D3E6A">
        <w:rPr>
          <w:rFonts w:hint="eastAsia"/>
        </w:rPr>
        <w:t>切换到备路径</w:t>
      </w:r>
      <w:r>
        <w:rPr>
          <w:rFonts w:hint="eastAsia"/>
        </w:rPr>
        <w:t>，</w:t>
      </w:r>
      <w:r w:rsidRPr="003D3E6A">
        <w:rPr>
          <w:rFonts w:hint="eastAsia"/>
        </w:rPr>
        <w:t>详细过程如</w:t>
      </w:r>
      <w:r>
        <w:rPr>
          <w:rFonts w:hint="eastAsia"/>
        </w:rPr>
        <w:t>下：</w:t>
      </w:r>
    </w:p>
    <w:p w:rsidR="00CE7DAA" w:rsidRDefault="00CE7DAA" w:rsidP="00CE7DAA">
      <w:pPr>
        <w:pStyle w:val="ItemStep"/>
        <w:rPr>
          <w:lang w:eastAsia="zh-CN"/>
        </w:rPr>
      </w:pPr>
      <w:r>
        <w:rPr>
          <w:rFonts w:hint="eastAsia"/>
          <w:lang w:eastAsia="zh-CN"/>
        </w:rPr>
        <w:t>PE 1</w:t>
      </w:r>
      <w:r w:rsidRPr="003D3E6A">
        <w:rPr>
          <w:rFonts w:hint="eastAsia"/>
          <w:lang w:eastAsia="zh-CN"/>
        </w:rPr>
        <w:t>根据</w:t>
      </w:r>
      <w:r w:rsidR="00596FD5" w:rsidRPr="003D3E6A">
        <w:rPr>
          <w:rFonts w:hint="eastAsia"/>
          <w:lang w:eastAsia="zh-CN"/>
        </w:rPr>
        <w:t>Repair</w:t>
      </w:r>
      <w:r w:rsidRPr="003D3E6A">
        <w:rPr>
          <w:rFonts w:hint="eastAsia"/>
          <w:lang w:eastAsia="zh-CN"/>
        </w:rPr>
        <w:t xml:space="preserve"> </w:t>
      </w:r>
      <w:r w:rsidRPr="00C960B5">
        <w:rPr>
          <w:rFonts w:hint="eastAsia"/>
          <w:lang w:eastAsia="zh-CN"/>
        </w:rPr>
        <w:t>L</w:t>
      </w:r>
      <w:r w:rsidRPr="003D3E6A">
        <w:rPr>
          <w:rFonts w:hint="eastAsia"/>
          <w:lang w:eastAsia="zh-CN"/>
        </w:rPr>
        <w:t>ist</w:t>
      </w:r>
      <w:r w:rsidRPr="003D3E6A">
        <w:rPr>
          <w:rFonts w:hint="eastAsia"/>
          <w:lang w:eastAsia="zh-CN"/>
        </w:rPr>
        <w:t>封装标签栈，最外层封装</w:t>
      </w:r>
      <w:r w:rsidRPr="003D3E6A">
        <w:rPr>
          <w:rFonts w:hint="eastAsia"/>
          <w:lang w:eastAsia="zh-CN"/>
        </w:rPr>
        <w:t>P</w:t>
      </w:r>
      <w:r w:rsidRPr="003D3E6A">
        <w:rPr>
          <w:rFonts w:hint="eastAsia"/>
          <w:lang w:eastAsia="zh-CN"/>
        </w:rPr>
        <w:t>节点（</w:t>
      </w:r>
      <w:r>
        <w:rPr>
          <w:rFonts w:hint="eastAsia"/>
          <w:lang w:eastAsia="zh-CN"/>
        </w:rPr>
        <w:t>P 2</w:t>
      </w:r>
      <w:r w:rsidRPr="003D3E6A">
        <w:rPr>
          <w:rFonts w:hint="eastAsia"/>
          <w:lang w:eastAsia="zh-CN"/>
        </w:rPr>
        <w:t>）的节点标签</w:t>
      </w:r>
      <w:r w:rsidRPr="003D3E6A">
        <w:rPr>
          <w:rFonts w:hint="eastAsia"/>
          <w:lang w:eastAsia="zh-CN"/>
        </w:rPr>
        <w:t>=P</w:t>
      </w:r>
      <w:r w:rsidRPr="003D3E6A">
        <w:rPr>
          <w:rFonts w:hint="eastAsia"/>
          <w:lang w:eastAsia="zh-CN"/>
        </w:rPr>
        <w:t>节点的</w:t>
      </w:r>
      <w:r w:rsidRPr="003D3E6A">
        <w:rPr>
          <w:rFonts w:hint="eastAsia"/>
          <w:lang w:eastAsia="zh-CN"/>
        </w:rPr>
        <w:t>SRGB</w:t>
      </w:r>
      <w:r w:rsidRPr="003D3E6A">
        <w:rPr>
          <w:rFonts w:hint="eastAsia"/>
          <w:lang w:eastAsia="zh-CN"/>
        </w:rPr>
        <w:t>起始值</w:t>
      </w:r>
      <w:r w:rsidRPr="003D3E6A">
        <w:rPr>
          <w:rFonts w:hint="eastAsia"/>
          <w:lang w:eastAsia="zh-CN"/>
        </w:rPr>
        <w:t>+P</w:t>
      </w:r>
      <w:r w:rsidRPr="003D3E6A">
        <w:rPr>
          <w:rFonts w:hint="eastAsia"/>
          <w:lang w:eastAsia="zh-CN"/>
        </w:rPr>
        <w:t>节点</w:t>
      </w:r>
      <w:r w:rsidRPr="00B50085">
        <w:rPr>
          <w:rFonts w:hint="eastAsia"/>
          <w:lang w:eastAsia="zh-CN"/>
        </w:rPr>
        <w:t>前缀</w:t>
      </w:r>
      <w:r w:rsidRPr="00B50085">
        <w:rPr>
          <w:rFonts w:hint="eastAsia"/>
          <w:lang w:eastAsia="zh-CN"/>
        </w:rPr>
        <w:t>SID</w:t>
      </w:r>
      <w:r w:rsidRPr="00C960B5">
        <w:rPr>
          <w:rFonts w:hint="eastAsia"/>
          <w:lang w:eastAsia="zh-CN"/>
        </w:rPr>
        <w:t>索引</w:t>
      </w:r>
      <w:r w:rsidRPr="00B50085">
        <w:rPr>
          <w:rFonts w:hint="eastAsia"/>
          <w:lang w:eastAsia="zh-CN"/>
        </w:rPr>
        <w:t>值</w:t>
      </w:r>
      <w:r w:rsidRPr="003D3E6A">
        <w:rPr>
          <w:rFonts w:hint="eastAsia"/>
          <w:lang w:eastAsia="zh-CN"/>
        </w:rPr>
        <w:t>=</w:t>
      </w:r>
      <w:r>
        <w:rPr>
          <w:rFonts w:hint="eastAsia"/>
          <w:lang w:eastAsia="zh-CN"/>
        </w:rPr>
        <w:t>16030</w:t>
      </w:r>
      <w:r w:rsidRPr="003D3E6A">
        <w:rPr>
          <w:rFonts w:hint="eastAsia"/>
          <w:lang w:eastAsia="zh-CN"/>
        </w:rPr>
        <w:t>，然后就封装</w:t>
      </w:r>
      <w:r w:rsidRPr="003D3E6A">
        <w:rPr>
          <w:rFonts w:hint="eastAsia"/>
          <w:lang w:eastAsia="zh-CN"/>
        </w:rPr>
        <w:t>P</w:t>
      </w:r>
      <w:r w:rsidRPr="003D3E6A">
        <w:rPr>
          <w:rFonts w:hint="eastAsia"/>
          <w:lang w:eastAsia="zh-CN"/>
        </w:rPr>
        <w:t>节点到</w:t>
      </w:r>
      <w:r w:rsidRPr="003D3E6A">
        <w:rPr>
          <w:rFonts w:hint="eastAsia"/>
          <w:lang w:eastAsia="zh-CN"/>
        </w:rPr>
        <w:t>Q</w:t>
      </w:r>
      <w:r w:rsidRPr="003D3E6A">
        <w:rPr>
          <w:rFonts w:hint="eastAsia"/>
          <w:lang w:eastAsia="zh-CN"/>
        </w:rPr>
        <w:t>节点的标签，分别为</w:t>
      </w:r>
      <w:r w:rsidRPr="00C960B5">
        <w:rPr>
          <w:rFonts w:hint="eastAsia"/>
          <w:lang w:eastAsia="zh-CN"/>
        </w:rPr>
        <w:t>2168</w:t>
      </w:r>
      <w:r w:rsidRPr="003D3E6A">
        <w:rPr>
          <w:rFonts w:hint="eastAsia"/>
          <w:lang w:eastAsia="zh-CN"/>
        </w:rPr>
        <w:t>和</w:t>
      </w:r>
      <w:r w:rsidRPr="00C960B5">
        <w:rPr>
          <w:rFonts w:hint="eastAsia"/>
          <w:lang w:eastAsia="zh-CN"/>
        </w:rPr>
        <w:t>2178</w:t>
      </w:r>
      <w:r w:rsidRPr="003D3E6A">
        <w:rPr>
          <w:rFonts w:hint="eastAsia"/>
          <w:lang w:eastAsia="zh-CN"/>
        </w:rPr>
        <w:t>，目的节点标签</w:t>
      </w:r>
      <w:r w:rsidRPr="003D3E6A">
        <w:rPr>
          <w:rFonts w:hint="eastAsia"/>
          <w:lang w:eastAsia="zh-CN"/>
        </w:rPr>
        <w:t>=Q</w:t>
      </w:r>
      <w:r w:rsidRPr="003D3E6A">
        <w:rPr>
          <w:rFonts w:hint="eastAsia"/>
          <w:lang w:eastAsia="zh-CN"/>
        </w:rPr>
        <w:t>节点的</w:t>
      </w:r>
      <w:r w:rsidRPr="003D3E6A">
        <w:rPr>
          <w:rFonts w:hint="eastAsia"/>
          <w:lang w:eastAsia="zh-CN"/>
        </w:rPr>
        <w:t>SRGB</w:t>
      </w:r>
      <w:r w:rsidRPr="003D3E6A">
        <w:rPr>
          <w:rFonts w:hint="eastAsia"/>
          <w:lang w:eastAsia="zh-CN"/>
        </w:rPr>
        <w:t>起始值</w:t>
      </w:r>
      <w:r w:rsidRPr="003D3E6A">
        <w:rPr>
          <w:rFonts w:hint="eastAsia"/>
          <w:lang w:eastAsia="zh-CN"/>
        </w:rPr>
        <w:t>+</w:t>
      </w:r>
      <w:r w:rsidRPr="003D3E6A">
        <w:rPr>
          <w:rFonts w:hint="eastAsia"/>
          <w:lang w:eastAsia="zh-CN"/>
        </w:rPr>
        <w:t>目的节点（</w:t>
      </w:r>
      <w:r>
        <w:rPr>
          <w:rFonts w:hint="eastAsia"/>
          <w:lang w:eastAsia="zh-CN"/>
        </w:rPr>
        <w:t>PE 2</w:t>
      </w:r>
      <w:r w:rsidRPr="003D3E6A">
        <w:rPr>
          <w:rFonts w:hint="eastAsia"/>
          <w:lang w:eastAsia="zh-CN"/>
        </w:rPr>
        <w:t>）的</w:t>
      </w:r>
      <w:r w:rsidRPr="00B50085">
        <w:rPr>
          <w:rFonts w:hint="eastAsia"/>
          <w:lang w:eastAsia="zh-CN"/>
        </w:rPr>
        <w:t>前缀</w:t>
      </w:r>
      <w:r w:rsidRPr="00B50085">
        <w:rPr>
          <w:rFonts w:hint="eastAsia"/>
          <w:lang w:eastAsia="zh-CN"/>
        </w:rPr>
        <w:t>SID</w:t>
      </w:r>
      <w:r w:rsidRPr="00B50085">
        <w:rPr>
          <w:rFonts w:hint="eastAsia"/>
          <w:lang w:eastAsia="zh-CN"/>
        </w:rPr>
        <w:t>索引值</w:t>
      </w:r>
      <w:r w:rsidRPr="003D3E6A">
        <w:rPr>
          <w:rFonts w:hint="eastAsia"/>
          <w:lang w:eastAsia="zh-CN"/>
        </w:rPr>
        <w:t>=</w:t>
      </w:r>
      <w:r w:rsidRPr="00C960B5">
        <w:rPr>
          <w:rFonts w:hint="eastAsia"/>
          <w:lang w:eastAsia="zh-CN"/>
        </w:rPr>
        <w:t>17010</w:t>
      </w:r>
      <w:r w:rsidRPr="003D3E6A">
        <w:rPr>
          <w:rFonts w:hint="eastAsia"/>
          <w:lang w:eastAsia="zh-CN"/>
        </w:rPr>
        <w:t>。</w:t>
      </w:r>
    </w:p>
    <w:p w:rsidR="00CE7DAA" w:rsidRDefault="00CE7DAA" w:rsidP="00CE7DAA">
      <w:pPr>
        <w:pStyle w:val="ItemStep"/>
        <w:rPr>
          <w:lang w:eastAsia="zh-CN"/>
        </w:rPr>
      </w:pPr>
      <w:r>
        <w:rPr>
          <w:rFonts w:hint="eastAsia"/>
          <w:lang w:eastAsia="zh-CN"/>
        </w:rPr>
        <w:t>P 2</w:t>
      </w:r>
      <w:r w:rsidRPr="00A92154">
        <w:rPr>
          <w:rFonts w:hint="eastAsia"/>
          <w:lang w:eastAsia="zh-CN"/>
        </w:rPr>
        <w:t>收到报文后，根据最外层标签查找标签转发表，</w:t>
      </w:r>
      <w:r w:rsidRPr="003D3E6A">
        <w:rPr>
          <w:rFonts w:hint="eastAsia"/>
          <w:lang w:eastAsia="zh-CN"/>
        </w:rPr>
        <w:t>弹出</w:t>
      </w:r>
      <w:r>
        <w:rPr>
          <w:rFonts w:hint="eastAsia"/>
          <w:lang w:eastAsia="zh-CN"/>
        </w:rPr>
        <w:t>2168</w:t>
      </w:r>
      <w:r w:rsidRPr="003D3E6A">
        <w:rPr>
          <w:rFonts w:hint="eastAsia"/>
          <w:lang w:eastAsia="zh-CN"/>
        </w:rPr>
        <w:t>标签</w:t>
      </w:r>
      <w:r w:rsidRPr="00A92154">
        <w:rPr>
          <w:rFonts w:hint="eastAsia"/>
          <w:lang w:eastAsia="zh-CN"/>
        </w:rPr>
        <w:t>，</w:t>
      </w:r>
      <w:r w:rsidRPr="003D3E6A">
        <w:rPr>
          <w:rFonts w:hint="eastAsia"/>
          <w:lang w:eastAsia="zh-CN"/>
        </w:rPr>
        <w:t>将报文转发给</w:t>
      </w:r>
      <w:r>
        <w:rPr>
          <w:rFonts w:hint="eastAsia"/>
          <w:lang w:eastAsia="zh-CN"/>
        </w:rPr>
        <w:t>P 3</w:t>
      </w:r>
      <w:r w:rsidRPr="00A92154">
        <w:rPr>
          <w:rFonts w:hint="eastAsia"/>
          <w:lang w:eastAsia="zh-CN"/>
        </w:rPr>
        <w:t>。</w:t>
      </w:r>
    </w:p>
    <w:p w:rsidR="00CE7DAA" w:rsidRDefault="00CE7DAA" w:rsidP="00CE7DAA">
      <w:pPr>
        <w:pStyle w:val="ItemStep"/>
        <w:rPr>
          <w:lang w:eastAsia="zh-CN"/>
        </w:rPr>
      </w:pPr>
      <w:r>
        <w:rPr>
          <w:rFonts w:hint="eastAsia"/>
          <w:lang w:eastAsia="zh-CN"/>
        </w:rPr>
        <w:t>P 3</w:t>
      </w:r>
      <w:r w:rsidRPr="003D3E6A">
        <w:rPr>
          <w:rFonts w:hint="eastAsia"/>
          <w:lang w:eastAsia="zh-CN"/>
        </w:rPr>
        <w:t>收到报文后，根据最外层标签查找标签转发表，弹出</w:t>
      </w:r>
      <w:r>
        <w:rPr>
          <w:rFonts w:hint="eastAsia"/>
          <w:lang w:eastAsia="zh-CN"/>
        </w:rPr>
        <w:t>2178</w:t>
      </w:r>
      <w:r w:rsidRPr="003D3E6A">
        <w:rPr>
          <w:rFonts w:hint="eastAsia"/>
          <w:lang w:eastAsia="zh-CN"/>
        </w:rPr>
        <w:t>标签，将报文转发给</w:t>
      </w:r>
      <w:r>
        <w:rPr>
          <w:rFonts w:hint="eastAsia"/>
          <w:lang w:eastAsia="zh-CN"/>
        </w:rPr>
        <w:t>P 4</w:t>
      </w:r>
      <w:r w:rsidRPr="003D3E6A">
        <w:rPr>
          <w:rFonts w:hint="eastAsia"/>
          <w:lang w:eastAsia="zh-CN"/>
        </w:rPr>
        <w:t>。</w:t>
      </w:r>
    </w:p>
    <w:p w:rsidR="00CE7DAA" w:rsidRDefault="00CE7DAA" w:rsidP="00CE7DAA">
      <w:pPr>
        <w:pStyle w:val="ItemStep"/>
        <w:rPr>
          <w:lang w:eastAsia="zh-CN"/>
        </w:rPr>
      </w:pPr>
      <w:r>
        <w:rPr>
          <w:rFonts w:hint="eastAsia"/>
          <w:lang w:eastAsia="zh-CN"/>
        </w:rPr>
        <w:t>P 4</w:t>
      </w:r>
      <w:r w:rsidRPr="003D3E6A">
        <w:rPr>
          <w:rFonts w:hint="eastAsia"/>
          <w:lang w:eastAsia="zh-CN"/>
        </w:rPr>
        <w:t>收到报文后，根据最外层标签查找标签转发表，出标签为</w:t>
      </w:r>
      <w:r w:rsidRPr="00C960B5">
        <w:rPr>
          <w:rFonts w:hint="eastAsia"/>
          <w:lang w:eastAsia="zh-CN"/>
        </w:rPr>
        <w:t>18010</w:t>
      </w:r>
      <w:r w:rsidRPr="003D3E6A">
        <w:rPr>
          <w:rFonts w:hint="eastAsia"/>
          <w:lang w:eastAsia="zh-CN"/>
        </w:rPr>
        <w:t>，下一跳为</w:t>
      </w:r>
      <w:r>
        <w:rPr>
          <w:rFonts w:hint="eastAsia"/>
          <w:lang w:eastAsia="zh-CN"/>
        </w:rPr>
        <w:t>PE 2</w:t>
      </w:r>
      <w:r w:rsidRPr="003D3E6A">
        <w:rPr>
          <w:rFonts w:hint="eastAsia"/>
          <w:lang w:eastAsia="zh-CN"/>
        </w:rPr>
        <w:t>。</w:t>
      </w:r>
      <w:r w:rsidRPr="007065CF">
        <w:rPr>
          <w:rFonts w:hint="eastAsia"/>
          <w:lang w:eastAsia="zh-CN"/>
        </w:rPr>
        <w:t>于是将最外层标签</w:t>
      </w:r>
      <w:r w:rsidRPr="00CB6694">
        <w:rPr>
          <w:rFonts w:hint="eastAsia"/>
          <w:lang w:eastAsia="zh-CN"/>
        </w:rPr>
        <w:t>替换</w:t>
      </w:r>
      <w:r w:rsidRPr="007065CF">
        <w:rPr>
          <w:rFonts w:hint="eastAsia"/>
          <w:lang w:eastAsia="zh-CN"/>
        </w:rPr>
        <w:t>成</w:t>
      </w:r>
      <w:r w:rsidRPr="001F72A2">
        <w:rPr>
          <w:rFonts w:hint="eastAsia"/>
          <w:lang w:eastAsia="zh-CN"/>
        </w:rPr>
        <w:t>1</w:t>
      </w:r>
      <w:r>
        <w:rPr>
          <w:rFonts w:hint="eastAsia"/>
          <w:lang w:eastAsia="zh-CN"/>
        </w:rPr>
        <w:t>8</w:t>
      </w:r>
      <w:r w:rsidRPr="001F72A2">
        <w:rPr>
          <w:rFonts w:hint="eastAsia"/>
          <w:lang w:eastAsia="zh-CN"/>
        </w:rPr>
        <w:t>010</w:t>
      </w:r>
      <w:r w:rsidRPr="007065CF">
        <w:rPr>
          <w:rFonts w:hint="eastAsia"/>
          <w:lang w:eastAsia="zh-CN"/>
        </w:rPr>
        <w:t>，报文转发给</w:t>
      </w:r>
      <w:r>
        <w:rPr>
          <w:rFonts w:hint="eastAsia"/>
          <w:lang w:eastAsia="zh-CN"/>
        </w:rPr>
        <w:t>PE 2</w:t>
      </w:r>
      <w:r w:rsidRPr="007065CF">
        <w:rPr>
          <w:rFonts w:hint="eastAsia"/>
          <w:lang w:eastAsia="zh-CN"/>
        </w:rPr>
        <w:t>，如此按照最短路径的方式</w:t>
      </w:r>
      <w:r w:rsidRPr="001F72A2">
        <w:rPr>
          <w:rFonts w:hint="eastAsia"/>
          <w:lang w:eastAsia="zh-CN"/>
        </w:rPr>
        <w:t>将报文</w:t>
      </w:r>
      <w:r w:rsidRPr="007065CF">
        <w:rPr>
          <w:rFonts w:hint="eastAsia"/>
          <w:lang w:eastAsia="zh-CN"/>
        </w:rPr>
        <w:t>转</w:t>
      </w:r>
      <w:r w:rsidRPr="001F72A2">
        <w:rPr>
          <w:rFonts w:hint="eastAsia"/>
          <w:lang w:eastAsia="zh-CN"/>
        </w:rPr>
        <w:t>发到</w:t>
      </w:r>
      <w:r w:rsidRPr="007065CF">
        <w:rPr>
          <w:rFonts w:hint="eastAsia"/>
          <w:lang w:eastAsia="zh-CN"/>
        </w:rPr>
        <w:t>目的节点</w:t>
      </w:r>
      <w:r>
        <w:rPr>
          <w:rFonts w:hint="eastAsia"/>
          <w:lang w:eastAsia="zh-CN"/>
        </w:rPr>
        <w:t>PE 2</w:t>
      </w:r>
      <w:r w:rsidRPr="007065CF">
        <w:rPr>
          <w:rFonts w:hint="eastAsia"/>
          <w:lang w:eastAsia="zh-CN"/>
        </w:rPr>
        <w:t>。</w:t>
      </w:r>
    </w:p>
    <w:p w:rsidR="00CE7DAA" w:rsidRDefault="00CE7DAA" w:rsidP="00CE7DAA">
      <w:pPr>
        <w:pStyle w:val="FigureDescription"/>
      </w:pPr>
      <w:bookmarkStart w:id="80" w:name="_Ref523584289"/>
      <w:r w:rsidRPr="003D3E6A">
        <w:rPr>
          <w:rFonts w:hint="eastAsia"/>
        </w:rPr>
        <w:t>TI-LFA FRR</w:t>
      </w:r>
      <w:r w:rsidRPr="003D3E6A">
        <w:rPr>
          <w:rFonts w:hint="eastAsia"/>
        </w:rPr>
        <w:t>备份路径转发流程图</w:t>
      </w:r>
      <w:bookmarkEnd w:id="80"/>
    </w:p>
    <w:p w:rsidR="00CE7DAA" w:rsidRDefault="00CE7DAA" w:rsidP="00CE7DAA">
      <w:pPr>
        <w:pStyle w:val="Figure"/>
      </w:pPr>
      <w:r w:rsidRPr="00CE7DAA">
        <w:rPr>
          <w:noProof/>
        </w:rPr>
        <w:drawing>
          <wp:inline distT="0" distB="0" distL="0" distR="0" wp14:anchorId="5B7BCAC5" wp14:editId="371EBEDC">
            <wp:extent cx="5141595" cy="2372360"/>
            <wp:effectExtent l="0" t="0" r="190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1595" cy="2372360"/>
                    </a:xfrm>
                    <a:prstGeom prst="rect">
                      <a:avLst/>
                    </a:prstGeom>
                    <a:noFill/>
                    <a:ln>
                      <a:noFill/>
                    </a:ln>
                  </pic:spPr>
                </pic:pic>
              </a:graphicData>
            </a:graphic>
          </wp:inline>
        </w:drawing>
      </w:r>
    </w:p>
    <w:p w:rsidR="00CE7DAA" w:rsidRDefault="00CE7DAA" w:rsidP="00CE7DAA"/>
    <w:p w:rsidR="00CE7DAA" w:rsidRDefault="00CE7DAA" w:rsidP="00CE7DAA">
      <w:pPr>
        <w:pStyle w:val="3"/>
      </w:pPr>
      <w:bookmarkStart w:id="81" w:name="_Toc527969166"/>
      <w:bookmarkStart w:id="82" w:name="_Toc531096159"/>
      <w:bookmarkStart w:id="83" w:name="_Toc45106641"/>
      <w:r w:rsidRPr="003D3E6A">
        <w:rPr>
          <w:rFonts w:hint="eastAsia"/>
        </w:rPr>
        <w:t>正切防微环</w:t>
      </w:r>
      <w:bookmarkEnd w:id="81"/>
      <w:bookmarkEnd w:id="82"/>
      <w:bookmarkEnd w:id="83"/>
    </w:p>
    <w:p w:rsidR="00CE7DAA" w:rsidRPr="00A1648B" w:rsidRDefault="00CE7DAA" w:rsidP="00CE7DAA">
      <w:r w:rsidRPr="00A1648B">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_Ref523584299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1-17</w:t>
      </w:r>
      <w:r w:rsidRPr="004A6746">
        <w:rPr>
          <w:rStyle w:val="Reference-R0G144B200"/>
        </w:rPr>
        <w:fldChar w:fldCharType="end"/>
      </w:r>
      <w:r w:rsidRPr="00A1648B">
        <w:rPr>
          <w:rFonts w:hint="eastAsia"/>
        </w:rPr>
        <w:t>所示，当</w:t>
      </w:r>
      <w:r w:rsidRPr="001B217B">
        <w:rPr>
          <w:rFonts w:hint="eastAsia"/>
        </w:rPr>
        <w:t>Device B</w:t>
      </w:r>
      <w:r w:rsidRPr="001B217B">
        <w:rPr>
          <w:rFonts w:hint="eastAsia"/>
        </w:rPr>
        <w:t>故障时，</w:t>
      </w:r>
      <w:r w:rsidR="006D7BCE">
        <w:rPr>
          <w:rFonts w:hint="eastAsia"/>
        </w:rPr>
        <w:t>到</w:t>
      </w:r>
      <w:r w:rsidR="006D7BCE">
        <w:rPr>
          <w:rFonts w:hint="eastAsia"/>
        </w:rPr>
        <w:t>Device C</w:t>
      </w:r>
      <w:r w:rsidR="006D7BCE">
        <w:rPr>
          <w:rFonts w:hint="eastAsia"/>
        </w:rPr>
        <w:t>的</w:t>
      </w:r>
      <w:r w:rsidR="006D7BCE" w:rsidRPr="001B217B">
        <w:rPr>
          <w:rFonts w:hint="eastAsia"/>
        </w:rPr>
        <w:t>流量将切换到</w:t>
      </w:r>
      <w:r w:rsidR="006D7BCE" w:rsidRPr="00073EE3">
        <w:rPr>
          <w:rFonts w:hint="eastAsia"/>
        </w:rPr>
        <w:t>TI-LFA</w:t>
      </w:r>
      <w:r w:rsidR="006D7BCE" w:rsidRPr="00073EE3">
        <w:rPr>
          <w:rFonts w:hint="eastAsia"/>
        </w:rPr>
        <w:t>计算的</w:t>
      </w:r>
      <w:r w:rsidR="006D7BCE" w:rsidRPr="001B217B">
        <w:rPr>
          <w:rFonts w:hint="eastAsia"/>
        </w:rPr>
        <w:t>备份路径转发</w:t>
      </w:r>
      <w:r w:rsidR="006D7BCE">
        <w:rPr>
          <w:rFonts w:hint="eastAsia"/>
        </w:rPr>
        <w:t>。</w:t>
      </w:r>
      <w:r w:rsidR="006D7BCE" w:rsidRPr="001B217B">
        <w:rPr>
          <w:rFonts w:hint="eastAsia"/>
        </w:rPr>
        <w:t>在</w:t>
      </w:r>
      <w:r w:rsidR="006D7BCE" w:rsidRPr="001B217B">
        <w:rPr>
          <w:rFonts w:hint="eastAsia"/>
        </w:rPr>
        <w:t>Device A</w:t>
      </w:r>
      <w:r w:rsidR="006D7BCE" w:rsidRPr="001B217B">
        <w:rPr>
          <w:rFonts w:hint="eastAsia"/>
        </w:rPr>
        <w:t>收敛完成后，</w:t>
      </w:r>
      <w:r w:rsidR="006D7BCE">
        <w:rPr>
          <w:rFonts w:hint="eastAsia"/>
        </w:rPr>
        <w:t>流量从备份路径切换到收敛后路径，此时</w:t>
      </w:r>
      <w:r w:rsidR="006D7BCE" w:rsidRPr="001B217B">
        <w:rPr>
          <w:rFonts w:hint="eastAsia"/>
        </w:rPr>
        <w:t>如果</w:t>
      </w:r>
      <w:r w:rsidR="006D7BCE" w:rsidRPr="001B217B">
        <w:rPr>
          <w:rFonts w:hint="eastAsia"/>
        </w:rPr>
        <w:t>Device D</w:t>
      </w:r>
      <w:r w:rsidR="006D7BCE" w:rsidRPr="001B217B">
        <w:rPr>
          <w:rFonts w:hint="eastAsia"/>
        </w:rPr>
        <w:t>和</w:t>
      </w:r>
      <w:r w:rsidR="006D7BCE" w:rsidRPr="001B217B">
        <w:rPr>
          <w:rFonts w:hint="eastAsia"/>
        </w:rPr>
        <w:t>Device F</w:t>
      </w:r>
      <w:r w:rsidR="006D7BCE" w:rsidRPr="001B217B">
        <w:rPr>
          <w:rFonts w:hint="eastAsia"/>
        </w:rPr>
        <w:t>还没有收敛，</w:t>
      </w:r>
      <w:r w:rsidR="006D7BCE">
        <w:rPr>
          <w:rFonts w:hint="eastAsia"/>
        </w:rPr>
        <w:t>仍按照收敛前的路径转发流量，则</w:t>
      </w:r>
      <w:r w:rsidR="006D7BCE" w:rsidRPr="001B217B">
        <w:rPr>
          <w:rFonts w:hint="eastAsia"/>
        </w:rPr>
        <w:t>Device A</w:t>
      </w:r>
      <w:r w:rsidR="006D7BCE" w:rsidRPr="001B217B">
        <w:rPr>
          <w:rFonts w:hint="eastAsia"/>
        </w:rPr>
        <w:t>到</w:t>
      </w:r>
      <w:r w:rsidR="006D7BCE" w:rsidRPr="001B217B">
        <w:rPr>
          <w:rFonts w:hint="eastAsia"/>
        </w:rPr>
        <w:t>Device F</w:t>
      </w:r>
      <w:r w:rsidR="006D7BCE" w:rsidRPr="001B217B">
        <w:rPr>
          <w:rFonts w:hint="eastAsia"/>
        </w:rPr>
        <w:t>之间形成环路，直到</w:t>
      </w:r>
      <w:r w:rsidR="006D7BCE" w:rsidRPr="001B217B">
        <w:rPr>
          <w:rFonts w:hint="eastAsia"/>
        </w:rPr>
        <w:t>Device D</w:t>
      </w:r>
      <w:r w:rsidR="006D7BCE" w:rsidRPr="001B217B">
        <w:rPr>
          <w:rFonts w:hint="eastAsia"/>
        </w:rPr>
        <w:t>和</w:t>
      </w:r>
      <w:r w:rsidR="006D7BCE" w:rsidRPr="001B217B">
        <w:rPr>
          <w:rFonts w:hint="eastAsia"/>
        </w:rPr>
        <w:t>Device F</w:t>
      </w:r>
      <w:r w:rsidR="006D7BCE" w:rsidRPr="001B217B">
        <w:rPr>
          <w:rFonts w:hint="eastAsia"/>
        </w:rPr>
        <w:t>收敛完成。</w:t>
      </w:r>
    </w:p>
    <w:p w:rsidR="00CE7DAA" w:rsidRPr="00A1648B" w:rsidRDefault="004A6F68" w:rsidP="00CE7DAA">
      <w:r>
        <w:rPr>
          <w:rFonts w:hint="eastAsia"/>
        </w:rPr>
        <w:t>通过</w:t>
      </w:r>
      <w:r>
        <w:rPr>
          <w:rFonts w:hint="eastAsia"/>
        </w:rPr>
        <w:t>FRR</w:t>
      </w:r>
      <w:r>
        <w:rPr>
          <w:rFonts w:hint="eastAsia"/>
        </w:rPr>
        <w:t>正切防微环功能和</w:t>
      </w:r>
      <w:r>
        <w:rPr>
          <w:rFonts w:hint="eastAsia"/>
        </w:rPr>
        <w:t>SR</w:t>
      </w:r>
      <w:r>
        <w:rPr>
          <w:rFonts w:hint="eastAsia"/>
        </w:rPr>
        <w:t>防微环功能可以</w:t>
      </w:r>
      <w:r w:rsidR="00CE7DAA" w:rsidRPr="00A1648B">
        <w:rPr>
          <w:rFonts w:hint="eastAsia"/>
        </w:rPr>
        <w:t>解决上述问题</w:t>
      </w:r>
      <w:r>
        <w:rPr>
          <w:rFonts w:hint="eastAsia"/>
        </w:rPr>
        <w:t>。</w:t>
      </w:r>
      <w:r w:rsidR="00CE7DAA" w:rsidRPr="00A1648B">
        <w:rPr>
          <w:rFonts w:hint="eastAsia"/>
        </w:rPr>
        <w:t>Device</w:t>
      </w:r>
      <w:r w:rsidR="00CE7DAA">
        <w:rPr>
          <w:rFonts w:hint="eastAsia"/>
        </w:rPr>
        <w:t xml:space="preserve"> </w:t>
      </w:r>
      <w:r w:rsidR="00CE7DAA" w:rsidRPr="00A1648B">
        <w:rPr>
          <w:rFonts w:hint="eastAsia"/>
        </w:rPr>
        <w:t>B</w:t>
      </w:r>
      <w:r w:rsidR="00CE7DAA" w:rsidRPr="00A1648B">
        <w:rPr>
          <w:rFonts w:hint="eastAsia"/>
        </w:rPr>
        <w:t>故障以后，首先流量切换到</w:t>
      </w:r>
      <w:r w:rsidR="00CE7DAA" w:rsidRPr="00A1648B">
        <w:rPr>
          <w:rFonts w:hint="eastAsia"/>
        </w:rPr>
        <w:t>TI-LFA</w:t>
      </w:r>
      <w:r w:rsidR="00CE7DAA" w:rsidRPr="00A1648B">
        <w:rPr>
          <w:rFonts w:hint="eastAsia"/>
        </w:rPr>
        <w:t>计算的备份路径，然后</w:t>
      </w:r>
      <w:r w:rsidR="00CE7DAA" w:rsidRPr="00A1648B">
        <w:rPr>
          <w:rFonts w:hint="eastAsia"/>
        </w:rPr>
        <w:t>Device</w:t>
      </w:r>
      <w:r w:rsidR="00CE7DAA">
        <w:rPr>
          <w:rFonts w:hint="eastAsia"/>
        </w:rPr>
        <w:t xml:space="preserve"> </w:t>
      </w:r>
      <w:r w:rsidR="00CE7DAA" w:rsidRPr="00A1648B">
        <w:rPr>
          <w:rFonts w:hint="eastAsia"/>
        </w:rPr>
        <w:t>A</w:t>
      </w:r>
      <w:r w:rsidR="00CE7DAA" w:rsidRPr="00A1648B">
        <w:rPr>
          <w:rFonts w:hint="eastAsia"/>
        </w:rPr>
        <w:t>延迟一段时间收敛，等待</w:t>
      </w:r>
      <w:r w:rsidR="00CE7DAA" w:rsidRPr="00A1648B">
        <w:rPr>
          <w:rFonts w:hint="eastAsia"/>
        </w:rPr>
        <w:t>Device</w:t>
      </w:r>
      <w:r w:rsidR="00CE7DAA">
        <w:rPr>
          <w:rFonts w:hint="eastAsia"/>
        </w:rPr>
        <w:t xml:space="preserve"> </w:t>
      </w:r>
      <w:r w:rsidR="00CE7DAA" w:rsidRPr="00A1648B">
        <w:rPr>
          <w:rFonts w:hint="eastAsia"/>
        </w:rPr>
        <w:t>D</w:t>
      </w:r>
      <w:r w:rsidR="00CE7DAA" w:rsidRPr="00A1648B">
        <w:rPr>
          <w:rFonts w:hint="eastAsia"/>
        </w:rPr>
        <w:t>和</w:t>
      </w:r>
      <w:r w:rsidR="00CE7DAA" w:rsidRPr="00A1648B">
        <w:rPr>
          <w:rFonts w:hint="eastAsia"/>
        </w:rPr>
        <w:t>Device</w:t>
      </w:r>
      <w:r w:rsidR="00CE7DAA">
        <w:rPr>
          <w:rFonts w:hint="eastAsia"/>
        </w:rPr>
        <w:t xml:space="preserve"> </w:t>
      </w:r>
      <w:r w:rsidR="00CE7DAA" w:rsidRPr="00A1648B">
        <w:rPr>
          <w:rFonts w:hint="eastAsia"/>
        </w:rPr>
        <w:t>F</w:t>
      </w:r>
      <w:r w:rsidR="00CE7DAA" w:rsidRPr="00A1648B">
        <w:rPr>
          <w:rFonts w:hint="eastAsia"/>
        </w:rPr>
        <w:t>收敛完成以后，</w:t>
      </w:r>
      <w:r w:rsidR="00CE7DAA" w:rsidRPr="00A1648B">
        <w:rPr>
          <w:rFonts w:hint="eastAsia"/>
        </w:rPr>
        <w:t>Device</w:t>
      </w:r>
      <w:r w:rsidR="00CE7DAA">
        <w:rPr>
          <w:rFonts w:hint="eastAsia"/>
        </w:rPr>
        <w:t xml:space="preserve"> </w:t>
      </w:r>
      <w:r w:rsidR="00CE7DAA" w:rsidRPr="00A1648B">
        <w:rPr>
          <w:rFonts w:hint="eastAsia"/>
        </w:rPr>
        <w:t>A</w:t>
      </w:r>
      <w:r w:rsidR="00CE7DAA" w:rsidRPr="00A1648B">
        <w:rPr>
          <w:rFonts w:hint="eastAsia"/>
        </w:rPr>
        <w:t>开始收敛，收敛完成以后，流量</w:t>
      </w:r>
      <w:r w:rsidR="006D7BCE">
        <w:rPr>
          <w:rFonts w:hint="eastAsia"/>
        </w:rPr>
        <w:t>从</w:t>
      </w:r>
      <w:r w:rsidR="006D7BCE" w:rsidRPr="00651C24">
        <w:rPr>
          <w:rFonts w:hint="eastAsia"/>
        </w:rPr>
        <w:t>TI-LFA</w:t>
      </w:r>
      <w:r w:rsidR="006D7BCE" w:rsidRPr="00651C24">
        <w:rPr>
          <w:rFonts w:hint="eastAsia"/>
        </w:rPr>
        <w:t>计算的</w:t>
      </w:r>
      <w:r w:rsidR="006D7BCE" w:rsidRPr="00A1648B">
        <w:rPr>
          <w:rFonts w:hint="eastAsia"/>
        </w:rPr>
        <w:t>备份路径</w:t>
      </w:r>
      <w:r w:rsidR="006D7BCE">
        <w:rPr>
          <w:rFonts w:hint="eastAsia"/>
        </w:rPr>
        <w:t>切换到收敛后的路径转发</w:t>
      </w:r>
      <w:r w:rsidR="00CE7DAA" w:rsidRPr="00A1648B">
        <w:rPr>
          <w:rFonts w:hint="eastAsia"/>
        </w:rPr>
        <w:t>。</w:t>
      </w:r>
    </w:p>
    <w:p w:rsidR="00CE7DAA" w:rsidRDefault="00CE7DAA" w:rsidP="00CE7DAA">
      <w:pPr>
        <w:pStyle w:val="FigureDescription"/>
      </w:pPr>
      <w:bookmarkStart w:id="84" w:name="_Ref523584299"/>
      <w:r w:rsidRPr="00A1648B">
        <w:rPr>
          <w:rFonts w:hint="eastAsia"/>
        </w:rPr>
        <w:t>正切防微环故障场景</w:t>
      </w:r>
      <w:bookmarkEnd w:id="84"/>
    </w:p>
    <w:p w:rsidR="00CE7DAA" w:rsidRDefault="006D7BCE" w:rsidP="00CE7DAA">
      <w:pPr>
        <w:pStyle w:val="Figure"/>
      </w:pPr>
      <w:r w:rsidRPr="006D7BCE">
        <w:rPr>
          <w:noProof/>
        </w:rPr>
        <w:drawing>
          <wp:inline distT="0" distB="0" distL="0" distR="0" wp14:anchorId="318CC8DA" wp14:editId="01021F40">
            <wp:extent cx="4382135" cy="2855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2135" cy="2855595"/>
                    </a:xfrm>
                    <a:prstGeom prst="rect">
                      <a:avLst/>
                    </a:prstGeom>
                    <a:noFill/>
                    <a:ln>
                      <a:noFill/>
                    </a:ln>
                  </pic:spPr>
                </pic:pic>
              </a:graphicData>
            </a:graphic>
          </wp:inline>
        </w:drawing>
      </w:r>
    </w:p>
    <w:p w:rsidR="00CE7DAA" w:rsidRDefault="00CE7DAA" w:rsidP="00CE7DAA"/>
    <w:p w:rsidR="006D7BCE" w:rsidRDefault="006D7BCE" w:rsidP="006D7BCE">
      <w:pPr>
        <w:pStyle w:val="3"/>
      </w:pPr>
      <w:bookmarkStart w:id="85" w:name="_Toc8884918"/>
      <w:bookmarkStart w:id="86" w:name="_Toc45106642"/>
      <w:r>
        <w:rPr>
          <w:rFonts w:hint="eastAsia"/>
        </w:rPr>
        <w:t>回切防微环</w:t>
      </w:r>
      <w:bookmarkEnd w:id="85"/>
      <w:bookmarkEnd w:id="86"/>
    </w:p>
    <w:p w:rsidR="006D7BCE" w:rsidRPr="00896763" w:rsidRDefault="006D7BCE" w:rsidP="006D7BCE">
      <w:r w:rsidRPr="00A1648B">
        <w:rPr>
          <w:rFonts w:hint="eastAsia"/>
        </w:rPr>
        <w:t>如</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_Ref8293537 \r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rPr>
        <w:t>图</w:t>
      </w:r>
      <w:r w:rsidR="00B7696C">
        <w:rPr>
          <w:rStyle w:val="Reference-R0G144B200"/>
          <w:rFonts w:hint="eastAsia"/>
        </w:rPr>
        <w:t>1-18</w:t>
      </w:r>
      <w:r w:rsidRPr="004A6746">
        <w:rPr>
          <w:rStyle w:val="Reference-R0G144B200"/>
        </w:rPr>
        <w:fldChar w:fldCharType="end"/>
      </w:r>
      <w:r w:rsidRPr="00A1648B">
        <w:rPr>
          <w:rFonts w:hint="eastAsia"/>
        </w:rPr>
        <w:t>所示，</w:t>
      </w:r>
      <w:r w:rsidRPr="00896763">
        <w:rPr>
          <w:rFonts w:hint="eastAsia"/>
        </w:rPr>
        <w:t>Device B</w:t>
      </w:r>
      <w:r w:rsidRPr="00896763">
        <w:rPr>
          <w:rFonts w:hint="eastAsia"/>
        </w:rPr>
        <w:t>和</w:t>
      </w:r>
      <w:r w:rsidRPr="00896763">
        <w:rPr>
          <w:rFonts w:hint="eastAsia"/>
        </w:rPr>
        <w:t>Device C</w:t>
      </w:r>
      <w:r w:rsidRPr="00896763">
        <w:rPr>
          <w:rFonts w:hint="eastAsia"/>
        </w:rPr>
        <w:t>之间的链路故障恢复前，数据流量沿着备份路径转发。当</w:t>
      </w:r>
      <w:r w:rsidRPr="00896763">
        <w:rPr>
          <w:rFonts w:hint="eastAsia"/>
        </w:rPr>
        <w:t>Device B</w:t>
      </w:r>
      <w:r w:rsidRPr="00896763">
        <w:rPr>
          <w:rFonts w:hint="eastAsia"/>
        </w:rPr>
        <w:t>和</w:t>
      </w:r>
      <w:r w:rsidRPr="00896763">
        <w:rPr>
          <w:rFonts w:hint="eastAsia"/>
        </w:rPr>
        <w:t>Device C</w:t>
      </w:r>
      <w:r w:rsidRPr="00896763">
        <w:rPr>
          <w:rFonts w:hint="eastAsia"/>
        </w:rPr>
        <w:t>之间的链路故障恢复后，如果</w:t>
      </w:r>
      <w:r w:rsidRPr="00896763">
        <w:rPr>
          <w:rFonts w:hint="eastAsia"/>
        </w:rPr>
        <w:t>Device A</w:t>
      </w:r>
      <w:r w:rsidRPr="00896763">
        <w:rPr>
          <w:rFonts w:hint="eastAsia"/>
        </w:rPr>
        <w:t>先于</w:t>
      </w:r>
      <w:r w:rsidRPr="00896763">
        <w:rPr>
          <w:rFonts w:hint="eastAsia"/>
        </w:rPr>
        <w:t>Device B</w:t>
      </w:r>
      <w:r w:rsidRPr="00896763">
        <w:rPr>
          <w:rFonts w:hint="eastAsia"/>
        </w:rPr>
        <w:t>收敛，则</w:t>
      </w:r>
      <w:r w:rsidRPr="00896763">
        <w:rPr>
          <w:rFonts w:hint="eastAsia"/>
        </w:rPr>
        <w:t>Device A</w:t>
      </w:r>
      <w:r w:rsidRPr="00896763">
        <w:rPr>
          <w:rFonts w:hint="eastAsia"/>
        </w:rPr>
        <w:t>会将流量转发给</w:t>
      </w:r>
      <w:r w:rsidRPr="00896763">
        <w:rPr>
          <w:rFonts w:hint="eastAsia"/>
        </w:rPr>
        <w:t>Device B</w:t>
      </w:r>
      <w:r w:rsidRPr="00896763">
        <w:rPr>
          <w:rFonts w:hint="eastAsia"/>
        </w:rPr>
        <w:t>，但是</w:t>
      </w:r>
      <w:r w:rsidRPr="00896763">
        <w:rPr>
          <w:rFonts w:hint="eastAsia"/>
        </w:rPr>
        <w:t>Device B</w:t>
      </w:r>
      <w:r w:rsidRPr="00896763">
        <w:rPr>
          <w:rFonts w:hint="eastAsia"/>
        </w:rPr>
        <w:t>没有收敛，仍旧沿着备份路径转发，这样</w:t>
      </w:r>
      <w:r w:rsidRPr="00896763">
        <w:rPr>
          <w:rFonts w:hint="eastAsia"/>
        </w:rPr>
        <w:t>Device A</w:t>
      </w:r>
      <w:r w:rsidRPr="00896763">
        <w:rPr>
          <w:rFonts w:hint="eastAsia"/>
        </w:rPr>
        <w:t>和</w:t>
      </w:r>
      <w:r w:rsidRPr="00896763">
        <w:rPr>
          <w:rFonts w:hint="eastAsia"/>
        </w:rPr>
        <w:t>Device B</w:t>
      </w:r>
      <w:r w:rsidRPr="00896763">
        <w:rPr>
          <w:rFonts w:hint="eastAsia"/>
        </w:rPr>
        <w:t>之间就会形成环路。</w:t>
      </w:r>
    </w:p>
    <w:p w:rsidR="006D7BCE" w:rsidRDefault="004A6F68" w:rsidP="006D7BCE">
      <w:r>
        <w:rPr>
          <w:rFonts w:hint="eastAsia"/>
        </w:rPr>
        <w:t>通过</w:t>
      </w:r>
      <w:r>
        <w:rPr>
          <w:rFonts w:hint="eastAsia"/>
        </w:rPr>
        <w:t>SR</w:t>
      </w:r>
      <w:r>
        <w:rPr>
          <w:rFonts w:hint="eastAsia"/>
        </w:rPr>
        <w:t>防微环功能可以</w:t>
      </w:r>
      <w:r w:rsidR="006D7BCE" w:rsidRPr="00F15B70">
        <w:rPr>
          <w:rFonts w:hint="eastAsia"/>
        </w:rPr>
        <w:t>解决上述问题</w:t>
      </w:r>
      <w:r>
        <w:rPr>
          <w:rFonts w:hint="eastAsia"/>
        </w:rPr>
        <w:t>。</w:t>
      </w:r>
      <w:r w:rsidR="006D7BCE" w:rsidRPr="00F15B70">
        <w:rPr>
          <w:rFonts w:hint="eastAsia"/>
        </w:rPr>
        <w:t>Device</w:t>
      </w:r>
      <w:r w:rsidR="006D7BCE">
        <w:rPr>
          <w:rFonts w:hint="eastAsia"/>
        </w:rPr>
        <w:t xml:space="preserve"> </w:t>
      </w:r>
      <w:r w:rsidR="006D7BCE" w:rsidRPr="00F15B70">
        <w:rPr>
          <w:rFonts w:hint="eastAsia"/>
        </w:rPr>
        <w:t>A</w:t>
      </w:r>
      <w:r w:rsidR="006D7BCE" w:rsidRPr="00F15B70">
        <w:rPr>
          <w:rFonts w:hint="eastAsia"/>
        </w:rPr>
        <w:t>在故障回切以后，</w:t>
      </w:r>
      <w:r w:rsidR="006D7BCE">
        <w:rPr>
          <w:rFonts w:hint="eastAsia"/>
        </w:rPr>
        <w:t>会自动计算一条最优路径达到</w:t>
      </w:r>
      <w:r w:rsidR="006D7BCE" w:rsidRPr="00F15B70">
        <w:rPr>
          <w:rFonts w:hint="eastAsia"/>
        </w:rPr>
        <w:t>Device</w:t>
      </w:r>
      <w:r w:rsidR="006D7BCE">
        <w:rPr>
          <w:rFonts w:hint="eastAsia"/>
        </w:rPr>
        <w:t xml:space="preserve"> </w:t>
      </w:r>
      <w:r w:rsidR="006D7BCE" w:rsidRPr="00F15B70">
        <w:rPr>
          <w:rFonts w:hint="eastAsia"/>
        </w:rPr>
        <w:t>C</w:t>
      </w:r>
      <w:r w:rsidR="006D7BCE">
        <w:rPr>
          <w:rFonts w:hint="eastAsia"/>
        </w:rPr>
        <w:t>，并按照该</w:t>
      </w:r>
      <w:r w:rsidR="006D7BCE" w:rsidRPr="00F15B70">
        <w:rPr>
          <w:rFonts w:hint="eastAsia"/>
        </w:rPr>
        <w:t>路径</w:t>
      </w:r>
      <w:r w:rsidR="006D7BCE">
        <w:rPr>
          <w:rFonts w:hint="eastAsia"/>
        </w:rPr>
        <w:t>转发流量</w:t>
      </w:r>
      <w:r w:rsidR="006D7BCE" w:rsidRPr="00F15B70">
        <w:rPr>
          <w:rFonts w:hint="eastAsia"/>
        </w:rPr>
        <w:t>，</w:t>
      </w:r>
      <w:r w:rsidR="006D7BCE" w:rsidRPr="0072343B">
        <w:rPr>
          <w:rFonts w:hint="eastAsia"/>
        </w:rPr>
        <w:t>即</w:t>
      </w:r>
      <w:r w:rsidR="006D7BCE" w:rsidRPr="0072343B">
        <w:rPr>
          <w:rFonts w:hint="eastAsia"/>
        </w:rPr>
        <w:t>Device A</w:t>
      </w:r>
      <w:r w:rsidR="006D7BCE" w:rsidRPr="00F15B70">
        <w:rPr>
          <w:rFonts w:hint="eastAsia"/>
        </w:rPr>
        <w:t>在转发时</w:t>
      </w:r>
      <w:r w:rsidR="006D7BCE">
        <w:rPr>
          <w:rFonts w:hint="eastAsia"/>
        </w:rPr>
        <w:t>为报文</w:t>
      </w:r>
      <w:r w:rsidR="006D7BCE" w:rsidRPr="00F15B70">
        <w:rPr>
          <w:rFonts w:hint="eastAsia"/>
        </w:rPr>
        <w:t>添加端到端路径信息（例如</w:t>
      </w:r>
      <w:r w:rsidR="006D7BCE" w:rsidRPr="00F15B70">
        <w:rPr>
          <w:rFonts w:hint="eastAsia"/>
        </w:rPr>
        <w:t>Device</w:t>
      </w:r>
      <w:r w:rsidR="006D7BCE">
        <w:rPr>
          <w:rFonts w:hint="eastAsia"/>
        </w:rPr>
        <w:t xml:space="preserve"> </w:t>
      </w:r>
      <w:r w:rsidR="006D7BCE" w:rsidRPr="00F15B70">
        <w:rPr>
          <w:rFonts w:hint="eastAsia"/>
        </w:rPr>
        <w:t>B</w:t>
      </w:r>
      <w:r w:rsidR="006D7BCE" w:rsidRPr="00F15B70">
        <w:rPr>
          <w:rFonts w:hint="eastAsia"/>
        </w:rPr>
        <w:t>到</w:t>
      </w:r>
      <w:r w:rsidR="006D7BCE" w:rsidRPr="00F15B70">
        <w:rPr>
          <w:rFonts w:hint="eastAsia"/>
        </w:rPr>
        <w:t>Device</w:t>
      </w:r>
      <w:r w:rsidR="006D7BCE">
        <w:rPr>
          <w:rFonts w:hint="eastAsia"/>
        </w:rPr>
        <w:t xml:space="preserve"> </w:t>
      </w:r>
      <w:r w:rsidR="006D7BCE" w:rsidRPr="00F15B70">
        <w:rPr>
          <w:rFonts w:hint="eastAsia"/>
        </w:rPr>
        <w:t>C</w:t>
      </w:r>
      <w:r w:rsidR="006D7BCE" w:rsidRPr="00F15B70">
        <w:rPr>
          <w:rFonts w:hint="eastAsia"/>
        </w:rPr>
        <w:t>的邻接标签），这样</w:t>
      </w:r>
      <w:r w:rsidR="006D7BCE" w:rsidRPr="00F15B70">
        <w:rPr>
          <w:rFonts w:hint="eastAsia"/>
        </w:rPr>
        <w:t>Device</w:t>
      </w:r>
      <w:r w:rsidR="006D7BCE">
        <w:rPr>
          <w:rFonts w:hint="eastAsia"/>
        </w:rPr>
        <w:t xml:space="preserve"> </w:t>
      </w:r>
      <w:r w:rsidR="006D7BCE" w:rsidRPr="00F15B70">
        <w:rPr>
          <w:rFonts w:hint="eastAsia"/>
        </w:rPr>
        <w:t>B</w:t>
      </w:r>
      <w:r w:rsidR="006D7BCE" w:rsidRPr="00F15B70">
        <w:rPr>
          <w:rFonts w:hint="eastAsia"/>
        </w:rPr>
        <w:t>收到</w:t>
      </w:r>
      <w:r w:rsidR="006D7BCE">
        <w:rPr>
          <w:rFonts w:hint="eastAsia"/>
        </w:rPr>
        <w:t>报文</w:t>
      </w:r>
      <w:r w:rsidR="006D7BCE" w:rsidRPr="00F15B70">
        <w:rPr>
          <w:rFonts w:hint="eastAsia"/>
        </w:rPr>
        <w:t>后，根据</w:t>
      </w:r>
      <w:r w:rsidR="006D7BCE">
        <w:rPr>
          <w:rFonts w:hint="eastAsia"/>
        </w:rPr>
        <w:t>报文的路径信息</w:t>
      </w:r>
      <w:r w:rsidR="006D7BCE" w:rsidRPr="00F15B70">
        <w:rPr>
          <w:rFonts w:hint="eastAsia"/>
        </w:rPr>
        <w:t>将</w:t>
      </w:r>
      <w:r w:rsidR="006D7BCE">
        <w:rPr>
          <w:rFonts w:hint="eastAsia"/>
        </w:rPr>
        <w:t>报文</w:t>
      </w:r>
      <w:r w:rsidR="006D7BCE" w:rsidRPr="00F15B70">
        <w:rPr>
          <w:rFonts w:hint="eastAsia"/>
        </w:rPr>
        <w:t>转发给</w:t>
      </w:r>
      <w:r w:rsidR="006D7BCE" w:rsidRPr="00F15B70">
        <w:rPr>
          <w:rFonts w:hint="eastAsia"/>
        </w:rPr>
        <w:t>Device</w:t>
      </w:r>
      <w:r w:rsidR="006D7BCE">
        <w:rPr>
          <w:rFonts w:hint="eastAsia"/>
        </w:rPr>
        <w:t xml:space="preserve"> </w:t>
      </w:r>
      <w:r w:rsidR="006D7BCE" w:rsidRPr="00F15B70">
        <w:rPr>
          <w:rFonts w:hint="eastAsia"/>
        </w:rPr>
        <w:t>C</w:t>
      </w:r>
      <w:r w:rsidR="006D7BCE">
        <w:rPr>
          <w:rFonts w:hint="eastAsia"/>
        </w:rPr>
        <w:t>，避免环路的产生</w:t>
      </w:r>
      <w:r w:rsidR="006D7BCE" w:rsidRPr="00F15B70">
        <w:rPr>
          <w:rFonts w:hint="eastAsia"/>
        </w:rPr>
        <w:t>。</w:t>
      </w:r>
    </w:p>
    <w:p w:rsidR="006D7BCE" w:rsidRPr="00494DB3" w:rsidRDefault="006D7BCE" w:rsidP="006D7BCE">
      <w:r>
        <w:rPr>
          <w:rFonts w:hint="eastAsia"/>
        </w:rPr>
        <w:t>经过</w:t>
      </w:r>
      <w:r w:rsidRPr="00C61988">
        <w:rPr>
          <w:rFonts w:hint="eastAsia"/>
        </w:rPr>
        <w:t>SR</w:t>
      </w:r>
      <w:r w:rsidRPr="00C61988">
        <w:rPr>
          <w:rFonts w:hint="eastAsia"/>
        </w:rPr>
        <w:t>防微环延迟时间</w:t>
      </w:r>
      <w:r>
        <w:rPr>
          <w:rFonts w:hint="eastAsia"/>
        </w:rPr>
        <w:t>后，</w:t>
      </w:r>
      <w:r w:rsidRPr="00B46EBC">
        <w:t>Device</w:t>
      </w:r>
      <w:r>
        <w:rPr>
          <w:rFonts w:hint="eastAsia"/>
        </w:rPr>
        <w:t xml:space="preserve"> </w:t>
      </w:r>
      <w:r w:rsidRPr="00B46EBC">
        <w:t>B</w:t>
      </w:r>
      <w:r w:rsidRPr="00B46EBC">
        <w:t>节点</w:t>
      </w:r>
      <w:r>
        <w:rPr>
          <w:rFonts w:hint="eastAsia"/>
        </w:rPr>
        <w:t>完成</w:t>
      </w:r>
      <w:r w:rsidRPr="00B46EBC">
        <w:t>收敛，</w:t>
      </w:r>
      <w:r w:rsidRPr="00B46EBC">
        <w:t>Device</w:t>
      </w:r>
      <w:r>
        <w:rPr>
          <w:rFonts w:hint="eastAsia"/>
        </w:rPr>
        <w:t xml:space="preserve"> </w:t>
      </w:r>
      <w:r w:rsidRPr="00B46EBC">
        <w:t>A</w:t>
      </w:r>
      <w:r w:rsidRPr="00B46EBC">
        <w:t>去除额外添加的路径信息，按正常转发的方式将</w:t>
      </w:r>
      <w:r>
        <w:rPr>
          <w:rFonts w:hint="eastAsia"/>
        </w:rPr>
        <w:t>报文</w:t>
      </w:r>
      <w:r w:rsidRPr="00B46EBC">
        <w:t>转发到</w:t>
      </w:r>
      <w:r w:rsidRPr="00B46EBC">
        <w:t>Device</w:t>
      </w:r>
      <w:r>
        <w:rPr>
          <w:rFonts w:hint="eastAsia"/>
        </w:rPr>
        <w:t xml:space="preserve"> </w:t>
      </w:r>
      <w:r w:rsidRPr="00B46EBC">
        <w:t>C</w:t>
      </w:r>
      <w:r w:rsidRPr="00B46EBC">
        <w:t>。</w:t>
      </w:r>
    </w:p>
    <w:p w:rsidR="006D7BCE" w:rsidRDefault="006D7BCE" w:rsidP="006D7BCE">
      <w:pPr>
        <w:pStyle w:val="FigureDescription"/>
      </w:pPr>
      <w:bookmarkStart w:id="87" w:name="_Ref8293537"/>
      <w:r>
        <w:rPr>
          <w:rFonts w:hint="eastAsia"/>
        </w:rPr>
        <w:t>回切</w:t>
      </w:r>
      <w:r w:rsidRPr="00A1648B">
        <w:rPr>
          <w:rFonts w:hint="eastAsia"/>
        </w:rPr>
        <w:t>防微环故障场景</w:t>
      </w:r>
      <w:bookmarkEnd w:id="87"/>
    </w:p>
    <w:p w:rsidR="006D7BCE" w:rsidRDefault="006D7BCE" w:rsidP="006D7BCE">
      <w:pPr>
        <w:pStyle w:val="Figure"/>
      </w:pPr>
      <w:r w:rsidRPr="006D7BCE">
        <w:rPr>
          <w:rFonts w:hint="eastAsia"/>
          <w:noProof/>
        </w:rPr>
        <w:drawing>
          <wp:inline distT="0" distB="0" distL="0" distR="0" wp14:anchorId="49759BBD" wp14:editId="3FE4720F">
            <wp:extent cx="4157980" cy="2165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980" cy="2165350"/>
                    </a:xfrm>
                    <a:prstGeom prst="rect">
                      <a:avLst/>
                    </a:prstGeom>
                    <a:noFill/>
                    <a:ln>
                      <a:noFill/>
                    </a:ln>
                  </pic:spPr>
                </pic:pic>
              </a:graphicData>
            </a:graphic>
          </wp:inline>
        </w:drawing>
      </w:r>
    </w:p>
    <w:p w:rsidR="006D7BCE" w:rsidRPr="000C10E8" w:rsidRDefault="006D7BCE" w:rsidP="006D7BCE"/>
    <w:p w:rsidR="00677C4C" w:rsidRPr="00677C4C" w:rsidRDefault="00677C4C" w:rsidP="00677C4C">
      <w:pPr>
        <w:pStyle w:val="3"/>
      </w:pPr>
      <w:bookmarkStart w:id="88" w:name="_Toc45106643"/>
      <w:r w:rsidRPr="00677C4C">
        <w:rPr>
          <w:rFonts w:hint="eastAsia"/>
        </w:rPr>
        <w:t>协议规范</w:t>
      </w:r>
      <w:bookmarkEnd w:id="31"/>
      <w:bookmarkEnd w:id="88"/>
    </w:p>
    <w:p w:rsidR="00677C4C" w:rsidRPr="00677C4C" w:rsidRDefault="00677C4C" w:rsidP="00677C4C">
      <w:r w:rsidRPr="00677C4C">
        <w:rPr>
          <w:rFonts w:hint="eastAsia"/>
        </w:rPr>
        <w:t>与</w:t>
      </w:r>
      <w:r w:rsidR="006046C5">
        <w:rPr>
          <w:rFonts w:hint="eastAsia"/>
        </w:rPr>
        <w:t>MPLS SR</w:t>
      </w:r>
      <w:r w:rsidRPr="00677C4C">
        <w:rPr>
          <w:rFonts w:hint="eastAsia"/>
        </w:rPr>
        <w:t>相关的协议规范有：</w:t>
      </w:r>
    </w:p>
    <w:p w:rsidR="00CE7DAA" w:rsidRDefault="00CE7DAA" w:rsidP="00CE7DAA">
      <w:pPr>
        <w:pStyle w:val="ItemList"/>
      </w:pPr>
      <w:r w:rsidRPr="00F32C06">
        <w:t>draft-bashandy-rtgwg-segment-routing-ti-lfa-04</w:t>
      </w:r>
    </w:p>
    <w:p w:rsidR="00677C4C" w:rsidRPr="00677C4C" w:rsidRDefault="00677C4C" w:rsidP="00677C4C">
      <w:pPr>
        <w:pStyle w:val="ItemList"/>
      </w:pPr>
      <w:r w:rsidRPr="00677C4C">
        <w:t>draft-ietf-spring-segment-routing-mpls-00</w:t>
      </w:r>
    </w:p>
    <w:p w:rsidR="00677C4C" w:rsidRDefault="00677C4C" w:rsidP="00677C4C">
      <w:pPr>
        <w:pStyle w:val="ItemList"/>
      </w:pPr>
      <w:r w:rsidRPr="00677C4C">
        <w:t>draft-ietf-spring-segment-routing-02</w:t>
      </w:r>
    </w:p>
    <w:p w:rsidR="00F8056A" w:rsidRDefault="00F8056A" w:rsidP="00F8056A">
      <w:pPr>
        <w:pStyle w:val="ItemList"/>
      </w:pPr>
      <w:r w:rsidRPr="0026456E">
        <w:rPr>
          <w:rFonts w:hint="eastAsia"/>
        </w:rPr>
        <w:t>draft-ietf-isis-segment-routing-extensions-06</w:t>
      </w:r>
    </w:p>
    <w:p w:rsidR="0048269E" w:rsidRDefault="0048269E" w:rsidP="0048269E">
      <w:pPr>
        <w:pStyle w:val="ItemList"/>
      </w:pPr>
      <w:r w:rsidRPr="0026456E">
        <w:rPr>
          <w:rFonts w:hint="eastAsia"/>
        </w:rPr>
        <w:t>draft-ietf-spring-segment-routing-11</w:t>
      </w:r>
    </w:p>
    <w:p w:rsidR="0048269E" w:rsidRDefault="0048269E" w:rsidP="0048269E">
      <w:pPr>
        <w:pStyle w:val="ItemList"/>
      </w:pPr>
      <w:r w:rsidRPr="0040538B">
        <w:t>draft-ietf-ospf-segment-routing-extensions-17</w:t>
      </w:r>
    </w:p>
    <w:p w:rsidR="00CE7DAA" w:rsidRPr="002F02B9" w:rsidRDefault="00CE7DAA" w:rsidP="00CE7DAA">
      <w:pPr>
        <w:pStyle w:val="ItemList"/>
      </w:pPr>
      <w:r w:rsidRPr="002F02B9">
        <w:rPr>
          <w:rFonts w:hint="eastAsia"/>
        </w:rPr>
        <w:t>3</w:t>
      </w:r>
      <w:r w:rsidRPr="002F02B9">
        <w:t>draft-ietf-idr-bgpls-segment-routing-epe-15</w:t>
      </w:r>
    </w:p>
    <w:p w:rsidR="00CE7DAA" w:rsidRDefault="00CE7DAA" w:rsidP="00CE7DAA">
      <w:pPr>
        <w:pStyle w:val="ItemList"/>
      </w:pPr>
      <w:r w:rsidRPr="002F02B9">
        <w:t>draft-ietf-idr-bgp-prefix-sid-19</w:t>
      </w:r>
    </w:p>
    <w:p w:rsidR="0090451A" w:rsidRDefault="0048269E" w:rsidP="007C76E8">
      <w:pPr>
        <w:pStyle w:val="ItemList"/>
      </w:pPr>
      <w:r>
        <w:rPr>
          <w:rFonts w:hint="eastAsia"/>
        </w:rPr>
        <w:t>RFC 7684</w:t>
      </w:r>
      <w:r w:rsidR="00F64243" w:rsidRPr="0026456E">
        <w:rPr>
          <w:rFonts w:hint="eastAsia"/>
        </w:rPr>
        <w:t>：</w:t>
      </w:r>
      <w:r w:rsidR="00F64243" w:rsidRPr="0026456E">
        <w:rPr>
          <w:rFonts w:hint="eastAsia"/>
        </w:rPr>
        <w:t>OSPFv2 Prefix/Link Attritute Advertisement</w:t>
      </w:r>
    </w:p>
    <w:p w:rsidR="00CE7DAA" w:rsidRDefault="00CE7DAA" w:rsidP="007C76E8">
      <w:pPr>
        <w:pStyle w:val="ItemList"/>
      </w:pPr>
      <w:r w:rsidRPr="002F02B9">
        <w:t>RFC 7752</w:t>
      </w:r>
      <w:r w:rsidRPr="002F02B9">
        <w:rPr>
          <w:rFonts w:hint="eastAsia"/>
        </w:rPr>
        <w:t>：</w:t>
      </w:r>
      <w:r w:rsidRPr="002F02B9">
        <w:t>North-Bound Distribution of Link-State and Traffic Engineering (TE)</w:t>
      </w:r>
      <w:r w:rsidRPr="002F02B9">
        <w:rPr>
          <w:rFonts w:hint="eastAsia"/>
        </w:rPr>
        <w:t xml:space="preserve"> </w:t>
      </w:r>
      <w:r w:rsidRPr="002F02B9">
        <w:t>Information Using BGP</w:t>
      </w:r>
    </w:p>
    <w:p w:rsidR="00CE7DAA" w:rsidRDefault="00CE7DAA" w:rsidP="00CE7DAA">
      <w:pPr>
        <w:pStyle w:val="20"/>
      </w:pPr>
      <w:bookmarkStart w:id="89" w:name="_Toc528265177"/>
      <w:bookmarkStart w:id="90" w:name="_Toc531096161"/>
      <w:bookmarkStart w:id="91" w:name="_Toc45106644"/>
      <w:r>
        <w:rPr>
          <w:rFonts w:hint="eastAsia"/>
        </w:rPr>
        <w:t>MPLS SR</w:t>
      </w:r>
      <w:r>
        <w:rPr>
          <w:rFonts w:hint="eastAsia"/>
        </w:rPr>
        <w:t>配置限制和指导</w:t>
      </w:r>
      <w:bookmarkEnd w:id="89"/>
      <w:bookmarkEnd w:id="90"/>
      <w:bookmarkEnd w:id="91"/>
    </w:p>
    <w:p w:rsidR="00CE7DAA" w:rsidRDefault="00CE7DAA" w:rsidP="00CE7DAA">
      <w:r>
        <w:rPr>
          <w:rFonts w:hint="eastAsia"/>
        </w:rPr>
        <w:t>对于</w:t>
      </w:r>
      <w:r>
        <w:rPr>
          <w:rFonts w:hint="eastAsia"/>
        </w:rPr>
        <w:t>BGP SR</w:t>
      </w:r>
      <w:r>
        <w:rPr>
          <w:rFonts w:hint="eastAsia"/>
        </w:rPr>
        <w:t>，各</w:t>
      </w:r>
      <w:r>
        <w:rPr>
          <w:rFonts w:hint="eastAsia"/>
        </w:rPr>
        <w:t>SR</w:t>
      </w:r>
      <w:r>
        <w:rPr>
          <w:rFonts w:hint="eastAsia"/>
        </w:rPr>
        <w:t>节点的</w:t>
      </w:r>
      <w:r>
        <w:rPr>
          <w:rFonts w:hint="eastAsia"/>
        </w:rPr>
        <w:t>SRGB</w:t>
      </w:r>
      <w:r>
        <w:rPr>
          <w:rFonts w:hint="eastAsia"/>
        </w:rPr>
        <w:t>取值范围固定为</w:t>
      </w:r>
      <w:r>
        <w:rPr>
          <w:rFonts w:hint="eastAsia"/>
        </w:rPr>
        <w:t>16000</w:t>
      </w:r>
      <w:r>
        <w:rPr>
          <w:rFonts w:hint="eastAsia"/>
        </w:rPr>
        <w:t>～</w:t>
      </w:r>
      <w:r>
        <w:rPr>
          <w:rFonts w:hint="eastAsia"/>
        </w:rPr>
        <w:t>24000</w:t>
      </w:r>
      <w:r>
        <w:rPr>
          <w:rFonts w:hint="eastAsia"/>
        </w:rPr>
        <w:t>，</w:t>
      </w:r>
      <w:r w:rsidRPr="000A10E3">
        <w:rPr>
          <w:rFonts w:hint="eastAsia"/>
        </w:rPr>
        <w:t>如果同时使用</w:t>
      </w:r>
      <w:r w:rsidRPr="000A10E3">
        <w:rPr>
          <w:rFonts w:hint="eastAsia"/>
        </w:rPr>
        <w:t>BGP</w:t>
      </w:r>
      <w:r w:rsidRPr="000A10E3">
        <w:rPr>
          <w:rFonts w:hint="eastAsia"/>
        </w:rPr>
        <w:t>和</w:t>
      </w:r>
      <w:r w:rsidRPr="000A10E3">
        <w:rPr>
          <w:rFonts w:hint="eastAsia"/>
        </w:rPr>
        <w:t>IGP</w:t>
      </w:r>
      <w:r w:rsidRPr="000A10E3">
        <w:rPr>
          <w:rFonts w:hint="eastAsia"/>
        </w:rPr>
        <w:t>通告</w:t>
      </w:r>
      <w:r w:rsidRPr="000A10E3">
        <w:rPr>
          <w:rFonts w:hint="eastAsia"/>
        </w:rPr>
        <w:t>Prefix SID</w:t>
      </w:r>
      <w:r w:rsidRPr="000A10E3">
        <w:rPr>
          <w:rFonts w:hint="eastAsia"/>
        </w:rPr>
        <w:t>，</w:t>
      </w:r>
      <w:r>
        <w:rPr>
          <w:rFonts w:hint="eastAsia"/>
        </w:rPr>
        <w:t>请</w:t>
      </w:r>
      <w:r w:rsidRPr="000A10E3">
        <w:rPr>
          <w:rFonts w:hint="eastAsia"/>
        </w:rPr>
        <w:t>将基于</w:t>
      </w:r>
      <w:r w:rsidRPr="000A10E3">
        <w:rPr>
          <w:rFonts w:hint="eastAsia"/>
        </w:rPr>
        <w:t>MPLS</w:t>
      </w:r>
      <w:r w:rsidRPr="000A10E3">
        <w:rPr>
          <w:rFonts w:hint="eastAsia"/>
        </w:rPr>
        <w:t>的</w:t>
      </w:r>
      <w:r w:rsidRPr="000A10E3">
        <w:rPr>
          <w:rFonts w:hint="eastAsia"/>
        </w:rPr>
        <w:t>SRGB</w:t>
      </w:r>
      <w:r w:rsidRPr="000A10E3">
        <w:rPr>
          <w:rFonts w:hint="eastAsia"/>
        </w:rPr>
        <w:t>的标签范围配置为</w:t>
      </w:r>
      <w:r w:rsidRPr="000A10E3">
        <w:rPr>
          <w:rFonts w:hint="eastAsia"/>
        </w:rPr>
        <w:t>16000</w:t>
      </w:r>
      <w:r w:rsidRPr="000A10E3">
        <w:rPr>
          <w:rFonts w:hint="eastAsia"/>
        </w:rPr>
        <w:t>～</w:t>
      </w:r>
      <w:r w:rsidRPr="000A10E3">
        <w:rPr>
          <w:rFonts w:hint="eastAsia"/>
        </w:rPr>
        <w:t>24000</w:t>
      </w:r>
      <w:r>
        <w:rPr>
          <w:rFonts w:hint="eastAsia"/>
        </w:rPr>
        <w:t>。</w:t>
      </w:r>
    </w:p>
    <w:p w:rsidR="00CE7DAA" w:rsidRDefault="00CE7DAA" w:rsidP="00CE7DAA">
      <w:pPr>
        <w:pStyle w:val="20"/>
      </w:pPr>
      <w:bookmarkStart w:id="92" w:name="_Toc531096162"/>
      <w:bookmarkStart w:id="93" w:name="_Toc45106645"/>
      <w:r>
        <w:rPr>
          <w:rFonts w:hint="eastAsia"/>
        </w:rPr>
        <w:t>MPLS SR</w:t>
      </w:r>
      <w:r>
        <w:rPr>
          <w:rFonts w:hint="eastAsia"/>
        </w:rPr>
        <w:t>配置任务简介</w:t>
      </w:r>
      <w:bookmarkEnd w:id="92"/>
      <w:bookmarkEnd w:id="93"/>
    </w:p>
    <w:p w:rsidR="00CE7DAA" w:rsidRDefault="00CE7DAA" w:rsidP="00CE7DAA">
      <w:pPr>
        <w:pStyle w:val="3"/>
      </w:pPr>
      <w:bookmarkStart w:id="94" w:name="_Toc511642968"/>
      <w:bookmarkStart w:id="95" w:name="_Toc531096163"/>
      <w:bookmarkStart w:id="96" w:name="_Toc45106646"/>
      <w:r>
        <w:rPr>
          <w:rFonts w:hint="eastAsia"/>
        </w:rPr>
        <w:t>SRLSP</w:t>
      </w:r>
      <w:r>
        <w:rPr>
          <w:rFonts w:hint="eastAsia"/>
        </w:rPr>
        <w:t>转发</w:t>
      </w:r>
      <w:r>
        <w:rPr>
          <w:rFonts w:hint="eastAsia"/>
        </w:rPr>
        <w:t>IP</w:t>
      </w:r>
      <w:r>
        <w:rPr>
          <w:rFonts w:hint="eastAsia"/>
        </w:rPr>
        <w:t>流量配置任务简介</w:t>
      </w:r>
      <w:bookmarkEnd w:id="94"/>
      <w:bookmarkEnd w:id="95"/>
      <w:bookmarkEnd w:id="96"/>
    </w:p>
    <w:p w:rsidR="00CE7DAA" w:rsidRDefault="00CE7DAA" w:rsidP="00CE7DAA">
      <w:r>
        <w:rPr>
          <w:rFonts w:hint="eastAsia"/>
        </w:rPr>
        <w:t>SRLSP</w:t>
      </w:r>
      <w:r>
        <w:rPr>
          <w:rFonts w:hint="eastAsia"/>
        </w:rPr>
        <w:t>转发</w:t>
      </w:r>
      <w:r>
        <w:rPr>
          <w:rFonts w:hint="eastAsia"/>
        </w:rPr>
        <w:t>IP</w:t>
      </w:r>
      <w:r>
        <w:rPr>
          <w:rFonts w:hint="eastAsia"/>
        </w:rPr>
        <w:t>流量配置任务如下：</w:t>
      </w:r>
    </w:p>
    <w:p w:rsidR="00CE7DAA" w:rsidRDefault="00CE7DAA" w:rsidP="00CE7DAA">
      <w:pPr>
        <w:pStyle w:val="ItemStep"/>
      </w:pPr>
      <w:r w:rsidRPr="00574BDF">
        <w:rPr>
          <w:rFonts w:hint="eastAsia"/>
        </w:rPr>
        <w:t>配置</w:t>
      </w:r>
      <w:r w:rsidRPr="00574BDF">
        <w:rPr>
          <w:rFonts w:hint="eastAsia"/>
        </w:rPr>
        <w:t>Segment</w:t>
      </w:r>
    </w:p>
    <w:p w:rsidR="00CE7DAA" w:rsidRPr="0082167B" w:rsidRDefault="00CE7DAA" w:rsidP="00CE7DAA">
      <w:pPr>
        <w:pStyle w:val="ItemIndent1"/>
        <w:rPr>
          <w:lang w:eastAsia="zh-CN"/>
        </w:rPr>
      </w:pPr>
      <w:r w:rsidRPr="0082167B">
        <w:rPr>
          <w:rFonts w:hint="eastAsia"/>
          <w:lang w:eastAsia="zh-CN"/>
        </w:rPr>
        <w:t>请选择以下一项任务进行配置：</w:t>
      </w:r>
    </w:p>
    <w:p w:rsidR="00CE7DAA" w:rsidRPr="004A6746" w:rsidRDefault="00CE7DAA" w:rsidP="00CE7DAA">
      <w:pPr>
        <w:pStyle w:val="ItemList2"/>
        <w:rPr>
          <w:rStyle w:val="Reference-R0G144B200"/>
        </w:rPr>
      </w:pPr>
      <w:r w:rsidRPr="004A6746">
        <w:rPr>
          <w:rStyle w:val="Reference-R0G144B200"/>
        </w:rPr>
        <w:fldChar w:fldCharType="begin"/>
      </w:r>
      <w:r w:rsidRPr="004A6746">
        <w:rPr>
          <w:rStyle w:val="Reference-R0G144B200"/>
        </w:rPr>
        <w:instrText xml:space="preserve"> REF _Ref499542852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静态配置</w:t>
      </w:r>
      <w:r w:rsidR="00B7696C" w:rsidRPr="00B7696C">
        <w:rPr>
          <w:rStyle w:val="Reference-R0G144B200"/>
          <w:rFonts w:hint="eastAsia"/>
        </w:rPr>
        <w:t>Segment</w:t>
      </w:r>
      <w:r w:rsidRPr="004A6746">
        <w:rPr>
          <w:rStyle w:val="Reference-R0G144B200"/>
        </w:rPr>
        <w:fldChar w:fldCharType="end"/>
      </w:r>
    </w:p>
    <w:p w:rsidR="00CE7DAA" w:rsidRDefault="00CE7DAA" w:rsidP="00CE7DAA">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REF _Ref531622895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配置通过</w:t>
      </w:r>
      <w:r w:rsidR="00B7696C" w:rsidRPr="00B7696C">
        <w:rPr>
          <w:rStyle w:val="Reference-R0G144B200"/>
          <w:lang w:eastAsia="zh-CN"/>
        </w:rPr>
        <w:t>IGP</w:t>
      </w:r>
      <w:r w:rsidR="00B7696C" w:rsidRPr="00B7696C">
        <w:rPr>
          <w:rStyle w:val="Reference-R0G144B200"/>
          <w:rFonts w:hint="eastAsia"/>
          <w:lang w:eastAsia="zh-CN"/>
        </w:rPr>
        <w:t>扩展通告</w:t>
      </w:r>
      <w:r w:rsidR="00B7696C" w:rsidRPr="00B7696C">
        <w:rPr>
          <w:rStyle w:val="Reference-R0G144B200"/>
          <w:lang w:eastAsia="zh-CN"/>
        </w:rPr>
        <w:t>SID</w:t>
      </w:r>
      <w:r w:rsidRPr="004A6746">
        <w:rPr>
          <w:rStyle w:val="Reference-R0G144B200"/>
        </w:rPr>
        <w:fldChar w:fldCharType="end"/>
      </w:r>
    </w:p>
    <w:p w:rsidR="00B82854" w:rsidRPr="004A6746" w:rsidRDefault="00B82854" w:rsidP="00E04FE1">
      <w:pPr>
        <w:pStyle w:val="ItemStep"/>
        <w:rPr>
          <w:rStyle w:val="Reference-R0G144B200"/>
          <w:lang w:eastAsia="zh-CN"/>
        </w:rPr>
      </w:pPr>
      <w:r w:rsidRPr="00B82854">
        <w:rPr>
          <w:rFonts w:hint="eastAsia"/>
          <w:lang w:eastAsia="zh-CN"/>
        </w:rPr>
        <w:t>（可选）</w:t>
      </w:r>
      <w:r w:rsidRPr="00A012FB">
        <w:rPr>
          <w:rStyle w:val="Reference-R0G144B200"/>
        </w:rPr>
        <w:fldChar w:fldCharType="begin"/>
      </w:r>
      <w:r w:rsidRPr="00B82854">
        <w:rPr>
          <w:rStyle w:val="Reference-R0G144B200"/>
          <w:lang w:eastAsia="zh-CN"/>
        </w:rPr>
        <w:instrText xml:space="preserve"> REF _Ref13574725 \h  \* MERGEFORMAT </w:instrText>
      </w:r>
      <w:r w:rsidRPr="00A012FB">
        <w:rPr>
          <w:rStyle w:val="Reference-R0G144B200"/>
        </w:rPr>
      </w:r>
      <w:r w:rsidRPr="00A012FB">
        <w:rPr>
          <w:rStyle w:val="Reference-R0G144B200"/>
        </w:rPr>
        <w:fldChar w:fldCharType="separate"/>
      </w:r>
      <w:r w:rsidR="00B7696C" w:rsidRPr="00B7696C">
        <w:rPr>
          <w:rStyle w:val="Reference-R0G144B200"/>
          <w:rFonts w:hint="eastAsia"/>
          <w:lang w:eastAsia="zh-CN"/>
        </w:rPr>
        <w:t>配置设备建立</w:t>
      </w:r>
      <w:r w:rsidR="00B7696C" w:rsidRPr="00B7696C">
        <w:rPr>
          <w:rStyle w:val="Reference-R0G144B200"/>
          <w:rFonts w:hint="eastAsia"/>
          <w:lang w:eastAsia="zh-CN"/>
        </w:rPr>
        <w:t>SRLSP</w:t>
      </w:r>
      <w:r w:rsidR="00B7696C" w:rsidRPr="00B7696C">
        <w:rPr>
          <w:rStyle w:val="Reference-R0G144B200"/>
          <w:rFonts w:hint="eastAsia"/>
          <w:lang w:eastAsia="zh-CN"/>
        </w:rPr>
        <w:t>的触发策略</w:t>
      </w:r>
      <w:r w:rsidRPr="00A012FB">
        <w:rPr>
          <w:rStyle w:val="Reference-R0G144B200"/>
        </w:rPr>
        <w:fldChar w:fldCharType="end"/>
      </w:r>
    </w:p>
    <w:p w:rsidR="00CE7DAA" w:rsidRDefault="00CE7DAA" w:rsidP="00CE7DAA">
      <w:pPr>
        <w:pStyle w:val="ItemStep"/>
        <w:rPr>
          <w:rStyle w:val="Reference-R0G144B200"/>
          <w:lang w:eastAsia="zh-CN"/>
        </w:rPr>
      </w:pPr>
      <w:r w:rsidRPr="007D3148">
        <w:rPr>
          <w:rFonts w:hint="eastAsia"/>
          <w:lang w:eastAsia="zh-CN"/>
        </w:rPr>
        <w:t>（可选）</w:t>
      </w:r>
      <w:r w:rsidRPr="004A6746">
        <w:rPr>
          <w:rStyle w:val="Reference-R0G144B200"/>
        </w:rPr>
        <w:fldChar w:fldCharType="begin"/>
      </w:r>
      <w:r w:rsidRPr="004A6746">
        <w:rPr>
          <w:rStyle w:val="Reference-R0G144B200"/>
          <w:lang w:eastAsia="zh-CN"/>
        </w:rPr>
        <w:instrText xml:space="preserve"> REF _Ref511290758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配置优先使用</w:t>
      </w:r>
      <w:r w:rsidR="00B7696C" w:rsidRPr="00B7696C">
        <w:rPr>
          <w:rStyle w:val="Reference-R0G144B200"/>
          <w:rFonts w:hint="eastAsia"/>
          <w:lang w:eastAsia="zh-CN"/>
        </w:rPr>
        <w:t>SRLSP</w:t>
      </w:r>
      <w:r w:rsidR="00B7696C" w:rsidRPr="00B7696C">
        <w:rPr>
          <w:rStyle w:val="Reference-R0G144B200"/>
          <w:rFonts w:hint="eastAsia"/>
          <w:lang w:eastAsia="zh-CN"/>
        </w:rPr>
        <w:t>转发流量</w:t>
      </w:r>
      <w:r w:rsidRPr="004A6746">
        <w:rPr>
          <w:rStyle w:val="Reference-R0G144B200"/>
        </w:rPr>
        <w:fldChar w:fldCharType="end"/>
      </w:r>
    </w:p>
    <w:p w:rsidR="006559E7" w:rsidRDefault="006559E7" w:rsidP="00CE7DAA">
      <w:pPr>
        <w:pStyle w:val="ItemStep"/>
        <w:rPr>
          <w:rStyle w:val="Reference-R0G144B200"/>
          <w:lang w:eastAsia="zh-CN"/>
        </w:rPr>
      </w:pPr>
      <w:r w:rsidRPr="007D3148">
        <w:rPr>
          <w:rFonts w:hint="eastAsia"/>
          <w:lang w:eastAsia="zh-CN"/>
        </w:rPr>
        <w:t>（可选）</w:t>
      </w:r>
      <w:r w:rsidRPr="0087228D">
        <w:rPr>
          <w:rFonts w:hint="eastAsia"/>
          <w:lang w:eastAsia="zh-CN"/>
        </w:rPr>
        <w:t>配置</w:t>
      </w:r>
      <w:r w:rsidRPr="0087228D">
        <w:rPr>
          <w:rFonts w:hint="eastAsia"/>
          <w:lang w:eastAsia="zh-CN"/>
        </w:rPr>
        <w:t>SR</w:t>
      </w:r>
      <w:r w:rsidRPr="0087228D">
        <w:rPr>
          <w:rFonts w:hint="eastAsia"/>
          <w:lang w:eastAsia="zh-CN"/>
        </w:rPr>
        <w:t>和</w:t>
      </w:r>
      <w:r w:rsidRPr="0087228D">
        <w:rPr>
          <w:rFonts w:hint="eastAsia"/>
          <w:lang w:eastAsia="zh-CN"/>
        </w:rPr>
        <w:t>LDP</w:t>
      </w:r>
      <w:r w:rsidRPr="0087228D">
        <w:rPr>
          <w:rFonts w:hint="eastAsia"/>
          <w:lang w:eastAsia="zh-CN"/>
        </w:rPr>
        <w:t>互通</w:t>
      </w:r>
    </w:p>
    <w:p w:rsidR="00CE7DAA" w:rsidRDefault="00CE7DAA" w:rsidP="00B7696C">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_Ref523836274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w:t>
      </w:r>
      <w:r w:rsidR="00B7696C" w:rsidRPr="00B7696C">
        <w:rPr>
          <w:rStyle w:val="Reference-R0G144B200"/>
          <w:rFonts w:hint="eastAsia"/>
          <w:lang w:eastAsia="zh-CN"/>
        </w:rPr>
        <w:t>IGP</w:t>
      </w:r>
      <w:r w:rsidR="00B7696C">
        <w:rPr>
          <w:rFonts w:hint="eastAsia"/>
        </w:rPr>
        <w:t xml:space="preserve"> SR</w:t>
      </w:r>
      <w:r w:rsidR="00B7696C">
        <w:rPr>
          <w:rFonts w:hint="eastAsia"/>
        </w:rPr>
        <w:t>和</w:t>
      </w:r>
      <w:r w:rsidR="00B7696C">
        <w:rPr>
          <w:rFonts w:hint="eastAsia"/>
        </w:rPr>
        <w:t>LDP</w:t>
      </w:r>
      <w:r w:rsidR="00B7696C">
        <w:rPr>
          <w:rFonts w:hint="eastAsia"/>
        </w:rPr>
        <w:t>互通</w:t>
      </w:r>
      <w:r w:rsidRPr="004A6746">
        <w:rPr>
          <w:rStyle w:val="Reference-R0G144B200"/>
        </w:rPr>
        <w:fldChar w:fldCharType="end"/>
      </w:r>
    </w:p>
    <w:p w:rsidR="006559E7" w:rsidRDefault="006559E7" w:rsidP="00B7696C">
      <w:pPr>
        <w:pStyle w:val="ItemList2"/>
        <w:rPr>
          <w:rStyle w:val="Reference-R0G144B200"/>
          <w:lang w:eastAsia="zh-CN"/>
        </w:rPr>
      </w:pPr>
      <w:r w:rsidRPr="0087228D">
        <w:rPr>
          <w:rStyle w:val="Reference-R0G144B200"/>
        </w:rPr>
        <w:fldChar w:fldCharType="begin"/>
      </w:r>
      <w:r w:rsidRPr="0087228D">
        <w:rPr>
          <w:rStyle w:val="Reference-R0G144B200"/>
        </w:rPr>
        <w:instrText xml:space="preserve"> REF _Ref29810537 \h </w:instrText>
      </w:r>
      <w:r>
        <w:rPr>
          <w:rStyle w:val="Reference-R0G144B200"/>
        </w:rPr>
        <w:instrText xml:space="preserve"> \* MERGEFORMAT </w:instrText>
      </w:r>
      <w:r w:rsidRPr="0087228D">
        <w:rPr>
          <w:rStyle w:val="Reference-R0G144B200"/>
        </w:rPr>
      </w:r>
      <w:r w:rsidRPr="0087228D">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BGP SR</w:t>
      </w:r>
      <w:r w:rsidR="00B7696C" w:rsidRPr="00B7696C">
        <w:rPr>
          <w:rStyle w:val="Reference-R0G144B200"/>
          <w:rFonts w:hint="eastAsia"/>
        </w:rPr>
        <w:t>和</w:t>
      </w:r>
      <w:r w:rsidR="00B7696C" w:rsidRPr="00B7696C">
        <w:rPr>
          <w:rStyle w:val="Reference-R0G144B200"/>
          <w:rFonts w:hint="eastAsia"/>
        </w:rPr>
        <w:t>LDP</w:t>
      </w:r>
      <w:r w:rsidR="00B7696C" w:rsidRPr="00B7696C">
        <w:rPr>
          <w:rStyle w:val="Reference-R0G144B200"/>
          <w:rFonts w:hint="eastAsia"/>
        </w:rPr>
        <w:t>互通</w:t>
      </w:r>
      <w:r w:rsidRPr="0087228D">
        <w:rPr>
          <w:rStyle w:val="Reference-R0G144B200"/>
        </w:rPr>
        <w:fldChar w:fldCharType="end"/>
      </w:r>
    </w:p>
    <w:p w:rsidR="00CE7DAA" w:rsidRPr="000E0173" w:rsidRDefault="00CE7DAA" w:rsidP="00CE7DAA">
      <w:pPr>
        <w:pStyle w:val="ItemStep"/>
        <w:rPr>
          <w:rStyle w:val="Reference-R0G144B200"/>
        </w:rPr>
      </w:pPr>
      <w:r w:rsidRPr="007D3148">
        <w:rPr>
          <w:rFonts w:hint="eastAsia"/>
        </w:rPr>
        <w:t>（可选）</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_Ref523732426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TI-LFA FRR</w:t>
      </w:r>
      <w:r w:rsidRPr="004A6746">
        <w:rPr>
          <w:rStyle w:val="Reference-R0G144B200"/>
        </w:rPr>
        <w:fldChar w:fldCharType="end"/>
      </w:r>
    </w:p>
    <w:p w:rsidR="00CE7DAA" w:rsidRDefault="00CE7DAA" w:rsidP="00CE7DAA">
      <w:pPr>
        <w:pStyle w:val="3"/>
      </w:pPr>
      <w:bookmarkStart w:id="97" w:name="_Toc511642969"/>
      <w:bookmarkStart w:id="98" w:name="_Toc531096164"/>
      <w:bookmarkStart w:id="99" w:name="_Toc45106647"/>
      <w:r>
        <w:rPr>
          <w:rFonts w:hint="eastAsia"/>
        </w:rPr>
        <w:t>MPLS TE</w:t>
      </w:r>
      <w:r>
        <w:rPr>
          <w:rFonts w:hint="eastAsia"/>
        </w:rPr>
        <w:t>隧道采用静态</w:t>
      </w:r>
      <w:r>
        <w:rPr>
          <w:rFonts w:hint="eastAsia"/>
        </w:rPr>
        <w:t>SRLSP</w:t>
      </w:r>
      <w:r>
        <w:rPr>
          <w:rFonts w:hint="eastAsia"/>
        </w:rPr>
        <w:t>转发流量配置任务简介</w:t>
      </w:r>
      <w:bookmarkEnd w:id="97"/>
      <w:bookmarkEnd w:id="98"/>
      <w:bookmarkEnd w:id="99"/>
    </w:p>
    <w:p w:rsidR="00CE7DAA" w:rsidRDefault="00CE7DAA" w:rsidP="00CE7DAA">
      <w:r>
        <w:rPr>
          <w:rFonts w:hint="eastAsia"/>
        </w:rPr>
        <w:t>MPLS TE</w:t>
      </w:r>
      <w:r>
        <w:rPr>
          <w:rFonts w:hint="eastAsia"/>
        </w:rPr>
        <w:t>隧道采用静态</w:t>
      </w:r>
      <w:r>
        <w:rPr>
          <w:rFonts w:hint="eastAsia"/>
        </w:rPr>
        <w:t>SRLSP</w:t>
      </w:r>
      <w:r>
        <w:rPr>
          <w:rFonts w:hint="eastAsia"/>
        </w:rPr>
        <w:t>转发流量配置任务如下：</w:t>
      </w:r>
    </w:p>
    <w:p w:rsidR="00CE7DAA" w:rsidRDefault="00CE7DAA" w:rsidP="00CE7DAA">
      <w:pPr>
        <w:pStyle w:val="ItemStep"/>
      </w:pPr>
      <w:r w:rsidRPr="00574BDF">
        <w:rPr>
          <w:rFonts w:hint="eastAsia"/>
        </w:rPr>
        <w:t>配置</w:t>
      </w:r>
      <w:r w:rsidRPr="00574BDF">
        <w:rPr>
          <w:rFonts w:hint="eastAsia"/>
        </w:rPr>
        <w:t>Segment</w:t>
      </w:r>
    </w:p>
    <w:p w:rsidR="00CE7DAA" w:rsidRPr="00D527B1" w:rsidRDefault="00CE7DAA" w:rsidP="00CE7DAA">
      <w:pPr>
        <w:pStyle w:val="ItemIndent1"/>
        <w:rPr>
          <w:lang w:eastAsia="zh-CN"/>
        </w:rPr>
      </w:pPr>
      <w:r w:rsidRPr="00D527B1">
        <w:rPr>
          <w:rFonts w:hint="eastAsia"/>
          <w:lang w:eastAsia="zh-CN"/>
        </w:rPr>
        <w:t>请选择以下一项任务进行配置：</w:t>
      </w:r>
    </w:p>
    <w:p w:rsidR="00CE7DAA" w:rsidRPr="004A6746" w:rsidRDefault="00CE7DAA" w:rsidP="00CE7DAA">
      <w:pPr>
        <w:pStyle w:val="ItemList2"/>
        <w:rPr>
          <w:rStyle w:val="Reference-R0G144B200"/>
        </w:rPr>
      </w:pPr>
      <w:r w:rsidRPr="004A6746">
        <w:rPr>
          <w:rStyle w:val="Reference-R0G144B200"/>
        </w:rPr>
        <w:fldChar w:fldCharType="begin"/>
      </w:r>
      <w:r w:rsidRPr="004A6746">
        <w:rPr>
          <w:rStyle w:val="Reference-R0G144B200"/>
        </w:rPr>
        <w:instrText xml:space="preserve"> REF _Ref499542852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静态配置</w:t>
      </w:r>
      <w:r w:rsidR="00B7696C" w:rsidRPr="00B7696C">
        <w:rPr>
          <w:rStyle w:val="Reference-R0G144B200"/>
          <w:rFonts w:hint="eastAsia"/>
        </w:rPr>
        <w:t>Segment</w:t>
      </w:r>
      <w:r w:rsidRPr="004A6746">
        <w:rPr>
          <w:rStyle w:val="Reference-R0G144B200"/>
        </w:rPr>
        <w:fldChar w:fldCharType="end"/>
      </w:r>
    </w:p>
    <w:p w:rsidR="00CE7DAA" w:rsidRPr="004A6746" w:rsidRDefault="00CE7DAA" w:rsidP="00CE7DAA">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REF _Ref531622895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配置通过</w:t>
      </w:r>
      <w:r w:rsidR="00B7696C" w:rsidRPr="00B7696C">
        <w:rPr>
          <w:rStyle w:val="Reference-R0G144B200"/>
          <w:lang w:eastAsia="zh-CN"/>
        </w:rPr>
        <w:t>IGP</w:t>
      </w:r>
      <w:r w:rsidR="00B7696C" w:rsidRPr="00B7696C">
        <w:rPr>
          <w:rStyle w:val="Reference-R0G144B200"/>
          <w:rFonts w:hint="eastAsia"/>
          <w:lang w:eastAsia="zh-CN"/>
        </w:rPr>
        <w:t>扩展通告</w:t>
      </w:r>
      <w:r w:rsidR="00B7696C" w:rsidRPr="00B7696C">
        <w:rPr>
          <w:rStyle w:val="Reference-R0G144B200"/>
          <w:lang w:eastAsia="zh-CN"/>
        </w:rPr>
        <w:t>SID</w:t>
      </w:r>
      <w:r w:rsidRPr="004A6746">
        <w:rPr>
          <w:rStyle w:val="Reference-R0G144B200"/>
        </w:rPr>
        <w:fldChar w:fldCharType="end"/>
      </w:r>
    </w:p>
    <w:p w:rsidR="00CE7DAA" w:rsidRPr="004A6746" w:rsidRDefault="00CE7DAA" w:rsidP="00CE7DAA">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REF _Ref528331600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配置通过</w:t>
      </w:r>
      <w:r w:rsidR="00B7696C" w:rsidRPr="00B7696C">
        <w:rPr>
          <w:rStyle w:val="Reference-R0G144B200"/>
          <w:rFonts w:hint="eastAsia"/>
          <w:lang w:eastAsia="zh-CN"/>
        </w:rPr>
        <w:t>B</w:t>
      </w:r>
      <w:r w:rsidR="00B7696C" w:rsidRPr="00B7696C">
        <w:rPr>
          <w:rStyle w:val="Reference-R0G144B200"/>
          <w:lang w:eastAsia="zh-CN"/>
        </w:rPr>
        <w:t>GP</w:t>
      </w:r>
      <w:r w:rsidR="00B7696C" w:rsidRPr="00B7696C">
        <w:rPr>
          <w:rStyle w:val="Reference-R0G144B200"/>
          <w:rFonts w:hint="eastAsia"/>
          <w:lang w:eastAsia="zh-CN"/>
        </w:rPr>
        <w:t>扩展通告</w:t>
      </w:r>
      <w:r w:rsidR="00B7696C" w:rsidRPr="00B7696C">
        <w:rPr>
          <w:rStyle w:val="Reference-R0G144B200"/>
          <w:lang w:eastAsia="zh-CN"/>
        </w:rPr>
        <w:t>SID</w:t>
      </w:r>
      <w:r w:rsidRPr="004A6746">
        <w:rPr>
          <w:rStyle w:val="Reference-R0G144B200"/>
        </w:rPr>
        <w:fldChar w:fldCharType="end"/>
      </w:r>
    </w:p>
    <w:p w:rsidR="00CE7DAA" w:rsidRPr="004A6746" w:rsidRDefault="00CE7DAA" w:rsidP="00CE7DAA">
      <w:pPr>
        <w:pStyle w:val="ItemList2"/>
        <w:rPr>
          <w:rStyle w:val="Reference-R0G144B200"/>
        </w:rPr>
      </w:pPr>
      <w:r w:rsidRPr="004A6746">
        <w:rPr>
          <w:rStyle w:val="Reference-R0G144B200"/>
        </w:rPr>
        <w:fldChar w:fldCharType="begin"/>
      </w:r>
      <w:r w:rsidRPr="004A6746">
        <w:rPr>
          <w:rStyle w:val="Reference-R0G144B200"/>
        </w:rPr>
        <w:instrText xml:space="preserve"> REF _Ref528331618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配置通过</w:t>
      </w:r>
      <w:r w:rsidR="00B7696C" w:rsidRPr="00B7696C">
        <w:rPr>
          <w:rStyle w:val="Reference-R0G144B200"/>
          <w:rFonts w:hint="eastAsia"/>
        </w:rPr>
        <w:t>BGP-EPE</w:t>
      </w:r>
      <w:r w:rsidR="00B7696C" w:rsidRPr="00B7696C">
        <w:rPr>
          <w:rStyle w:val="Reference-R0G144B200"/>
          <w:rFonts w:hint="eastAsia"/>
        </w:rPr>
        <w:t>功能分配</w:t>
      </w:r>
      <w:r w:rsidR="00B7696C" w:rsidRPr="00B7696C">
        <w:rPr>
          <w:rStyle w:val="Reference-R0G144B200"/>
          <w:rFonts w:hint="eastAsia"/>
        </w:rPr>
        <w:t>SID</w:t>
      </w:r>
      <w:r w:rsidRPr="004A6746">
        <w:rPr>
          <w:rStyle w:val="Reference-R0G144B200"/>
        </w:rPr>
        <w:fldChar w:fldCharType="end"/>
      </w:r>
    </w:p>
    <w:p w:rsidR="00CE7DAA" w:rsidRPr="004A6746" w:rsidRDefault="008F4E01" w:rsidP="00CE7DAA">
      <w:pPr>
        <w:pStyle w:val="ItemStep"/>
        <w:rPr>
          <w:rStyle w:val="Reference-R0G144B200"/>
        </w:rPr>
      </w:pPr>
      <w:r w:rsidRPr="004A6746">
        <w:rPr>
          <w:rStyle w:val="Reference-R0G144B200"/>
        </w:rPr>
        <w:fldChar w:fldCharType="begin"/>
      </w:r>
      <w:r w:rsidRPr="004A6746">
        <w:rPr>
          <w:rStyle w:val="Reference-R0G144B200"/>
        </w:rPr>
        <w:instrText xml:space="preserve"> REF _Ref531623004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MPLS TE</w:t>
      </w:r>
      <w:r w:rsidR="00B7696C" w:rsidRPr="00B7696C">
        <w:rPr>
          <w:rStyle w:val="Reference-R0G144B200"/>
          <w:rFonts w:hint="eastAsia"/>
        </w:rPr>
        <w:t>隧道采用静态</w:t>
      </w:r>
      <w:r w:rsidR="00B7696C" w:rsidRPr="00B7696C">
        <w:rPr>
          <w:rStyle w:val="Reference-R0G144B200"/>
          <w:rFonts w:hint="eastAsia"/>
        </w:rPr>
        <w:t>SRLSP</w:t>
      </w:r>
      <w:r w:rsidRPr="004A6746">
        <w:rPr>
          <w:rStyle w:val="Reference-R0G144B200"/>
        </w:rPr>
        <w:fldChar w:fldCharType="end"/>
      </w:r>
    </w:p>
    <w:p w:rsidR="006559E7" w:rsidRDefault="006559E7" w:rsidP="006559E7">
      <w:pPr>
        <w:pStyle w:val="ItemStep"/>
        <w:rPr>
          <w:rStyle w:val="Reference-R0G144B200"/>
          <w:lang w:eastAsia="zh-CN"/>
        </w:rPr>
      </w:pPr>
      <w:r w:rsidRPr="007D3148">
        <w:rPr>
          <w:rFonts w:hint="eastAsia"/>
          <w:lang w:eastAsia="zh-CN"/>
        </w:rPr>
        <w:t>（可选）</w:t>
      </w:r>
      <w:r w:rsidRPr="0087228D">
        <w:rPr>
          <w:rFonts w:hint="eastAsia"/>
          <w:lang w:eastAsia="zh-CN"/>
        </w:rPr>
        <w:t>配置</w:t>
      </w:r>
      <w:r w:rsidRPr="0087228D">
        <w:rPr>
          <w:rFonts w:hint="eastAsia"/>
          <w:lang w:eastAsia="zh-CN"/>
        </w:rPr>
        <w:t>SR</w:t>
      </w:r>
      <w:r w:rsidRPr="0087228D">
        <w:rPr>
          <w:rFonts w:hint="eastAsia"/>
          <w:lang w:eastAsia="zh-CN"/>
        </w:rPr>
        <w:t>和</w:t>
      </w:r>
      <w:r w:rsidRPr="0087228D">
        <w:rPr>
          <w:rFonts w:hint="eastAsia"/>
          <w:lang w:eastAsia="zh-CN"/>
        </w:rPr>
        <w:t>LDP</w:t>
      </w:r>
      <w:r w:rsidRPr="0087228D">
        <w:rPr>
          <w:rFonts w:hint="eastAsia"/>
          <w:lang w:eastAsia="zh-CN"/>
        </w:rPr>
        <w:t>互通</w:t>
      </w:r>
    </w:p>
    <w:p w:rsidR="006559E7" w:rsidRDefault="006559E7" w:rsidP="006559E7">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_Ref523836274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w:t>
      </w:r>
      <w:r w:rsidR="00B7696C" w:rsidRPr="00B7696C">
        <w:rPr>
          <w:rStyle w:val="Reference-R0G144B200"/>
          <w:rFonts w:hint="eastAsia"/>
          <w:lang w:eastAsia="zh-CN"/>
        </w:rPr>
        <w:t>IGP</w:t>
      </w:r>
      <w:r w:rsidR="00B7696C">
        <w:rPr>
          <w:rFonts w:hint="eastAsia"/>
        </w:rPr>
        <w:t xml:space="preserve"> SR</w:t>
      </w:r>
      <w:r w:rsidR="00B7696C">
        <w:rPr>
          <w:rFonts w:hint="eastAsia"/>
        </w:rPr>
        <w:t>和</w:t>
      </w:r>
      <w:r w:rsidR="00B7696C">
        <w:rPr>
          <w:rFonts w:hint="eastAsia"/>
        </w:rPr>
        <w:t>LDP</w:t>
      </w:r>
      <w:r w:rsidR="00B7696C">
        <w:rPr>
          <w:rFonts w:hint="eastAsia"/>
        </w:rPr>
        <w:t>互通</w:t>
      </w:r>
      <w:r w:rsidRPr="004A6746">
        <w:rPr>
          <w:rStyle w:val="Reference-R0G144B200"/>
        </w:rPr>
        <w:fldChar w:fldCharType="end"/>
      </w:r>
    </w:p>
    <w:p w:rsidR="006559E7" w:rsidRDefault="006559E7" w:rsidP="006559E7">
      <w:pPr>
        <w:pStyle w:val="ItemList2"/>
        <w:rPr>
          <w:rStyle w:val="Reference-R0G144B200"/>
          <w:lang w:eastAsia="zh-CN"/>
        </w:rPr>
      </w:pPr>
      <w:r w:rsidRPr="0087228D">
        <w:rPr>
          <w:rStyle w:val="Reference-R0G144B200"/>
        </w:rPr>
        <w:fldChar w:fldCharType="begin"/>
      </w:r>
      <w:r w:rsidRPr="0087228D">
        <w:rPr>
          <w:rStyle w:val="Reference-R0G144B200"/>
        </w:rPr>
        <w:instrText xml:space="preserve"> REF _Ref29810537 \h </w:instrText>
      </w:r>
      <w:r>
        <w:rPr>
          <w:rStyle w:val="Reference-R0G144B200"/>
        </w:rPr>
        <w:instrText xml:space="preserve"> \* MERGEFORMAT </w:instrText>
      </w:r>
      <w:r w:rsidRPr="0087228D">
        <w:rPr>
          <w:rStyle w:val="Reference-R0G144B200"/>
        </w:rPr>
      </w:r>
      <w:r w:rsidRPr="0087228D">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BGP SR</w:t>
      </w:r>
      <w:r w:rsidR="00B7696C" w:rsidRPr="00B7696C">
        <w:rPr>
          <w:rStyle w:val="Reference-R0G144B200"/>
          <w:rFonts w:hint="eastAsia"/>
        </w:rPr>
        <w:t>和</w:t>
      </w:r>
      <w:r w:rsidR="00B7696C" w:rsidRPr="00B7696C">
        <w:rPr>
          <w:rStyle w:val="Reference-R0G144B200"/>
          <w:rFonts w:hint="eastAsia"/>
        </w:rPr>
        <w:t>LDP</w:t>
      </w:r>
      <w:r w:rsidR="00B7696C" w:rsidRPr="00B7696C">
        <w:rPr>
          <w:rStyle w:val="Reference-R0G144B200"/>
          <w:rFonts w:hint="eastAsia"/>
        </w:rPr>
        <w:t>互通</w:t>
      </w:r>
      <w:r w:rsidRPr="0087228D">
        <w:rPr>
          <w:rStyle w:val="Reference-R0G144B200"/>
        </w:rPr>
        <w:fldChar w:fldCharType="end"/>
      </w:r>
    </w:p>
    <w:p w:rsidR="00CE7DAA" w:rsidRPr="00A875A5" w:rsidRDefault="00CE7DAA" w:rsidP="007A3451">
      <w:pPr>
        <w:pStyle w:val="ItemStep"/>
        <w:rPr>
          <w:rStyle w:val="Reference-R0G144B200"/>
          <w:color w:val="auto"/>
          <w:u w:val="none"/>
        </w:rPr>
      </w:pPr>
      <w:r w:rsidRPr="007D3148">
        <w:rPr>
          <w:rFonts w:hint="eastAsia"/>
        </w:rPr>
        <w:t>（可选）</w:t>
      </w: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_Ref523732426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TI-LFA FRR</w:t>
      </w:r>
      <w:r w:rsidRPr="004A6746">
        <w:rPr>
          <w:rStyle w:val="Reference-R0G144B200"/>
        </w:rPr>
        <w:fldChar w:fldCharType="end"/>
      </w:r>
    </w:p>
    <w:p w:rsidR="00A875A5" w:rsidRPr="0064340C" w:rsidRDefault="00A875A5" w:rsidP="00A875A5">
      <w:pPr>
        <w:pStyle w:val="3"/>
      </w:pPr>
      <w:bookmarkStart w:id="100" w:name="_Toc534897734"/>
      <w:bookmarkStart w:id="101" w:name="_Toc535424030"/>
      <w:bookmarkStart w:id="102" w:name="_Toc45106648"/>
      <w:r w:rsidRPr="0064340C">
        <w:t>MPLS TE</w:t>
      </w:r>
      <w:r w:rsidRPr="0064340C">
        <w:rPr>
          <w:rFonts w:hint="eastAsia"/>
        </w:rPr>
        <w:t>隧道采用显式路径</w:t>
      </w:r>
      <w:r w:rsidRPr="0064340C">
        <w:t>SRLSP</w:t>
      </w:r>
      <w:r w:rsidRPr="0064340C">
        <w:rPr>
          <w:rFonts w:hint="eastAsia"/>
        </w:rPr>
        <w:t>转发流量配置任务简介</w:t>
      </w:r>
      <w:bookmarkEnd w:id="100"/>
      <w:bookmarkEnd w:id="101"/>
      <w:bookmarkEnd w:id="102"/>
    </w:p>
    <w:p w:rsidR="00A875A5" w:rsidRPr="0064340C" w:rsidRDefault="00A875A5" w:rsidP="00A875A5">
      <w:r w:rsidRPr="0064340C">
        <w:t>MPLS TE</w:t>
      </w:r>
      <w:r w:rsidRPr="0064340C">
        <w:rPr>
          <w:rFonts w:hint="eastAsia"/>
        </w:rPr>
        <w:t>隧道采用显式路径</w:t>
      </w:r>
      <w:r w:rsidRPr="0064340C">
        <w:t>SRLSP</w:t>
      </w:r>
      <w:r w:rsidRPr="0064340C">
        <w:rPr>
          <w:rFonts w:hint="eastAsia"/>
        </w:rPr>
        <w:t>转发流量配置任务如下：</w:t>
      </w:r>
    </w:p>
    <w:p w:rsidR="00811864" w:rsidRPr="004A6746" w:rsidRDefault="00811864" w:rsidP="00525F94">
      <w:pPr>
        <w:pStyle w:val="ItemStep"/>
        <w:rPr>
          <w:rStyle w:val="Reference-R0G144B200"/>
          <w:lang w:eastAsia="zh-CN"/>
        </w:rPr>
      </w:pPr>
      <w:r w:rsidRPr="004A6746">
        <w:rPr>
          <w:rStyle w:val="Reference-R0G144B200"/>
        </w:rPr>
        <w:fldChar w:fldCharType="begin"/>
      </w:r>
      <w:r w:rsidRPr="004A6746">
        <w:rPr>
          <w:rStyle w:val="Reference-R0G144B200"/>
          <w:lang w:eastAsia="zh-CN"/>
        </w:rPr>
        <w:instrText xml:space="preserve"> REF _Ref531622895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配置通过</w:t>
      </w:r>
      <w:r w:rsidR="00B7696C" w:rsidRPr="00B7696C">
        <w:rPr>
          <w:rStyle w:val="Reference-R0G144B200"/>
          <w:lang w:eastAsia="zh-CN"/>
        </w:rPr>
        <w:t>IGP</w:t>
      </w:r>
      <w:r w:rsidR="00B7696C" w:rsidRPr="00B7696C">
        <w:rPr>
          <w:rStyle w:val="Reference-R0G144B200"/>
          <w:rFonts w:hint="eastAsia"/>
          <w:lang w:eastAsia="zh-CN"/>
        </w:rPr>
        <w:t>扩展通告</w:t>
      </w:r>
      <w:r w:rsidR="00B7696C" w:rsidRPr="00B7696C">
        <w:rPr>
          <w:rStyle w:val="Reference-R0G144B200"/>
          <w:lang w:eastAsia="zh-CN"/>
        </w:rPr>
        <w:t>SID</w:t>
      </w:r>
      <w:r w:rsidRPr="004A6746">
        <w:rPr>
          <w:rStyle w:val="Reference-R0G144B200"/>
        </w:rPr>
        <w:fldChar w:fldCharType="end"/>
      </w:r>
    </w:p>
    <w:p w:rsidR="00A875A5" w:rsidRPr="004A6746"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_Ref534897328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Pr>
        <w:t>MPLS TE</w:t>
      </w:r>
      <w:r w:rsidR="00B7696C" w:rsidRPr="00B7696C">
        <w:rPr>
          <w:rStyle w:val="Reference-R0G144B200"/>
          <w:rFonts w:hint="eastAsia"/>
        </w:rPr>
        <w:t>隧道采用显式路径</w:t>
      </w:r>
      <w:r w:rsidR="00B7696C" w:rsidRPr="00B7696C">
        <w:rPr>
          <w:rStyle w:val="Reference-R0G144B200"/>
        </w:rPr>
        <w:t>SRLSP</w:t>
      </w:r>
      <w:r w:rsidRPr="004A6746">
        <w:rPr>
          <w:rStyle w:val="Reference-R0G144B200"/>
        </w:rPr>
        <w:fldChar w:fldCharType="end"/>
      </w:r>
    </w:p>
    <w:p w:rsidR="006559E7" w:rsidRDefault="006559E7" w:rsidP="006559E7">
      <w:pPr>
        <w:pStyle w:val="ItemStep"/>
        <w:rPr>
          <w:rStyle w:val="Reference-R0G144B200"/>
          <w:lang w:eastAsia="zh-CN"/>
        </w:rPr>
      </w:pPr>
      <w:r w:rsidRPr="007D3148">
        <w:rPr>
          <w:rFonts w:hint="eastAsia"/>
          <w:lang w:eastAsia="zh-CN"/>
        </w:rPr>
        <w:t>（可选）</w:t>
      </w:r>
      <w:r w:rsidRPr="0087228D">
        <w:rPr>
          <w:rFonts w:hint="eastAsia"/>
          <w:lang w:eastAsia="zh-CN"/>
        </w:rPr>
        <w:t>配置</w:t>
      </w:r>
      <w:r w:rsidRPr="0087228D">
        <w:rPr>
          <w:rFonts w:hint="eastAsia"/>
          <w:lang w:eastAsia="zh-CN"/>
        </w:rPr>
        <w:t>SR</w:t>
      </w:r>
      <w:r w:rsidRPr="0087228D">
        <w:rPr>
          <w:rFonts w:hint="eastAsia"/>
          <w:lang w:eastAsia="zh-CN"/>
        </w:rPr>
        <w:t>和</w:t>
      </w:r>
      <w:r w:rsidRPr="0087228D">
        <w:rPr>
          <w:rFonts w:hint="eastAsia"/>
          <w:lang w:eastAsia="zh-CN"/>
        </w:rPr>
        <w:t>LDP</w:t>
      </w:r>
      <w:r w:rsidRPr="0087228D">
        <w:rPr>
          <w:rFonts w:hint="eastAsia"/>
          <w:lang w:eastAsia="zh-CN"/>
        </w:rPr>
        <w:t>互通</w:t>
      </w:r>
    </w:p>
    <w:p w:rsidR="006559E7" w:rsidRDefault="006559E7" w:rsidP="006559E7">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_Ref523836274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w:t>
      </w:r>
      <w:r w:rsidR="00B7696C" w:rsidRPr="00B7696C">
        <w:rPr>
          <w:rStyle w:val="Reference-R0G144B200"/>
          <w:rFonts w:hint="eastAsia"/>
          <w:lang w:eastAsia="zh-CN"/>
        </w:rPr>
        <w:t>IGP</w:t>
      </w:r>
      <w:r w:rsidR="00B7696C">
        <w:rPr>
          <w:rFonts w:hint="eastAsia"/>
        </w:rPr>
        <w:t xml:space="preserve"> SR</w:t>
      </w:r>
      <w:r w:rsidR="00B7696C">
        <w:rPr>
          <w:rFonts w:hint="eastAsia"/>
        </w:rPr>
        <w:t>和</w:t>
      </w:r>
      <w:r w:rsidR="00B7696C">
        <w:rPr>
          <w:rFonts w:hint="eastAsia"/>
        </w:rPr>
        <w:t>LDP</w:t>
      </w:r>
      <w:r w:rsidR="00B7696C">
        <w:rPr>
          <w:rFonts w:hint="eastAsia"/>
        </w:rPr>
        <w:t>互通</w:t>
      </w:r>
      <w:r w:rsidRPr="004A6746">
        <w:rPr>
          <w:rStyle w:val="Reference-R0G144B200"/>
        </w:rPr>
        <w:fldChar w:fldCharType="end"/>
      </w:r>
    </w:p>
    <w:p w:rsidR="006559E7" w:rsidRDefault="006559E7" w:rsidP="006559E7">
      <w:pPr>
        <w:pStyle w:val="ItemList2"/>
        <w:rPr>
          <w:rStyle w:val="Reference-R0G144B200"/>
          <w:lang w:eastAsia="zh-CN"/>
        </w:rPr>
      </w:pPr>
      <w:r w:rsidRPr="0087228D">
        <w:rPr>
          <w:rStyle w:val="Reference-R0G144B200"/>
        </w:rPr>
        <w:fldChar w:fldCharType="begin"/>
      </w:r>
      <w:r w:rsidRPr="0087228D">
        <w:rPr>
          <w:rStyle w:val="Reference-R0G144B200"/>
        </w:rPr>
        <w:instrText xml:space="preserve"> REF _Ref29810537 \h </w:instrText>
      </w:r>
      <w:r>
        <w:rPr>
          <w:rStyle w:val="Reference-R0G144B200"/>
        </w:rPr>
        <w:instrText xml:space="preserve"> \* MERGEFORMAT </w:instrText>
      </w:r>
      <w:r w:rsidRPr="0087228D">
        <w:rPr>
          <w:rStyle w:val="Reference-R0G144B200"/>
        </w:rPr>
      </w:r>
      <w:r w:rsidRPr="0087228D">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BGP SR</w:t>
      </w:r>
      <w:r w:rsidR="00B7696C" w:rsidRPr="00B7696C">
        <w:rPr>
          <w:rStyle w:val="Reference-R0G144B200"/>
          <w:rFonts w:hint="eastAsia"/>
        </w:rPr>
        <w:t>和</w:t>
      </w:r>
      <w:r w:rsidR="00B7696C" w:rsidRPr="00B7696C">
        <w:rPr>
          <w:rStyle w:val="Reference-R0G144B200"/>
          <w:rFonts w:hint="eastAsia"/>
        </w:rPr>
        <w:t>LDP</w:t>
      </w:r>
      <w:r w:rsidR="00B7696C" w:rsidRPr="00B7696C">
        <w:rPr>
          <w:rStyle w:val="Reference-R0G144B200"/>
          <w:rFonts w:hint="eastAsia"/>
        </w:rPr>
        <w:t>互通</w:t>
      </w:r>
      <w:r w:rsidRPr="0087228D">
        <w:rPr>
          <w:rStyle w:val="Reference-R0G144B200"/>
        </w:rPr>
        <w:fldChar w:fldCharType="end"/>
      </w:r>
    </w:p>
    <w:p w:rsidR="00A875A5" w:rsidRPr="0064340C" w:rsidRDefault="00A875A5" w:rsidP="00A875A5">
      <w:pPr>
        <w:pStyle w:val="ItemStep"/>
        <w:rPr>
          <w:rStyle w:val="Reference-R0G144B200"/>
        </w:rPr>
      </w:pPr>
      <w:r w:rsidRPr="0064340C">
        <w:rPr>
          <w:rFonts w:hint="eastAsia"/>
        </w:rPr>
        <w:t>（可选）</w:t>
      </w:r>
      <w:r w:rsidRPr="004A6746">
        <w:rPr>
          <w:rStyle w:val="Reference-R0G144B200"/>
        </w:rPr>
        <w:fldChar w:fldCharType="begin"/>
      </w:r>
      <w:r w:rsidRPr="004A6746">
        <w:rPr>
          <w:rStyle w:val="Reference-R0G144B200"/>
        </w:rPr>
        <w:instrText xml:space="preserve"> REF _Ref523732426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TI-LFA FRR</w:t>
      </w:r>
      <w:r w:rsidRPr="004A6746">
        <w:rPr>
          <w:rStyle w:val="Reference-R0G144B200"/>
        </w:rPr>
        <w:fldChar w:fldCharType="end"/>
      </w:r>
    </w:p>
    <w:p w:rsidR="00A875A5" w:rsidRPr="0064340C" w:rsidRDefault="00A875A5" w:rsidP="00A875A5">
      <w:pPr>
        <w:pStyle w:val="3"/>
      </w:pPr>
      <w:bookmarkStart w:id="103" w:name="_Toc534897735"/>
      <w:bookmarkStart w:id="104" w:name="_Toc535424031"/>
      <w:bookmarkStart w:id="105" w:name="_Toc45106649"/>
      <w:r w:rsidRPr="0064340C">
        <w:t>MPLS TE</w:t>
      </w:r>
      <w:r w:rsidRPr="0064340C">
        <w:rPr>
          <w:rFonts w:hint="eastAsia"/>
        </w:rPr>
        <w:t>隧道采用</w:t>
      </w:r>
      <w:r w:rsidRPr="0064340C">
        <w:t>PCE</w:t>
      </w:r>
      <w:r w:rsidRPr="0064340C">
        <w:rPr>
          <w:rFonts w:hint="eastAsia"/>
        </w:rPr>
        <w:t>计算建立的</w:t>
      </w:r>
      <w:r w:rsidRPr="0064340C">
        <w:t>SRLSP</w:t>
      </w:r>
      <w:r w:rsidRPr="0064340C">
        <w:rPr>
          <w:rFonts w:hint="eastAsia"/>
        </w:rPr>
        <w:t>转发流量配置任务简介</w:t>
      </w:r>
      <w:bookmarkEnd w:id="103"/>
      <w:bookmarkEnd w:id="104"/>
      <w:bookmarkEnd w:id="105"/>
    </w:p>
    <w:p w:rsidR="00A875A5" w:rsidRPr="0064340C" w:rsidRDefault="00A875A5" w:rsidP="00A875A5">
      <w:r w:rsidRPr="0064340C">
        <w:t>MPLS TE</w:t>
      </w:r>
      <w:r w:rsidRPr="0064340C">
        <w:rPr>
          <w:rFonts w:hint="eastAsia"/>
        </w:rPr>
        <w:t>隧道采用</w:t>
      </w:r>
      <w:r w:rsidRPr="0064340C">
        <w:t>PCE</w:t>
      </w:r>
      <w:r w:rsidRPr="0064340C">
        <w:rPr>
          <w:rFonts w:hint="eastAsia"/>
        </w:rPr>
        <w:t>计算建立的</w:t>
      </w:r>
      <w:r w:rsidRPr="0064340C">
        <w:t>SRLSP</w:t>
      </w:r>
      <w:r w:rsidRPr="0064340C">
        <w:rPr>
          <w:rFonts w:hint="eastAsia"/>
        </w:rPr>
        <w:t>转发流量配置任务如下：</w:t>
      </w:r>
    </w:p>
    <w:p w:rsidR="00A875A5" w:rsidRPr="004A6746"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_Ref534897440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Pr>
        <w:t>MPLS TE</w:t>
      </w:r>
      <w:r w:rsidR="00B7696C" w:rsidRPr="00B7696C">
        <w:rPr>
          <w:rStyle w:val="Reference-R0G144B200"/>
          <w:rFonts w:hint="eastAsia"/>
        </w:rPr>
        <w:t>隧道采用</w:t>
      </w:r>
      <w:r w:rsidR="00B7696C" w:rsidRPr="00B7696C">
        <w:rPr>
          <w:rStyle w:val="Reference-R0G144B200"/>
        </w:rPr>
        <w:t>PCE</w:t>
      </w:r>
      <w:r w:rsidR="00B7696C" w:rsidRPr="00B7696C">
        <w:rPr>
          <w:rStyle w:val="Reference-R0G144B200"/>
          <w:rFonts w:hint="eastAsia"/>
        </w:rPr>
        <w:t>计算建立</w:t>
      </w:r>
      <w:r w:rsidR="00B7696C" w:rsidRPr="00B7696C">
        <w:rPr>
          <w:rStyle w:val="Reference-R0G144B200"/>
        </w:rPr>
        <w:t>SRLSP</w:t>
      </w:r>
      <w:r w:rsidRPr="004A6746">
        <w:rPr>
          <w:rStyle w:val="Reference-R0G144B200"/>
        </w:rPr>
        <w:fldChar w:fldCharType="end"/>
      </w:r>
    </w:p>
    <w:p w:rsidR="006559E7" w:rsidRDefault="006559E7" w:rsidP="006559E7">
      <w:pPr>
        <w:pStyle w:val="ItemStep"/>
        <w:rPr>
          <w:rStyle w:val="Reference-R0G144B200"/>
          <w:lang w:eastAsia="zh-CN"/>
        </w:rPr>
      </w:pPr>
      <w:r w:rsidRPr="007D3148">
        <w:rPr>
          <w:rFonts w:hint="eastAsia"/>
          <w:lang w:eastAsia="zh-CN"/>
        </w:rPr>
        <w:t>（可选）</w:t>
      </w:r>
      <w:r w:rsidRPr="0087228D">
        <w:rPr>
          <w:rFonts w:hint="eastAsia"/>
          <w:lang w:eastAsia="zh-CN"/>
        </w:rPr>
        <w:t>配置</w:t>
      </w:r>
      <w:r w:rsidRPr="0087228D">
        <w:rPr>
          <w:rFonts w:hint="eastAsia"/>
          <w:lang w:eastAsia="zh-CN"/>
        </w:rPr>
        <w:t>SR</w:t>
      </w:r>
      <w:r w:rsidRPr="0087228D">
        <w:rPr>
          <w:rFonts w:hint="eastAsia"/>
          <w:lang w:eastAsia="zh-CN"/>
        </w:rPr>
        <w:t>和</w:t>
      </w:r>
      <w:r w:rsidRPr="0087228D">
        <w:rPr>
          <w:rFonts w:hint="eastAsia"/>
          <w:lang w:eastAsia="zh-CN"/>
        </w:rPr>
        <w:t>LDP</w:t>
      </w:r>
      <w:r w:rsidRPr="0087228D">
        <w:rPr>
          <w:rFonts w:hint="eastAsia"/>
          <w:lang w:eastAsia="zh-CN"/>
        </w:rPr>
        <w:t>互通</w:t>
      </w:r>
    </w:p>
    <w:p w:rsidR="006559E7" w:rsidRDefault="006559E7" w:rsidP="006559E7">
      <w:pPr>
        <w:pStyle w:val="ItemList2"/>
        <w:rPr>
          <w:rStyle w:val="Reference-R0G144B200"/>
          <w:lang w:eastAsia="zh-CN"/>
        </w:rPr>
      </w:pP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_Ref523836274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w:t>
      </w:r>
      <w:r w:rsidR="00B7696C" w:rsidRPr="00B7696C">
        <w:rPr>
          <w:rStyle w:val="Reference-R0G144B200"/>
          <w:rFonts w:hint="eastAsia"/>
          <w:lang w:eastAsia="zh-CN"/>
        </w:rPr>
        <w:t>IGP</w:t>
      </w:r>
      <w:r w:rsidR="00B7696C">
        <w:rPr>
          <w:rFonts w:hint="eastAsia"/>
        </w:rPr>
        <w:t xml:space="preserve"> SR</w:t>
      </w:r>
      <w:r w:rsidR="00B7696C">
        <w:rPr>
          <w:rFonts w:hint="eastAsia"/>
        </w:rPr>
        <w:t>和</w:t>
      </w:r>
      <w:r w:rsidR="00B7696C">
        <w:rPr>
          <w:rFonts w:hint="eastAsia"/>
        </w:rPr>
        <w:t>LDP</w:t>
      </w:r>
      <w:r w:rsidR="00B7696C">
        <w:rPr>
          <w:rFonts w:hint="eastAsia"/>
        </w:rPr>
        <w:t>互通</w:t>
      </w:r>
      <w:r w:rsidRPr="004A6746">
        <w:rPr>
          <w:rStyle w:val="Reference-R0G144B200"/>
        </w:rPr>
        <w:fldChar w:fldCharType="end"/>
      </w:r>
    </w:p>
    <w:p w:rsidR="006559E7" w:rsidRDefault="006559E7" w:rsidP="006559E7">
      <w:pPr>
        <w:pStyle w:val="ItemList2"/>
        <w:rPr>
          <w:rStyle w:val="Reference-R0G144B200"/>
          <w:lang w:eastAsia="zh-CN"/>
        </w:rPr>
      </w:pPr>
      <w:r w:rsidRPr="0087228D">
        <w:rPr>
          <w:rStyle w:val="Reference-R0G144B200"/>
        </w:rPr>
        <w:fldChar w:fldCharType="begin"/>
      </w:r>
      <w:r w:rsidRPr="0087228D">
        <w:rPr>
          <w:rStyle w:val="Reference-R0G144B200"/>
        </w:rPr>
        <w:instrText xml:space="preserve"> REF _Ref29810537 \h </w:instrText>
      </w:r>
      <w:r>
        <w:rPr>
          <w:rStyle w:val="Reference-R0G144B200"/>
        </w:rPr>
        <w:instrText xml:space="preserve"> \* MERGEFORMAT </w:instrText>
      </w:r>
      <w:r w:rsidRPr="0087228D">
        <w:rPr>
          <w:rStyle w:val="Reference-R0G144B200"/>
        </w:rPr>
      </w:r>
      <w:r w:rsidRPr="0087228D">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BGP SR</w:t>
      </w:r>
      <w:r w:rsidR="00B7696C" w:rsidRPr="00B7696C">
        <w:rPr>
          <w:rStyle w:val="Reference-R0G144B200"/>
          <w:rFonts w:hint="eastAsia"/>
        </w:rPr>
        <w:t>和</w:t>
      </w:r>
      <w:r w:rsidR="00B7696C" w:rsidRPr="00B7696C">
        <w:rPr>
          <w:rStyle w:val="Reference-R0G144B200"/>
          <w:rFonts w:hint="eastAsia"/>
        </w:rPr>
        <w:t>LDP</w:t>
      </w:r>
      <w:r w:rsidR="00B7696C" w:rsidRPr="00B7696C">
        <w:rPr>
          <w:rStyle w:val="Reference-R0G144B200"/>
          <w:rFonts w:hint="eastAsia"/>
        </w:rPr>
        <w:t>互通</w:t>
      </w:r>
      <w:r w:rsidRPr="0087228D">
        <w:rPr>
          <w:rStyle w:val="Reference-R0G144B200"/>
        </w:rPr>
        <w:fldChar w:fldCharType="end"/>
      </w:r>
    </w:p>
    <w:p w:rsidR="00A875A5" w:rsidRPr="004A6F68" w:rsidRDefault="00A875A5" w:rsidP="007A3451">
      <w:pPr>
        <w:pStyle w:val="ItemStep"/>
        <w:rPr>
          <w:rStyle w:val="Reference-R0G144B200"/>
          <w:color w:val="auto"/>
          <w:u w:val="none"/>
        </w:rPr>
      </w:pPr>
      <w:r w:rsidRPr="0064340C">
        <w:rPr>
          <w:rFonts w:hint="eastAsia"/>
        </w:rPr>
        <w:t>（可选）</w:t>
      </w:r>
      <w:r w:rsidRPr="004A6746">
        <w:rPr>
          <w:rStyle w:val="Reference-R0G144B200"/>
        </w:rPr>
        <w:fldChar w:fldCharType="begin"/>
      </w:r>
      <w:r w:rsidRPr="004A6746">
        <w:rPr>
          <w:rStyle w:val="Reference-R0G144B200"/>
        </w:rPr>
        <w:instrText xml:space="preserve"> REF _Ref523732426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TI-LFA FRR</w:t>
      </w:r>
      <w:r w:rsidRPr="004A6746">
        <w:rPr>
          <w:rStyle w:val="Reference-R0G144B200"/>
        </w:rPr>
        <w:fldChar w:fldCharType="end"/>
      </w:r>
    </w:p>
    <w:p w:rsidR="004A6F68" w:rsidRPr="009E4F8A" w:rsidRDefault="004A6F68" w:rsidP="004A6F68">
      <w:pPr>
        <w:pStyle w:val="20"/>
      </w:pPr>
      <w:bookmarkStart w:id="106" w:name="_Ref12276689"/>
      <w:bookmarkStart w:id="107" w:name="_Toc12277766"/>
      <w:bookmarkStart w:id="108" w:name="_Toc45106650"/>
      <w:r w:rsidRPr="009E4F8A">
        <w:rPr>
          <w:rFonts w:hint="eastAsia"/>
        </w:rPr>
        <w:t>配置基于</w:t>
      </w:r>
      <w:r w:rsidRPr="009E4F8A">
        <w:rPr>
          <w:rFonts w:hint="eastAsia"/>
        </w:rPr>
        <w:t>MPLS</w:t>
      </w:r>
      <w:r w:rsidRPr="009E4F8A">
        <w:rPr>
          <w:rFonts w:hint="eastAsia"/>
        </w:rPr>
        <w:t>的</w:t>
      </w:r>
      <w:r w:rsidRPr="009E4F8A">
        <w:rPr>
          <w:rFonts w:hint="eastAsia"/>
        </w:rPr>
        <w:t>SRGB</w:t>
      </w:r>
      <w:r w:rsidRPr="009E4F8A">
        <w:rPr>
          <w:rFonts w:hint="eastAsia"/>
        </w:rPr>
        <w:t>的标签范围</w:t>
      </w:r>
      <w:bookmarkEnd w:id="106"/>
      <w:bookmarkEnd w:id="107"/>
      <w:bookmarkEnd w:id="108"/>
    </w:p>
    <w:p w:rsidR="004A6F68" w:rsidRPr="009E4F8A" w:rsidRDefault="004A6F68" w:rsidP="004A6F68">
      <w:pPr>
        <w:pStyle w:val="40"/>
      </w:pPr>
      <w:r w:rsidRPr="009E4F8A">
        <w:rPr>
          <w:rFonts w:hint="eastAsia"/>
        </w:rPr>
        <w:t>配置限制和指导</w:t>
      </w:r>
    </w:p>
    <w:p w:rsidR="004A6F68" w:rsidRPr="009E4F8A" w:rsidRDefault="004A6F68" w:rsidP="004A6F68">
      <w:r w:rsidRPr="009E4F8A">
        <w:rPr>
          <w:rFonts w:hint="eastAsia"/>
        </w:rPr>
        <w:t>Segment Routing</w:t>
      </w:r>
      <w:r w:rsidRPr="009E4F8A">
        <w:rPr>
          <w:rFonts w:hint="eastAsia"/>
        </w:rPr>
        <w:t>视图下配置的</w:t>
      </w:r>
      <w:r w:rsidRPr="009E4F8A">
        <w:rPr>
          <w:rFonts w:hint="eastAsia"/>
        </w:rPr>
        <w:t>SRGB</w:t>
      </w:r>
      <w:r w:rsidRPr="009E4F8A">
        <w:rPr>
          <w:rFonts w:hint="eastAsia"/>
        </w:rPr>
        <w:t>用于</w:t>
      </w:r>
      <w:r w:rsidRPr="009E4F8A">
        <w:rPr>
          <w:rFonts w:hint="eastAsia"/>
        </w:rPr>
        <w:t>Prefix Segment</w:t>
      </w:r>
      <w:r w:rsidRPr="009E4F8A">
        <w:rPr>
          <w:rFonts w:hint="eastAsia"/>
        </w:rPr>
        <w:t>和</w:t>
      </w:r>
      <w:r w:rsidRPr="009E4F8A">
        <w:rPr>
          <w:rFonts w:hint="eastAsia"/>
        </w:rPr>
        <w:t>BGP Prefix SID</w:t>
      </w:r>
      <w:r w:rsidRPr="009E4F8A">
        <w:rPr>
          <w:rFonts w:hint="eastAsia"/>
        </w:rPr>
        <w:t>。当</w:t>
      </w:r>
      <w:r w:rsidRPr="009E4F8A">
        <w:rPr>
          <w:rFonts w:hint="eastAsia"/>
        </w:rPr>
        <w:t>IS-IS</w:t>
      </w:r>
      <w:r w:rsidRPr="009E4F8A">
        <w:rPr>
          <w:rFonts w:hint="eastAsia"/>
        </w:rPr>
        <w:t>视图和</w:t>
      </w:r>
      <w:r w:rsidRPr="009E4F8A">
        <w:rPr>
          <w:rFonts w:hint="eastAsia"/>
        </w:rPr>
        <w:t>OSPF</w:t>
      </w:r>
      <w:r w:rsidRPr="009E4F8A">
        <w:rPr>
          <w:rFonts w:hint="eastAsia"/>
        </w:rPr>
        <w:t>视图下未配置</w:t>
      </w:r>
      <w:r w:rsidRPr="009E4F8A">
        <w:rPr>
          <w:rFonts w:hint="eastAsia"/>
        </w:rPr>
        <w:t>SRGB</w:t>
      </w:r>
      <w:r w:rsidRPr="009E4F8A">
        <w:rPr>
          <w:rFonts w:hint="eastAsia"/>
        </w:rPr>
        <w:t>时，也会使用</w:t>
      </w:r>
      <w:r w:rsidRPr="009E4F8A">
        <w:rPr>
          <w:rFonts w:hint="eastAsia"/>
        </w:rPr>
        <w:t>Segment Routing</w:t>
      </w:r>
      <w:r w:rsidRPr="009E4F8A">
        <w:rPr>
          <w:rFonts w:hint="eastAsia"/>
        </w:rPr>
        <w:t>视图配置的</w:t>
      </w:r>
      <w:r w:rsidRPr="009E4F8A">
        <w:rPr>
          <w:rFonts w:hint="eastAsia"/>
        </w:rPr>
        <w:t>SRGB</w:t>
      </w:r>
      <w:r w:rsidRPr="009E4F8A">
        <w:rPr>
          <w:rFonts w:hint="eastAsia"/>
        </w:rPr>
        <w:t>。</w:t>
      </w:r>
    </w:p>
    <w:p w:rsidR="004A6F68" w:rsidRPr="009E4F8A" w:rsidRDefault="004A6F68" w:rsidP="004A6F68">
      <w:r w:rsidRPr="009E4F8A">
        <w:rPr>
          <w:rFonts w:hint="eastAsia"/>
        </w:rPr>
        <w:t>配置</w:t>
      </w:r>
      <w:r w:rsidRPr="009E4F8A">
        <w:rPr>
          <w:rFonts w:hint="eastAsia"/>
        </w:rPr>
        <w:t>SRGB</w:t>
      </w:r>
      <w:r w:rsidRPr="009E4F8A">
        <w:rPr>
          <w:rFonts w:hint="eastAsia"/>
        </w:rPr>
        <w:t>的范围时，若已配置前缀</w:t>
      </w:r>
      <w:r w:rsidRPr="009E4F8A">
        <w:rPr>
          <w:rFonts w:hint="eastAsia"/>
        </w:rPr>
        <w:t>SID</w:t>
      </w:r>
      <w:r w:rsidRPr="009E4F8A">
        <w:rPr>
          <w:rFonts w:hint="eastAsia"/>
        </w:rPr>
        <w:t>，需确保配置的</w:t>
      </w:r>
      <w:r w:rsidRPr="009E4F8A">
        <w:rPr>
          <w:rFonts w:hint="eastAsia"/>
        </w:rPr>
        <w:t>SRGB</w:t>
      </w:r>
      <w:r w:rsidRPr="009E4F8A">
        <w:rPr>
          <w:rFonts w:hint="eastAsia"/>
        </w:rPr>
        <w:t>标签范围包含已配置的前缀</w:t>
      </w:r>
      <w:r w:rsidRPr="009E4F8A">
        <w:rPr>
          <w:rFonts w:hint="eastAsia"/>
        </w:rPr>
        <w:t>SID</w:t>
      </w:r>
      <w:r w:rsidRPr="009E4F8A">
        <w:rPr>
          <w:rFonts w:hint="eastAsia"/>
        </w:rPr>
        <w:t>值，否则配置的前缀</w:t>
      </w:r>
      <w:r w:rsidRPr="009E4F8A">
        <w:rPr>
          <w:rFonts w:hint="eastAsia"/>
        </w:rPr>
        <w:t>SID</w:t>
      </w:r>
      <w:r w:rsidRPr="009E4F8A">
        <w:rPr>
          <w:rFonts w:hint="eastAsia"/>
        </w:rPr>
        <w:t>不生效。</w:t>
      </w:r>
    </w:p>
    <w:p w:rsidR="004A6F68" w:rsidRPr="009E4F8A" w:rsidRDefault="004A6F68" w:rsidP="004A6F68">
      <w:r w:rsidRPr="009E4F8A">
        <w:rPr>
          <w:rFonts w:hint="eastAsia"/>
        </w:rPr>
        <w:t>如果配置的</w:t>
      </w:r>
      <w:r w:rsidRPr="009E4F8A">
        <w:rPr>
          <w:rFonts w:hint="eastAsia"/>
        </w:rPr>
        <w:t>SRGB</w:t>
      </w:r>
      <w:r w:rsidRPr="009E4F8A">
        <w:rPr>
          <w:rFonts w:hint="eastAsia"/>
        </w:rPr>
        <w:t>范围存在如下情况，则配置不会立即生效，需要重启设备后才能生效：</w:t>
      </w:r>
    </w:p>
    <w:p w:rsidR="004A6F68" w:rsidRPr="004A6F68" w:rsidRDefault="004A6F68" w:rsidP="004A6F68">
      <w:pPr>
        <w:pStyle w:val="ItemList"/>
        <w:rPr>
          <w:lang w:eastAsia="zh-CN"/>
        </w:rPr>
      </w:pPr>
      <w:r w:rsidRPr="004A6F68">
        <w:rPr>
          <w:rFonts w:hint="eastAsia"/>
          <w:lang w:eastAsia="zh-CN"/>
        </w:rPr>
        <w:t>SRGB</w:t>
      </w:r>
      <w:r w:rsidRPr="004A6F68">
        <w:rPr>
          <w:rFonts w:hint="eastAsia"/>
          <w:lang w:eastAsia="zh-CN"/>
        </w:rPr>
        <w:t>的范围内有其它协议已经分配的标签，例如</w:t>
      </w:r>
      <w:r w:rsidRPr="004A6F68">
        <w:rPr>
          <w:rFonts w:hint="eastAsia"/>
          <w:lang w:eastAsia="zh-CN"/>
        </w:rPr>
        <w:t>SRGB</w:t>
      </w:r>
      <w:r w:rsidRPr="004A6F68">
        <w:rPr>
          <w:rFonts w:hint="eastAsia"/>
          <w:lang w:eastAsia="zh-CN"/>
        </w:rPr>
        <w:t>范围内的标签已经被</w:t>
      </w:r>
      <w:r w:rsidRPr="004A6F68">
        <w:rPr>
          <w:rFonts w:hint="eastAsia"/>
          <w:lang w:eastAsia="zh-CN"/>
        </w:rPr>
        <w:t>LDP</w:t>
      </w:r>
      <w:r w:rsidRPr="004A6F68">
        <w:rPr>
          <w:rFonts w:hint="eastAsia"/>
          <w:lang w:eastAsia="zh-CN"/>
        </w:rPr>
        <w:t>协议使用。</w:t>
      </w:r>
    </w:p>
    <w:p w:rsidR="004A6F68" w:rsidRPr="004A6F68" w:rsidRDefault="004A6F68" w:rsidP="004A6F68">
      <w:pPr>
        <w:pStyle w:val="ItemList"/>
        <w:rPr>
          <w:lang w:eastAsia="zh-CN"/>
        </w:rPr>
      </w:pPr>
      <w:r w:rsidRPr="004A6F68">
        <w:rPr>
          <w:rFonts w:hint="eastAsia"/>
          <w:lang w:eastAsia="zh-CN"/>
        </w:rPr>
        <w:t>SRGB</w:t>
      </w:r>
      <w:r w:rsidRPr="004A6F68">
        <w:rPr>
          <w:rFonts w:hint="eastAsia"/>
          <w:lang w:eastAsia="zh-CN"/>
        </w:rPr>
        <w:t>的范围与其它协议的标签范围冲突，例如</w:t>
      </w:r>
      <w:r w:rsidRPr="004A6F68">
        <w:rPr>
          <w:rFonts w:hint="eastAsia"/>
          <w:lang w:eastAsia="zh-CN"/>
        </w:rPr>
        <w:t>OSPF</w:t>
      </w:r>
      <w:r w:rsidRPr="004A6F68">
        <w:rPr>
          <w:rFonts w:hint="eastAsia"/>
          <w:lang w:eastAsia="zh-CN"/>
        </w:rPr>
        <w:t>进程</w:t>
      </w:r>
      <w:r w:rsidRPr="004A6F68">
        <w:rPr>
          <w:rFonts w:hint="eastAsia"/>
          <w:lang w:eastAsia="zh-CN"/>
        </w:rPr>
        <w:t>1</w:t>
      </w:r>
      <w:r w:rsidRPr="004A6F68">
        <w:rPr>
          <w:rFonts w:hint="eastAsia"/>
          <w:lang w:eastAsia="zh-CN"/>
        </w:rPr>
        <w:t>下的</w:t>
      </w:r>
      <w:r w:rsidRPr="004A6F68">
        <w:rPr>
          <w:rFonts w:hint="eastAsia"/>
          <w:lang w:eastAsia="zh-CN"/>
        </w:rPr>
        <w:t>SRGB</w:t>
      </w:r>
      <w:r w:rsidRPr="004A6F68">
        <w:rPr>
          <w:rFonts w:hint="eastAsia"/>
          <w:lang w:eastAsia="zh-CN"/>
        </w:rPr>
        <w:t>和</w:t>
      </w:r>
      <w:r w:rsidRPr="004A6F68">
        <w:rPr>
          <w:rFonts w:hint="eastAsia"/>
          <w:lang w:eastAsia="zh-CN"/>
        </w:rPr>
        <w:t>IS-IS</w:t>
      </w:r>
      <w:r w:rsidRPr="004A6F68">
        <w:rPr>
          <w:rFonts w:hint="eastAsia"/>
          <w:lang w:eastAsia="zh-CN"/>
        </w:rPr>
        <w:t>进程</w:t>
      </w:r>
      <w:r w:rsidRPr="004A6F68">
        <w:rPr>
          <w:rFonts w:hint="eastAsia"/>
          <w:lang w:eastAsia="zh-CN"/>
        </w:rPr>
        <w:t>1</w:t>
      </w:r>
      <w:r w:rsidRPr="004A6F68">
        <w:rPr>
          <w:rFonts w:hint="eastAsia"/>
          <w:lang w:eastAsia="zh-CN"/>
        </w:rPr>
        <w:t>下的</w:t>
      </w:r>
      <w:r w:rsidRPr="004A6F68">
        <w:rPr>
          <w:rFonts w:hint="eastAsia"/>
          <w:lang w:eastAsia="zh-CN"/>
        </w:rPr>
        <w:t>SRGB</w:t>
      </w:r>
      <w:r w:rsidRPr="004A6F68">
        <w:rPr>
          <w:rFonts w:hint="eastAsia"/>
          <w:lang w:eastAsia="zh-CN"/>
        </w:rPr>
        <w:t>存在重叠部分。</w:t>
      </w:r>
    </w:p>
    <w:p w:rsidR="004A6F68" w:rsidRPr="009E4F8A" w:rsidRDefault="004A6F68" w:rsidP="004A6F68">
      <w:pPr>
        <w:pStyle w:val="40"/>
      </w:pPr>
      <w:r w:rsidRPr="009E4F8A">
        <w:rPr>
          <w:rFonts w:hint="eastAsia"/>
        </w:rPr>
        <w:t>配置全局的</w:t>
      </w:r>
      <w:r w:rsidRPr="009E4F8A">
        <w:rPr>
          <w:rFonts w:hint="eastAsia"/>
        </w:rPr>
        <w:t>SRGB</w:t>
      </w:r>
      <w:r w:rsidRPr="009E4F8A">
        <w:rPr>
          <w:rFonts w:hint="eastAsia"/>
        </w:rPr>
        <w:t>的标签范围</w:t>
      </w:r>
    </w:p>
    <w:p w:rsidR="004A6F68" w:rsidRPr="009E4F8A" w:rsidRDefault="004A6F68" w:rsidP="004A6F68">
      <w:pPr>
        <w:pStyle w:val="ItemStep"/>
      </w:pPr>
      <w:r w:rsidRPr="009E4F8A">
        <w:rPr>
          <w:rFonts w:hint="eastAsia"/>
        </w:rPr>
        <w:t>进入系统视图。</w:t>
      </w:r>
    </w:p>
    <w:p w:rsidR="004A6F68" w:rsidRPr="009E4F8A" w:rsidRDefault="004A6F68" w:rsidP="004A6F68">
      <w:pPr>
        <w:pStyle w:val="ItemIndent1"/>
      </w:pPr>
      <w:r w:rsidRPr="009E4F8A">
        <w:rPr>
          <w:rStyle w:val="commandkeywords"/>
          <w:rFonts w:hint="eastAsia"/>
        </w:rPr>
        <w:t>system-view</w:t>
      </w:r>
    </w:p>
    <w:p w:rsidR="004A6F68" w:rsidRPr="009E4F8A" w:rsidRDefault="004A6F68" w:rsidP="004A6F68">
      <w:pPr>
        <w:pStyle w:val="ItemStep"/>
      </w:pPr>
      <w:r w:rsidRPr="009E4F8A">
        <w:rPr>
          <w:rFonts w:hint="eastAsia"/>
        </w:rPr>
        <w:t>进入</w:t>
      </w:r>
      <w:r w:rsidRPr="009E4F8A">
        <w:rPr>
          <w:rFonts w:hint="eastAsia"/>
        </w:rPr>
        <w:t>Segment Routing</w:t>
      </w:r>
      <w:r w:rsidRPr="009E4F8A">
        <w:rPr>
          <w:rFonts w:hint="eastAsia"/>
        </w:rPr>
        <w:t>视图。</w:t>
      </w:r>
    </w:p>
    <w:p w:rsidR="004A6F68" w:rsidRPr="009E4F8A" w:rsidRDefault="004A6F68" w:rsidP="004A6F68">
      <w:pPr>
        <w:pStyle w:val="ItemIndent1"/>
      </w:pPr>
      <w:r w:rsidRPr="009E4F8A">
        <w:rPr>
          <w:rStyle w:val="commandkeywords"/>
        </w:rPr>
        <w:t>segment</w:t>
      </w:r>
      <w:r w:rsidRPr="009E4F8A">
        <w:rPr>
          <w:rStyle w:val="commandkeywords"/>
          <w:rFonts w:hint="eastAsia"/>
        </w:rPr>
        <w:t>-routing</w:t>
      </w:r>
    </w:p>
    <w:p w:rsidR="004A6F68" w:rsidRPr="004A6F68" w:rsidRDefault="004A6F68" w:rsidP="004A6F68">
      <w:pPr>
        <w:pStyle w:val="ItemStep"/>
        <w:rPr>
          <w:lang w:eastAsia="zh-CN"/>
        </w:rPr>
      </w:pPr>
      <w:r w:rsidRPr="004A6F68">
        <w:rPr>
          <w:rFonts w:hint="eastAsia"/>
          <w:lang w:eastAsia="zh-CN"/>
        </w:rPr>
        <w:t>配置基于</w:t>
      </w:r>
      <w:r w:rsidRPr="004A6F68">
        <w:rPr>
          <w:rFonts w:hint="eastAsia"/>
          <w:lang w:eastAsia="zh-CN"/>
        </w:rPr>
        <w:t>MPLS</w:t>
      </w:r>
      <w:r w:rsidRPr="004A6F68">
        <w:rPr>
          <w:rFonts w:hint="eastAsia"/>
          <w:lang w:eastAsia="zh-CN"/>
        </w:rPr>
        <w:t>的</w:t>
      </w:r>
      <w:r w:rsidRPr="004A6F68">
        <w:rPr>
          <w:rFonts w:hint="eastAsia"/>
          <w:lang w:eastAsia="zh-CN"/>
        </w:rPr>
        <w:t>SRGB</w:t>
      </w:r>
      <w:r w:rsidRPr="004A6F68">
        <w:rPr>
          <w:rFonts w:hint="eastAsia"/>
          <w:lang w:eastAsia="zh-CN"/>
        </w:rPr>
        <w:t>的标签范围。</w:t>
      </w:r>
    </w:p>
    <w:p w:rsidR="004A6F68" w:rsidRPr="009E4F8A" w:rsidRDefault="004A6F68" w:rsidP="004A6F68">
      <w:pPr>
        <w:pStyle w:val="ItemIndent1"/>
        <w:rPr>
          <w:rStyle w:val="commandparameter"/>
        </w:rPr>
      </w:pPr>
      <w:r w:rsidRPr="009E4F8A">
        <w:rPr>
          <w:rStyle w:val="commandkeywords"/>
          <w:rFonts w:hint="eastAsia"/>
        </w:rPr>
        <w:t>global-block</w:t>
      </w:r>
      <w:r w:rsidRPr="009E4F8A">
        <w:rPr>
          <w:rFonts w:hint="eastAsia"/>
        </w:rPr>
        <w:t xml:space="preserve"> </w:t>
      </w:r>
      <w:r w:rsidRPr="009E4F8A">
        <w:rPr>
          <w:rStyle w:val="commandparameter"/>
          <w:rFonts w:hint="eastAsia"/>
        </w:rPr>
        <w:t>minivalue</w:t>
      </w:r>
      <w:r w:rsidRPr="009E4F8A">
        <w:rPr>
          <w:rFonts w:hint="eastAsia"/>
        </w:rPr>
        <w:t xml:space="preserve"> </w:t>
      </w:r>
      <w:r w:rsidRPr="009E4F8A">
        <w:rPr>
          <w:rStyle w:val="commandparameter"/>
          <w:rFonts w:hint="eastAsia"/>
        </w:rPr>
        <w:t>maxivalue</w:t>
      </w:r>
    </w:p>
    <w:p w:rsidR="004A6F68" w:rsidRPr="009E4F8A" w:rsidRDefault="004A6F68" w:rsidP="004A6F68">
      <w:pPr>
        <w:pStyle w:val="ItemIndent1"/>
        <w:rPr>
          <w:lang w:eastAsia="zh-CN"/>
        </w:rPr>
      </w:pPr>
      <w:r w:rsidRPr="009E4F8A">
        <w:rPr>
          <w:rFonts w:hint="eastAsia"/>
          <w:lang w:eastAsia="zh-CN"/>
        </w:rPr>
        <w:t>缺省情况</w:t>
      </w:r>
      <w:r w:rsidR="000A5D66">
        <w:rPr>
          <w:rFonts w:hint="eastAsia"/>
          <w:lang w:eastAsia="zh-CN"/>
        </w:rPr>
        <w:t>下，</w:t>
      </w:r>
      <w:r w:rsidR="000A5D66" w:rsidRPr="00545AF7">
        <w:rPr>
          <w:rFonts w:hint="eastAsia"/>
          <w:lang w:eastAsia="zh-CN"/>
        </w:rPr>
        <w:t>基于</w:t>
      </w:r>
      <w:r w:rsidR="000A5D66" w:rsidRPr="00545AF7">
        <w:rPr>
          <w:rFonts w:hint="eastAsia"/>
          <w:lang w:eastAsia="zh-CN"/>
        </w:rPr>
        <w:t>MPLS</w:t>
      </w:r>
      <w:r w:rsidR="000A5D66" w:rsidRPr="00545AF7">
        <w:rPr>
          <w:rFonts w:hint="eastAsia"/>
          <w:lang w:eastAsia="zh-CN"/>
        </w:rPr>
        <w:t>的</w:t>
      </w:r>
      <w:r w:rsidR="000A5D66" w:rsidRPr="00A45202">
        <w:rPr>
          <w:rFonts w:hint="eastAsia"/>
          <w:lang w:eastAsia="zh-CN"/>
        </w:rPr>
        <w:t>SRGB</w:t>
      </w:r>
      <w:r w:rsidR="000A5D66" w:rsidRPr="00A45202">
        <w:rPr>
          <w:rFonts w:hint="eastAsia"/>
          <w:lang w:eastAsia="zh-CN"/>
        </w:rPr>
        <w:t>的最小标签值</w:t>
      </w:r>
      <w:r w:rsidR="000A5D66">
        <w:rPr>
          <w:rFonts w:hint="eastAsia"/>
          <w:lang w:eastAsia="zh-CN"/>
        </w:rPr>
        <w:t>为</w:t>
      </w:r>
      <w:r w:rsidR="000A5D66">
        <w:rPr>
          <w:rFonts w:hint="eastAsia"/>
          <w:lang w:eastAsia="zh-CN"/>
        </w:rPr>
        <w:t>16000</w:t>
      </w:r>
      <w:r w:rsidR="000A5D66">
        <w:rPr>
          <w:rFonts w:hint="eastAsia"/>
          <w:lang w:eastAsia="zh-CN"/>
        </w:rPr>
        <w:t>，</w:t>
      </w:r>
      <w:r w:rsidR="000A5D66" w:rsidRPr="00A45202">
        <w:rPr>
          <w:rFonts w:hint="eastAsia"/>
          <w:lang w:eastAsia="zh-CN"/>
        </w:rPr>
        <w:t>最大标签值</w:t>
      </w:r>
      <w:r w:rsidR="000A5D66">
        <w:rPr>
          <w:rFonts w:hint="eastAsia"/>
          <w:lang w:eastAsia="zh-CN"/>
        </w:rPr>
        <w:t>为</w:t>
      </w:r>
      <w:r w:rsidR="000A5D66">
        <w:rPr>
          <w:rFonts w:hint="eastAsia"/>
          <w:lang w:eastAsia="zh-CN"/>
        </w:rPr>
        <w:t>24000</w:t>
      </w:r>
      <w:r w:rsidRPr="009E4F8A">
        <w:rPr>
          <w:rFonts w:hint="eastAsia"/>
          <w:lang w:eastAsia="zh-CN"/>
        </w:rPr>
        <w:t>。</w:t>
      </w:r>
    </w:p>
    <w:p w:rsidR="004A6F68" w:rsidRPr="009E4F8A" w:rsidRDefault="004A6F68" w:rsidP="004A6F68">
      <w:pPr>
        <w:pStyle w:val="40"/>
      </w:pPr>
      <w:r w:rsidRPr="009E4F8A">
        <w:rPr>
          <w:rFonts w:hint="eastAsia"/>
        </w:rPr>
        <w:t>配置</w:t>
      </w:r>
      <w:r w:rsidRPr="009E4F8A">
        <w:rPr>
          <w:rFonts w:hint="eastAsia"/>
        </w:rPr>
        <w:t>IS-IS SR</w:t>
      </w:r>
      <w:r w:rsidRPr="009E4F8A">
        <w:rPr>
          <w:rFonts w:hint="eastAsia"/>
        </w:rPr>
        <w:t>的</w:t>
      </w:r>
      <w:r w:rsidRPr="009E4F8A">
        <w:rPr>
          <w:rFonts w:hint="eastAsia"/>
        </w:rPr>
        <w:t>SRGB</w:t>
      </w:r>
      <w:r w:rsidRPr="009E4F8A">
        <w:rPr>
          <w:rFonts w:hint="eastAsia"/>
        </w:rPr>
        <w:t>的标签范围</w:t>
      </w:r>
    </w:p>
    <w:p w:rsidR="004A6F68" w:rsidRPr="009E4F8A" w:rsidRDefault="004A6F68" w:rsidP="004A6F68">
      <w:pPr>
        <w:pStyle w:val="ItemStep"/>
      </w:pPr>
      <w:r w:rsidRPr="009E4F8A">
        <w:rPr>
          <w:rFonts w:hint="eastAsia"/>
        </w:rPr>
        <w:t>进入系统视图。</w:t>
      </w:r>
    </w:p>
    <w:p w:rsidR="004A6F68" w:rsidRPr="009E4F8A" w:rsidRDefault="004A6F68" w:rsidP="004A6F68">
      <w:pPr>
        <w:pStyle w:val="ItemIndent1"/>
      </w:pPr>
      <w:r w:rsidRPr="009E4F8A">
        <w:rPr>
          <w:rStyle w:val="commandkeywords"/>
          <w:rFonts w:hint="eastAsia"/>
        </w:rPr>
        <w:t>system-view</w:t>
      </w:r>
    </w:p>
    <w:p w:rsidR="004A6F68" w:rsidRPr="009E4F8A" w:rsidRDefault="004A6F68" w:rsidP="004A6F68">
      <w:pPr>
        <w:pStyle w:val="ItemStep"/>
      </w:pPr>
      <w:r w:rsidRPr="009E4F8A">
        <w:rPr>
          <w:rFonts w:hint="eastAsia"/>
        </w:rPr>
        <w:t>进入</w:t>
      </w:r>
      <w:r w:rsidRPr="009E4F8A">
        <w:rPr>
          <w:rFonts w:hint="eastAsia"/>
        </w:rPr>
        <w:t>IS-IS</w:t>
      </w:r>
      <w:r w:rsidRPr="009E4F8A">
        <w:rPr>
          <w:rFonts w:hint="eastAsia"/>
        </w:rPr>
        <w:t>视图。</w:t>
      </w:r>
    </w:p>
    <w:p w:rsidR="004A6F68" w:rsidRPr="009E4F8A" w:rsidRDefault="004A6F68" w:rsidP="004A6F68">
      <w:pPr>
        <w:pStyle w:val="ItemIndent1"/>
      </w:pPr>
      <w:r w:rsidRPr="009E4F8A">
        <w:rPr>
          <w:rStyle w:val="commandkeywords"/>
          <w:rFonts w:hint="eastAsia"/>
        </w:rPr>
        <w:t>isis</w:t>
      </w:r>
      <w:r w:rsidRPr="009E4F8A">
        <w:rPr>
          <w:rFonts w:hint="eastAsia"/>
        </w:rPr>
        <w:t xml:space="preserve"> </w:t>
      </w:r>
      <w:r w:rsidRPr="009E4F8A">
        <w:rPr>
          <w:rStyle w:val="commandparameter"/>
          <w:rFonts w:hint="eastAsia"/>
        </w:rPr>
        <w:t>process-id</w:t>
      </w:r>
    </w:p>
    <w:p w:rsidR="004A6F68" w:rsidRPr="004A6F68" w:rsidRDefault="004A6F68" w:rsidP="004A6F68">
      <w:pPr>
        <w:pStyle w:val="ItemStep"/>
        <w:rPr>
          <w:lang w:eastAsia="zh-CN"/>
        </w:rPr>
      </w:pPr>
      <w:r w:rsidRPr="004A6F68">
        <w:rPr>
          <w:rFonts w:hint="eastAsia"/>
          <w:lang w:eastAsia="zh-CN"/>
        </w:rPr>
        <w:t>配置基于</w:t>
      </w:r>
      <w:r w:rsidRPr="004A6F68">
        <w:rPr>
          <w:rFonts w:hint="eastAsia"/>
          <w:lang w:eastAsia="zh-CN"/>
        </w:rPr>
        <w:t>MPLS</w:t>
      </w:r>
      <w:r w:rsidRPr="004A6F68">
        <w:rPr>
          <w:rFonts w:hint="eastAsia"/>
          <w:lang w:eastAsia="zh-CN"/>
        </w:rPr>
        <w:t>的</w:t>
      </w:r>
      <w:r w:rsidRPr="004A6F68">
        <w:rPr>
          <w:rFonts w:hint="eastAsia"/>
          <w:lang w:eastAsia="zh-CN"/>
        </w:rPr>
        <w:t>SRGB</w:t>
      </w:r>
      <w:r w:rsidRPr="004A6F68">
        <w:rPr>
          <w:rFonts w:hint="eastAsia"/>
          <w:lang w:eastAsia="zh-CN"/>
        </w:rPr>
        <w:t>的标签范围。</w:t>
      </w:r>
    </w:p>
    <w:p w:rsidR="004A6F68" w:rsidRPr="009E4F8A" w:rsidRDefault="004A6F68" w:rsidP="004A6F68">
      <w:pPr>
        <w:pStyle w:val="ItemIndent1"/>
        <w:rPr>
          <w:rStyle w:val="commandparameter"/>
        </w:rPr>
      </w:pPr>
      <w:r w:rsidRPr="009E4F8A">
        <w:rPr>
          <w:rStyle w:val="commandkeywords"/>
          <w:rFonts w:hint="eastAsia"/>
        </w:rPr>
        <w:t>segment-routing global-block</w:t>
      </w:r>
      <w:r w:rsidRPr="009E4F8A">
        <w:rPr>
          <w:rFonts w:hint="eastAsia"/>
        </w:rPr>
        <w:t xml:space="preserve"> </w:t>
      </w:r>
      <w:r w:rsidRPr="009E4F8A">
        <w:rPr>
          <w:rStyle w:val="commandparameter"/>
          <w:rFonts w:hint="eastAsia"/>
        </w:rPr>
        <w:t>minivalue</w:t>
      </w:r>
      <w:r w:rsidRPr="009E4F8A">
        <w:rPr>
          <w:rFonts w:hint="eastAsia"/>
        </w:rPr>
        <w:t xml:space="preserve"> </w:t>
      </w:r>
      <w:r w:rsidRPr="009E4F8A">
        <w:rPr>
          <w:rStyle w:val="commandparameter"/>
          <w:rFonts w:hint="eastAsia"/>
        </w:rPr>
        <w:t>maxivalue</w:t>
      </w:r>
    </w:p>
    <w:p w:rsidR="004A6F68" w:rsidRPr="004A6F68" w:rsidRDefault="004A6F68" w:rsidP="004A6F68">
      <w:pPr>
        <w:pStyle w:val="ItemIndent1"/>
        <w:rPr>
          <w:lang w:eastAsia="zh-CN"/>
        </w:rPr>
      </w:pPr>
      <w:r w:rsidRPr="004A6F68">
        <w:rPr>
          <w:rFonts w:hint="eastAsia"/>
          <w:lang w:eastAsia="zh-CN"/>
        </w:rPr>
        <w:t>缺省情况下，</w:t>
      </w:r>
      <w:r w:rsidR="000A5D66" w:rsidRPr="00545AF7">
        <w:rPr>
          <w:rFonts w:hint="eastAsia"/>
          <w:lang w:eastAsia="zh-CN"/>
        </w:rPr>
        <w:t>基于</w:t>
      </w:r>
      <w:r w:rsidR="000A5D66" w:rsidRPr="00545AF7">
        <w:rPr>
          <w:rFonts w:hint="eastAsia"/>
          <w:lang w:eastAsia="zh-CN"/>
        </w:rPr>
        <w:t>MPLS</w:t>
      </w:r>
      <w:r w:rsidR="000A5D66" w:rsidRPr="00545AF7">
        <w:rPr>
          <w:rFonts w:hint="eastAsia"/>
          <w:lang w:eastAsia="zh-CN"/>
        </w:rPr>
        <w:t>的</w:t>
      </w:r>
      <w:r w:rsidR="000A5D66" w:rsidRPr="00A45202">
        <w:rPr>
          <w:rFonts w:hint="eastAsia"/>
          <w:lang w:eastAsia="zh-CN"/>
        </w:rPr>
        <w:t>SRGB</w:t>
      </w:r>
      <w:r w:rsidR="000A5D66" w:rsidRPr="00A45202">
        <w:rPr>
          <w:rFonts w:hint="eastAsia"/>
          <w:lang w:eastAsia="zh-CN"/>
        </w:rPr>
        <w:t>的最小标签值</w:t>
      </w:r>
      <w:r w:rsidR="000A5D66">
        <w:rPr>
          <w:rFonts w:hint="eastAsia"/>
          <w:lang w:eastAsia="zh-CN"/>
        </w:rPr>
        <w:t>为</w:t>
      </w:r>
      <w:r w:rsidR="000A5D66">
        <w:rPr>
          <w:rFonts w:hint="eastAsia"/>
          <w:lang w:eastAsia="zh-CN"/>
        </w:rPr>
        <w:t>16000</w:t>
      </w:r>
      <w:r w:rsidR="000A5D66">
        <w:rPr>
          <w:rFonts w:hint="eastAsia"/>
          <w:lang w:eastAsia="zh-CN"/>
        </w:rPr>
        <w:t>，</w:t>
      </w:r>
      <w:r w:rsidR="000A5D66" w:rsidRPr="00A45202">
        <w:rPr>
          <w:rFonts w:hint="eastAsia"/>
          <w:lang w:eastAsia="zh-CN"/>
        </w:rPr>
        <w:t>最大标签值</w:t>
      </w:r>
      <w:r w:rsidR="000A5D66">
        <w:rPr>
          <w:rFonts w:hint="eastAsia"/>
          <w:lang w:eastAsia="zh-CN"/>
        </w:rPr>
        <w:t>为</w:t>
      </w:r>
      <w:r w:rsidR="000A5D66">
        <w:rPr>
          <w:rFonts w:hint="eastAsia"/>
          <w:lang w:eastAsia="zh-CN"/>
        </w:rPr>
        <w:t>24000</w:t>
      </w:r>
      <w:r w:rsidRPr="004A6F68">
        <w:rPr>
          <w:rFonts w:hint="eastAsia"/>
          <w:lang w:eastAsia="zh-CN"/>
        </w:rPr>
        <w:t>。</w:t>
      </w:r>
    </w:p>
    <w:p w:rsidR="004A6F68" w:rsidRPr="009E4F8A" w:rsidRDefault="004A6F68" w:rsidP="004A6F68">
      <w:pPr>
        <w:pStyle w:val="40"/>
      </w:pPr>
      <w:r w:rsidRPr="009E4F8A">
        <w:rPr>
          <w:rFonts w:hint="eastAsia"/>
        </w:rPr>
        <w:t>配置</w:t>
      </w:r>
      <w:r w:rsidRPr="009E4F8A">
        <w:rPr>
          <w:rFonts w:hint="eastAsia"/>
        </w:rPr>
        <w:t>OSPF SR</w:t>
      </w:r>
      <w:r w:rsidRPr="009E4F8A">
        <w:rPr>
          <w:rFonts w:hint="eastAsia"/>
        </w:rPr>
        <w:t>的</w:t>
      </w:r>
      <w:r w:rsidRPr="009E4F8A">
        <w:rPr>
          <w:rFonts w:hint="eastAsia"/>
        </w:rPr>
        <w:t>SRGB</w:t>
      </w:r>
      <w:r w:rsidRPr="009E4F8A">
        <w:rPr>
          <w:rFonts w:hint="eastAsia"/>
        </w:rPr>
        <w:t>的标签范围</w:t>
      </w:r>
    </w:p>
    <w:p w:rsidR="004A6F68" w:rsidRPr="009E4F8A" w:rsidRDefault="004A6F68" w:rsidP="004A6F68">
      <w:pPr>
        <w:pStyle w:val="ItemStep"/>
      </w:pPr>
      <w:r w:rsidRPr="009E4F8A">
        <w:rPr>
          <w:rFonts w:hint="eastAsia"/>
        </w:rPr>
        <w:t>进入系统视图。</w:t>
      </w:r>
    </w:p>
    <w:p w:rsidR="004A6F68" w:rsidRPr="009E4F8A" w:rsidRDefault="004A6F68" w:rsidP="004A6F68">
      <w:pPr>
        <w:pStyle w:val="ItemIndent1"/>
      </w:pPr>
      <w:r w:rsidRPr="009E4F8A">
        <w:rPr>
          <w:rStyle w:val="commandkeywords"/>
          <w:rFonts w:hint="eastAsia"/>
        </w:rPr>
        <w:t>system-view</w:t>
      </w:r>
    </w:p>
    <w:p w:rsidR="004A6F68" w:rsidRPr="009E4F8A" w:rsidRDefault="004A6F68" w:rsidP="004A6F68">
      <w:pPr>
        <w:pStyle w:val="ItemStep"/>
      </w:pPr>
      <w:r w:rsidRPr="009E4F8A">
        <w:rPr>
          <w:rFonts w:hint="eastAsia"/>
        </w:rPr>
        <w:t>进入</w:t>
      </w:r>
      <w:r w:rsidRPr="009E4F8A">
        <w:rPr>
          <w:rFonts w:hint="eastAsia"/>
        </w:rPr>
        <w:t>OSPF</w:t>
      </w:r>
      <w:r w:rsidRPr="009E4F8A">
        <w:rPr>
          <w:rFonts w:hint="eastAsia"/>
        </w:rPr>
        <w:t>视图。</w:t>
      </w:r>
    </w:p>
    <w:p w:rsidR="004A6F68" w:rsidRPr="009E4F8A" w:rsidRDefault="004A6F68" w:rsidP="004A6F68">
      <w:pPr>
        <w:pStyle w:val="ItemIndent1"/>
      </w:pPr>
      <w:r w:rsidRPr="009E4F8A">
        <w:rPr>
          <w:rStyle w:val="commandkeywords"/>
          <w:rFonts w:hint="eastAsia"/>
        </w:rPr>
        <w:t>ospf</w:t>
      </w:r>
      <w:r w:rsidRPr="009E4F8A">
        <w:rPr>
          <w:rFonts w:hint="eastAsia"/>
        </w:rPr>
        <w:t xml:space="preserve"> </w:t>
      </w:r>
      <w:r w:rsidRPr="009E4F8A">
        <w:rPr>
          <w:rStyle w:val="commandparameter"/>
          <w:rFonts w:hint="eastAsia"/>
        </w:rPr>
        <w:t>process-id</w:t>
      </w:r>
    </w:p>
    <w:p w:rsidR="004A6F68" w:rsidRPr="004A6F68" w:rsidRDefault="004A6F68" w:rsidP="004A6F68">
      <w:pPr>
        <w:pStyle w:val="ItemStep"/>
        <w:rPr>
          <w:lang w:eastAsia="zh-CN"/>
        </w:rPr>
      </w:pPr>
      <w:r w:rsidRPr="004A6F68">
        <w:rPr>
          <w:rFonts w:hint="eastAsia"/>
          <w:lang w:eastAsia="zh-CN"/>
        </w:rPr>
        <w:t>配置基于</w:t>
      </w:r>
      <w:r w:rsidRPr="004A6F68">
        <w:rPr>
          <w:rFonts w:hint="eastAsia"/>
          <w:lang w:eastAsia="zh-CN"/>
        </w:rPr>
        <w:t>MPLS</w:t>
      </w:r>
      <w:r w:rsidRPr="004A6F68">
        <w:rPr>
          <w:rFonts w:hint="eastAsia"/>
          <w:lang w:eastAsia="zh-CN"/>
        </w:rPr>
        <w:t>的</w:t>
      </w:r>
      <w:r w:rsidRPr="004A6F68">
        <w:rPr>
          <w:rFonts w:hint="eastAsia"/>
          <w:lang w:eastAsia="zh-CN"/>
        </w:rPr>
        <w:t>SRGB</w:t>
      </w:r>
      <w:r w:rsidRPr="004A6F68">
        <w:rPr>
          <w:rFonts w:hint="eastAsia"/>
          <w:lang w:eastAsia="zh-CN"/>
        </w:rPr>
        <w:t>的标签范围。</w:t>
      </w:r>
    </w:p>
    <w:p w:rsidR="004A6F68" w:rsidRPr="009E4F8A" w:rsidRDefault="004A6F68" w:rsidP="004A6F68">
      <w:pPr>
        <w:pStyle w:val="ItemIndent1"/>
        <w:rPr>
          <w:rStyle w:val="commandparameter"/>
        </w:rPr>
      </w:pPr>
      <w:r w:rsidRPr="009E4F8A">
        <w:rPr>
          <w:rStyle w:val="commandkeywords"/>
          <w:rFonts w:hint="eastAsia"/>
        </w:rPr>
        <w:t>segment-routing global-block</w:t>
      </w:r>
      <w:r w:rsidRPr="009E4F8A">
        <w:rPr>
          <w:rFonts w:hint="eastAsia"/>
        </w:rPr>
        <w:t xml:space="preserve"> </w:t>
      </w:r>
      <w:r w:rsidRPr="009E4F8A">
        <w:rPr>
          <w:rStyle w:val="commandparameter"/>
          <w:rFonts w:hint="eastAsia"/>
        </w:rPr>
        <w:t>minivalue</w:t>
      </w:r>
      <w:r w:rsidRPr="009E4F8A">
        <w:rPr>
          <w:rFonts w:hint="eastAsia"/>
        </w:rPr>
        <w:t xml:space="preserve"> </w:t>
      </w:r>
      <w:r w:rsidRPr="009E4F8A">
        <w:rPr>
          <w:rStyle w:val="commandparameter"/>
          <w:rFonts w:hint="eastAsia"/>
        </w:rPr>
        <w:t>maxivalue</w:t>
      </w:r>
    </w:p>
    <w:p w:rsidR="004A6F68" w:rsidRPr="004A6F68" w:rsidRDefault="004A6F68" w:rsidP="004A6F68">
      <w:pPr>
        <w:pStyle w:val="ItemIndent1"/>
        <w:rPr>
          <w:lang w:eastAsia="zh-CN"/>
        </w:rPr>
      </w:pPr>
      <w:r w:rsidRPr="004A6F68">
        <w:rPr>
          <w:rFonts w:hint="eastAsia"/>
          <w:lang w:eastAsia="zh-CN"/>
        </w:rPr>
        <w:t>缺省情况下，</w:t>
      </w:r>
      <w:r w:rsidR="000A5D66" w:rsidRPr="00545AF7">
        <w:rPr>
          <w:rFonts w:hint="eastAsia"/>
          <w:lang w:eastAsia="zh-CN"/>
        </w:rPr>
        <w:t>基于</w:t>
      </w:r>
      <w:r w:rsidR="000A5D66" w:rsidRPr="00545AF7">
        <w:rPr>
          <w:rFonts w:hint="eastAsia"/>
          <w:lang w:eastAsia="zh-CN"/>
        </w:rPr>
        <w:t>MPLS</w:t>
      </w:r>
      <w:r w:rsidR="000A5D66" w:rsidRPr="00545AF7">
        <w:rPr>
          <w:rFonts w:hint="eastAsia"/>
          <w:lang w:eastAsia="zh-CN"/>
        </w:rPr>
        <w:t>的</w:t>
      </w:r>
      <w:r w:rsidR="000A5D66" w:rsidRPr="00A45202">
        <w:rPr>
          <w:rFonts w:hint="eastAsia"/>
          <w:lang w:eastAsia="zh-CN"/>
        </w:rPr>
        <w:t>SRGB</w:t>
      </w:r>
      <w:r w:rsidR="000A5D66" w:rsidRPr="00A45202">
        <w:rPr>
          <w:rFonts w:hint="eastAsia"/>
          <w:lang w:eastAsia="zh-CN"/>
        </w:rPr>
        <w:t>的最小标签值</w:t>
      </w:r>
      <w:r w:rsidR="000A5D66">
        <w:rPr>
          <w:rFonts w:hint="eastAsia"/>
          <w:lang w:eastAsia="zh-CN"/>
        </w:rPr>
        <w:t>为</w:t>
      </w:r>
      <w:r w:rsidR="000A5D66">
        <w:rPr>
          <w:rFonts w:hint="eastAsia"/>
          <w:lang w:eastAsia="zh-CN"/>
        </w:rPr>
        <w:t>16000</w:t>
      </w:r>
      <w:r w:rsidR="000A5D66">
        <w:rPr>
          <w:rFonts w:hint="eastAsia"/>
          <w:lang w:eastAsia="zh-CN"/>
        </w:rPr>
        <w:t>，</w:t>
      </w:r>
      <w:r w:rsidR="000A5D66" w:rsidRPr="00A45202">
        <w:rPr>
          <w:rFonts w:hint="eastAsia"/>
          <w:lang w:eastAsia="zh-CN"/>
        </w:rPr>
        <w:t>最大标签值</w:t>
      </w:r>
      <w:r w:rsidR="000A5D66">
        <w:rPr>
          <w:rFonts w:hint="eastAsia"/>
          <w:lang w:eastAsia="zh-CN"/>
        </w:rPr>
        <w:t>为</w:t>
      </w:r>
      <w:r w:rsidR="000A5D66">
        <w:rPr>
          <w:rFonts w:hint="eastAsia"/>
          <w:lang w:eastAsia="zh-CN"/>
        </w:rPr>
        <w:t>24000</w:t>
      </w:r>
      <w:r w:rsidRPr="004A6F68">
        <w:rPr>
          <w:rFonts w:hint="eastAsia"/>
          <w:lang w:eastAsia="zh-CN"/>
        </w:rPr>
        <w:t>。</w:t>
      </w:r>
    </w:p>
    <w:p w:rsidR="004A6F68" w:rsidRPr="009E4F8A" w:rsidRDefault="004A6F68" w:rsidP="004A6F68">
      <w:pPr>
        <w:pStyle w:val="20"/>
      </w:pPr>
      <w:bookmarkStart w:id="109" w:name="_Ref12276725"/>
      <w:bookmarkStart w:id="110" w:name="_Toc12277767"/>
      <w:bookmarkStart w:id="111" w:name="_Toc45106651"/>
      <w:r w:rsidRPr="009E4F8A">
        <w:rPr>
          <w:rFonts w:hint="eastAsia"/>
        </w:rPr>
        <w:t>配置基于</w:t>
      </w:r>
      <w:r w:rsidRPr="009E4F8A">
        <w:rPr>
          <w:rFonts w:hint="eastAsia"/>
        </w:rPr>
        <w:t>MPLS</w:t>
      </w:r>
      <w:r w:rsidRPr="009E4F8A">
        <w:rPr>
          <w:rFonts w:hint="eastAsia"/>
        </w:rPr>
        <w:t>的</w:t>
      </w:r>
      <w:r w:rsidRPr="009E4F8A">
        <w:rPr>
          <w:rFonts w:hint="eastAsia"/>
        </w:rPr>
        <w:t>SRLB</w:t>
      </w:r>
      <w:r w:rsidRPr="009E4F8A">
        <w:rPr>
          <w:rFonts w:hint="eastAsia"/>
        </w:rPr>
        <w:t>的标签范围</w:t>
      </w:r>
      <w:bookmarkEnd w:id="109"/>
      <w:bookmarkEnd w:id="110"/>
      <w:bookmarkEnd w:id="111"/>
    </w:p>
    <w:p w:rsidR="004A6F68" w:rsidRPr="009E4F8A" w:rsidRDefault="004A6F68" w:rsidP="004A6F68">
      <w:pPr>
        <w:pStyle w:val="40"/>
      </w:pPr>
      <w:r w:rsidRPr="009E4F8A">
        <w:rPr>
          <w:rFonts w:hint="eastAsia"/>
        </w:rPr>
        <w:t>功能简介</w:t>
      </w:r>
    </w:p>
    <w:p w:rsidR="004A6F68" w:rsidRPr="009E4F8A" w:rsidRDefault="004A6F68" w:rsidP="004A6F68">
      <w:r w:rsidRPr="009E4F8A">
        <w:rPr>
          <w:rFonts w:hint="eastAsia"/>
        </w:rPr>
        <w:t>SRLB</w:t>
      </w:r>
      <w:r w:rsidRPr="009E4F8A">
        <w:rPr>
          <w:rFonts w:hint="eastAsia"/>
        </w:rPr>
        <w:t>是专门用于</w:t>
      </w:r>
      <w:r w:rsidRPr="009E4F8A">
        <w:rPr>
          <w:rFonts w:hint="eastAsia"/>
        </w:rPr>
        <w:t>MPLS SR</w:t>
      </w:r>
      <w:r w:rsidRPr="009E4F8A">
        <w:rPr>
          <w:rFonts w:hint="eastAsia"/>
        </w:rPr>
        <w:t>邻接类型</w:t>
      </w:r>
      <w:r w:rsidRPr="009E4F8A">
        <w:rPr>
          <w:rFonts w:hint="eastAsia"/>
        </w:rPr>
        <w:t>SID</w:t>
      </w:r>
      <w:r w:rsidRPr="009E4F8A">
        <w:rPr>
          <w:rFonts w:hint="eastAsia"/>
        </w:rPr>
        <w:t>（</w:t>
      </w:r>
      <w:r w:rsidRPr="009E4F8A">
        <w:rPr>
          <w:rFonts w:hint="eastAsia"/>
        </w:rPr>
        <w:t>Adjacency SID</w:t>
      </w:r>
      <w:r w:rsidRPr="009E4F8A">
        <w:rPr>
          <w:rFonts w:hint="eastAsia"/>
        </w:rPr>
        <w:t>）的本地标签范围。</w:t>
      </w:r>
    </w:p>
    <w:p w:rsidR="004A6F68" w:rsidRPr="009E4F8A" w:rsidRDefault="004A6F68" w:rsidP="004A6F68">
      <w:pPr>
        <w:pStyle w:val="40"/>
      </w:pPr>
      <w:r w:rsidRPr="009E4F8A">
        <w:rPr>
          <w:rFonts w:hint="eastAsia"/>
        </w:rPr>
        <w:t>配置限制和指导</w:t>
      </w:r>
    </w:p>
    <w:p w:rsidR="004A6F68" w:rsidRPr="009E4F8A" w:rsidRDefault="004A6F68" w:rsidP="004A6F68">
      <w:r w:rsidRPr="009E4F8A">
        <w:rPr>
          <w:rFonts w:hint="eastAsia"/>
        </w:rPr>
        <w:t>配置</w:t>
      </w:r>
      <w:r w:rsidRPr="009E4F8A">
        <w:rPr>
          <w:rFonts w:hint="eastAsia"/>
        </w:rPr>
        <w:t>SRLB</w:t>
      </w:r>
      <w:r w:rsidRPr="009E4F8A">
        <w:rPr>
          <w:rFonts w:hint="eastAsia"/>
        </w:rPr>
        <w:t>前需要通过</w:t>
      </w:r>
      <w:r w:rsidRPr="009E4F8A">
        <w:rPr>
          <w:rStyle w:val="commandkeywords"/>
          <w:rFonts w:hint="eastAsia"/>
        </w:rPr>
        <w:t>display mpls label</w:t>
      </w:r>
      <w:r w:rsidRPr="009E4F8A">
        <w:rPr>
          <w:rFonts w:hint="eastAsia"/>
        </w:rPr>
        <w:t>命令查看</w:t>
      </w:r>
      <w:r w:rsidRPr="009E4F8A">
        <w:rPr>
          <w:rFonts w:hint="eastAsia"/>
        </w:rPr>
        <w:t>MPLS</w:t>
      </w:r>
      <w:r w:rsidRPr="009E4F8A">
        <w:rPr>
          <w:rFonts w:hint="eastAsia"/>
        </w:rPr>
        <w:t>标签的使用状态，确保指定标签范围内的标签全部处于空闲状态，否则配置本命令后，需要保存配置并重启设备，本命令才能生效。</w:t>
      </w:r>
      <w:r w:rsidRPr="009E4F8A">
        <w:rPr>
          <w:rStyle w:val="commandkeywords"/>
          <w:rFonts w:hint="eastAsia"/>
        </w:rPr>
        <w:t>display mpls label</w:t>
      </w:r>
      <w:r w:rsidRPr="009E4F8A">
        <w:rPr>
          <w:rFonts w:hint="eastAsia"/>
        </w:rPr>
        <w:t>命令的详细介绍，请参见“</w:t>
      </w:r>
      <w:r w:rsidRPr="009E4F8A">
        <w:rPr>
          <w:rFonts w:hint="eastAsia"/>
        </w:rPr>
        <w:t>MPLS</w:t>
      </w:r>
      <w:r w:rsidRPr="009E4F8A">
        <w:rPr>
          <w:rFonts w:hint="eastAsia"/>
        </w:rPr>
        <w:t>命令参考”中的“</w:t>
      </w:r>
      <w:r w:rsidRPr="009E4F8A">
        <w:rPr>
          <w:rFonts w:hint="eastAsia"/>
        </w:rPr>
        <w:t>MPLS</w:t>
      </w:r>
      <w:r w:rsidRPr="009E4F8A">
        <w:rPr>
          <w:rFonts w:hint="eastAsia"/>
        </w:rPr>
        <w:t>基础”。</w:t>
      </w:r>
    </w:p>
    <w:p w:rsidR="004A6F68" w:rsidRPr="009E4F8A" w:rsidRDefault="004A6F68" w:rsidP="004A6F68">
      <w:pPr>
        <w:pStyle w:val="40"/>
      </w:pPr>
      <w:r w:rsidRPr="009E4F8A">
        <w:rPr>
          <w:rFonts w:hint="eastAsia"/>
        </w:rPr>
        <w:t>配置步骤</w:t>
      </w:r>
    </w:p>
    <w:p w:rsidR="004A6F68" w:rsidRPr="009E4F8A" w:rsidRDefault="004A6F68" w:rsidP="004A6F68">
      <w:pPr>
        <w:pStyle w:val="ItemStep"/>
      </w:pPr>
      <w:r w:rsidRPr="009E4F8A">
        <w:rPr>
          <w:rFonts w:hint="eastAsia"/>
        </w:rPr>
        <w:t>进入系统视图。</w:t>
      </w:r>
    </w:p>
    <w:p w:rsidR="004A6F68" w:rsidRPr="009E4F8A" w:rsidRDefault="004A6F68" w:rsidP="004A6F68">
      <w:pPr>
        <w:pStyle w:val="ItemIndent1"/>
      </w:pPr>
      <w:r w:rsidRPr="009E4F8A">
        <w:rPr>
          <w:rStyle w:val="commandkeywords"/>
          <w:rFonts w:hint="eastAsia"/>
        </w:rPr>
        <w:t>system-view</w:t>
      </w:r>
    </w:p>
    <w:p w:rsidR="004A6F68" w:rsidRPr="009E4F8A" w:rsidRDefault="004A6F68" w:rsidP="004A6F68">
      <w:pPr>
        <w:pStyle w:val="ItemStep"/>
      </w:pPr>
      <w:r w:rsidRPr="009E4F8A">
        <w:rPr>
          <w:rFonts w:hint="eastAsia"/>
        </w:rPr>
        <w:t>进入</w:t>
      </w:r>
      <w:r w:rsidRPr="009E4F8A">
        <w:rPr>
          <w:rFonts w:hint="eastAsia"/>
        </w:rPr>
        <w:t>Segment Routing</w:t>
      </w:r>
      <w:r w:rsidRPr="009E4F8A">
        <w:rPr>
          <w:rFonts w:hint="eastAsia"/>
        </w:rPr>
        <w:t>视图。</w:t>
      </w:r>
    </w:p>
    <w:p w:rsidR="004A6F68" w:rsidRPr="009E4F8A" w:rsidRDefault="004A6F68" w:rsidP="004A6F68">
      <w:pPr>
        <w:pStyle w:val="ItemIndent1"/>
      </w:pPr>
      <w:r w:rsidRPr="009E4F8A">
        <w:rPr>
          <w:rStyle w:val="commandkeywords"/>
        </w:rPr>
        <w:t>segment</w:t>
      </w:r>
      <w:r w:rsidRPr="009E4F8A">
        <w:rPr>
          <w:rStyle w:val="commandkeywords"/>
          <w:rFonts w:hint="eastAsia"/>
        </w:rPr>
        <w:t>-routing</w:t>
      </w:r>
    </w:p>
    <w:p w:rsidR="004A6F68" w:rsidRPr="004A6F68" w:rsidRDefault="004A6F68" w:rsidP="004A6F68">
      <w:pPr>
        <w:pStyle w:val="ItemStep"/>
        <w:rPr>
          <w:lang w:eastAsia="zh-CN"/>
        </w:rPr>
      </w:pPr>
      <w:r w:rsidRPr="004A6F68">
        <w:rPr>
          <w:rFonts w:hint="eastAsia"/>
          <w:lang w:eastAsia="zh-CN"/>
        </w:rPr>
        <w:t>配置基于</w:t>
      </w:r>
      <w:r w:rsidRPr="004A6F68">
        <w:rPr>
          <w:rFonts w:hint="eastAsia"/>
          <w:lang w:eastAsia="zh-CN"/>
        </w:rPr>
        <w:t>MPLS</w:t>
      </w:r>
      <w:r w:rsidRPr="004A6F68">
        <w:rPr>
          <w:rFonts w:hint="eastAsia"/>
          <w:lang w:eastAsia="zh-CN"/>
        </w:rPr>
        <w:t>的</w:t>
      </w:r>
      <w:r w:rsidRPr="004A6F68">
        <w:rPr>
          <w:rFonts w:hint="eastAsia"/>
          <w:lang w:eastAsia="zh-CN"/>
        </w:rPr>
        <w:t>SRLB</w:t>
      </w:r>
      <w:r w:rsidRPr="004A6F68">
        <w:rPr>
          <w:rFonts w:hint="eastAsia"/>
          <w:lang w:eastAsia="zh-CN"/>
        </w:rPr>
        <w:t>的标签范围。</w:t>
      </w:r>
    </w:p>
    <w:p w:rsidR="004A6F68" w:rsidRPr="009E4F8A" w:rsidRDefault="004A6F68" w:rsidP="004A6F68">
      <w:pPr>
        <w:pStyle w:val="ItemIndent1"/>
        <w:rPr>
          <w:rStyle w:val="commandparameter"/>
        </w:rPr>
      </w:pPr>
      <w:r w:rsidRPr="009E4F8A">
        <w:rPr>
          <w:rStyle w:val="commandkeywords"/>
          <w:rFonts w:hint="eastAsia"/>
        </w:rPr>
        <w:t>local-block</w:t>
      </w:r>
      <w:r w:rsidRPr="009E4F8A">
        <w:rPr>
          <w:rFonts w:hint="eastAsia"/>
        </w:rPr>
        <w:t xml:space="preserve"> </w:t>
      </w:r>
      <w:r w:rsidRPr="009E4F8A">
        <w:rPr>
          <w:rStyle w:val="commandparameter"/>
        </w:rPr>
        <w:t>m</w:t>
      </w:r>
      <w:r w:rsidR="00EB6DDF" w:rsidRPr="00657B5D">
        <w:rPr>
          <w:rStyle w:val="commandparameter"/>
        </w:rPr>
        <w:t>in</w:t>
      </w:r>
      <w:r w:rsidRPr="009E4F8A">
        <w:rPr>
          <w:rStyle w:val="commandparameter"/>
        </w:rPr>
        <w:t>imum-value maximum-value</w:t>
      </w:r>
    </w:p>
    <w:p w:rsidR="004A6F68" w:rsidRDefault="004A6F68" w:rsidP="004A6F68">
      <w:r w:rsidRPr="004A6F68">
        <w:rPr>
          <w:rFonts w:hint="eastAsia"/>
        </w:rPr>
        <w:t>缺省情况下，未配置基于</w:t>
      </w:r>
      <w:r w:rsidRPr="004A6F68">
        <w:rPr>
          <w:rFonts w:hint="eastAsia"/>
        </w:rPr>
        <w:t>MPLS</w:t>
      </w:r>
      <w:r w:rsidRPr="004A6F68">
        <w:rPr>
          <w:rFonts w:hint="eastAsia"/>
        </w:rPr>
        <w:t>的</w:t>
      </w:r>
      <w:r w:rsidRPr="004A6F68">
        <w:rPr>
          <w:rFonts w:hint="eastAsia"/>
        </w:rPr>
        <w:t>SRLB</w:t>
      </w:r>
      <w:r w:rsidRPr="004A6F68">
        <w:rPr>
          <w:rFonts w:hint="eastAsia"/>
        </w:rPr>
        <w:t>的</w:t>
      </w:r>
      <w:r w:rsidR="000A5D66" w:rsidRPr="00ED5011">
        <w:rPr>
          <w:rFonts w:hint="eastAsia"/>
        </w:rPr>
        <w:t>最小标签值</w:t>
      </w:r>
      <w:r w:rsidR="000A5D66">
        <w:rPr>
          <w:rFonts w:hint="eastAsia"/>
        </w:rPr>
        <w:t>为</w:t>
      </w:r>
      <w:r w:rsidR="000A5D66">
        <w:rPr>
          <w:rFonts w:hint="eastAsia"/>
        </w:rPr>
        <w:t>15000</w:t>
      </w:r>
      <w:r w:rsidR="000A5D66">
        <w:rPr>
          <w:rFonts w:hint="eastAsia"/>
        </w:rPr>
        <w:t>，</w:t>
      </w:r>
      <w:r w:rsidR="000A5D66" w:rsidRPr="00ED5011">
        <w:rPr>
          <w:rFonts w:hint="eastAsia"/>
        </w:rPr>
        <w:t>最大标签值</w:t>
      </w:r>
      <w:r w:rsidR="000A5D66">
        <w:rPr>
          <w:rFonts w:hint="eastAsia"/>
        </w:rPr>
        <w:t>为</w:t>
      </w:r>
      <w:r w:rsidR="000A5D66">
        <w:rPr>
          <w:rFonts w:hint="eastAsia"/>
        </w:rPr>
        <w:t>15999</w:t>
      </w:r>
      <w:r w:rsidRPr="009E4F8A">
        <w:rPr>
          <w:rFonts w:hint="eastAsia"/>
        </w:rPr>
        <w:t>。</w:t>
      </w:r>
    </w:p>
    <w:p w:rsidR="00161EF1" w:rsidRDefault="00161EF1" w:rsidP="00D3280D">
      <w:pPr>
        <w:pStyle w:val="20"/>
      </w:pPr>
      <w:bookmarkStart w:id="112" w:name="_Ref499542852"/>
      <w:bookmarkStart w:id="113" w:name="_Toc45106652"/>
      <w:r>
        <w:rPr>
          <w:rFonts w:hint="eastAsia"/>
        </w:rPr>
        <w:t>静态配置</w:t>
      </w:r>
      <w:r>
        <w:rPr>
          <w:rFonts w:hint="eastAsia"/>
        </w:rPr>
        <w:t>Segment</w:t>
      </w:r>
      <w:bookmarkEnd w:id="112"/>
      <w:bookmarkEnd w:id="113"/>
    </w:p>
    <w:p w:rsidR="00145E59" w:rsidRPr="00677C4C" w:rsidRDefault="00145E59" w:rsidP="00145E59">
      <w:pPr>
        <w:pStyle w:val="3"/>
      </w:pPr>
      <w:bookmarkStart w:id="114" w:name="_Toc489516722"/>
      <w:bookmarkStart w:id="115" w:name="_Toc432491837"/>
      <w:bookmarkStart w:id="116" w:name="_Ref474336441"/>
      <w:bookmarkStart w:id="117" w:name="_Toc45106653"/>
      <w:r w:rsidRPr="00677C4C">
        <w:rPr>
          <w:rFonts w:hint="eastAsia"/>
        </w:rPr>
        <w:t>配置准备</w:t>
      </w:r>
      <w:bookmarkEnd w:id="114"/>
      <w:bookmarkEnd w:id="115"/>
      <w:bookmarkEnd w:id="116"/>
      <w:bookmarkEnd w:id="117"/>
    </w:p>
    <w:p w:rsidR="00145E59" w:rsidRDefault="00145E59" w:rsidP="00145E59">
      <w:r w:rsidRPr="00677C4C">
        <w:rPr>
          <w:rFonts w:hint="eastAsia"/>
        </w:rPr>
        <w:t>在</w:t>
      </w:r>
      <w:r>
        <w:rPr>
          <w:rFonts w:hint="eastAsia"/>
        </w:rPr>
        <w:t>静态</w:t>
      </w:r>
      <w:r w:rsidR="00573C46" w:rsidRPr="00677C4C">
        <w:rPr>
          <w:rFonts w:hint="eastAsia"/>
        </w:rPr>
        <w:t>配置</w:t>
      </w:r>
      <w:r w:rsidR="00DC7808">
        <w:rPr>
          <w:rFonts w:hint="eastAsia"/>
        </w:rPr>
        <w:t>Segment</w:t>
      </w:r>
      <w:r w:rsidRPr="00677C4C">
        <w:rPr>
          <w:rFonts w:hint="eastAsia"/>
        </w:rPr>
        <w:t>之前，需完成以下任务：</w:t>
      </w:r>
    </w:p>
    <w:p w:rsidR="00145E59" w:rsidRPr="0026456E" w:rsidRDefault="00145E59" w:rsidP="00145E59">
      <w:pPr>
        <w:pStyle w:val="ItemList"/>
        <w:rPr>
          <w:lang w:eastAsia="zh-CN"/>
        </w:rPr>
      </w:pPr>
      <w:r w:rsidRPr="0026456E">
        <w:rPr>
          <w:rFonts w:hint="eastAsia"/>
          <w:lang w:eastAsia="zh-CN"/>
        </w:rPr>
        <w:t>确定静态</w:t>
      </w:r>
      <w:r w:rsidRPr="0026456E">
        <w:rPr>
          <w:rFonts w:hint="eastAsia"/>
          <w:lang w:eastAsia="zh-CN"/>
        </w:rPr>
        <w:t>SR</w:t>
      </w:r>
      <w:r w:rsidRPr="0026456E">
        <w:rPr>
          <w:lang w:eastAsia="zh-CN"/>
        </w:rPr>
        <w:t>LSP</w:t>
      </w:r>
      <w:r w:rsidRPr="0026456E">
        <w:rPr>
          <w:rFonts w:hint="eastAsia"/>
          <w:lang w:eastAsia="zh-CN"/>
        </w:rPr>
        <w:t>的头节点、中间节点和尾节点。</w:t>
      </w:r>
    </w:p>
    <w:p w:rsidR="00145E59" w:rsidRPr="0026456E" w:rsidRDefault="00145E59" w:rsidP="00145E59">
      <w:pPr>
        <w:pStyle w:val="ItemList"/>
      </w:pPr>
      <w:r w:rsidRPr="0026456E">
        <w:rPr>
          <w:rFonts w:hint="eastAsia"/>
          <w:lang w:eastAsia="zh-CN"/>
        </w:rPr>
        <w:t>规划每个节点到下一跳的邻接路径的入标签值，规划每个节点的前缀路径标签值。需要注意的是，静态</w:t>
      </w:r>
      <w:r w:rsidRPr="0026456E">
        <w:rPr>
          <w:lang w:eastAsia="zh-CN"/>
        </w:rPr>
        <w:t>SRLSP</w:t>
      </w:r>
      <w:r w:rsidRPr="0026456E">
        <w:rPr>
          <w:rFonts w:hint="eastAsia"/>
          <w:lang w:eastAsia="zh-CN"/>
        </w:rPr>
        <w:t>与静态</w:t>
      </w:r>
      <w:r w:rsidRPr="0026456E">
        <w:rPr>
          <w:lang w:eastAsia="zh-CN"/>
        </w:rPr>
        <w:t>LSP</w:t>
      </w:r>
      <w:r w:rsidRPr="0026456E">
        <w:rPr>
          <w:rFonts w:hint="eastAsia"/>
          <w:lang w:eastAsia="zh-CN"/>
        </w:rPr>
        <w:t>、静态</w:t>
      </w:r>
      <w:r w:rsidRPr="0026456E">
        <w:rPr>
          <w:lang w:eastAsia="zh-CN"/>
        </w:rPr>
        <w:t>CRLSP</w:t>
      </w:r>
      <w:r w:rsidRPr="0026456E">
        <w:rPr>
          <w:rFonts w:hint="eastAsia"/>
          <w:lang w:eastAsia="zh-CN"/>
        </w:rPr>
        <w:t>使用相同的标签空间，在同一台设备上静态</w:t>
      </w:r>
      <w:r w:rsidRPr="0026456E">
        <w:rPr>
          <w:lang w:eastAsia="zh-CN"/>
        </w:rPr>
        <w:t>SRLSP</w:t>
      </w:r>
      <w:r w:rsidRPr="0026456E">
        <w:rPr>
          <w:rFonts w:hint="eastAsia"/>
          <w:lang w:eastAsia="zh-CN"/>
        </w:rPr>
        <w:t>、静态</w:t>
      </w:r>
      <w:r w:rsidRPr="0026456E">
        <w:rPr>
          <w:lang w:eastAsia="zh-CN"/>
        </w:rPr>
        <w:t>CRLSP</w:t>
      </w:r>
      <w:r w:rsidRPr="0026456E">
        <w:rPr>
          <w:rFonts w:hint="eastAsia"/>
          <w:lang w:eastAsia="zh-CN"/>
        </w:rPr>
        <w:t>和静态</w:t>
      </w:r>
      <w:r w:rsidRPr="0026456E">
        <w:rPr>
          <w:lang w:eastAsia="zh-CN"/>
        </w:rPr>
        <w:t>LSP</w:t>
      </w:r>
      <w:r w:rsidRPr="0026456E">
        <w:rPr>
          <w:rFonts w:hint="eastAsia"/>
          <w:lang w:eastAsia="zh-CN"/>
        </w:rPr>
        <w:t>的入标签不能相同。</w:t>
      </w:r>
      <w:r w:rsidR="006F1023" w:rsidRPr="0026456E">
        <w:rPr>
          <w:rFonts w:hint="eastAsia"/>
        </w:rPr>
        <w:t>关于</w:t>
      </w:r>
      <w:r w:rsidR="006F1023" w:rsidRPr="0026456E">
        <w:rPr>
          <w:rFonts w:hint="eastAsia"/>
        </w:rPr>
        <w:t>CRLSP</w:t>
      </w:r>
      <w:r w:rsidR="006F1023" w:rsidRPr="0026456E">
        <w:rPr>
          <w:rFonts w:hint="eastAsia"/>
        </w:rPr>
        <w:t>的介绍请参见“</w:t>
      </w:r>
      <w:r w:rsidR="006F1023" w:rsidRPr="0026456E">
        <w:rPr>
          <w:rFonts w:hint="eastAsia"/>
        </w:rPr>
        <w:t>MPLS</w:t>
      </w:r>
      <w:r w:rsidR="006F1023" w:rsidRPr="0026456E">
        <w:rPr>
          <w:rFonts w:hint="eastAsia"/>
        </w:rPr>
        <w:t>配置指导”中的“</w:t>
      </w:r>
      <w:r w:rsidR="006F1023" w:rsidRPr="0026456E">
        <w:rPr>
          <w:rFonts w:hint="eastAsia"/>
        </w:rPr>
        <w:t>MPLS TE</w:t>
      </w:r>
      <w:r w:rsidR="006F1023" w:rsidRPr="0026456E">
        <w:rPr>
          <w:rFonts w:hint="eastAsia"/>
        </w:rPr>
        <w:t>”</w:t>
      </w:r>
      <w:r w:rsidR="00455F9A" w:rsidRPr="0026456E">
        <w:rPr>
          <w:rFonts w:hint="eastAsia"/>
        </w:rPr>
        <w:t>。</w:t>
      </w:r>
    </w:p>
    <w:p w:rsidR="00145E59" w:rsidRPr="0026456E" w:rsidRDefault="00145E59" w:rsidP="006C6247">
      <w:pPr>
        <w:pStyle w:val="ItemList"/>
        <w:rPr>
          <w:lang w:eastAsia="zh-CN"/>
        </w:rPr>
      </w:pPr>
      <w:r w:rsidRPr="0026456E">
        <w:rPr>
          <w:rFonts w:hint="eastAsia"/>
          <w:lang w:eastAsia="zh-CN"/>
        </w:rPr>
        <w:t>在参与</w:t>
      </w:r>
      <w:r w:rsidRPr="0026456E">
        <w:rPr>
          <w:rFonts w:hint="eastAsia"/>
          <w:lang w:eastAsia="zh-CN"/>
        </w:rPr>
        <w:t>MPLS</w:t>
      </w:r>
      <w:r w:rsidRPr="0026456E">
        <w:rPr>
          <w:rFonts w:hint="eastAsia"/>
          <w:lang w:eastAsia="zh-CN"/>
        </w:rPr>
        <w:t>转发的各个节点和接口上开启</w:t>
      </w:r>
      <w:r w:rsidRPr="0026456E">
        <w:rPr>
          <w:rFonts w:hint="eastAsia"/>
          <w:lang w:eastAsia="zh-CN"/>
        </w:rPr>
        <w:t>MPLS</w:t>
      </w:r>
      <w:r w:rsidRPr="0026456E">
        <w:rPr>
          <w:rFonts w:hint="eastAsia"/>
          <w:lang w:eastAsia="zh-CN"/>
        </w:rPr>
        <w:t>能力，配置方法请参见“</w:t>
      </w:r>
      <w:r w:rsidRPr="0026456E">
        <w:rPr>
          <w:lang w:eastAsia="zh-CN"/>
        </w:rPr>
        <w:t>MPLS</w:t>
      </w:r>
      <w:r w:rsidRPr="0026456E">
        <w:rPr>
          <w:rFonts w:hint="eastAsia"/>
          <w:lang w:eastAsia="zh-CN"/>
        </w:rPr>
        <w:t>配置指导”中的“</w:t>
      </w:r>
      <w:r w:rsidRPr="0026456E">
        <w:rPr>
          <w:lang w:eastAsia="zh-CN"/>
        </w:rPr>
        <w:t>MPLS</w:t>
      </w:r>
      <w:r w:rsidRPr="0026456E">
        <w:rPr>
          <w:rFonts w:hint="eastAsia"/>
          <w:lang w:eastAsia="zh-CN"/>
        </w:rPr>
        <w:t>基础”。</w:t>
      </w:r>
    </w:p>
    <w:p w:rsidR="00075BB8" w:rsidRDefault="00A02CD7" w:rsidP="00075BB8">
      <w:pPr>
        <w:pStyle w:val="3"/>
      </w:pPr>
      <w:bookmarkStart w:id="118" w:name="_Ref491449416"/>
      <w:bookmarkStart w:id="119" w:name="_Ref499542870"/>
      <w:bookmarkStart w:id="120" w:name="_Toc45106654"/>
      <w:r>
        <w:rPr>
          <w:rFonts w:hint="eastAsia"/>
        </w:rPr>
        <w:t>配置</w:t>
      </w:r>
      <w:r w:rsidR="00BD0A51">
        <w:rPr>
          <w:rFonts w:hint="eastAsia"/>
        </w:rPr>
        <w:t>静态</w:t>
      </w:r>
      <w:r w:rsidR="00075BB8">
        <w:rPr>
          <w:rFonts w:hint="eastAsia"/>
        </w:rPr>
        <w:t xml:space="preserve">Adjacency </w:t>
      </w:r>
      <w:bookmarkEnd w:id="118"/>
      <w:r w:rsidR="00DC7808">
        <w:rPr>
          <w:rFonts w:hint="eastAsia"/>
        </w:rPr>
        <w:t>Segment</w:t>
      </w:r>
      <w:bookmarkEnd w:id="119"/>
      <w:bookmarkEnd w:id="120"/>
    </w:p>
    <w:p w:rsidR="00455F9A" w:rsidRDefault="00455F9A" w:rsidP="008E6281">
      <w:pPr>
        <w:pStyle w:val="40"/>
      </w:pPr>
      <w:bookmarkStart w:id="121" w:name="_Toc475449094"/>
      <w:bookmarkStart w:id="122" w:name="_Toc475449093"/>
      <w:bookmarkStart w:id="123" w:name="_Toc475449092"/>
      <w:bookmarkStart w:id="124" w:name="_Toc475449091"/>
      <w:bookmarkStart w:id="125" w:name="_Ref432664033"/>
      <w:bookmarkEnd w:id="121"/>
      <w:bookmarkEnd w:id="122"/>
      <w:bookmarkEnd w:id="123"/>
      <w:bookmarkEnd w:id="124"/>
      <w:r>
        <w:rPr>
          <w:rFonts w:hint="eastAsia"/>
        </w:rPr>
        <w:t>配置限制和指导</w:t>
      </w:r>
    </w:p>
    <w:p w:rsidR="00953BBF" w:rsidRPr="005C2E6E" w:rsidRDefault="00953BBF" w:rsidP="00953BBF">
      <w:r w:rsidRPr="005C2E6E">
        <w:rPr>
          <w:rFonts w:hint="eastAsia"/>
        </w:rPr>
        <w:t>如果指定下一跳</w:t>
      </w:r>
      <w:r w:rsidRPr="005C2E6E">
        <w:rPr>
          <w:rFonts w:hint="eastAsia"/>
        </w:rPr>
        <w:t>IP</w:t>
      </w:r>
      <w:r w:rsidRPr="005C2E6E">
        <w:rPr>
          <w:rFonts w:hint="eastAsia"/>
        </w:rPr>
        <w:t>地址，设备上必须存在到达该地址的路由且路由出接口上必须使能</w:t>
      </w:r>
      <w:r w:rsidRPr="005C2E6E">
        <w:rPr>
          <w:rFonts w:hint="eastAsia"/>
        </w:rPr>
        <w:t>MPLS</w:t>
      </w:r>
      <w:r w:rsidRPr="005C2E6E">
        <w:rPr>
          <w:rFonts w:hint="eastAsia"/>
        </w:rPr>
        <w:t>能力；如果指定出接口，该出接口必须处于</w:t>
      </w:r>
      <w:r w:rsidRPr="005C2E6E">
        <w:rPr>
          <w:rFonts w:hint="eastAsia"/>
        </w:rPr>
        <w:t>UP</w:t>
      </w:r>
      <w:r w:rsidRPr="005C2E6E">
        <w:rPr>
          <w:rFonts w:hint="eastAsia"/>
        </w:rPr>
        <w:t>状态并且能够接收到直连路由，</w:t>
      </w:r>
      <w:r>
        <w:rPr>
          <w:rFonts w:hint="eastAsia"/>
        </w:rPr>
        <w:t>且</w:t>
      </w:r>
      <w:r w:rsidRPr="005C2E6E">
        <w:rPr>
          <w:rFonts w:hint="eastAsia"/>
        </w:rPr>
        <w:t>必须使能</w:t>
      </w:r>
      <w:r w:rsidRPr="005C2E6E">
        <w:t>MPLS</w:t>
      </w:r>
      <w:r w:rsidRPr="005C2E6E">
        <w:rPr>
          <w:rFonts w:hint="eastAsia"/>
        </w:rPr>
        <w:t>能力。</w:t>
      </w:r>
    </w:p>
    <w:p w:rsidR="00953BBF" w:rsidRDefault="00953BBF" w:rsidP="0013777D">
      <w:r w:rsidRPr="005C2E6E">
        <w:rPr>
          <w:rFonts w:hint="eastAsia"/>
        </w:rPr>
        <w:t>如果所指定的入标签与已经存在的静态</w:t>
      </w:r>
      <w:r w:rsidRPr="005C2E6E">
        <w:t>LSP/</w:t>
      </w:r>
      <w:r w:rsidRPr="005C2E6E">
        <w:rPr>
          <w:rFonts w:hint="eastAsia"/>
        </w:rPr>
        <w:t>静态</w:t>
      </w:r>
      <w:r w:rsidRPr="005C2E6E">
        <w:t>PW</w:t>
      </w:r>
      <w:r w:rsidRPr="005C2E6E">
        <w:rPr>
          <w:rFonts w:hint="eastAsia"/>
        </w:rPr>
        <w:t>/</w:t>
      </w:r>
      <w:r w:rsidRPr="005C2E6E">
        <w:rPr>
          <w:rFonts w:hint="eastAsia"/>
        </w:rPr>
        <w:t>静态</w:t>
      </w:r>
      <w:r w:rsidRPr="005C2E6E">
        <w:rPr>
          <w:rFonts w:hint="eastAsia"/>
        </w:rPr>
        <w:t>CRLSP</w:t>
      </w:r>
      <w:r w:rsidRPr="005C2E6E">
        <w:rPr>
          <w:rFonts w:hint="eastAsia"/>
        </w:rPr>
        <w:t>的入标签相同，则会导致标签冲突，所配置的邻接路径不可用。即使修改静态</w:t>
      </w:r>
      <w:r w:rsidRPr="005C2E6E">
        <w:t>LSP/</w:t>
      </w:r>
      <w:r w:rsidRPr="005C2E6E">
        <w:rPr>
          <w:rFonts w:hint="eastAsia"/>
        </w:rPr>
        <w:t>静态</w:t>
      </w:r>
      <w:r w:rsidRPr="005C2E6E">
        <w:t>PW</w:t>
      </w:r>
      <w:r w:rsidRPr="005C2E6E">
        <w:rPr>
          <w:rFonts w:hint="eastAsia"/>
        </w:rPr>
        <w:t>/</w:t>
      </w:r>
      <w:r w:rsidRPr="005C2E6E">
        <w:rPr>
          <w:rFonts w:hint="eastAsia"/>
        </w:rPr>
        <w:t>静态</w:t>
      </w:r>
      <w:r w:rsidRPr="005C2E6E">
        <w:rPr>
          <w:rFonts w:hint="eastAsia"/>
        </w:rPr>
        <w:t>CRLSP</w:t>
      </w:r>
      <w:r w:rsidRPr="005C2E6E">
        <w:rPr>
          <w:rFonts w:hint="eastAsia"/>
        </w:rPr>
        <w:t>的入标签，该邻接路径仍不可用，需要手工删除该邻接路径并重新配置。</w:t>
      </w:r>
    </w:p>
    <w:p w:rsidR="00953BBF" w:rsidRPr="00953BBF" w:rsidRDefault="00953BBF" w:rsidP="0013777D">
      <w:r w:rsidRPr="005C2E6E">
        <w:rPr>
          <w:rFonts w:hint="eastAsia"/>
        </w:rPr>
        <w:t>本命令需要在静态</w:t>
      </w:r>
      <w:r w:rsidRPr="005C2E6E">
        <w:rPr>
          <w:rFonts w:hint="eastAsia"/>
        </w:rPr>
        <w:t>S</w:t>
      </w:r>
      <w:r w:rsidRPr="005C2E6E">
        <w:t>RLSP</w:t>
      </w:r>
      <w:r w:rsidRPr="005C2E6E">
        <w:rPr>
          <w:rFonts w:hint="eastAsia"/>
        </w:rPr>
        <w:t>的</w:t>
      </w:r>
      <w:r>
        <w:rPr>
          <w:rFonts w:hint="eastAsia"/>
        </w:rPr>
        <w:t>所有</w:t>
      </w:r>
      <w:r w:rsidRPr="005C2E6E">
        <w:rPr>
          <w:rFonts w:hint="eastAsia"/>
        </w:rPr>
        <w:t>节点上执行。</w:t>
      </w:r>
    </w:p>
    <w:p w:rsidR="00DC4489" w:rsidRDefault="00F678FC" w:rsidP="003C716A">
      <w:r>
        <w:rPr>
          <w:rFonts w:hint="eastAsia"/>
        </w:rPr>
        <w:t>如果</w:t>
      </w:r>
      <w:r w:rsidR="003C716A">
        <w:rPr>
          <w:rFonts w:hint="eastAsia"/>
        </w:rPr>
        <w:t>多条静态</w:t>
      </w:r>
      <w:r w:rsidR="003C716A">
        <w:rPr>
          <w:rFonts w:hint="eastAsia"/>
        </w:rPr>
        <w:t>SRLSP</w:t>
      </w:r>
      <w:r w:rsidR="003C716A">
        <w:rPr>
          <w:rFonts w:hint="eastAsia"/>
        </w:rPr>
        <w:t>存在公共路径，公共路径节点的邻接路径信息一致，不需要进行多次配置。</w:t>
      </w:r>
    </w:p>
    <w:p w:rsidR="00DC4489" w:rsidRDefault="00DC4489" w:rsidP="00584AC8">
      <w:pPr>
        <w:pStyle w:val="40"/>
      </w:pPr>
      <w:r>
        <w:rPr>
          <w:rFonts w:hint="eastAsia"/>
        </w:rPr>
        <w:t>配置步骤</w:t>
      </w:r>
    </w:p>
    <w:p w:rsidR="00DC4489" w:rsidRDefault="00DC4489" w:rsidP="00DC4489">
      <w:pPr>
        <w:pStyle w:val="ItemStep"/>
      </w:pPr>
      <w:r>
        <w:rPr>
          <w:rFonts w:hint="eastAsia"/>
        </w:rPr>
        <w:t>进入系统视图。</w:t>
      </w:r>
    </w:p>
    <w:p w:rsidR="00DC4489" w:rsidRPr="00462DA6" w:rsidRDefault="00DC4489" w:rsidP="00DC4489">
      <w:pPr>
        <w:pStyle w:val="ItemIndent1"/>
        <w:rPr>
          <w:rStyle w:val="commandkeywords"/>
        </w:rPr>
      </w:pPr>
      <w:r w:rsidRPr="00462DA6">
        <w:rPr>
          <w:rStyle w:val="commandkeywords"/>
          <w:rFonts w:hint="eastAsia"/>
        </w:rPr>
        <w:t>system-view</w:t>
      </w:r>
    </w:p>
    <w:p w:rsidR="00DC4489" w:rsidRPr="0026456E" w:rsidRDefault="00A02CD7" w:rsidP="00DC4489">
      <w:pPr>
        <w:pStyle w:val="ItemStep"/>
      </w:pPr>
      <w:bookmarkStart w:id="126" w:name="_Ref474336442"/>
      <w:r>
        <w:rPr>
          <w:rFonts w:hint="eastAsia"/>
        </w:rPr>
        <w:t>配置静态</w:t>
      </w:r>
      <w:r>
        <w:rPr>
          <w:rFonts w:hint="eastAsia"/>
        </w:rPr>
        <w:t xml:space="preserve">Adjacency </w:t>
      </w:r>
      <w:r w:rsidR="00DC7808">
        <w:rPr>
          <w:rFonts w:hint="eastAsia"/>
        </w:rPr>
        <w:t>Segment</w:t>
      </w:r>
      <w:r w:rsidR="00DC4489" w:rsidRPr="0026456E">
        <w:rPr>
          <w:rFonts w:hint="eastAsia"/>
        </w:rPr>
        <w:t>。</w:t>
      </w:r>
      <w:bookmarkEnd w:id="126"/>
    </w:p>
    <w:p w:rsidR="00DC4489" w:rsidRDefault="00DC4489" w:rsidP="00DC4489">
      <w:pPr>
        <w:pStyle w:val="ItemIndent1"/>
      </w:pPr>
      <w:r w:rsidRPr="00462DA6">
        <w:rPr>
          <w:rStyle w:val="commandkeywords"/>
          <w:rFonts w:hint="eastAsia"/>
        </w:rPr>
        <w:t>static-sr-mpls</w:t>
      </w:r>
      <w:r w:rsidRPr="00462DA6">
        <w:rPr>
          <w:rStyle w:val="commandkeywords"/>
        </w:rPr>
        <w:t xml:space="preserve"> adjacency </w:t>
      </w:r>
      <w:r w:rsidRPr="00462DA6">
        <w:rPr>
          <w:rStyle w:val="commandparameter"/>
          <w:rFonts w:hint="eastAsia"/>
        </w:rPr>
        <w:t>adjacency</w:t>
      </w:r>
      <w:r w:rsidRPr="00462DA6">
        <w:rPr>
          <w:rStyle w:val="commandparameter"/>
        </w:rPr>
        <w:t>-</w:t>
      </w:r>
      <w:r w:rsidRPr="00462DA6">
        <w:rPr>
          <w:rStyle w:val="commandparameter"/>
          <w:rFonts w:hint="eastAsia"/>
        </w:rPr>
        <w:t>path-</w:t>
      </w:r>
      <w:r w:rsidRPr="00462DA6">
        <w:rPr>
          <w:rStyle w:val="commandparameter"/>
        </w:rPr>
        <w:t>name</w:t>
      </w:r>
      <w:r w:rsidRPr="00DC4489">
        <w:rPr>
          <w:rFonts w:hint="eastAsia"/>
        </w:rPr>
        <w:t xml:space="preserve"> </w:t>
      </w:r>
      <w:r w:rsidRPr="00462DA6">
        <w:rPr>
          <w:rStyle w:val="commandkeywords"/>
          <w:rFonts w:hint="eastAsia"/>
        </w:rPr>
        <w:t>in</w:t>
      </w:r>
      <w:r w:rsidRPr="00462DA6">
        <w:rPr>
          <w:rStyle w:val="commandkeywords"/>
        </w:rPr>
        <w:t>-label</w:t>
      </w:r>
      <w:r w:rsidRPr="00DC4489">
        <w:t xml:space="preserve"> </w:t>
      </w:r>
      <w:r w:rsidRPr="00462DA6">
        <w:rPr>
          <w:rStyle w:val="commandparameter"/>
        </w:rPr>
        <w:t>label-value</w:t>
      </w:r>
      <w:r w:rsidRPr="00DC4489">
        <w:t xml:space="preserve"> </w:t>
      </w:r>
      <w:r w:rsidRPr="00462DA6">
        <w:rPr>
          <w:rStyle w:val="commandtext"/>
        </w:rPr>
        <w:t>{</w:t>
      </w:r>
      <w:r w:rsidRPr="00DC4489">
        <w:t xml:space="preserve"> </w:t>
      </w:r>
      <w:r w:rsidRPr="00462DA6">
        <w:rPr>
          <w:rStyle w:val="commandkeywords"/>
        </w:rPr>
        <w:t>nexthop</w:t>
      </w:r>
      <w:r w:rsidRPr="00DC4489">
        <w:t xml:space="preserve"> </w:t>
      </w:r>
      <w:r w:rsidRPr="00462DA6">
        <w:rPr>
          <w:rStyle w:val="commandparameter"/>
          <w:rFonts w:hint="eastAsia"/>
        </w:rPr>
        <w:t>i</w:t>
      </w:r>
      <w:r w:rsidRPr="00462DA6">
        <w:rPr>
          <w:rStyle w:val="commandparameter"/>
        </w:rPr>
        <w:t>p-addr</w:t>
      </w:r>
      <w:r w:rsidRPr="00462DA6">
        <w:rPr>
          <w:rStyle w:val="commandparameter"/>
          <w:rFonts w:hint="eastAsia"/>
        </w:rPr>
        <w:t>ess</w:t>
      </w:r>
      <w:r w:rsidRPr="00DC4489">
        <w:t xml:space="preserve"> </w:t>
      </w:r>
      <w:r w:rsidRPr="00462DA6">
        <w:rPr>
          <w:rStyle w:val="commandtext"/>
        </w:rPr>
        <w:t>|</w:t>
      </w:r>
      <w:r w:rsidRPr="00DC4489">
        <w:t xml:space="preserve"> </w:t>
      </w:r>
      <w:r w:rsidRPr="00462DA6">
        <w:rPr>
          <w:rStyle w:val="commandkeywords"/>
        </w:rPr>
        <w:t>outgoing-interface</w:t>
      </w:r>
      <w:r w:rsidRPr="00DC4489">
        <w:t xml:space="preserve"> </w:t>
      </w:r>
      <w:r w:rsidRPr="00462DA6">
        <w:rPr>
          <w:rStyle w:val="commandparameter"/>
        </w:rPr>
        <w:t xml:space="preserve">interface-type interface-number </w:t>
      </w:r>
      <w:r w:rsidRPr="00462DA6">
        <w:rPr>
          <w:rStyle w:val="commandtext"/>
        </w:rPr>
        <w:t>}</w:t>
      </w:r>
    </w:p>
    <w:p w:rsidR="003C716A" w:rsidRPr="0026456E" w:rsidRDefault="00DC4489" w:rsidP="00584AC8">
      <w:pPr>
        <w:pStyle w:val="ItemIndent1"/>
        <w:rPr>
          <w:lang w:eastAsia="zh-CN"/>
        </w:rPr>
      </w:pPr>
      <w:r w:rsidRPr="0026456E">
        <w:rPr>
          <w:rFonts w:hint="eastAsia"/>
          <w:lang w:eastAsia="zh-CN"/>
        </w:rPr>
        <w:t>指定的下一跳地址不能是本地设备上的公网</w:t>
      </w:r>
      <w:r w:rsidRPr="0026456E">
        <w:rPr>
          <w:rFonts w:hint="eastAsia"/>
          <w:lang w:eastAsia="zh-CN"/>
        </w:rPr>
        <w:t>IP</w:t>
      </w:r>
      <w:r w:rsidRPr="0026456E">
        <w:rPr>
          <w:rFonts w:hint="eastAsia"/>
          <w:lang w:eastAsia="zh-CN"/>
        </w:rPr>
        <w:t>地址。</w:t>
      </w:r>
    </w:p>
    <w:p w:rsidR="00CB3130" w:rsidRPr="00CB3130" w:rsidRDefault="00A02CD7" w:rsidP="00B4756B">
      <w:pPr>
        <w:pStyle w:val="3"/>
      </w:pPr>
      <w:bookmarkStart w:id="127" w:name="_Ref491449429"/>
      <w:bookmarkStart w:id="128" w:name="_Toc479670170"/>
      <w:bookmarkStart w:id="129" w:name="_Ref478831384"/>
      <w:bookmarkStart w:id="130" w:name="_Ref499542874"/>
      <w:bookmarkStart w:id="131" w:name="_Toc45106655"/>
      <w:r>
        <w:rPr>
          <w:rFonts w:hint="eastAsia"/>
        </w:rPr>
        <w:t>配置</w:t>
      </w:r>
      <w:r w:rsidR="00BD0A51">
        <w:rPr>
          <w:rFonts w:hint="eastAsia"/>
        </w:rPr>
        <w:t>静态</w:t>
      </w:r>
      <w:r w:rsidR="00DB4003">
        <w:rPr>
          <w:rFonts w:hint="eastAsia"/>
        </w:rPr>
        <w:t xml:space="preserve">Prefix </w:t>
      </w:r>
      <w:bookmarkEnd w:id="127"/>
      <w:bookmarkEnd w:id="128"/>
      <w:bookmarkEnd w:id="129"/>
      <w:r w:rsidR="00DC7808">
        <w:rPr>
          <w:rFonts w:hint="eastAsia"/>
        </w:rPr>
        <w:t>Segment</w:t>
      </w:r>
      <w:bookmarkEnd w:id="130"/>
      <w:bookmarkEnd w:id="131"/>
    </w:p>
    <w:p w:rsidR="00455F9A" w:rsidRDefault="00455F9A" w:rsidP="008E6281">
      <w:pPr>
        <w:pStyle w:val="40"/>
      </w:pPr>
      <w:r>
        <w:rPr>
          <w:rFonts w:hint="eastAsia"/>
        </w:rPr>
        <w:t>配置限制和指导</w:t>
      </w:r>
    </w:p>
    <w:p w:rsidR="00953BBF" w:rsidRPr="006808C4" w:rsidRDefault="00953BBF" w:rsidP="00953BBF">
      <w:r w:rsidRPr="00037E62">
        <w:rPr>
          <w:rFonts w:hint="eastAsia"/>
        </w:rPr>
        <w:t>指定的下一跳或出接口必须与路由表中最优路由的下一跳或出接口保持一致，</w:t>
      </w:r>
      <w:r w:rsidRPr="00762D42">
        <w:rPr>
          <w:rFonts w:hint="eastAsia"/>
        </w:rPr>
        <w:t>同一台设备上，</w:t>
      </w:r>
      <w:r>
        <w:rPr>
          <w:rFonts w:hint="eastAsia"/>
        </w:rPr>
        <w:t>如果最优路由有多个下一跳或者出接口，那么就能配置多个到该目的地址的前缀路径用于负载分担</w:t>
      </w:r>
      <w:r w:rsidRPr="006808C4">
        <w:rPr>
          <w:rFonts w:hint="eastAsia"/>
        </w:rPr>
        <w:t>，</w:t>
      </w:r>
      <w:r>
        <w:rPr>
          <w:rFonts w:hint="eastAsia"/>
        </w:rPr>
        <w:t>但是需要注意的是到达同一目的地址</w:t>
      </w:r>
      <w:r w:rsidRPr="006808C4">
        <w:rPr>
          <w:rFonts w:hint="eastAsia"/>
        </w:rPr>
        <w:t>前缀路径的名称</w:t>
      </w:r>
      <w:r>
        <w:rPr>
          <w:rFonts w:hint="eastAsia"/>
        </w:rPr>
        <w:t>、入标签值</w:t>
      </w:r>
      <w:r w:rsidRPr="006808C4">
        <w:rPr>
          <w:rFonts w:hint="eastAsia"/>
        </w:rPr>
        <w:t>需要保持一致。</w:t>
      </w:r>
    </w:p>
    <w:p w:rsidR="00953BBF" w:rsidRDefault="00953BBF" w:rsidP="00953BBF">
      <w:r w:rsidRPr="009733DF">
        <w:rPr>
          <w:rFonts w:hint="eastAsia"/>
        </w:rPr>
        <w:t>本命令需要在静态</w:t>
      </w:r>
      <w:r w:rsidRPr="009733DF">
        <w:rPr>
          <w:rFonts w:hint="eastAsia"/>
        </w:rPr>
        <w:t>S</w:t>
      </w:r>
      <w:r w:rsidRPr="009733DF">
        <w:t>RLSP</w:t>
      </w:r>
      <w:r w:rsidRPr="009733DF">
        <w:rPr>
          <w:rFonts w:hint="eastAsia"/>
        </w:rPr>
        <w:t>的所有节点上执行。</w:t>
      </w:r>
    </w:p>
    <w:p w:rsidR="00953BBF" w:rsidRDefault="00953BBF" w:rsidP="00953BBF">
      <w:r>
        <w:rPr>
          <w:rFonts w:hint="eastAsia"/>
        </w:rPr>
        <w:t>如果多条静态</w:t>
      </w:r>
      <w:r>
        <w:rPr>
          <w:rFonts w:hint="eastAsia"/>
        </w:rPr>
        <w:t>SRLSP</w:t>
      </w:r>
      <w:r>
        <w:rPr>
          <w:rFonts w:hint="eastAsia"/>
        </w:rPr>
        <w:t>的目的地址相同，公共路径节点的前缀路径信息一致，不需要进行多次配置。</w:t>
      </w:r>
    </w:p>
    <w:p w:rsidR="00CB3130" w:rsidRDefault="00CB3130" w:rsidP="00CB3130">
      <w:pPr>
        <w:pStyle w:val="40"/>
      </w:pPr>
      <w:r>
        <w:rPr>
          <w:rFonts w:hint="eastAsia"/>
        </w:rPr>
        <w:t>配置步骤</w:t>
      </w:r>
    </w:p>
    <w:p w:rsidR="00CB3130" w:rsidRDefault="00CB3130" w:rsidP="00CB3130">
      <w:pPr>
        <w:pStyle w:val="ItemStep"/>
      </w:pPr>
      <w:r>
        <w:rPr>
          <w:rFonts w:hint="eastAsia"/>
        </w:rPr>
        <w:t>进入系统视图。</w:t>
      </w:r>
    </w:p>
    <w:p w:rsidR="00CB3130" w:rsidRPr="00462DA6" w:rsidRDefault="00CB3130" w:rsidP="00CB3130">
      <w:pPr>
        <w:pStyle w:val="ItemIndent1"/>
        <w:rPr>
          <w:rStyle w:val="commandkeywords"/>
        </w:rPr>
      </w:pPr>
      <w:r w:rsidRPr="00462DA6">
        <w:rPr>
          <w:rStyle w:val="commandkeywords"/>
          <w:rFonts w:hint="eastAsia"/>
        </w:rPr>
        <w:t>system-view</w:t>
      </w:r>
    </w:p>
    <w:p w:rsidR="00CB3130" w:rsidRPr="0026456E" w:rsidRDefault="00A02CD7" w:rsidP="00CB3130">
      <w:pPr>
        <w:pStyle w:val="ItemStep"/>
      </w:pPr>
      <w:r>
        <w:rPr>
          <w:rFonts w:hint="eastAsia"/>
        </w:rPr>
        <w:t>配置静态</w:t>
      </w:r>
      <w:r>
        <w:rPr>
          <w:rFonts w:hint="eastAsia"/>
        </w:rPr>
        <w:t xml:space="preserve">Prefix </w:t>
      </w:r>
      <w:r w:rsidR="00DC7808">
        <w:rPr>
          <w:rFonts w:hint="eastAsia"/>
        </w:rPr>
        <w:t>Segment</w:t>
      </w:r>
      <w:r w:rsidR="0069537D" w:rsidRPr="0026456E">
        <w:rPr>
          <w:rFonts w:hint="eastAsia"/>
        </w:rPr>
        <w:t>。</w:t>
      </w:r>
    </w:p>
    <w:p w:rsidR="00CB3130" w:rsidRDefault="00CB3130" w:rsidP="00CB3130">
      <w:pPr>
        <w:pStyle w:val="ItemIndent1"/>
      </w:pPr>
      <w:r w:rsidRPr="00462DA6">
        <w:rPr>
          <w:rStyle w:val="commandkeywords"/>
          <w:rFonts w:hint="eastAsia"/>
        </w:rPr>
        <w:t>static-sr-mpls</w:t>
      </w:r>
      <w:r w:rsidRPr="00462DA6">
        <w:rPr>
          <w:rStyle w:val="commandkeywords"/>
        </w:rPr>
        <w:t xml:space="preserve"> </w:t>
      </w:r>
      <w:r>
        <w:rPr>
          <w:rStyle w:val="commandkeywords"/>
          <w:rFonts w:hint="eastAsia"/>
        </w:rPr>
        <w:t>prefix</w:t>
      </w:r>
      <w:r w:rsidRPr="00462DA6">
        <w:rPr>
          <w:rStyle w:val="commandkeywords"/>
        </w:rPr>
        <w:t xml:space="preserve"> </w:t>
      </w:r>
      <w:r>
        <w:rPr>
          <w:rStyle w:val="commandparameter"/>
          <w:rFonts w:hint="eastAsia"/>
        </w:rPr>
        <w:t>prefix</w:t>
      </w:r>
      <w:r w:rsidRPr="00462DA6">
        <w:rPr>
          <w:rStyle w:val="commandparameter"/>
        </w:rPr>
        <w:t>-</w:t>
      </w:r>
      <w:r w:rsidRPr="00462DA6">
        <w:rPr>
          <w:rStyle w:val="commandparameter"/>
          <w:rFonts w:hint="eastAsia"/>
        </w:rPr>
        <w:t>path-</w:t>
      </w:r>
      <w:r w:rsidRPr="00462DA6">
        <w:rPr>
          <w:rStyle w:val="commandparameter"/>
        </w:rPr>
        <w:t>name</w:t>
      </w:r>
      <w:r w:rsidRPr="00DC4489">
        <w:rPr>
          <w:rFonts w:hint="eastAsia"/>
        </w:rPr>
        <w:t xml:space="preserve"> </w:t>
      </w:r>
      <w:r w:rsidRPr="009B3E81">
        <w:rPr>
          <w:rStyle w:val="commandkeywords"/>
        </w:rPr>
        <w:t xml:space="preserve">destination </w:t>
      </w:r>
      <w:r w:rsidRPr="009B3E81">
        <w:rPr>
          <w:rStyle w:val="commandparameter"/>
        </w:rPr>
        <w:t>ip-addre</w:t>
      </w:r>
      <w:r w:rsidRPr="009B3E81">
        <w:rPr>
          <w:rStyle w:val="commandparameter"/>
          <w:rFonts w:hint="eastAsia"/>
        </w:rPr>
        <w:t>s</w:t>
      </w:r>
      <w:r w:rsidRPr="009B3E81">
        <w:rPr>
          <w:rStyle w:val="commandparameter"/>
        </w:rPr>
        <w:t>s</w:t>
      </w:r>
      <w:r w:rsidRPr="00462DA6">
        <w:rPr>
          <w:rStyle w:val="commandkeywords"/>
          <w:rFonts w:hint="eastAsia"/>
        </w:rPr>
        <w:t xml:space="preserve"> </w:t>
      </w:r>
      <w:r w:rsidRPr="00AB17E8">
        <w:rPr>
          <w:rStyle w:val="commandtext"/>
        </w:rPr>
        <w:t>{</w:t>
      </w:r>
      <w:r w:rsidRPr="009B3E81">
        <w:rPr>
          <w:rStyle w:val="commandparameter"/>
        </w:rPr>
        <w:t xml:space="preserve"> mask-length </w:t>
      </w:r>
      <w:r w:rsidRPr="00AB17E8">
        <w:rPr>
          <w:rStyle w:val="commandtext"/>
        </w:rPr>
        <w:t>|</w:t>
      </w:r>
      <w:r w:rsidRPr="009B3E81">
        <w:rPr>
          <w:rStyle w:val="commandparameter"/>
        </w:rPr>
        <w:t xml:space="preserve"> mask </w:t>
      </w:r>
      <w:r w:rsidRPr="00AB17E8">
        <w:rPr>
          <w:rStyle w:val="commandtext"/>
        </w:rPr>
        <w:t>}</w:t>
      </w:r>
      <w:r>
        <w:rPr>
          <w:rStyle w:val="commandkeywords"/>
          <w:rFonts w:hint="eastAsia"/>
        </w:rPr>
        <w:t xml:space="preserve"> </w:t>
      </w:r>
      <w:r w:rsidRPr="00462DA6">
        <w:rPr>
          <w:rStyle w:val="commandkeywords"/>
          <w:rFonts w:hint="eastAsia"/>
        </w:rPr>
        <w:t>in</w:t>
      </w:r>
      <w:r w:rsidRPr="00462DA6">
        <w:rPr>
          <w:rStyle w:val="commandkeywords"/>
        </w:rPr>
        <w:t>-label</w:t>
      </w:r>
      <w:r w:rsidRPr="00DC4489">
        <w:t xml:space="preserve"> </w:t>
      </w:r>
      <w:r w:rsidRPr="00AB17E8">
        <w:rPr>
          <w:rStyle w:val="commandparameter"/>
          <w:rFonts w:hint="eastAsia"/>
        </w:rPr>
        <w:t>in-</w:t>
      </w:r>
      <w:r w:rsidRPr="00AB17E8">
        <w:rPr>
          <w:rStyle w:val="commandparameter"/>
        </w:rPr>
        <w:t>labe</w:t>
      </w:r>
      <w:r w:rsidRPr="00462DA6">
        <w:rPr>
          <w:rStyle w:val="commandparameter"/>
        </w:rPr>
        <w:t>l-value</w:t>
      </w:r>
      <w:r w:rsidRPr="00DC4489">
        <w:t xml:space="preserve"> </w:t>
      </w:r>
      <w:r w:rsidRPr="00AB17E8">
        <w:rPr>
          <w:rStyle w:val="commandtext"/>
          <w:rFonts w:hint="eastAsia"/>
        </w:rPr>
        <w:t>[</w:t>
      </w:r>
      <w:r>
        <w:rPr>
          <w:rFonts w:hint="eastAsia"/>
        </w:rPr>
        <w:t xml:space="preserve"> </w:t>
      </w:r>
      <w:r w:rsidRPr="00AB17E8">
        <w:rPr>
          <w:rStyle w:val="commandtext"/>
        </w:rPr>
        <w:t>{</w:t>
      </w:r>
      <w:r w:rsidRPr="00DC4489">
        <w:t xml:space="preserve"> </w:t>
      </w:r>
      <w:r w:rsidRPr="00462DA6">
        <w:rPr>
          <w:rStyle w:val="commandkeywords"/>
        </w:rPr>
        <w:t>nexthop</w:t>
      </w:r>
      <w:r w:rsidRPr="00DC4489">
        <w:t xml:space="preserve"> </w:t>
      </w:r>
      <w:r w:rsidRPr="00462DA6">
        <w:rPr>
          <w:rStyle w:val="commandparameter"/>
          <w:rFonts w:hint="eastAsia"/>
        </w:rPr>
        <w:t>i</w:t>
      </w:r>
      <w:r w:rsidRPr="00462DA6">
        <w:rPr>
          <w:rStyle w:val="commandparameter"/>
        </w:rPr>
        <w:t>p-addr</w:t>
      </w:r>
      <w:r w:rsidRPr="00462DA6">
        <w:rPr>
          <w:rStyle w:val="commandparameter"/>
          <w:rFonts w:hint="eastAsia"/>
        </w:rPr>
        <w:t>ess</w:t>
      </w:r>
      <w:r w:rsidRPr="00DC4489">
        <w:t xml:space="preserve"> </w:t>
      </w:r>
      <w:r w:rsidRPr="00AB17E8">
        <w:rPr>
          <w:rStyle w:val="commandtext"/>
        </w:rPr>
        <w:t>|</w:t>
      </w:r>
      <w:r w:rsidRPr="00DC4489">
        <w:t xml:space="preserve"> </w:t>
      </w:r>
      <w:r w:rsidRPr="00462DA6">
        <w:rPr>
          <w:rStyle w:val="commandkeywords"/>
        </w:rPr>
        <w:t>outgoing-interface</w:t>
      </w:r>
      <w:r w:rsidRPr="00DC4489">
        <w:t xml:space="preserve"> </w:t>
      </w:r>
      <w:r w:rsidRPr="00462DA6">
        <w:rPr>
          <w:rStyle w:val="commandparameter"/>
        </w:rPr>
        <w:t xml:space="preserve">interface-type interface-number </w:t>
      </w:r>
      <w:r w:rsidRPr="00AB17E8">
        <w:rPr>
          <w:rStyle w:val="commandtext"/>
        </w:rPr>
        <w:t>}</w:t>
      </w:r>
      <w:r w:rsidRPr="00AB17E8">
        <w:rPr>
          <w:rStyle w:val="commandkeywords"/>
          <w:rFonts w:hint="eastAsia"/>
        </w:rPr>
        <w:t xml:space="preserve"> </w:t>
      </w:r>
      <w:r>
        <w:rPr>
          <w:rStyle w:val="commandkeywords"/>
          <w:rFonts w:hint="eastAsia"/>
        </w:rPr>
        <w:t>out</w:t>
      </w:r>
      <w:r w:rsidRPr="00462DA6">
        <w:rPr>
          <w:rStyle w:val="commandkeywords"/>
        </w:rPr>
        <w:t>-label</w:t>
      </w:r>
      <w:r w:rsidRPr="00DC4489">
        <w:t xml:space="preserve"> </w:t>
      </w:r>
      <w:r w:rsidRPr="00AB17E8">
        <w:rPr>
          <w:rStyle w:val="commandparameter"/>
          <w:rFonts w:hint="eastAsia"/>
        </w:rPr>
        <w:t>out-</w:t>
      </w:r>
      <w:r w:rsidRPr="00AB17E8">
        <w:rPr>
          <w:rStyle w:val="commandparameter"/>
        </w:rPr>
        <w:t>label-val</w:t>
      </w:r>
      <w:r w:rsidRPr="00462DA6">
        <w:rPr>
          <w:rStyle w:val="commandparameter"/>
        </w:rPr>
        <w:t>ue</w:t>
      </w:r>
      <w:r>
        <w:rPr>
          <w:rStyle w:val="commandparameter"/>
          <w:rFonts w:hint="eastAsia"/>
        </w:rPr>
        <w:t xml:space="preserve"> </w:t>
      </w:r>
      <w:r w:rsidRPr="00AB17E8">
        <w:rPr>
          <w:rStyle w:val="commandtext"/>
          <w:rFonts w:hint="eastAsia"/>
        </w:rPr>
        <w:t>]</w:t>
      </w:r>
    </w:p>
    <w:p w:rsidR="00CB3130" w:rsidRPr="0026456E" w:rsidRDefault="00CB3130" w:rsidP="00584AC8">
      <w:pPr>
        <w:pStyle w:val="ItemIndent1"/>
        <w:rPr>
          <w:lang w:eastAsia="zh-CN"/>
        </w:rPr>
      </w:pPr>
      <w:r w:rsidRPr="0026456E">
        <w:rPr>
          <w:rFonts w:hint="eastAsia"/>
          <w:lang w:eastAsia="zh-CN"/>
        </w:rPr>
        <w:t>指定的下一跳地址不能是本地设备上的公网</w:t>
      </w:r>
      <w:r w:rsidRPr="0026456E">
        <w:rPr>
          <w:rFonts w:hint="eastAsia"/>
          <w:lang w:eastAsia="zh-CN"/>
        </w:rPr>
        <w:t>IP</w:t>
      </w:r>
      <w:r w:rsidRPr="0026456E">
        <w:rPr>
          <w:rFonts w:hint="eastAsia"/>
          <w:lang w:eastAsia="zh-CN"/>
        </w:rPr>
        <w:t>地址。</w:t>
      </w:r>
    </w:p>
    <w:p w:rsidR="0048269E" w:rsidRDefault="0048269E" w:rsidP="0048269E">
      <w:pPr>
        <w:pStyle w:val="20"/>
      </w:pPr>
      <w:bookmarkStart w:id="132" w:name="_Toc475449131"/>
      <w:bookmarkStart w:id="133" w:name="_Toc475449117"/>
      <w:bookmarkStart w:id="134" w:name="_Toc475449149"/>
      <w:bookmarkStart w:id="135" w:name="_Toc475449170"/>
      <w:bookmarkStart w:id="136" w:name="_Ref531622895"/>
      <w:bookmarkStart w:id="137" w:name="_Toc287281806"/>
      <w:bookmarkStart w:id="138" w:name="_Toc45106656"/>
      <w:bookmarkEnd w:id="125"/>
      <w:bookmarkEnd w:id="132"/>
      <w:bookmarkEnd w:id="133"/>
      <w:bookmarkEnd w:id="134"/>
      <w:bookmarkEnd w:id="135"/>
      <w:r>
        <w:rPr>
          <w:rFonts w:hint="eastAsia"/>
        </w:rPr>
        <w:t>配置通过</w:t>
      </w:r>
      <w:r>
        <w:t>IGP</w:t>
      </w:r>
      <w:r w:rsidR="00953BBF">
        <w:rPr>
          <w:rFonts w:hint="eastAsia"/>
        </w:rPr>
        <w:t>扩展通告</w:t>
      </w:r>
      <w:r>
        <w:t>SID</w:t>
      </w:r>
      <w:bookmarkEnd w:id="136"/>
      <w:bookmarkEnd w:id="138"/>
    </w:p>
    <w:p w:rsidR="0048269E" w:rsidRDefault="0048269E" w:rsidP="0048269E">
      <w:pPr>
        <w:pStyle w:val="3"/>
      </w:pPr>
      <w:bookmarkStart w:id="139" w:name="_Toc45106657"/>
      <w:r>
        <w:rPr>
          <w:rFonts w:hint="eastAsia"/>
        </w:rPr>
        <w:t>通过</w:t>
      </w:r>
      <w:r>
        <w:t>IGP</w:t>
      </w:r>
      <w:r>
        <w:rPr>
          <w:rFonts w:hint="eastAsia"/>
        </w:rPr>
        <w:t>分配</w:t>
      </w:r>
      <w:r>
        <w:rPr>
          <w:rFonts w:hint="eastAsia"/>
        </w:rPr>
        <w:t>SID</w:t>
      </w:r>
      <w:r w:rsidRPr="00585BF4">
        <w:rPr>
          <w:rFonts w:hint="eastAsia"/>
        </w:rPr>
        <w:t>配置任务简介</w:t>
      </w:r>
      <w:bookmarkEnd w:id="139"/>
    </w:p>
    <w:p w:rsidR="00A875A5" w:rsidRDefault="00A875A5" w:rsidP="00A875A5">
      <w:pPr>
        <w:pStyle w:val="40"/>
      </w:pPr>
      <w:r>
        <w:rPr>
          <w:rFonts w:hint="eastAsia"/>
        </w:rPr>
        <w:t>通过</w:t>
      </w:r>
      <w:r>
        <w:t>IGP</w:t>
      </w:r>
      <w:r>
        <w:rPr>
          <w:rFonts w:hint="eastAsia"/>
        </w:rPr>
        <w:t>扩展通告前缀</w:t>
      </w:r>
      <w:r>
        <w:t>SID</w:t>
      </w:r>
    </w:p>
    <w:p w:rsidR="00A875A5" w:rsidRDefault="00A875A5" w:rsidP="00A875A5">
      <w:r w:rsidRPr="00F27193">
        <w:rPr>
          <w:rFonts w:hint="eastAsia"/>
        </w:rPr>
        <w:t>在</w:t>
      </w:r>
      <w:r w:rsidRPr="00F27193">
        <w:rPr>
          <w:rFonts w:hint="eastAsia"/>
        </w:rPr>
        <w:t>SRLSP</w:t>
      </w:r>
      <w:r w:rsidRPr="00F27193">
        <w:rPr>
          <w:rFonts w:hint="eastAsia"/>
        </w:rPr>
        <w:t>可能经过的各节点上执行</w:t>
      </w:r>
      <w:r>
        <w:rPr>
          <w:rFonts w:hint="eastAsia"/>
        </w:rPr>
        <w:t>如下</w:t>
      </w:r>
      <w:r w:rsidRPr="00F27193">
        <w:rPr>
          <w:rFonts w:hint="eastAsia"/>
        </w:rPr>
        <w:t>配置</w:t>
      </w:r>
      <w:r w:rsidRPr="00005879">
        <w:rPr>
          <w:rFonts w:hint="eastAsia"/>
        </w:rPr>
        <w:t>：</w:t>
      </w:r>
    </w:p>
    <w:p w:rsidR="00811864" w:rsidRPr="00EF3E68" w:rsidRDefault="00EF3E68" w:rsidP="00811864">
      <w:pPr>
        <w:pStyle w:val="ItemStep"/>
        <w:rPr>
          <w:rStyle w:val="Reference-R0G144B200"/>
        </w:rPr>
      </w:pPr>
      <w:r w:rsidRPr="00EF3E68">
        <w:rPr>
          <w:rStyle w:val="Reference-R0G144B200"/>
        </w:rPr>
        <w:fldChar w:fldCharType="begin"/>
      </w:r>
      <w:r w:rsidRPr="00EF3E68">
        <w:rPr>
          <w:rStyle w:val="Reference-R0G144B200"/>
        </w:rPr>
        <w:instrText xml:space="preserve">  REF _Ref531623111 \h  \* MERGEFORMAT </w:instrText>
      </w:r>
      <w:r w:rsidRPr="00EF3E68">
        <w:rPr>
          <w:rStyle w:val="Reference-R0G144B200"/>
        </w:rPr>
      </w:r>
      <w:r w:rsidRPr="00EF3E68">
        <w:rPr>
          <w:rStyle w:val="Reference-R0G144B200"/>
        </w:rPr>
        <w:fldChar w:fldCharType="separate"/>
      </w:r>
      <w:r w:rsidR="00B7696C" w:rsidRPr="00B7696C">
        <w:rPr>
          <w:rFonts w:hint="eastAsia"/>
          <w:color w:val="0000FF"/>
          <w:u w:val="single"/>
        </w:rPr>
        <w:t>开启</w:t>
      </w:r>
      <w:r w:rsidR="00B7696C" w:rsidRPr="00B7696C">
        <w:rPr>
          <w:rFonts w:hint="eastAsia"/>
          <w:color w:val="0000FF"/>
          <w:u w:val="single"/>
        </w:rPr>
        <w:t>IGP</w:t>
      </w:r>
      <w:r w:rsidR="00B7696C" w:rsidRPr="00B7696C">
        <w:rPr>
          <w:rFonts w:hint="eastAsia"/>
          <w:color w:val="0000FF"/>
          <w:u w:val="single"/>
        </w:rPr>
        <w:t>支持</w:t>
      </w:r>
      <w:r w:rsidR="00B7696C" w:rsidRPr="00B7696C">
        <w:rPr>
          <w:rFonts w:hint="eastAsia"/>
          <w:color w:val="0000FF"/>
          <w:u w:val="single"/>
        </w:rPr>
        <w:t>MPLS SR</w:t>
      </w:r>
      <w:r w:rsidR="00B7696C" w:rsidRPr="00B7696C">
        <w:rPr>
          <w:rFonts w:hint="eastAsia"/>
          <w:color w:val="0000FF"/>
          <w:u w:val="single"/>
        </w:rPr>
        <w:t>功能</w:t>
      </w:r>
      <w:r w:rsidRPr="00EF3E68">
        <w:rPr>
          <w:rStyle w:val="Reference-R0G144B200"/>
        </w:rPr>
        <w:fldChar w:fldCharType="end"/>
      </w:r>
    </w:p>
    <w:p w:rsidR="00A875A5"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_Ref491953940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配置前缀</w:t>
      </w:r>
      <w:r w:rsidR="00B7696C" w:rsidRPr="00B7696C">
        <w:rPr>
          <w:rStyle w:val="Reference-R0G144B200"/>
          <w:rFonts w:hint="eastAsia"/>
        </w:rPr>
        <w:t>SID</w:t>
      </w:r>
      <w:r w:rsidRPr="004A6746">
        <w:rPr>
          <w:rStyle w:val="Reference-R0G144B200"/>
        </w:rPr>
        <w:fldChar w:fldCharType="end"/>
      </w:r>
    </w:p>
    <w:p w:rsidR="004A6F68" w:rsidRPr="004A6F68" w:rsidRDefault="004A6F68" w:rsidP="004A6F68">
      <w:pPr>
        <w:pStyle w:val="ItemStep"/>
        <w:rPr>
          <w:rStyle w:val="Reference-R0G144B200"/>
          <w:lang w:eastAsia="zh-CN"/>
        </w:rPr>
      </w:pPr>
      <w:r w:rsidRPr="00366FBC">
        <w:rPr>
          <w:rStyle w:val="Reference-R0G144B200"/>
        </w:rPr>
        <w:fldChar w:fldCharType="begin"/>
      </w:r>
      <w:r w:rsidRPr="004A6F68">
        <w:rPr>
          <w:rStyle w:val="Reference-R0G144B200"/>
          <w:lang w:eastAsia="zh-CN"/>
        </w:rPr>
        <w:instrText xml:space="preserve"> REF _Ref12276689 \h  \* MERGEFORMAT </w:instrText>
      </w:r>
      <w:r w:rsidRPr="00366FBC">
        <w:rPr>
          <w:rStyle w:val="Reference-R0G144B200"/>
        </w:rPr>
      </w:r>
      <w:r w:rsidRPr="00366FBC">
        <w:rPr>
          <w:rStyle w:val="Reference-R0G144B200"/>
        </w:rPr>
        <w:fldChar w:fldCharType="separate"/>
      </w:r>
      <w:r w:rsidR="00B7696C" w:rsidRPr="00B7696C">
        <w:rPr>
          <w:rStyle w:val="Reference-R0G144B200"/>
          <w:rFonts w:hint="eastAsia"/>
          <w:lang w:eastAsia="zh-CN"/>
        </w:rPr>
        <w:t>配置基于</w:t>
      </w:r>
      <w:r w:rsidR="00B7696C" w:rsidRPr="00B7696C">
        <w:rPr>
          <w:rStyle w:val="Reference-R0G144B200"/>
          <w:rFonts w:hint="eastAsia"/>
          <w:lang w:eastAsia="zh-CN"/>
        </w:rPr>
        <w:t>MPLS</w:t>
      </w:r>
      <w:r w:rsidR="00B7696C" w:rsidRPr="00B7696C">
        <w:rPr>
          <w:rStyle w:val="Reference-R0G144B200"/>
          <w:rFonts w:hint="eastAsia"/>
          <w:lang w:eastAsia="zh-CN"/>
        </w:rPr>
        <w:t>的</w:t>
      </w:r>
      <w:r w:rsidR="00B7696C" w:rsidRPr="00B7696C">
        <w:rPr>
          <w:rStyle w:val="Reference-R0G144B200"/>
          <w:rFonts w:hint="eastAsia"/>
          <w:lang w:eastAsia="zh-CN"/>
        </w:rPr>
        <w:t>SRGB</w:t>
      </w:r>
      <w:r w:rsidR="00B7696C" w:rsidRPr="00B7696C">
        <w:rPr>
          <w:rStyle w:val="Reference-R0G144B200"/>
          <w:rFonts w:hint="eastAsia"/>
          <w:lang w:eastAsia="zh-CN"/>
        </w:rPr>
        <w:t>的标签范围</w:t>
      </w:r>
      <w:r w:rsidRPr="00366FBC">
        <w:rPr>
          <w:rStyle w:val="Reference-R0G144B200"/>
        </w:rPr>
        <w:fldChar w:fldCharType="end"/>
      </w:r>
    </w:p>
    <w:p w:rsidR="00A875A5" w:rsidRDefault="00A875A5" w:rsidP="00A875A5">
      <w:pPr>
        <w:pStyle w:val="40"/>
      </w:pPr>
      <w:r>
        <w:rPr>
          <w:rFonts w:hint="eastAsia"/>
        </w:rPr>
        <w:t>通过</w:t>
      </w:r>
      <w:r>
        <w:t>IGP</w:t>
      </w:r>
      <w:r>
        <w:rPr>
          <w:rFonts w:hint="eastAsia"/>
        </w:rPr>
        <w:t>扩展通告邻接</w:t>
      </w:r>
      <w:r>
        <w:t>SID</w:t>
      </w:r>
    </w:p>
    <w:p w:rsidR="00A875A5" w:rsidRDefault="00A875A5" w:rsidP="00A875A5">
      <w:r w:rsidRPr="00F27193">
        <w:rPr>
          <w:rFonts w:hint="eastAsia"/>
        </w:rPr>
        <w:t>在</w:t>
      </w:r>
      <w:r w:rsidRPr="00F27193">
        <w:rPr>
          <w:rFonts w:hint="eastAsia"/>
        </w:rPr>
        <w:t>SRLSP</w:t>
      </w:r>
      <w:r w:rsidRPr="00F27193">
        <w:rPr>
          <w:rFonts w:hint="eastAsia"/>
        </w:rPr>
        <w:t>可能经过的各节点上执行</w:t>
      </w:r>
      <w:r>
        <w:rPr>
          <w:rFonts w:hint="eastAsia"/>
        </w:rPr>
        <w:t>如下</w:t>
      </w:r>
      <w:r w:rsidRPr="00F27193">
        <w:rPr>
          <w:rFonts w:hint="eastAsia"/>
        </w:rPr>
        <w:t>配置</w:t>
      </w:r>
      <w:r w:rsidRPr="00005879">
        <w:rPr>
          <w:rFonts w:hint="eastAsia"/>
        </w:rPr>
        <w:t>：</w:t>
      </w:r>
    </w:p>
    <w:p w:rsidR="00811864" w:rsidRPr="00EF3E68" w:rsidRDefault="00EF3E68" w:rsidP="00811864">
      <w:pPr>
        <w:pStyle w:val="ItemStep"/>
        <w:rPr>
          <w:rStyle w:val="Reference-R0G144B200"/>
        </w:rPr>
      </w:pPr>
      <w:r w:rsidRPr="00EF3E68">
        <w:rPr>
          <w:rStyle w:val="Reference-R0G144B200"/>
        </w:rPr>
        <w:fldChar w:fldCharType="begin"/>
      </w:r>
      <w:r w:rsidRPr="00EF3E68">
        <w:rPr>
          <w:rStyle w:val="Reference-R0G144B200"/>
        </w:rPr>
        <w:instrText xml:space="preserve">  REF _Ref531623111 \h  \* MERGEFORMAT </w:instrText>
      </w:r>
      <w:r w:rsidRPr="00EF3E68">
        <w:rPr>
          <w:rStyle w:val="Reference-R0G144B200"/>
        </w:rPr>
      </w:r>
      <w:r w:rsidRPr="00EF3E68">
        <w:rPr>
          <w:rStyle w:val="Reference-R0G144B200"/>
        </w:rPr>
        <w:fldChar w:fldCharType="separate"/>
      </w:r>
      <w:r w:rsidR="00B7696C" w:rsidRPr="00B7696C">
        <w:rPr>
          <w:rFonts w:hint="eastAsia"/>
          <w:color w:val="0000FF"/>
          <w:u w:val="single"/>
        </w:rPr>
        <w:t>开启</w:t>
      </w:r>
      <w:r w:rsidR="00B7696C" w:rsidRPr="00B7696C">
        <w:rPr>
          <w:rFonts w:hint="eastAsia"/>
          <w:color w:val="0000FF"/>
          <w:u w:val="single"/>
        </w:rPr>
        <w:t>IGP</w:t>
      </w:r>
      <w:r w:rsidR="00B7696C" w:rsidRPr="00B7696C">
        <w:rPr>
          <w:rFonts w:hint="eastAsia"/>
          <w:color w:val="0000FF"/>
          <w:u w:val="single"/>
        </w:rPr>
        <w:t>支持</w:t>
      </w:r>
      <w:r w:rsidR="00B7696C" w:rsidRPr="00B7696C">
        <w:rPr>
          <w:rFonts w:hint="eastAsia"/>
          <w:color w:val="0000FF"/>
          <w:u w:val="single"/>
        </w:rPr>
        <w:t>MPLS SR</w:t>
      </w:r>
      <w:r w:rsidR="00B7696C" w:rsidRPr="00B7696C">
        <w:rPr>
          <w:rFonts w:hint="eastAsia"/>
          <w:color w:val="0000FF"/>
          <w:u w:val="single"/>
        </w:rPr>
        <w:t>功能</w:t>
      </w:r>
      <w:r w:rsidRPr="00EF3E68">
        <w:rPr>
          <w:rStyle w:val="Reference-R0G144B200"/>
        </w:rPr>
        <w:fldChar w:fldCharType="end"/>
      </w:r>
    </w:p>
    <w:p w:rsidR="00A875A5" w:rsidRPr="004A6746" w:rsidRDefault="00A875A5" w:rsidP="00A875A5">
      <w:pPr>
        <w:pStyle w:val="ItemStep"/>
        <w:rPr>
          <w:rStyle w:val="Reference-R0G144B200"/>
          <w:lang w:eastAsia="zh-CN"/>
        </w:rPr>
      </w:pP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_Ref491097643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开启</w:t>
      </w:r>
      <w:r w:rsidR="00B7696C" w:rsidRPr="00B7696C">
        <w:rPr>
          <w:rStyle w:val="Reference-R0G144B200"/>
          <w:lang w:eastAsia="zh-CN"/>
        </w:rPr>
        <w:t>IGP</w:t>
      </w:r>
      <w:r w:rsidR="00B7696C" w:rsidRPr="00B7696C">
        <w:rPr>
          <w:rStyle w:val="Reference-R0G144B200"/>
          <w:rFonts w:hint="eastAsia"/>
          <w:lang w:eastAsia="zh-CN"/>
        </w:rPr>
        <w:t>邻接标签分配功能</w:t>
      </w:r>
      <w:r w:rsidRPr="004A6746">
        <w:rPr>
          <w:rStyle w:val="Reference-R0G144B200"/>
        </w:rPr>
        <w:fldChar w:fldCharType="end"/>
      </w:r>
    </w:p>
    <w:p w:rsidR="00A875A5" w:rsidRPr="00A875A5" w:rsidRDefault="00A875A5" w:rsidP="00A875A5">
      <w:pPr>
        <w:pStyle w:val="ItemStep"/>
        <w:rPr>
          <w:rStyle w:val="Reference-R0G144B200"/>
          <w:lang w:eastAsia="zh-CN"/>
        </w:rPr>
      </w:pPr>
      <w:r w:rsidRPr="00AC694C">
        <w:rPr>
          <w:rFonts w:hint="eastAsia"/>
          <w:lang w:eastAsia="zh-CN"/>
        </w:rPr>
        <w:t>（可选）</w:t>
      </w:r>
      <w:r w:rsidRPr="004A6746">
        <w:rPr>
          <w:rStyle w:val="Reference-R0G144B200"/>
        </w:rPr>
        <w:fldChar w:fldCharType="begin"/>
      </w:r>
      <w:r w:rsidRPr="004A6746">
        <w:rPr>
          <w:rStyle w:val="Reference-R0G144B200"/>
          <w:lang w:eastAsia="zh-CN"/>
        </w:rPr>
        <w:instrText xml:space="preserve"> REF _Ref532545817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配置邻接</w:t>
      </w:r>
      <w:r w:rsidR="00B7696C" w:rsidRPr="00B7696C">
        <w:rPr>
          <w:rStyle w:val="Reference-R0G144B200"/>
          <w:lang w:eastAsia="zh-CN"/>
        </w:rPr>
        <w:t>SID</w:t>
      </w:r>
      <w:r w:rsidRPr="004A6746">
        <w:rPr>
          <w:rStyle w:val="Reference-R0G144B200"/>
        </w:rPr>
        <w:fldChar w:fldCharType="end"/>
      </w:r>
    </w:p>
    <w:p w:rsidR="00A875A5" w:rsidRDefault="00A875A5" w:rsidP="00A875A5">
      <w:pPr>
        <w:pStyle w:val="ItemIndent1"/>
        <w:rPr>
          <w:lang w:eastAsia="zh-CN"/>
        </w:rPr>
      </w:pPr>
      <w:r w:rsidRPr="00A875A5">
        <w:rPr>
          <w:rFonts w:hint="eastAsia"/>
          <w:lang w:eastAsia="zh-CN"/>
        </w:rPr>
        <w:t>为邻接链路分配指定</w:t>
      </w:r>
      <w:r w:rsidRPr="00A875A5">
        <w:rPr>
          <w:rFonts w:hint="eastAsia"/>
          <w:lang w:eastAsia="zh-CN"/>
        </w:rPr>
        <w:t>SID</w:t>
      </w:r>
      <w:r w:rsidRPr="00A875A5">
        <w:rPr>
          <w:rFonts w:hint="eastAsia"/>
          <w:lang w:eastAsia="zh-CN"/>
        </w:rPr>
        <w:t>。</w:t>
      </w:r>
    </w:p>
    <w:p w:rsidR="004A6F68" w:rsidRPr="004A6F68" w:rsidRDefault="004A6F68" w:rsidP="003508BC">
      <w:pPr>
        <w:pStyle w:val="ItemStep"/>
        <w:rPr>
          <w:lang w:eastAsia="zh-CN"/>
        </w:rPr>
      </w:pPr>
      <w:r w:rsidRPr="00366FBC">
        <w:rPr>
          <w:rStyle w:val="Reference-R0G144B200"/>
        </w:rPr>
        <w:fldChar w:fldCharType="begin"/>
      </w:r>
      <w:r w:rsidRPr="004A6F68">
        <w:rPr>
          <w:rStyle w:val="Reference-R0G144B200"/>
          <w:lang w:eastAsia="zh-CN"/>
        </w:rPr>
        <w:instrText xml:space="preserve"> REF _Ref12276725 \h  \* MERGEFORMAT </w:instrText>
      </w:r>
      <w:r w:rsidRPr="00366FBC">
        <w:rPr>
          <w:rStyle w:val="Reference-R0G144B200"/>
        </w:rPr>
      </w:r>
      <w:r w:rsidRPr="00366FBC">
        <w:rPr>
          <w:rStyle w:val="Reference-R0G144B200"/>
        </w:rPr>
        <w:fldChar w:fldCharType="separate"/>
      </w:r>
      <w:r w:rsidR="00B7696C" w:rsidRPr="00B7696C">
        <w:rPr>
          <w:rStyle w:val="Reference-R0G144B200"/>
          <w:rFonts w:hint="eastAsia"/>
          <w:lang w:eastAsia="zh-CN"/>
        </w:rPr>
        <w:t>配置基于</w:t>
      </w:r>
      <w:r w:rsidR="00B7696C" w:rsidRPr="00B7696C">
        <w:rPr>
          <w:rStyle w:val="Reference-R0G144B200"/>
          <w:rFonts w:hint="eastAsia"/>
          <w:lang w:eastAsia="zh-CN"/>
        </w:rPr>
        <w:t>MPLS</w:t>
      </w:r>
      <w:r w:rsidR="00B7696C" w:rsidRPr="00B7696C">
        <w:rPr>
          <w:rStyle w:val="Reference-R0G144B200"/>
          <w:rFonts w:hint="eastAsia"/>
          <w:lang w:eastAsia="zh-CN"/>
        </w:rPr>
        <w:t>的</w:t>
      </w:r>
      <w:r w:rsidR="00B7696C" w:rsidRPr="00B7696C">
        <w:rPr>
          <w:rStyle w:val="Reference-R0G144B200"/>
          <w:rFonts w:hint="eastAsia"/>
          <w:lang w:eastAsia="zh-CN"/>
        </w:rPr>
        <w:t>SRLB</w:t>
      </w:r>
      <w:r w:rsidR="00B7696C" w:rsidRPr="00B7696C">
        <w:rPr>
          <w:rStyle w:val="Reference-R0G144B200"/>
          <w:rFonts w:hint="eastAsia"/>
          <w:lang w:eastAsia="zh-CN"/>
        </w:rPr>
        <w:t>的标签范围</w:t>
      </w:r>
      <w:r w:rsidRPr="00366FBC">
        <w:rPr>
          <w:rStyle w:val="Reference-R0G144B200"/>
        </w:rPr>
        <w:fldChar w:fldCharType="end"/>
      </w:r>
    </w:p>
    <w:p w:rsidR="00CE7DAA" w:rsidRDefault="00CE7DAA" w:rsidP="00CE7DAA">
      <w:pPr>
        <w:pStyle w:val="3"/>
      </w:pPr>
      <w:bookmarkStart w:id="140" w:name="_Toc45106658"/>
      <w:r>
        <w:rPr>
          <w:rFonts w:hint="eastAsia"/>
        </w:rPr>
        <w:t>配置准备</w:t>
      </w:r>
      <w:bookmarkEnd w:id="140"/>
    </w:p>
    <w:p w:rsidR="00CE7DAA" w:rsidRDefault="00CE7DAA" w:rsidP="00CE7DAA">
      <w:r>
        <w:rPr>
          <w:rFonts w:hint="eastAsia"/>
        </w:rPr>
        <w:t>配置通过</w:t>
      </w:r>
      <w:r>
        <w:t>IGP</w:t>
      </w:r>
      <w:r>
        <w:rPr>
          <w:rFonts w:hint="eastAsia"/>
        </w:rPr>
        <w:t>扩展通告</w:t>
      </w:r>
      <w:r>
        <w:t>SID</w:t>
      </w:r>
      <w:r w:rsidRPr="00677C4C">
        <w:rPr>
          <w:rFonts w:hint="eastAsia"/>
        </w:rPr>
        <w:t>之前，需完成以下任务：</w:t>
      </w:r>
    </w:p>
    <w:p w:rsidR="00CE7DAA" w:rsidRPr="00CE7DAA" w:rsidRDefault="00CE7DAA" w:rsidP="00CE7DAA">
      <w:pPr>
        <w:pStyle w:val="ItemList"/>
        <w:rPr>
          <w:lang w:eastAsia="zh-CN"/>
        </w:rPr>
      </w:pPr>
      <w:r w:rsidRPr="00CE7DAA">
        <w:rPr>
          <w:rFonts w:hint="eastAsia"/>
          <w:lang w:eastAsia="zh-CN"/>
        </w:rPr>
        <w:t>确定</w:t>
      </w:r>
      <w:r w:rsidRPr="00CE7DAA">
        <w:rPr>
          <w:rFonts w:hint="eastAsia"/>
          <w:lang w:eastAsia="zh-CN"/>
        </w:rPr>
        <w:t>SR</w:t>
      </w:r>
      <w:r w:rsidRPr="00CE7DAA">
        <w:rPr>
          <w:lang w:eastAsia="zh-CN"/>
        </w:rPr>
        <w:t>LSP</w:t>
      </w:r>
      <w:r w:rsidRPr="00CE7DAA">
        <w:rPr>
          <w:rFonts w:hint="eastAsia"/>
          <w:lang w:eastAsia="zh-CN"/>
        </w:rPr>
        <w:t>的头节点、中间节点和尾节点。</w:t>
      </w:r>
    </w:p>
    <w:p w:rsidR="00CE7DAA" w:rsidRPr="00CE7DAA" w:rsidRDefault="00CE7DAA" w:rsidP="00CE7DAA">
      <w:pPr>
        <w:pStyle w:val="ItemList"/>
        <w:rPr>
          <w:lang w:eastAsia="zh-CN"/>
        </w:rPr>
      </w:pPr>
      <w:r w:rsidRPr="00CE7DAA">
        <w:rPr>
          <w:rFonts w:hint="eastAsia"/>
          <w:lang w:eastAsia="zh-CN"/>
        </w:rPr>
        <w:t>规划每个节点的</w:t>
      </w:r>
      <w:r w:rsidRPr="00CE7DAA">
        <w:rPr>
          <w:rFonts w:hint="eastAsia"/>
          <w:lang w:eastAsia="zh-CN"/>
        </w:rPr>
        <w:t>SID</w:t>
      </w:r>
      <w:r w:rsidRPr="00CE7DAA">
        <w:rPr>
          <w:rFonts w:hint="eastAsia"/>
          <w:lang w:eastAsia="zh-CN"/>
        </w:rPr>
        <w:t>和</w:t>
      </w:r>
      <w:r w:rsidRPr="00CE7DAA">
        <w:rPr>
          <w:rFonts w:hint="eastAsia"/>
          <w:lang w:eastAsia="zh-CN"/>
        </w:rPr>
        <w:t>SRGB</w:t>
      </w:r>
      <w:r w:rsidR="004A6F68" w:rsidRPr="004A6F68">
        <w:rPr>
          <w:rFonts w:hint="eastAsia"/>
          <w:lang w:eastAsia="zh-CN"/>
        </w:rPr>
        <w:t>/SRLB</w:t>
      </w:r>
      <w:r w:rsidRPr="00CE7DAA">
        <w:rPr>
          <w:rFonts w:hint="eastAsia"/>
          <w:lang w:eastAsia="zh-CN"/>
        </w:rPr>
        <w:t>标签范围。</w:t>
      </w:r>
    </w:p>
    <w:p w:rsidR="00CE7DAA" w:rsidRPr="00CE7DAA" w:rsidRDefault="00CE7DAA" w:rsidP="007A3451">
      <w:pPr>
        <w:pStyle w:val="ItemList"/>
        <w:rPr>
          <w:lang w:eastAsia="zh-CN"/>
        </w:rPr>
      </w:pPr>
      <w:r w:rsidRPr="00CE7DAA">
        <w:rPr>
          <w:rFonts w:hint="eastAsia"/>
          <w:lang w:eastAsia="zh-CN"/>
        </w:rPr>
        <w:t>在参与</w:t>
      </w:r>
      <w:r w:rsidRPr="00CE7DAA">
        <w:rPr>
          <w:rFonts w:hint="eastAsia"/>
          <w:lang w:eastAsia="zh-CN"/>
        </w:rPr>
        <w:t>MPLS</w:t>
      </w:r>
      <w:r w:rsidRPr="00CE7DAA">
        <w:rPr>
          <w:rFonts w:hint="eastAsia"/>
          <w:lang w:eastAsia="zh-CN"/>
        </w:rPr>
        <w:t>转发的各个节点和接口上开启</w:t>
      </w:r>
      <w:r w:rsidRPr="00CE7DAA">
        <w:rPr>
          <w:rFonts w:hint="eastAsia"/>
          <w:lang w:eastAsia="zh-CN"/>
        </w:rPr>
        <w:t>MPLS</w:t>
      </w:r>
      <w:r w:rsidRPr="00CE7DAA">
        <w:rPr>
          <w:rFonts w:hint="eastAsia"/>
          <w:lang w:eastAsia="zh-CN"/>
        </w:rPr>
        <w:t>能力，配置方法请参见“</w:t>
      </w:r>
      <w:r w:rsidRPr="00CE7DAA">
        <w:rPr>
          <w:lang w:eastAsia="zh-CN"/>
        </w:rPr>
        <w:t>MPLS</w:t>
      </w:r>
      <w:r w:rsidRPr="00CE7DAA">
        <w:rPr>
          <w:rFonts w:hint="eastAsia"/>
          <w:lang w:eastAsia="zh-CN"/>
        </w:rPr>
        <w:t>配置指导”中的“</w:t>
      </w:r>
      <w:r w:rsidRPr="00CE7DAA">
        <w:rPr>
          <w:lang w:eastAsia="zh-CN"/>
        </w:rPr>
        <w:t>MPLS</w:t>
      </w:r>
      <w:r w:rsidRPr="00CE7DAA">
        <w:rPr>
          <w:rFonts w:hint="eastAsia"/>
          <w:lang w:eastAsia="zh-CN"/>
        </w:rPr>
        <w:t>基础”。</w:t>
      </w:r>
    </w:p>
    <w:p w:rsidR="00075BB8" w:rsidRDefault="00075BB8" w:rsidP="00731D07">
      <w:pPr>
        <w:pStyle w:val="3"/>
      </w:pPr>
      <w:bookmarkStart w:id="141" w:name="_Ref491936340"/>
      <w:bookmarkStart w:id="142" w:name="_Ref491936347"/>
      <w:bookmarkStart w:id="143" w:name="_Ref531623111"/>
      <w:bookmarkStart w:id="144" w:name="_Toc45106659"/>
      <w:r>
        <w:rPr>
          <w:rFonts w:hint="eastAsia"/>
        </w:rPr>
        <w:t>开启</w:t>
      </w:r>
      <w:bookmarkEnd w:id="141"/>
      <w:bookmarkEnd w:id="142"/>
      <w:r w:rsidR="00535D1B">
        <w:rPr>
          <w:rFonts w:hint="eastAsia"/>
        </w:rPr>
        <w:t>IGP</w:t>
      </w:r>
      <w:r w:rsidR="00535D1B">
        <w:rPr>
          <w:rFonts w:hint="eastAsia"/>
        </w:rPr>
        <w:t>支持</w:t>
      </w:r>
      <w:r w:rsidR="00535D1B">
        <w:rPr>
          <w:rFonts w:hint="eastAsia"/>
        </w:rPr>
        <w:t>MPLS SR</w:t>
      </w:r>
      <w:r w:rsidR="00535D1B">
        <w:rPr>
          <w:rFonts w:hint="eastAsia"/>
        </w:rPr>
        <w:t>功能</w:t>
      </w:r>
      <w:bookmarkEnd w:id="143"/>
      <w:bookmarkEnd w:id="144"/>
    </w:p>
    <w:p w:rsidR="0048269E" w:rsidRDefault="0048269E" w:rsidP="0048269E">
      <w:pPr>
        <w:pStyle w:val="40"/>
      </w:pPr>
      <w:r>
        <w:rPr>
          <w:rFonts w:hint="eastAsia"/>
        </w:rPr>
        <w:t>配置准备</w:t>
      </w:r>
    </w:p>
    <w:p w:rsidR="0048269E" w:rsidRDefault="0048269E" w:rsidP="0048269E">
      <w:r>
        <w:rPr>
          <w:rFonts w:hint="eastAsia"/>
        </w:rPr>
        <w:t>开启</w:t>
      </w:r>
      <w:r>
        <w:rPr>
          <w:rFonts w:hint="eastAsia"/>
        </w:rPr>
        <w:t>IGP</w:t>
      </w:r>
      <w:r>
        <w:rPr>
          <w:rFonts w:hint="eastAsia"/>
        </w:rPr>
        <w:t>支持</w:t>
      </w:r>
      <w:r>
        <w:rPr>
          <w:rFonts w:hint="eastAsia"/>
        </w:rPr>
        <w:t>MPLS SR</w:t>
      </w:r>
      <w:r>
        <w:rPr>
          <w:rFonts w:hint="eastAsia"/>
        </w:rPr>
        <w:t>功能前</w:t>
      </w:r>
      <w:r w:rsidRPr="00A45202">
        <w:rPr>
          <w:rFonts w:hint="eastAsia"/>
        </w:rPr>
        <w:t>，需</w:t>
      </w:r>
      <w:r>
        <w:rPr>
          <w:rFonts w:hint="eastAsia"/>
        </w:rPr>
        <w:t>进行以下配置，否则</w:t>
      </w:r>
      <w:r>
        <w:rPr>
          <w:rFonts w:hint="eastAsia"/>
        </w:rPr>
        <w:t>MPLS SR</w:t>
      </w:r>
      <w:r>
        <w:rPr>
          <w:rFonts w:hint="eastAsia"/>
        </w:rPr>
        <w:t>功能不会生效：</w:t>
      </w:r>
    </w:p>
    <w:p w:rsidR="0048269E" w:rsidRPr="0026456E" w:rsidRDefault="0048269E" w:rsidP="0048269E">
      <w:pPr>
        <w:pStyle w:val="ItemList"/>
      </w:pPr>
      <w:r>
        <w:rPr>
          <w:rFonts w:hint="eastAsia"/>
        </w:rPr>
        <w:t>当</w:t>
      </w:r>
      <w:r>
        <w:rPr>
          <w:rFonts w:hint="eastAsia"/>
        </w:rPr>
        <w:t>IGP</w:t>
      </w:r>
      <w:r>
        <w:rPr>
          <w:rFonts w:hint="eastAsia"/>
        </w:rPr>
        <w:t>协议为</w:t>
      </w:r>
      <w:r w:rsidRPr="00A45202">
        <w:t>IS-IS</w:t>
      </w:r>
      <w:r>
        <w:rPr>
          <w:rFonts w:hint="eastAsia"/>
        </w:rPr>
        <w:t>时，需确保</w:t>
      </w:r>
      <w:r w:rsidRPr="00A45202">
        <w:t>IS-IS</w:t>
      </w:r>
      <w:r w:rsidRPr="0026456E">
        <w:rPr>
          <w:rFonts w:hint="eastAsia"/>
        </w:rPr>
        <w:t>开销值的类型为</w:t>
      </w:r>
      <w:r w:rsidRPr="00A45202">
        <w:t>wide</w:t>
      </w:r>
      <w:r w:rsidRPr="00A45202">
        <w:rPr>
          <w:rFonts w:hint="eastAsia"/>
        </w:rPr>
        <w:t>、</w:t>
      </w:r>
      <w:r w:rsidRPr="00A45202">
        <w:rPr>
          <w:rFonts w:hint="eastAsia"/>
        </w:rPr>
        <w:t>compatible</w:t>
      </w:r>
      <w:r w:rsidRPr="00A45202">
        <w:rPr>
          <w:rFonts w:hint="eastAsia"/>
        </w:rPr>
        <w:t>或</w:t>
      </w:r>
      <w:r w:rsidRPr="00A45202">
        <w:rPr>
          <w:rFonts w:hint="eastAsia"/>
        </w:rPr>
        <w:t>wide-compatible</w:t>
      </w:r>
      <w:r w:rsidRPr="00A45202">
        <w:rPr>
          <w:rFonts w:hint="eastAsia"/>
        </w:rPr>
        <w:t>。</w:t>
      </w:r>
      <w:r w:rsidRPr="0026456E">
        <w:rPr>
          <w:rFonts w:hint="eastAsia"/>
        </w:rPr>
        <w:t>关于</w:t>
      </w:r>
      <w:r w:rsidRPr="0026456E">
        <w:t>IS-IS</w:t>
      </w:r>
      <w:r w:rsidRPr="0026456E">
        <w:rPr>
          <w:rFonts w:hint="eastAsia"/>
        </w:rPr>
        <w:t>开销值类型的配置请参见“三层技术</w:t>
      </w:r>
      <w:r w:rsidRPr="0026456E">
        <w:t>-IP</w:t>
      </w:r>
      <w:r w:rsidRPr="0026456E">
        <w:rPr>
          <w:rFonts w:hint="eastAsia"/>
        </w:rPr>
        <w:t>路由配置指导”中的“</w:t>
      </w:r>
      <w:r w:rsidRPr="0026456E">
        <w:rPr>
          <w:rFonts w:hint="eastAsia"/>
        </w:rPr>
        <w:t>IS-IS</w:t>
      </w:r>
      <w:r w:rsidRPr="0026456E">
        <w:rPr>
          <w:rFonts w:hint="eastAsia"/>
        </w:rPr>
        <w:t>”。</w:t>
      </w:r>
    </w:p>
    <w:p w:rsidR="0048269E" w:rsidRPr="0026456E" w:rsidRDefault="0048269E" w:rsidP="0048269E">
      <w:pPr>
        <w:pStyle w:val="ItemList"/>
        <w:rPr>
          <w:lang w:eastAsia="zh-CN"/>
        </w:rPr>
      </w:pPr>
      <w:r w:rsidRPr="0026456E">
        <w:rPr>
          <w:rFonts w:hint="eastAsia"/>
          <w:lang w:eastAsia="zh-CN"/>
        </w:rPr>
        <w:t>当</w:t>
      </w:r>
      <w:r w:rsidRPr="0026456E">
        <w:rPr>
          <w:rFonts w:hint="eastAsia"/>
          <w:lang w:eastAsia="zh-CN"/>
        </w:rPr>
        <w:t>IGP</w:t>
      </w:r>
      <w:r w:rsidRPr="0026456E">
        <w:rPr>
          <w:rFonts w:hint="eastAsia"/>
          <w:lang w:eastAsia="zh-CN"/>
        </w:rPr>
        <w:t>协议为</w:t>
      </w:r>
      <w:r w:rsidRPr="0026456E">
        <w:rPr>
          <w:rFonts w:hint="eastAsia"/>
          <w:lang w:eastAsia="zh-CN"/>
        </w:rPr>
        <w:t>OSPF</w:t>
      </w:r>
      <w:r w:rsidRPr="0026456E">
        <w:rPr>
          <w:rFonts w:hint="eastAsia"/>
          <w:lang w:eastAsia="zh-CN"/>
        </w:rPr>
        <w:t>时，</w:t>
      </w:r>
      <w:r w:rsidR="00725EB4" w:rsidRPr="0026456E">
        <w:rPr>
          <w:rFonts w:hint="eastAsia"/>
          <w:lang w:eastAsia="zh-CN"/>
        </w:rPr>
        <w:t>需使能</w:t>
      </w:r>
      <w:r w:rsidR="00725EB4" w:rsidRPr="0026456E">
        <w:rPr>
          <w:lang w:eastAsia="zh-CN"/>
        </w:rPr>
        <w:t>OSPF</w:t>
      </w:r>
      <w:r w:rsidR="00725EB4" w:rsidRPr="0026456E">
        <w:rPr>
          <w:rFonts w:hint="eastAsia"/>
          <w:lang w:eastAsia="zh-CN"/>
        </w:rPr>
        <w:t>的</w:t>
      </w:r>
      <w:r w:rsidR="00725EB4" w:rsidRPr="0026456E">
        <w:rPr>
          <w:lang w:eastAsia="zh-CN"/>
        </w:rPr>
        <w:t>Opaque LSA</w:t>
      </w:r>
      <w:r w:rsidR="00725EB4" w:rsidRPr="0026456E">
        <w:rPr>
          <w:rFonts w:hint="eastAsia"/>
          <w:lang w:eastAsia="zh-CN"/>
        </w:rPr>
        <w:t>发布接收能力</w:t>
      </w:r>
      <w:r w:rsidRPr="0026456E">
        <w:rPr>
          <w:rFonts w:hint="eastAsia"/>
          <w:lang w:eastAsia="zh-CN"/>
        </w:rPr>
        <w:t>。关于</w:t>
      </w:r>
      <w:r w:rsidRPr="0026456E">
        <w:rPr>
          <w:rFonts w:hint="eastAsia"/>
          <w:lang w:eastAsia="zh-CN"/>
        </w:rPr>
        <w:t>OSPF</w:t>
      </w:r>
      <w:r w:rsidRPr="0026456E">
        <w:rPr>
          <w:rFonts w:hint="eastAsia"/>
          <w:lang w:eastAsia="zh-CN"/>
        </w:rPr>
        <w:t>使能</w:t>
      </w:r>
      <w:r w:rsidR="00725EB4" w:rsidRPr="0026456E">
        <w:rPr>
          <w:lang w:eastAsia="zh-CN"/>
        </w:rPr>
        <w:t>Opaque LSA</w:t>
      </w:r>
      <w:r w:rsidR="00725EB4" w:rsidRPr="0026456E">
        <w:rPr>
          <w:rFonts w:hint="eastAsia"/>
          <w:lang w:eastAsia="zh-CN"/>
        </w:rPr>
        <w:t>发布接收能力的配置</w:t>
      </w:r>
      <w:r w:rsidRPr="0026456E">
        <w:rPr>
          <w:rFonts w:hint="eastAsia"/>
          <w:lang w:eastAsia="zh-CN"/>
        </w:rPr>
        <w:t>请参见“三层技术</w:t>
      </w:r>
      <w:r w:rsidRPr="0026456E">
        <w:rPr>
          <w:lang w:eastAsia="zh-CN"/>
        </w:rPr>
        <w:t>-IP</w:t>
      </w:r>
      <w:r w:rsidRPr="0026456E">
        <w:rPr>
          <w:rFonts w:hint="eastAsia"/>
          <w:lang w:eastAsia="zh-CN"/>
        </w:rPr>
        <w:t>路由配置指导”中的“</w:t>
      </w:r>
      <w:r w:rsidRPr="0026456E">
        <w:rPr>
          <w:rFonts w:hint="eastAsia"/>
          <w:lang w:eastAsia="zh-CN"/>
        </w:rPr>
        <w:t>OSPF</w:t>
      </w:r>
      <w:r w:rsidRPr="0026456E">
        <w:rPr>
          <w:rFonts w:hint="eastAsia"/>
          <w:lang w:eastAsia="zh-CN"/>
        </w:rPr>
        <w:t>”。</w:t>
      </w:r>
    </w:p>
    <w:p w:rsidR="0048269E" w:rsidRDefault="0048269E" w:rsidP="0048269E">
      <w:pPr>
        <w:pStyle w:val="40"/>
      </w:pPr>
      <w:r>
        <w:rPr>
          <w:rFonts w:hint="eastAsia"/>
        </w:rPr>
        <w:t>配置</w:t>
      </w:r>
      <w:r>
        <w:rPr>
          <w:rFonts w:hint="eastAsia"/>
        </w:rPr>
        <w:t>IS-IS</w:t>
      </w:r>
      <w:r>
        <w:rPr>
          <w:rFonts w:hint="eastAsia"/>
        </w:rPr>
        <w:t>支持</w:t>
      </w:r>
      <w:r>
        <w:rPr>
          <w:rFonts w:hint="eastAsia"/>
        </w:rPr>
        <w:t>MPLS SR</w:t>
      </w:r>
      <w:r>
        <w:rPr>
          <w:rFonts w:hint="eastAsia"/>
        </w:rPr>
        <w:t>功能</w:t>
      </w:r>
    </w:p>
    <w:p w:rsidR="00075BB8" w:rsidRDefault="00075BB8" w:rsidP="00075BB8">
      <w:pPr>
        <w:pStyle w:val="ItemStep"/>
      </w:pPr>
      <w:r>
        <w:rPr>
          <w:rFonts w:hint="eastAsia"/>
        </w:rPr>
        <w:t>进入系统视图。</w:t>
      </w:r>
    </w:p>
    <w:p w:rsidR="00075BB8" w:rsidRDefault="00075BB8" w:rsidP="00727C38">
      <w:pPr>
        <w:pStyle w:val="ItemIndent1"/>
      </w:pPr>
      <w:r w:rsidRPr="00316184">
        <w:rPr>
          <w:rStyle w:val="commandkeywords"/>
          <w:rFonts w:hint="eastAsia"/>
        </w:rPr>
        <w:t>system-view</w:t>
      </w:r>
    </w:p>
    <w:p w:rsidR="00075BB8" w:rsidRPr="0026456E" w:rsidRDefault="00075BB8" w:rsidP="00075BB8">
      <w:pPr>
        <w:pStyle w:val="ItemStep"/>
      </w:pPr>
      <w:r w:rsidRPr="0026456E">
        <w:rPr>
          <w:rFonts w:hint="eastAsia"/>
        </w:rPr>
        <w:t>进入</w:t>
      </w:r>
      <w:r w:rsidRPr="0026456E">
        <w:rPr>
          <w:rFonts w:hint="eastAsia"/>
        </w:rPr>
        <w:t>IS-IS</w:t>
      </w:r>
      <w:r w:rsidRPr="0026456E">
        <w:rPr>
          <w:rFonts w:hint="eastAsia"/>
        </w:rPr>
        <w:t>视图。</w:t>
      </w:r>
    </w:p>
    <w:p w:rsidR="00075BB8" w:rsidRPr="0026456E" w:rsidRDefault="00075BB8" w:rsidP="00727C38">
      <w:pPr>
        <w:pStyle w:val="ItemIndent1"/>
      </w:pPr>
      <w:r>
        <w:rPr>
          <w:rStyle w:val="commandkeywords"/>
          <w:rFonts w:hint="eastAsia"/>
        </w:rPr>
        <w:t>i</w:t>
      </w:r>
      <w:r w:rsidRPr="00316184">
        <w:rPr>
          <w:rStyle w:val="commandkeywords"/>
          <w:rFonts w:hint="eastAsia"/>
        </w:rPr>
        <w:t>sis</w:t>
      </w:r>
      <w:r>
        <w:rPr>
          <w:rStyle w:val="commandkeywords"/>
          <w:rFonts w:hint="eastAsia"/>
        </w:rPr>
        <w:t xml:space="preserve"> </w:t>
      </w:r>
      <w:r w:rsidRPr="00DD6456">
        <w:rPr>
          <w:rStyle w:val="commandparameter"/>
          <w:rFonts w:hint="eastAsia"/>
        </w:rPr>
        <w:t>process-id</w:t>
      </w:r>
    </w:p>
    <w:p w:rsidR="00075BB8" w:rsidRPr="0026456E" w:rsidRDefault="00075BB8" w:rsidP="00075BB8">
      <w:pPr>
        <w:pStyle w:val="ItemStep"/>
      </w:pPr>
      <w:r w:rsidRPr="0026456E">
        <w:rPr>
          <w:rFonts w:hint="eastAsia"/>
        </w:rPr>
        <w:t>进入</w:t>
      </w:r>
      <w:r w:rsidR="00957BCC">
        <w:t>IS-IS IPv4</w:t>
      </w:r>
      <w:r w:rsidR="00957BCC" w:rsidRPr="0026456E">
        <w:rPr>
          <w:rFonts w:hint="eastAsia"/>
        </w:rPr>
        <w:t>单播地址族视图</w:t>
      </w:r>
      <w:r w:rsidRPr="0026456E">
        <w:rPr>
          <w:rFonts w:hint="eastAsia"/>
        </w:rPr>
        <w:t>。</w:t>
      </w:r>
    </w:p>
    <w:p w:rsidR="00075BB8" w:rsidRPr="0026456E" w:rsidRDefault="00075BB8" w:rsidP="00727C38">
      <w:pPr>
        <w:pStyle w:val="ItemIndent1"/>
      </w:pPr>
      <w:r w:rsidRPr="00316184">
        <w:rPr>
          <w:rStyle w:val="commandkeywords"/>
          <w:rFonts w:hint="eastAsia"/>
        </w:rPr>
        <w:t>address-family ipv4</w:t>
      </w:r>
    </w:p>
    <w:p w:rsidR="00075BB8" w:rsidRPr="0026456E" w:rsidRDefault="00075BB8" w:rsidP="00075BB8">
      <w:pPr>
        <w:pStyle w:val="ItemStep"/>
      </w:pPr>
      <w:r>
        <w:rPr>
          <w:rFonts w:hint="eastAsia"/>
        </w:rPr>
        <w:t>开启</w:t>
      </w:r>
      <w:r w:rsidRPr="0026456E">
        <w:rPr>
          <w:rFonts w:hint="eastAsia"/>
        </w:rPr>
        <w:t>MPLS SR</w:t>
      </w:r>
      <w:r>
        <w:rPr>
          <w:rFonts w:hint="eastAsia"/>
        </w:rPr>
        <w:t>功能。</w:t>
      </w:r>
    </w:p>
    <w:p w:rsidR="00075BB8" w:rsidRPr="0026456E" w:rsidRDefault="00075BB8" w:rsidP="00075BB8">
      <w:pPr>
        <w:pStyle w:val="ItemIndent1"/>
        <w:rPr>
          <w:rStyle w:val="commandkeywords"/>
        </w:rPr>
      </w:pPr>
      <w:r w:rsidRPr="00316184">
        <w:rPr>
          <w:rStyle w:val="commandkeywords"/>
          <w:rFonts w:hint="eastAsia"/>
        </w:rPr>
        <w:t xml:space="preserve">segment-routing </w:t>
      </w:r>
      <w:r w:rsidRPr="00DD6456">
        <w:rPr>
          <w:rStyle w:val="commandkeywords"/>
          <w:rFonts w:hint="eastAsia"/>
        </w:rPr>
        <w:t>mpls</w:t>
      </w:r>
    </w:p>
    <w:p w:rsidR="00075BB8" w:rsidRPr="0026456E" w:rsidRDefault="00075BB8" w:rsidP="00727C38">
      <w:pPr>
        <w:pStyle w:val="ItemIndent1"/>
        <w:rPr>
          <w:lang w:eastAsia="zh-CN"/>
        </w:rPr>
      </w:pPr>
      <w:r w:rsidRPr="0026456E">
        <w:rPr>
          <w:rFonts w:hint="eastAsia"/>
          <w:lang w:eastAsia="zh-CN"/>
        </w:rPr>
        <w:t>缺省情况下，基于</w:t>
      </w:r>
      <w:r w:rsidRPr="0026456E">
        <w:rPr>
          <w:rFonts w:hint="eastAsia"/>
          <w:lang w:eastAsia="zh-CN"/>
        </w:rPr>
        <w:t>MPLS</w:t>
      </w:r>
      <w:r w:rsidRPr="0026456E">
        <w:rPr>
          <w:rFonts w:hint="eastAsia"/>
          <w:lang w:eastAsia="zh-CN"/>
        </w:rPr>
        <w:t>的</w:t>
      </w:r>
      <w:r w:rsidRPr="0026456E">
        <w:rPr>
          <w:rFonts w:hint="eastAsia"/>
          <w:lang w:eastAsia="zh-CN"/>
        </w:rPr>
        <w:t>SR</w:t>
      </w:r>
      <w:r w:rsidRPr="0026456E">
        <w:rPr>
          <w:rFonts w:hint="eastAsia"/>
          <w:lang w:eastAsia="zh-CN"/>
        </w:rPr>
        <w:t>功能处于关闭状态。</w:t>
      </w:r>
    </w:p>
    <w:p w:rsidR="0048269E" w:rsidRDefault="0048269E" w:rsidP="0048269E">
      <w:pPr>
        <w:pStyle w:val="40"/>
      </w:pPr>
      <w:r>
        <w:rPr>
          <w:rFonts w:hint="eastAsia"/>
        </w:rPr>
        <w:t>配置</w:t>
      </w:r>
      <w:r>
        <w:rPr>
          <w:rFonts w:hint="eastAsia"/>
        </w:rPr>
        <w:t>OSPF</w:t>
      </w:r>
      <w:r>
        <w:rPr>
          <w:rFonts w:hint="eastAsia"/>
        </w:rPr>
        <w:t>支持</w:t>
      </w:r>
      <w:r>
        <w:rPr>
          <w:rFonts w:hint="eastAsia"/>
        </w:rPr>
        <w:t>MPLS SR</w:t>
      </w:r>
      <w:r>
        <w:rPr>
          <w:rFonts w:hint="eastAsia"/>
        </w:rPr>
        <w:t>功能</w:t>
      </w:r>
    </w:p>
    <w:p w:rsidR="0048269E" w:rsidRDefault="0048269E" w:rsidP="0048269E">
      <w:pPr>
        <w:pStyle w:val="ItemStep"/>
      </w:pPr>
      <w:r>
        <w:rPr>
          <w:rFonts w:hint="eastAsia"/>
        </w:rPr>
        <w:t>进入系统视图。</w:t>
      </w:r>
    </w:p>
    <w:p w:rsidR="0048269E" w:rsidRDefault="0048269E" w:rsidP="00727C38">
      <w:pPr>
        <w:pStyle w:val="ItemIndent1"/>
      </w:pPr>
      <w:r w:rsidRPr="00316184">
        <w:rPr>
          <w:rStyle w:val="commandkeywords"/>
          <w:rFonts w:hint="eastAsia"/>
        </w:rPr>
        <w:t>system-view</w:t>
      </w:r>
    </w:p>
    <w:p w:rsidR="0048269E" w:rsidRPr="0026456E" w:rsidRDefault="0048269E" w:rsidP="0048269E">
      <w:pPr>
        <w:pStyle w:val="ItemStep"/>
      </w:pPr>
      <w:r w:rsidRPr="0026456E">
        <w:rPr>
          <w:rFonts w:hint="eastAsia"/>
        </w:rPr>
        <w:t>进入</w:t>
      </w:r>
      <w:r w:rsidRPr="0026456E">
        <w:rPr>
          <w:rFonts w:hint="eastAsia"/>
        </w:rPr>
        <w:t>OSPF</w:t>
      </w:r>
      <w:r w:rsidRPr="0026456E">
        <w:rPr>
          <w:rFonts w:hint="eastAsia"/>
        </w:rPr>
        <w:t>视图。</w:t>
      </w:r>
    </w:p>
    <w:p w:rsidR="0048269E" w:rsidRPr="0026456E" w:rsidRDefault="0048269E" w:rsidP="00727C38">
      <w:pPr>
        <w:pStyle w:val="ItemIndent1"/>
      </w:pPr>
      <w:r w:rsidRPr="0026456E">
        <w:rPr>
          <w:rStyle w:val="commandkeywords"/>
          <w:rFonts w:hint="eastAsia"/>
        </w:rPr>
        <w:t>ospf</w:t>
      </w:r>
      <w:r>
        <w:rPr>
          <w:rStyle w:val="commandkeywords"/>
          <w:rFonts w:hint="eastAsia"/>
        </w:rPr>
        <w:t xml:space="preserve"> </w:t>
      </w:r>
      <w:r w:rsidRPr="00DD6456">
        <w:rPr>
          <w:rStyle w:val="commandparameter"/>
          <w:rFonts w:hint="eastAsia"/>
        </w:rPr>
        <w:t>process-id</w:t>
      </w:r>
    </w:p>
    <w:p w:rsidR="0048269E" w:rsidRPr="0026456E" w:rsidRDefault="0048269E" w:rsidP="0048269E">
      <w:pPr>
        <w:pStyle w:val="ItemStep"/>
      </w:pPr>
      <w:r>
        <w:rPr>
          <w:rFonts w:hint="eastAsia"/>
        </w:rPr>
        <w:t>开启</w:t>
      </w:r>
      <w:r w:rsidRPr="0026456E">
        <w:rPr>
          <w:rFonts w:hint="eastAsia"/>
        </w:rPr>
        <w:t>MPLS SR</w:t>
      </w:r>
      <w:r>
        <w:rPr>
          <w:rFonts w:hint="eastAsia"/>
        </w:rPr>
        <w:t>功能。</w:t>
      </w:r>
    </w:p>
    <w:p w:rsidR="0048269E" w:rsidRPr="0026456E" w:rsidRDefault="0048269E" w:rsidP="00727C38">
      <w:pPr>
        <w:pStyle w:val="ItemIndent1"/>
        <w:rPr>
          <w:rStyle w:val="commandkeywords"/>
        </w:rPr>
      </w:pPr>
      <w:r w:rsidRPr="00316184">
        <w:rPr>
          <w:rStyle w:val="commandkeywords"/>
          <w:rFonts w:hint="eastAsia"/>
        </w:rPr>
        <w:t xml:space="preserve">segment-routing </w:t>
      </w:r>
      <w:r w:rsidRPr="00DD6456">
        <w:rPr>
          <w:rStyle w:val="commandkeywords"/>
          <w:rFonts w:hint="eastAsia"/>
        </w:rPr>
        <w:t>mpls</w:t>
      </w:r>
    </w:p>
    <w:p w:rsidR="0048269E" w:rsidRPr="0026456E" w:rsidRDefault="0048269E" w:rsidP="00727C38">
      <w:pPr>
        <w:pStyle w:val="ItemIndent1"/>
        <w:rPr>
          <w:lang w:eastAsia="zh-CN"/>
        </w:rPr>
      </w:pPr>
      <w:r w:rsidRPr="0026456E">
        <w:rPr>
          <w:rFonts w:hint="eastAsia"/>
          <w:lang w:eastAsia="zh-CN"/>
        </w:rPr>
        <w:t>缺省情况下，基于</w:t>
      </w:r>
      <w:r w:rsidRPr="0026456E">
        <w:rPr>
          <w:rFonts w:hint="eastAsia"/>
          <w:lang w:eastAsia="zh-CN"/>
        </w:rPr>
        <w:t>MPLS</w:t>
      </w:r>
      <w:r w:rsidRPr="0026456E">
        <w:rPr>
          <w:rFonts w:hint="eastAsia"/>
          <w:lang w:eastAsia="zh-CN"/>
        </w:rPr>
        <w:t>的</w:t>
      </w:r>
      <w:r w:rsidRPr="0026456E">
        <w:rPr>
          <w:rFonts w:hint="eastAsia"/>
          <w:lang w:eastAsia="zh-CN"/>
        </w:rPr>
        <w:t>SR</w:t>
      </w:r>
      <w:r w:rsidRPr="0026456E">
        <w:rPr>
          <w:rFonts w:hint="eastAsia"/>
          <w:lang w:eastAsia="zh-CN"/>
        </w:rPr>
        <w:t>功能处于关闭状态。</w:t>
      </w:r>
    </w:p>
    <w:p w:rsidR="00075BB8" w:rsidRDefault="00075BB8" w:rsidP="00075BB8">
      <w:pPr>
        <w:pStyle w:val="3"/>
      </w:pPr>
      <w:bookmarkStart w:id="145" w:name="_Ref491953940"/>
      <w:bookmarkStart w:id="146" w:name="_Toc45106660"/>
      <w:r w:rsidRPr="00A45202">
        <w:rPr>
          <w:rFonts w:hint="eastAsia"/>
        </w:rPr>
        <w:t>配置前缀</w:t>
      </w:r>
      <w:r w:rsidRPr="00A45202">
        <w:rPr>
          <w:rFonts w:hint="eastAsia"/>
        </w:rPr>
        <w:t>SID</w:t>
      </w:r>
      <w:bookmarkEnd w:id="145"/>
      <w:bookmarkEnd w:id="146"/>
    </w:p>
    <w:p w:rsidR="00075BB8" w:rsidRDefault="00075BB8" w:rsidP="00075BB8">
      <w:pPr>
        <w:pStyle w:val="40"/>
      </w:pPr>
      <w:r>
        <w:rPr>
          <w:rFonts w:hint="eastAsia"/>
        </w:rPr>
        <w:t>功能简介</w:t>
      </w:r>
    </w:p>
    <w:p w:rsidR="00075BB8" w:rsidRDefault="00075BB8" w:rsidP="00075BB8">
      <w:r>
        <w:rPr>
          <w:rFonts w:hint="eastAsia"/>
        </w:rPr>
        <w:t>通过在设备的</w:t>
      </w:r>
      <w:r w:rsidR="000F3D97">
        <w:rPr>
          <w:rFonts w:hint="eastAsia"/>
        </w:rPr>
        <w:t>Loopback</w:t>
      </w:r>
      <w:r>
        <w:rPr>
          <w:rFonts w:hint="eastAsia"/>
        </w:rPr>
        <w:t>接口下配置前缀</w:t>
      </w:r>
      <w:r>
        <w:rPr>
          <w:rFonts w:hint="eastAsia"/>
        </w:rPr>
        <w:t>SID</w:t>
      </w:r>
      <w:r>
        <w:rPr>
          <w:rFonts w:hint="eastAsia"/>
        </w:rPr>
        <w:t>，</w:t>
      </w:r>
      <w:r w:rsidR="00A71F9D">
        <w:rPr>
          <w:rFonts w:hint="eastAsia"/>
        </w:rPr>
        <w:t>可以</w:t>
      </w:r>
      <w:r>
        <w:rPr>
          <w:rFonts w:hint="eastAsia"/>
        </w:rPr>
        <w:t>确定</w:t>
      </w:r>
      <w:r>
        <w:rPr>
          <w:rFonts w:hint="eastAsia"/>
        </w:rPr>
        <w:t>SID</w:t>
      </w:r>
      <w:r>
        <w:rPr>
          <w:rFonts w:hint="eastAsia"/>
        </w:rPr>
        <w:t>和</w:t>
      </w:r>
      <w:r>
        <w:rPr>
          <w:rFonts w:hint="eastAsia"/>
        </w:rPr>
        <w:t>IP</w:t>
      </w:r>
      <w:r>
        <w:rPr>
          <w:rFonts w:hint="eastAsia"/>
        </w:rPr>
        <w:t>前缀的绑定关系。前缀</w:t>
      </w:r>
      <w:r>
        <w:rPr>
          <w:rFonts w:hint="eastAsia"/>
        </w:rPr>
        <w:t>SID</w:t>
      </w:r>
      <w:r>
        <w:rPr>
          <w:rFonts w:hint="eastAsia"/>
        </w:rPr>
        <w:t>包含绝对值和</w:t>
      </w:r>
      <w:r w:rsidR="0052243D">
        <w:rPr>
          <w:rFonts w:hint="eastAsia"/>
        </w:rPr>
        <w:t>索引</w:t>
      </w:r>
      <w:r>
        <w:rPr>
          <w:rFonts w:hint="eastAsia"/>
        </w:rPr>
        <w:t>值两种配置方式。</w:t>
      </w:r>
    </w:p>
    <w:p w:rsidR="00FE51B0" w:rsidRPr="00A45202" w:rsidRDefault="00FE51B0" w:rsidP="00FE51B0">
      <w:r w:rsidRPr="0060499A">
        <w:rPr>
          <w:rFonts w:hint="eastAsia"/>
        </w:rPr>
        <w:t>配置前缀</w:t>
      </w:r>
      <w:r w:rsidRPr="0060499A">
        <w:t>SID</w:t>
      </w:r>
      <w:r>
        <w:rPr>
          <w:rFonts w:hint="eastAsia"/>
        </w:rPr>
        <w:t>时，必须</w:t>
      </w:r>
      <w:r w:rsidRPr="00A45202">
        <w:rPr>
          <w:rFonts w:hint="eastAsia"/>
        </w:rPr>
        <w:t>按照以下规则</w:t>
      </w:r>
      <w:r>
        <w:rPr>
          <w:rFonts w:hint="eastAsia"/>
        </w:rPr>
        <w:t>执行</w:t>
      </w:r>
      <w:r w:rsidRPr="00A45202">
        <w:rPr>
          <w:rFonts w:hint="eastAsia"/>
        </w:rPr>
        <w:t>：</w:t>
      </w:r>
    </w:p>
    <w:p w:rsidR="00FE51B0" w:rsidRPr="0026456E" w:rsidRDefault="00FE51B0" w:rsidP="00FE51B0">
      <w:pPr>
        <w:pStyle w:val="ItemList"/>
        <w:rPr>
          <w:lang w:eastAsia="zh-CN"/>
        </w:rPr>
      </w:pPr>
      <w:r w:rsidRPr="0026456E">
        <w:rPr>
          <w:rFonts w:hint="eastAsia"/>
          <w:lang w:eastAsia="zh-CN"/>
        </w:rPr>
        <w:t>当配置前缀</w:t>
      </w:r>
      <w:r w:rsidRPr="0026456E">
        <w:rPr>
          <w:rFonts w:hint="eastAsia"/>
          <w:lang w:eastAsia="zh-CN"/>
        </w:rPr>
        <w:t>SID</w:t>
      </w:r>
      <w:r w:rsidRPr="0026456E">
        <w:rPr>
          <w:rFonts w:hint="eastAsia"/>
          <w:lang w:eastAsia="zh-CN"/>
        </w:rPr>
        <w:t>绝对值时，绝对值的取值即为前缀</w:t>
      </w:r>
      <w:r w:rsidRPr="0026456E">
        <w:rPr>
          <w:rFonts w:hint="eastAsia"/>
          <w:lang w:eastAsia="zh-CN"/>
        </w:rPr>
        <w:t>SID</w:t>
      </w:r>
      <w:r w:rsidRPr="0026456E">
        <w:rPr>
          <w:rFonts w:hint="eastAsia"/>
          <w:lang w:eastAsia="zh-CN"/>
        </w:rPr>
        <w:t>的值，</w:t>
      </w:r>
      <w:r w:rsidR="004A6F68" w:rsidRPr="004A6F68">
        <w:rPr>
          <w:rFonts w:hint="eastAsia"/>
          <w:lang w:eastAsia="zh-CN"/>
        </w:rPr>
        <w:t>只有该值在生效的</w:t>
      </w:r>
      <w:r w:rsidR="004A6F68" w:rsidRPr="004A6F68">
        <w:rPr>
          <w:lang w:eastAsia="zh-CN"/>
        </w:rPr>
        <w:t>SRGB</w:t>
      </w:r>
      <w:r w:rsidR="004A6F68" w:rsidRPr="004A6F68">
        <w:rPr>
          <w:rFonts w:hint="eastAsia"/>
          <w:lang w:eastAsia="zh-CN"/>
        </w:rPr>
        <w:t>的范围内时配置才会生效</w:t>
      </w:r>
      <w:r w:rsidRPr="0026456E">
        <w:rPr>
          <w:rFonts w:hint="eastAsia"/>
          <w:lang w:eastAsia="zh-CN"/>
        </w:rPr>
        <w:t>。</w:t>
      </w:r>
    </w:p>
    <w:p w:rsidR="00FE51B0" w:rsidRPr="0026456E" w:rsidRDefault="00FE51B0" w:rsidP="00E52070">
      <w:pPr>
        <w:pStyle w:val="ItemList"/>
        <w:rPr>
          <w:lang w:eastAsia="zh-CN"/>
        </w:rPr>
      </w:pPr>
      <w:r w:rsidRPr="0026456E">
        <w:rPr>
          <w:rFonts w:hint="eastAsia"/>
          <w:lang w:eastAsia="zh-CN"/>
        </w:rPr>
        <w:t>当配置前缀</w:t>
      </w:r>
      <w:r w:rsidRPr="0026456E">
        <w:rPr>
          <w:rFonts w:hint="eastAsia"/>
          <w:lang w:eastAsia="zh-CN"/>
        </w:rPr>
        <w:t>SID</w:t>
      </w:r>
      <w:r w:rsidRPr="0026456E">
        <w:rPr>
          <w:rFonts w:hint="eastAsia"/>
          <w:lang w:eastAsia="zh-CN"/>
        </w:rPr>
        <w:t>相对值时，相对值加上</w:t>
      </w:r>
      <w:r w:rsidRPr="0026456E">
        <w:rPr>
          <w:rFonts w:hint="eastAsia"/>
          <w:lang w:eastAsia="zh-CN"/>
        </w:rPr>
        <w:t>SRGB</w:t>
      </w:r>
      <w:r w:rsidRPr="0026456E">
        <w:rPr>
          <w:rFonts w:hint="eastAsia"/>
          <w:lang w:eastAsia="zh-CN"/>
        </w:rPr>
        <w:t>最小值的大小即为前缀</w:t>
      </w:r>
      <w:r w:rsidRPr="0026456E">
        <w:rPr>
          <w:rFonts w:hint="eastAsia"/>
          <w:lang w:eastAsia="zh-CN"/>
        </w:rPr>
        <w:t>SID</w:t>
      </w:r>
      <w:r w:rsidRPr="0026456E">
        <w:rPr>
          <w:rFonts w:hint="eastAsia"/>
          <w:lang w:eastAsia="zh-CN"/>
        </w:rPr>
        <w:t>的值，</w:t>
      </w:r>
      <w:r w:rsidR="004A6F68" w:rsidRPr="004A6F68">
        <w:rPr>
          <w:rFonts w:hint="eastAsia"/>
          <w:lang w:eastAsia="zh-CN"/>
        </w:rPr>
        <w:t>只有前缀</w:t>
      </w:r>
      <w:r w:rsidR="004A6F68" w:rsidRPr="004A6F68">
        <w:rPr>
          <w:lang w:eastAsia="zh-CN"/>
        </w:rPr>
        <w:t>SID</w:t>
      </w:r>
      <w:r w:rsidR="004A6F68" w:rsidRPr="004A6F68">
        <w:rPr>
          <w:rFonts w:hint="eastAsia"/>
          <w:lang w:eastAsia="zh-CN"/>
        </w:rPr>
        <w:t>的值在生效的</w:t>
      </w:r>
      <w:r w:rsidR="004A6F68" w:rsidRPr="004A6F68">
        <w:rPr>
          <w:lang w:eastAsia="zh-CN"/>
        </w:rPr>
        <w:t>SRGB</w:t>
      </w:r>
      <w:r w:rsidR="004A6F68" w:rsidRPr="004A6F68">
        <w:rPr>
          <w:rFonts w:hint="eastAsia"/>
          <w:lang w:eastAsia="zh-CN"/>
        </w:rPr>
        <w:t>的范围内时配置才会生效</w:t>
      </w:r>
      <w:r w:rsidRPr="0026456E">
        <w:rPr>
          <w:rFonts w:hint="eastAsia"/>
          <w:lang w:eastAsia="zh-CN"/>
        </w:rPr>
        <w:t>。</w:t>
      </w:r>
    </w:p>
    <w:p w:rsidR="00075BB8" w:rsidRDefault="00075BB8" w:rsidP="00075BB8">
      <w:pPr>
        <w:pStyle w:val="40"/>
      </w:pPr>
      <w:bookmarkStart w:id="147" w:name="_Ref491936353"/>
      <w:r>
        <w:rPr>
          <w:rFonts w:hint="eastAsia"/>
        </w:rPr>
        <w:t>配置限制和指导</w:t>
      </w:r>
      <w:bookmarkEnd w:id="147"/>
    </w:p>
    <w:p w:rsidR="00075BB8" w:rsidRDefault="0011367A" w:rsidP="00075BB8">
      <w:r w:rsidRPr="006A38BB">
        <w:rPr>
          <w:rFonts w:hint="eastAsia"/>
        </w:rPr>
        <w:t>在</w:t>
      </w:r>
      <w:r w:rsidRPr="006A38BB">
        <w:rPr>
          <w:rFonts w:hint="eastAsia"/>
        </w:rPr>
        <w:t>Anycast</w:t>
      </w:r>
      <w:r w:rsidRPr="006A38BB">
        <w:rPr>
          <w:rFonts w:hint="eastAsia"/>
        </w:rPr>
        <w:t>使用场景中</w:t>
      </w:r>
      <w:r>
        <w:rPr>
          <w:rFonts w:hint="eastAsia"/>
        </w:rPr>
        <w:t>，</w:t>
      </w:r>
      <w:r w:rsidR="00862B31">
        <w:rPr>
          <w:rFonts w:hint="eastAsia"/>
        </w:rPr>
        <w:t>当</w:t>
      </w:r>
      <w:r w:rsidR="00075BB8" w:rsidRPr="006A38BB">
        <w:rPr>
          <w:rFonts w:hint="eastAsia"/>
        </w:rPr>
        <w:t>需要使用同一个前缀</w:t>
      </w:r>
      <w:r w:rsidR="00075BB8" w:rsidRPr="006A38BB">
        <w:rPr>
          <w:rFonts w:hint="eastAsia"/>
        </w:rPr>
        <w:t>SID</w:t>
      </w:r>
      <w:r w:rsidR="00075BB8" w:rsidRPr="006A38BB">
        <w:rPr>
          <w:rFonts w:hint="eastAsia"/>
        </w:rPr>
        <w:t>标识一组</w:t>
      </w:r>
      <w:r w:rsidR="00A75CD1">
        <w:rPr>
          <w:rFonts w:hint="eastAsia"/>
        </w:rPr>
        <w:t>SR</w:t>
      </w:r>
      <w:r w:rsidR="00A75CD1">
        <w:rPr>
          <w:rFonts w:hint="eastAsia"/>
        </w:rPr>
        <w:t>节点</w:t>
      </w:r>
      <w:r w:rsidR="00075BB8" w:rsidRPr="006A38BB">
        <w:rPr>
          <w:rFonts w:hint="eastAsia"/>
        </w:rPr>
        <w:t>时，需要通过指定</w:t>
      </w:r>
      <w:r w:rsidR="00075BB8" w:rsidRPr="008E6281">
        <w:rPr>
          <w:rStyle w:val="commandkeywords"/>
        </w:rPr>
        <w:t>n-flag-clear</w:t>
      </w:r>
      <w:r w:rsidR="00075BB8" w:rsidRPr="006A38BB">
        <w:rPr>
          <w:rFonts w:hint="eastAsia"/>
        </w:rPr>
        <w:t>参数将</w:t>
      </w:r>
      <w:r w:rsidR="00075BB8" w:rsidRPr="006A38BB">
        <w:rPr>
          <w:rFonts w:hint="eastAsia"/>
        </w:rPr>
        <w:t>Node-SID</w:t>
      </w:r>
      <w:r w:rsidR="00075BB8">
        <w:rPr>
          <w:rFonts w:hint="eastAsia"/>
        </w:rPr>
        <w:t>（</w:t>
      </w:r>
      <w:r w:rsidR="000A1905">
        <w:rPr>
          <w:rFonts w:hint="eastAsia"/>
        </w:rPr>
        <w:t>前缀</w:t>
      </w:r>
      <w:r w:rsidR="000A1905">
        <w:rPr>
          <w:rFonts w:hint="eastAsia"/>
        </w:rPr>
        <w:t>SID</w:t>
      </w:r>
      <w:r w:rsidR="000A1905">
        <w:rPr>
          <w:rFonts w:hint="eastAsia"/>
        </w:rPr>
        <w:t>标志位，</w:t>
      </w:r>
      <w:r w:rsidR="00075BB8">
        <w:rPr>
          <w:rFonts w:hint="eastAsia"/>
        </w:rPr>
        <w:t>置位时，</w:t>
      </w:r>
      <w:r w:rsidR="00075BB8" w:rsidRPr="00A45202">
        <w:rPr>
          <w:rFonts w:hint="eastAsia"/>
        </w:rPr>
        <w:t>表示前缀</w:t>
      </w:r>
      <w:r w:rsidR="00075BB8" w:rsidRPr="00A45202">
        <w:rPr>
          <w:rFonts w:hint="eastAsia"/>
        </w:rPr>
        <w:t>SID</w:t>
      </w:r>
      <w:r w:rsidR="00075BB8" w:rsidRPr="00A45202">
        <w:rPr>
          <w:rFonts w:hint="eastAsia"/>
        </w:rPr>
        <w:t>为到达某一台</w:t>
      </w:r>
      <w:r w:rsidR="00A75CD1">
        <w:rPr>
          <w:rFonts w:hint="eastAsia"/>
        </w:rPr>
        <w:t>SR</w:t>
      </w:r>
      <w:r w:rsidR="00A75CD1">
        <w:rPr>
          <w:rFonts w:hint="eastAsia"/>
        </w:rPr>
        <w:t>节点</w:t>
      </w:r>
      <w:r w:rsidR="00075BB8" w:rsidRPr="00A45202">
        <w:rPr>
          <w:rFonts w:hint="eastAsia"/>
        </w:rPr>
        <w:t>的</w:t>
      </w:r>
      <w:r w:rsidR="00075BB8" w:rsidRPr="00A45202">
        <w:rPr>
          <w:rFonts w:hint="eastAsia"/>
        </w:rPr>
        <w:t>SID</w:t>
      </w:r>
      <w:r w:rsidR="00075BB8">
        <w:rPr>
          <w:rFonts w:hint="eastAsia"/>
        </w:rPr>
        <w:t>）</w:t>
      </w:r>
      <w:r w:rsidR="00075BB8" w:rsidRPr="006A38BB">
        <w:rPr>
          <w:rFonts w:hint="eastAsia"/>
        </w:rPr>
        <w:t>标志位置为</w:t>
      </w:r>
      <w:r w:rsidR="00075BB8" w:rsidRPr="006A38BB">
        <w:rPr>
          <w:rFonts w:hint="eastAsia"/>
        </w:rPr>
        <w:t>0</w:t>
      </w:r>
      <w:r w:rsidR="00075BB8" w:rsidRPr="006A38BB">
        <w:rPr>
          <w:rFonts w:hint="eastAsia"/>
        </w:rPr>
        <w:t>。</w:t>
      </w:r>
    </w:p>
    <w:p w:rsidR="0048269E" w:rsidRDefault="0048269E" w:rsidP="0048269E">
      <w:r>
        <w:rPr>
          <w:rFonts w:hint="eastAsia"/>
        </w:rPr>
        <w:t>配置前缀</w:t>
      </w:r>
      <w:r>
        <w:rPr>
          <w:rFonts w:hint="eastAsia"/>
        </w:rPr>
        <w:t>SID</w:t>
      </w:r>
      <w:r>
        <w:rPr>
          <w:rFonts w:hint="eastAsia"/>
        </w:rPr>
        <w:t>时，需注意以下</w:t>
      </w:r>
      <w:r w:rsidR="00847466">
        <w:rPr>
          <w:rFonts w:hint="eastAsia"/>
        </w:rPr>
        <w:t>三</w:t>
      </w:r>
      <w:r>
        <w:rPr>
          <w:rFonts w:hint="eastAsia"/>
        </w:rPr>
        <w:t>点：</w:t>
      </w:r>
    </w:p>
    <w:p w:rsidR="0048269E" w:rsidRDefault="0048269E" w:rsidP="0048269E">
      <w:pPr>
        <w:pStyle w:val="ItemList"/>
      </w:pPr>
      <w:r>
        <w:rPr>
          <w:rFonts w:hint="eastAsia"/>
        </w:rPr>
        <w:t>当配置</w:t>
      </w:r>
      <w:r>
        <w:rPr>
          <w:rFonts w:hint="eastAsia"/>
        </w:rPr>
        <w:t>IS-IS</w:t>
      </w:r>
      <w:r>
        <w:t xml:space="preserve"> SR</w:t>
      </w:r>
      <w:r>
        <w:rPr>
          <w:rFonts w:hint="eastAsia"/>
        </w:rPr>
        <w:t>前缀</w:t>
      </w:r>
      <w:r>
        <w:t>SID</w:t>
      </w:r>
      <w:r w:rsidRPr="0026456E">
        <w:rPr>
          <w:rFonts w:hint="eastAsia"/>
        </w:rPr>
        <w:t>时</w:t>
      </w:r>
      <w:r>
        <w:rPr>
          <w:rFonts w:hint="eastAsia"/>
        </w:rPr>
        <w:t>，必须在</w:t>
      </w:r>
      <w:r>
        <w:rPr>
          <w:rFonts w:hint="eastAsia"/>
        </w:rPr>
        <w:t>Loopback</w:t>
      </w:r>
      <w:r>
        <w:rPr>
          <w:rFonts w:hint="eastAsia"/>
        </w:rPr>
        <w:t>接口上使能</w:t>
      </w:r>
      <w:r>
        <w:rPr>
          <w:rFonts w:hint="eastAsia"/>
        </w:rPr>
        <w:t>IS-IS</w:t>
      </w:r>
      <w:r>
        <w:rPr>
          <w:rFonts w:hint="eastAsia"/>
        </w:rPr>
        <w:t>进程</w:t>
      </w:r>
      <w:r w:rsidR="00957BCC" w:rsidRPr="0026456E">
        <w:rPr>
          <w:rFonts w:hint="eastAsia"/>
        </w:rPr>
        <w:t>。</w:t>
      </w:r>
    </w:p>
    <w:p w:rsidR="0048269E" w:rsidRDefault="0048269E" w:rsidP="0048269E">
      <w:pPr>
        <w:pStyle w:val="ItemList"/>
        <w:rPr>
          <w:lang w:eastAsia="zh-CN"/>
        </w:rPr>
      </w:pPr>
      <w:r w:rsidRPr="0026456E">
        <w:rPr>
          <w:rFonts w:hint="eastAsia"/>
          <w:lang w:eastAsia="zh-CN"/>
        </w:rPr>
        <w:t>当配置</w:t>
      </w:r>
      <w:r w:rsidRPr="0026456E">
        <w:rPr>
          <w:rFonts w:hint="eastAsia"/>
          <w:lang w:eastAsia="zh-CN"/>
        </w:rPr>
        <w:t xml:space="preserve">OSPF </w:t>
      </w:r>
      <w:r w:rsidRPr="0026456E">
        <w:rPr>
          <w:lang w:eastAsia="zh-CN"/>
        </w:rPr>
        <w:t>SR</w:t>
      </w:r>
      <w:r w:rsidRPr="0026456E">
        <w:rPr>
          <w:rFonts w:hint="eastAsia"/>
          <w:lang w:eastAsia="zh-CN"/>
        </w:rPr>
        <w:t>前缀</w:t>
      </w:r>
      <w:r w:rsidRPr="0026456E">
        <w:rPr>
          <w:lang w:eastAsia="zh-CN"/>
        </w:rPr>
        <w:t>SID</w:t>
      </w:r>
      <w:r w:rsidRPr="0026456E">
        <w:rPr>
          <w:rFonts w:hint="eastAsia"/>
          <w:lang w:eastAsia="zh-CN"/>
        </w:rPr>
        <w:t>时，必须保证</w:t>
      </w:r>
      <w:r w:rsidRPr="0026456E">
        <w:rPr>
          <w:rFonts w:hint="eastAsia"/>
          <w:lang w:eastAsia="zh-CN"/>
        </w:rPr>
        <w:t>Loopback</w:t>
      </w:r>
      <w:r w:rsidRPr="0026456E">
        <w:rPr>
          <w:rFonts w:hint="eastAsia"/>
          <w:lang w:eastAsia="zh-CN"/>
        </w:rPr>
        <w:t>接口上使能的</w:t>
      </w:r>
      <w:r w:rsidRPr="0026456E">
        <w:rPr>
          <w:lang w:eastAsia="zh-CN"/>
        </w:rPr>
        <w:t>OSPF</w:t>
      </w:r>
      <w:r w:rsidRPr="0026456E">
        <w:rPr>
          <w:rFonts w:hint="eastAsia"/>
          <w:lang w:eastAsia="zh-CN"/>
        </w:rPr>
        <w:t>进程和前缀</w:t>
      </w:r>
      <w:r w:rsidRPr="0026456E">
        <w:rPr>
          <w:rFonts w:hint="eastAsia"/>
          <w:lang w:eastAsia="zh-CN"/>
        </w:rPr>
        <w:t>SID</w:t>
      </w:r>
      <w:r w:rsidRPr="0026456E">
        <w:rPr>
          <w:rFonts w:hint="eastAsia"/>
          <w:lang w:eastAsia="zh-CN"/>
        </w:rPr>
        <w:t>关联的进程一致</w:t>
      </w:r>
      <w:r w:rsidR="00E77E6D" w:rsidRPr="0026456E">
        <w:rPr>
          <w:rFonts w:hint="eastAsia"/>
          <w:lang w:eastAsia="zh-CN"/>
        </w:rPr>
        <w:t>，</w:t>
      </w:r>
      <w:r w:rsidRPr="0026456E">
        <w:rPr>
          <w:rFonts w:hint="eastAsia"/>
          <w:lang w:eastAsia="zh-CN"/>
        </w:rPr>
        <w:t>否则配置不会生效。</w:t>
      </w:r>
    </w:p>
    <w:p w:rsidR="00847466" w:rsidRPr="0026456E" w:rsidRDefault="00847466" w:rsidP="0048269E">
      <w:pPr>
        <w:pStyle w:val="ItemList"/>
        <w:rPr>
          <w:lang w:eastAsia="zh-CN"/>
        </w:rPr>
      </w:pPr>
      <w:r>
        <w:rPr>
          <w:rFonts w:hint="eastAsia"/>
          <w:lang w:eastAsia="zh-CN"/>
        </w:rPr>
        <w:t>对于绑定了</w:t>
      </w:r>
      <w:r>
        <w:rPr>
          <w:rFonts w:hint="eastAsia"/>
          <w:lang w:eastAsia="zh-CN"/>
        </w:rPr>
        <w:t>VPN</w:t>
      </w:r>
      <w:r>
        <w:rPr>
          <w:rFonts w:hint="eastAsia"/>
          <w:lang w:eastAsia="zh-CN"/>
        </w:rPr>
        <w:t>实例的</w:t>
      </w:r>
      <w:r>
        <w:rPr>
          <w:rFonts w:hint="eastAsia"/>
          <w:lang w:eastAsia="zh-CN"/>
        </w:rPr>
        <w:t>LoopBack</w:t>
      </w:r>
      <w:r>
        <w:rPr>
          <w:rFonts w:hint="eastAsia"/>
          <w:lang w:eastAsia="zh-CN"/>
        </w:rPr>
        <w:t>接口，不支持指定</w:t>
      </w:r>
      <w:r w:rsidRPr="002E0B90">
        <w:rPr>
          <w:rStyle w:val="commandkeywords"/>
        </w:rPr>
        <w:t>explicit-null</w:t>
      </w:r>
      <w:r>
        <w:rPr>
          <w:rFonts w:hint="eastAsia"/>
          <w:lang w:eastAsia="zh-CN"/>
        </w:rPr>
        <w:t>参数。</w:t>
      </w:r>
    </w:p>
    <w:p w:rsidR="0048269E" w:rsidRDefault="0048269E" w:rsidP="0048269E">
      <w:pPr>
        <w:pStyle w:val="40"/>
      </w:pPr>
      <w:r>
        <w:rPr>
          <w:rFonts w:hint="eastAsia"/>
        </w:rPr>
        <w:t>配置</w:t>
      </w:r>
      <w:r>
        <w:rPr>
          <w:rFonts w:hint="eastAsia"/>
        </w:rPr>
        <w:t>IS-IS</w:t>
      </w:r>
      <w:r>
        <w:t xml:space="preserve"> SR</w:t>
      </w:r>
      <w:r>
        <w:rPr>
          <w:rFonts w:hint="eastAsia"/>
        </w:rPr>
        <w:t>前缀</w:t>
      </w:r>
      <w:r>
        <w:t>SID</w:t>
      </w:r>
    </w:p>
    <w:p w:rsidR="00075BB8" w:rsidRDefault="00075BB8" w:rsidP="00075BB8">
      <w:pPr>
        <w:pStyle w:val="ItemStep"/>
      </w:pPr>
      <w:r>
        <w:rPr>
          <w:rFonts w:hint="eastAsia"/>
        </w:rPr>
        <w:t>进入系统视图。</w:t>
      </w:r>
    </w:p>
    <w:p w:rsidR="00075BB8" w:rsidRDefault="00075BB8" w:rsidP="00727C38">
      <w:pPr>
        <w:pStyle w:val="ItemIndent1"/>
      </w:pPr>
      <w:r w:rsidRPr="00243DBD">
        <w:rPr>
          <w:rStyle w:val="commandkeywords"/>
          <w:rFonts w:hint="eastAsia"/>
        </w:rPr>
        <w:t>s</w:t>
      </w:r>
      <w:r w:rsidRPr="00074381">
        <w:rPr>
          <w:rStyle w:val="commandkeywords"/>
          <w:rFonts w:hint="eastAsia"/>
        </w:rPr>
        <w:t>ystem-view</w:t>
      </w:r>
    </w:p>
    <w:p w:rsidR="00075BB8" w:rsidRPr="0026456E" w:rsidRDefault="00075BB8" w:rsidP="00075BB8">
      <w:pPr>
        <w:pStyle w:val="ItemStep"/>
        <w:rPr>
          <w:lang w:eastAsia="zh-CN"/>
        </w:rPr>
      </w:pPr>
      <w:r w:rsidRPr="0026456E">
        <w:rPr>
          <w:rFonts w:hint="eastAsia"/>
          <w:lang w:eastAsia="zh-CN"/>
        </w:rPr>
        <w:t>进入</w:t>
      </w:r>
      <w:r w:rsidR="0069537D" w:rsidRPr="0026456E">
        <w:rPr>
          <w:rFonts w:hint="eastAsia"/>
          <w:lang w:eastAsia="zh-CN"/>
        </w:rPr>
        <w:t>L</w:t>
      </w:r>
      <w:r w:rsidRPr="0026456E">
        <w:rPr>
          <w:rFonts w:hint="eastAsia"/>
          <w:lang w:eastAsia="zh-CN"/>
        </w:rPr>
        <w:t>oopback</w:t>
      </w:r>
      <w:r w:rsidRPr="0026456E">
        <w:rPr>
          <w:rFonts w:hint="eastAsia"/>
          <w:lang w:eastAsia="zh-CN"/>
        </w:rPr>
        <w:t>接口视图。</w:t>
      </w:r>
    </w:p>
    <w:p w:rsidR="00075BB8" w:rsidRPr="0026456E" w:rsidRDefault="00075BB8" w:rsidP="00727C38">
      <w:pPr>
        <w:pStyle w:val="ItemIndent1"/>
      </w:pPr>
      <w:r w:rsidRPr="00511447">
        <w:rPr>
          <w:rStyle w:val="commandkeywords"/>
          <w:rFonts w:hint="eastAsia"/>
        </w:rPr>
        <w:t>interface loopback</w:t>
      </w:r>
      <w:r w:rsidRPr="00776435">
        <w:rPr>
          <w:rFonts w:hint="eastAsia"/>
        </w:rPr>
        <w:t xml:space="preserve"> </w:t>
      </w:r>
      <w:r w:rsidRPr="00776435">
        <w:rPr>
          <w:rStyle w:val="commandparameter"/>
        </w:rPr>
        <w:t>interface-number</w:t>
      </w:r>
    </w:p>
    <w:p w:rsidR="00075BB8" w:rsidRPr="0026456E" w:rsidRDefault="00075BB8" w:rsidP="00075BB8">
      <w:pPr>
        <w:pStyle w:val="ItemStep"/>
      </w:pPr>
      <w:r>
        <w:rPr>
          <w:rFonts w:hint="eastAsia"/>
        </w:rPr>
        <w:t>配置前缀</w:t>
      </w:r>
      <w:r>
        <w:rPr>
          <w:rFonts w:hint="eastAsia"/>
        </w:rPr>
        <w:t>SID</w:t>
      </w:r>
      <w:r>
        <w:rPr>
          <w:rFonts w:hint="eastAsia"/>
        </w:rPr>
        <w:t>。</w:t>
      </w:r>
    </w:p>
    <w:p w:rsidR="00075BB8" w:rsidRPr="0026456E" w:rsidRDefault="00075BB8" w:rsidP="00727C38">
      <w:pPr>
        <w:pStyle w:val="ItemIndent1"/>
        <w:rPr>
          <w:rStyle w:val="commandkeywords"/>
        </w:rPr>
      </w:pPr>
      <w:r w:rsidRPr="004348C9">
        <w:rPr>
          <w:rStyle w:val="commandkeywords"/>
        </w:rPr>
        <w:t>isis</w:t>
      </w:r>
      <w:r w:rsidR="008C339F" w:rsidRPr="00AE549D">
        <w:rPr>
          <w:rStyle w:val="commandkeywords"/>
          <w:rFonts w:hint="eastAsia"/>
        </w:rPr>
        <w:t xml:space="preserve"> </w:t>
      </w:r>
      <w:r w:rsidR="008C339F" w:rsidRPr="00AE549D">
        <w:rPr>
          <w:rStyle w:val="commandtext"/>
          <w:rFonts w:hint="eastAsia"/>
        </w:rPr>
        <w:t>[</w:t>
      </w:r>
      <w:r w:rsidR="008C339F" w:rsidRPr="00AE549D">
        <w:rPr>
          <w:rStyle w:val="commandkeywords"/>
          <w:rFonts w:hint="eastAsia"/>
        </w:rPr>
        <w:t xml:space="preserve"> </w:t>
      </w:r>
      <w:r w:rsidR="008C339F" w:rsidRPr="00AE549D">
        <w:rPr>
          <w:rStyle w:val="commandkeywords"/>
        </w:rPr>
        <w:t xml:space="preserve">process-id </w:t>
      </w:r>
      <w:r w:rsidR="008C339F" w:rsidRPr="00AE549D">
        <w:rPr>
          <w:rStyle w:val="commandparameter"/>
        </w:rPr>
        <w:t>process-id</w:t>
      </w:r>
      <w:r w:rsidR="008C339F" w:rsidRPr="00AE549D">
        <w:rPr>
          <w:rStyle w:val="commandkeywords"/>
          <w:rFonts w:hint="eastAsia"/>
        </w:rPr>
        <w:t xml:space="preserve"> </w:t>
      </w:r>
      <w:r w:rsidR="008C339F" w:rsidRPr="00AE549D">
        <w:rPr>
          <w:rStyle w:val="commandtext"/>
          <w:rFonts w:hint="eastAsia"/>
        </w:rPr>
        <w:t>]</w:t>
      </w:r>
      <w:r w:rsidRPr="004348C9">
        <w:rPr>
          <w:rStyle w:val="commandkeywords"/>
        </w:rPr>
        <w:t xml:space="preserve"> prefix-sid </w:t>
      </w:r>
      <w:r w:rsidRPr="002E0B90">
        <w:rPr>
          <w:rStyle w:val="commandtext"/>
        </w:rPr>
        <w:t>{</w:t>
      </w:r>
      <w:r w:rsidRPr="00B1578A">
        <w:rPr>
          <w:rStyle w:val="commandparameter"/>
        </w:rPr>
        <w:t xml:space="preserve"> </w:t>
      </w:r>
      <w:r w:rsidRPr="002E0B90">
        <w:rPr>
          <w:rStyle w:val="commandkeywords"/>
        </w:rPr>
        <w:t>absolute</w:t>
      </w:r>
      <w:r w:rsidRPr="00B1578A">
        <w:rPr>
          <w:rStyle w:val="commandparameter"/>
        </w:rPr>
        <w:t xml:space="preserve"> absolute-value </w:t>
      </w:r>
      <w:r w:rsidRPr="002E0B90">
        <w:rPr>
          <w:rStyle w:val="commandtext"/>
        </w:rPr>
        <w:t xml:space="preserve">| </w:t>
      </w:r>
      <w:r w:rsidRPr="002E0B90">
        <w:rPr>
          <w:rStyle w:val="commandkeywords"/>
        </w:rPr>
        <w:t>index</w:t>
      </w:r>
      <w:r w:rsidRPr="00B1578A">
        <w:rPr>
          <w:rStyle w:val="commandparameter"/>
        </w:rPr>
        <w:t xml:space="preserve"> index-value </w:t>
      </w:r>
      <w:r w:rsidRPr="002E0B90">
        <w:rPr>
          <w:rStyle w:val="commandtext"/>
        </w:rPr>
        <w:t>} [</w:t>
      </w:r>
      <w:r w:rsidRPr="00B1578A">
        <w:rPr>
          <w:rStyle w:val="commandparameter"/>
        </w:rPr>
        <w:t xml:space="preserve"> </w:t>
      </w:r>
      <w:r w:rsidRPr="002E0B90">
        <w:rPr>
          <w:rStyle w:val="commandkeywords"/>
        </w:rPr>
        <w:t>n-flag-clear</w:t>
      </w:r>
      <w:r w:rsidRPr="002E0B90">
        <w:rPr>
          <w:rStyle w:val="commandtext"/>
        </w:rPr>
        <w:t xml:space="preserve"> </w:t>
      </w:r>
      <w:r w:rsidR="00CE7DAA">
        <w:rPr>
          <w:rStyle w:val="commandtext"/>
          <w:rFonts w:hint="eastAsia"/>
        </w:rPr>
        <w:t>| {</w:t>
      </w:r>
      <w:r w:rsidR="00CE7DAA" w:rsidRPr="002E0B90">
        <w:rPr>
          <w:rStyle w:val="commandtext"/>
        </w:rPr>
        <w:t xml:space="preserve"> </w:t>
      </w:r>
      <w:r w:rsidR="00CE7DAA" w:rsidRPr="002E0B90">
        <w:rPr>
          <w:rStyle w:val="commandkeywords"/>
        </w:rPr>
        <w:t>explicit-null</w:t>
      </w:r>
      <w:r w:rsidR="00CE7DAA" w:rsidRPr="002E0B90">
        <w:rPr>
          <w:rStyle w:val="commandtext"/>
        </w:rPr>
        <w:t xml:space="preserve"> </w:t>
      </w:r>
      <w:r w:rsidR="00CE7DAA" w:rsidRPr="00500524">
        <w:rPr>
          <w:rStyle w:val="commandtext"/>
          <w:rFonts w:hint="eastAsia"/>
        </w:rPr>
        <w:t>|</w:t>
      </w:r>
      <w:r w:rsidR="00CE7DAA">
        <w:rPr>
          <w:rStyle w:val="commandtext"/>
          <w:rFonts w:hint="eastAsia"/>
        </w:rPr>
        <w:t xml:space="preserve"> </w:t>
      </w:r>
      <w:r w:rsidR="00CE7DAA" w:rsidRPr="00500524">
        <w:rPr>
          <w:rStyle w:val="commandkeywords"/>
          <w:rFonts w:hint="eastAsia"/>
        </w:rPr>
        <w:t>no-php</w:t>
      </w:r>
      <w:r w:rsidR="00CE7DAA">
        <w:rPr>
          <w:rStyle w:val="commandtext"/>
          <w:rFonts w:hint="eastAsia"/>
        </w:rPr>
        <w:t xml:space="preserve"> }</w:t>
      </w:r>
      <w:r w:rsidRPr="002E0B90">
        <w:rPr>
          <w:rStyle w:val="commandtext"/>
        </w:rPr>
        <w:t xml:space="preserve"> ]</w:t>
      </w:r>
      <w:r w:rsidR="00CE7DAA">
        <w:rPr>
          <w:rStyle w:val="commandtext"/>
          <w:rFonts w:hint="eastAsia"/>
        </w:rPr>
        <w:t xml:space="preserve"> *</w:t>
      </w:r>
    </w:p>
    <w:p w:rsidR="00075BB8" w:rsidRPr="0026456E" w:rsidRDefault="00075BB8" w:rsidP="00727C38">
      <w:pPr>
        <w:pStyle w:val="ItemIndent1"/>
      </w:pPr>
      <w:r w:rsidRPr="0026456E">
        <w:rPr>
          <w:rFonts w:hint="eastAsia"/>
        </w:rPr>
        <w:t>缺省情况下，</w:t>
      </w:r>
      <w:r w:rsidRPr="00A45202">
        <w:rPr>
          <w:rFonts w:hint="eastAsia"/>
        </w:rPr>
        <w:t>未配置</w:t>
      </w:r>
      <w:r w:rsidRPr="00A45202">
        <w:rPr>
          <w:rFonts w:hint="eastAsia"/>
        </w:rPr>
        <w:t>IS-IS</w:t>
      </w:r>
      <w:r w:rsidRPr="00A45202">
        <w:rPr>
          <w:rFonts w:hint="eastAsia"/>
        </w:rPr>
        <w:t>前缀</w:t>
      </w:r>
      <w:r w:rsidRPr="00A45202">
        <w:rPr>
          <w:rFonts w:hint="eastAsia"/>
        </w:rPr>
        <w:t>SID</w:t>
      </w:r>
      <w:r w:rsidRPr="00A45202">
        <w:rPr>
          <w:rFonts w:hint="eastAsia"/>
        </w:rPr>
        <w:t>。</w:t>
      </w:r>
    </w:p>
    <w:p w:rsidR="0048269E" w:rsidRPr="0026456E" w:rsidRDefault="0048269E" w:rsidP="0026456E">
      <w:pPr>
        <w:pStyle w:val="40"/>
      </w:pPr>
      <w:r>
        <w:rPr>
          <w:rFonts w:hint="eastAsia"/>
        </w:rPr>
        <w:t>配置</w:t>
      </w:r>
      <w:r w:rsidRPr="0026456E">
        <w:t>OSPF SR</w:t>
      </w:r>
      <w:r w:rsidRPr="0026456E">
        <w:rPr>
          <w:rFonts w:hint="eastAsia"/>
        </w:rPr>
        <w:t>前缀</w:t>
      </w:r>
      <w:r w:rsidRPr="0026456E">
        <w:t>SID</w:t>
      </w:r>
    </w:p>
    <w:p w:rsidR="0048269E" w:rsidRDefault="0048269E" w:rsidP="0048269E">
      <w:pPr>
        <w:pStyle w:val="ItemStep"/>
      </w:pPr>
      <w:r>
        <w:rPr>
          <w:rFonts w:hint="eastAsia"/>
        </w:rPr>
        <w:t>进入系统视图。</w:t>
      </w:r>
    </w:p>
    <w:p w:rsidR="0048269E" w:rsidRDefault="0048269E" w:rsidP="00727C38">
      <w:pPr>
        <w:pStyle w:val="ItemIndent1"/>
      </w:pPr>
      <w:r>
        <w:rPr>
          <w:rStyle w:val="commandkeywords"/>
        </w:rPr>
        <w:t>system-view</w:t>
      </w:r>
    </w:p>
    <w:p w:rsidR="0048269E" w:rsidRPr="0026456E" w:rsidRDefault="0048269E" w:rsidP="0048269E">
      <w:pPr>
        <w:pStyle w:val="ItemStep"/>
        <w:rPr>
          <w:lang w:eastAsia="zh-CN"/>
        </w:rPr>
      </w:pPr>
      <w:r w:rsidRPr="0026456E">
        <w:rPr>
          <w:rFonts w:hint="eastAsia"/>
          <w:lang w:eastAsia="zh-CN"/>
        </w:rPr>
        <w:t>进入</w:t>
      </w:r>
      <w:r w:rsidRPr="0026456E">
        <w:rPr>
          <w:lang w:eastAsia="zh-CN"/>
        </w:rPr>
        <w:t>Loopback</w:t>
      </w:r>
      <w:r w:rsidRPr="0026456E">
        <w:rPr>
          <w:rFonts w:hint="eastAsia"/>
          <w:lang w:eastAsia="zh-CN"/>
        </w:rPr>
        <w:t>接口视图。</w:t>
      </w:r>
    </w:p>
    <w:p w:rsidR="0048269E" w:rsidRPr="0026456E" w:rsidRDefault="0048269E" w:rsidP="00727C38">
      <w:pPr>
        <w:pStyle w:val="ItemIndent1"/>
      </w:pPr>
      <w:r>
        <w:rPr>
          <w:rStyle w:val="commandkeywords"/>
        </w:rPr>
        <w:t>interface loopback</w:t>
      </w:r>
      <w:r>
        <w:t xml:space="preserve"> </w:t>
      </w:r>
      <w:r>
        <w:rPr>
          <w:rStyle w:val="commandparameter"/>
        </w:rPr>
        <w:t>interface-number</w:t>
      </w:r>
    </w:p>
    <w:p w:rsidR="0048269E" w:rsidRPr="0026456E" w:rsidRDefault="0048269E" w:rsidP="0048269E">
      <w:pPr>
        <w:pStyle w:val="ItemStep"/>
      </w:pPr>
      <w:r>
        <w:rPr>
          <w:rFonts w:hint="eastAsia"/>
        </w:rPr>
        <w:t>配置前缀</w:t>
      </w:r>
      <w:r>
        <w:t>SID</w:t>
      </w:r>
      <w:r>
        <w:rPr>
          <w:rFonts w:hint="eastAsia"/>
        </w:rPr>
        <w:t>。</w:t>
      </w:r>
    </w:p>
    <w:p w:rsidR="0048269E" w:rsidRDefault="0048269E" w:rsidP="00727C38">
      <w:pPr>
        <w:pStyle w:val="ItemIndent1"/>
        <w:rPr>
          <w:rStyle w:val="commandkeywords"/>
        </w:rPr>
      </w:pPr>
      <w:r w:rsidRPr="0026456E">
        <w:rPr>
          <w:rStyle w:val="commandkeywords"/>
        </w:rPr>
        <w:t xml:space="preserve">ospf </w:t>
      </w:r>
      <w:r>
        <w:rPr>
          <w:rStyle w:val="commandparameter"/>
        </w:rPr>
        <w:t>process-id</w:t>
      </w:r>
      <w:r>
        <w:rPr>
          <w:rStyle w:val="commandtext"/>
        </w:rPr>
        <w:t xml:space="preserve"> </w:t>
      </w:r>
      <w:r>
        <w:rPr>
          <w:rStyle w:val="commandkeywords"/>
        </w:rPr>
        <w:t>prefix-sid</w:t>
      </w:r>
      <w:r w:rsidRPr="0026456E">
        <w:rPr>
          <w:rStyle w:val="commandkeywords"/>
        </w:rPr>
        <w:t xml:space="preserve"> </w:t>
      </w:r>
      <w:r>
        <w:rPr>
          <w:rStyle w:val="commandtext"/>
        </w:rPr>
        <w:t>{</w:t>
      </w:r>
      <w:r>
        <w:rPr>
          <w:rStyle w:val="commandparameter"/>
        </w:rPr>
        <w:t xml:space="preserve"> </w:t>
      </w:r>
      <w:r>
        <w:rPr>
          <w:rStyle w:val="commandkeywords"/>
        </w:rPr>
        <w:t>absolute</w:t>
      </w:r>
      <w:r>
        <w:rPr>
          <w:rStyle w:val="commandparameter"/>
        </w:rPr>
        <w:t xml:space="preserve"> absolute-value </w:t>
      </w:r>
      <w:r>
        <w:rPr>
          <w:rStyle w:val="commandtext"/>
        </w:rPr>
        <w:t xml:space="preserve">| </w:t>
      </w:r>
      <w:r>
        <w:rPr>
          <w:rStyle w:val="commandkeywords"/>
        </w:rPr>
        <w:t>index</w:t>
      </w:r>
      <w:r>
        <w:rPr>
          <w:rStyle w:val="commandparameter"/>
        </w:rPr>
        <w:t xml:space="preserve"> index-value </w:t>
      </w:r>
      <w:r>
        <w:rPr>
          <w:rStyle w:val="commandtext"/>
        </w:rPr>
        <w:t xml:space="preserve">} </w:t>
      </w:r>
      <w:r w:rsidR="00A875A5">
        <w:rPr>
          <w:rStyle w:val="commandtext"/>
        </w:rPr>
        <w:t>[</w:t>
      </w:r>
      <w:r w:rsidR="00A875A5">
        <w:rPr>
          <w:rStyle w:val="commandparameter"/>
        </w:rPr>
        <w:t xml:space="preserve"> </w:t>
      </w:r>
      <w:r w:rsidR="00A875A5">
        <w:rPr>
          <w:rStyle w:val="commandkeywords"/>
        </w:rPr>
        <w:t>n-flag-clear</w:t>
      </w:r>
      <w:r w:rsidR="00A875A5">
        <w:rPr>
          <w:rStyle w:val="commandtext"/>
        </w:rPr>
        <w:t xml:space="preserve"> </w:t>
      </w:r>
      <w:r w:rsidR="00A875A5" w:rsidRPr="00390F04">
        <w:rPr>
          <w:rStyle w:val="commandtext"/>
        </w:rPr>
        <w:t xml:space="preserve">| { </w:t>
      </w:r>
      <w:r w:rsidR="00A875A5" w:rsidRPr="00C64981">
        <w:rPr>
          <w:rStyle w:val="commandkeywords"/>
        </w:rPr>
        <w:t>explicit-null</w:t>
      </w:r>
      <w:r w:rsidR="00A875A5" w:rsidRPr="00390F04">
        <w:rPr>
          <w:rStyle w:val="commandkeywords"/>
        </w:rPr>
        <w:t xml:space="preserve"> </w:t>
      </w:r>
      <w:r w:rsidR="00A875A5" w:rsidRPr="00390F04">
        <w:rPr>
          <w:rStyle w:val="commandtext"/>
        </w:rPr>
        <w:t>|</w:t>
      </w:r>
      <w:r w:rsidR="00A875A5" w:rsidRPr="00390F04">
        <w:rPr>
          <w:rStyle w:val="commandkeywords"/>
        </w:rPr>
        <w:t xml:space="preserve"> no-php</w:t>
      </w:r>
      <w:r w:rsidR="00A875A5" w:rsidRPr="00390F04">
        <w:rPr>
          <w:rStyle w:val="commandtext"/>
        </w:rPr>
        <w:t xml:space="preserve"> }</w:t>
      </w:r>
      <w:r w:rsidR="00A875A5" w:rsidRPr="009F7B28">
        <w:rPr>
          <w:rStyle w:val="commandtext"/>
        </w:rPr>
        <w:t xml:space="preserve"> ]</w:t>
      </w:r>
      <w:r w:rsidR="00A875A5" w:rsidRPr="00390F04">
        <w:rPr>
          <w:rStyle w:val="commandtext"/>
        </w:rPr>
        <w:t xml:space="preserve"> *</w:t>
      </w:r>
    </w:p>
    <w:p w:rsidR="0048269E" w:rsidRPr="0026456E" w:rsidRDefault="0048269E" w:rsidP="0048269E">
      <w:pPr>
        <w:pStyle w:val="ItemIndent1"/>
        <w:rPr>
          <w:lang w:eastAsia="zh-CN"/>
        </w:rPr>
      </w:pPr>
      <w:r w:rsidRPr="0026456E">
        <w:rPr>
          <w:rFonts w:hint="eastAsia"/>
          <w:lang w:eastAsia="zh-CN"/>
        </w:rPr>
        <w:t>缺省情况下，未配置</w:t>
      </w:r>
      <w:r w:rsidRPr="0026456E">
        <w:rPr>
          <w:lang w:eastAsia="zh-CN"/>
        </w:rPr>
        <w:t>OSPF</w:t>
      </w:r>
      <w:r w:rsidRPr="0026456E">
        <w:rPr>
          <w:rFonts w:hint="eastAsia"/>
          <w:lang w:eastAsia="zh-CN"/>
        </w:rPr>
        <w:t>前缀</w:t>
      </w:r>
      <w:r w:rsidRPr="0026456E">
        <w:rPr>
          <w:lang w:eastAsia="zh-CN"/>
        </w:rPr>
        <w:t>SID</w:t>
      </w:r>
      <w:r w:rsidRPr="0026456E">
        <w:rPr>
          <w:rFonts w:hint="eastAsia"/>
          <w:lang w:eastAsia="zh-CN"/>
        </w:rPr>
        <w:t>。</w:t>
      </w:r>
    </w:p>
    <w:p w:rsidR="00075BB8" w:rsidRDefault="00075BB8" w:rsidP="00075BB8">
      <w:pPr>
        <w:pStyle w:val="3"/>
      </w:pPr>
      <w:bookmarkStart w:id="148" w:name="_Toc496620177"/>
      <w:bookmarkStart w:id="149" w:name="_Toc496620179"/>
      <w:bookmarkStart w:id="150" w:name="_Ref491097643"/>
      <w:bookmarkStart w:id="151" w:name="_Toc45106661"/>
      <w:bookmarkEnd w:id="148"/>
      <w:bookmarkEnd w:id="149"/>
      <w:r w:rsidRPr="00A45202">
        <w:rPr>
          <w:rFonts w:hint="eastAsia"/>
        </w:rPr>
        <w:t>开启</w:t>
      </w:r>
      <w:r w:rsidR="0000159E">
        <w:t>IGP</w:t>
      </w:r>
      <w:r w:rsidR="00423B88">
        <w:rPr>
          <w:rFonts w:hint="eastAsia"/>
        </w:rPr>
        <w:t>邻接</w:t>
      </w:r>
      <w:r w:rsidRPr="00A45202">
        <w:rPr>
          <w:rFonts w:hint="eastAsia"/>
        </w:rPr>
        <w:t>标</w:t>
      </w:r>
      <w:r w:rsidRPr="00D50674">
        <w:rPr>
          <w:rFonts w:hint="eastAsia"/>
        </w:rPr>
        <w:t>签分配功能</w:t>
      </w:r>
      <w:bookmarkEnd w:id="150"/>
      <w:bookmarkEnd w:id="151"/>
    </w:p>
    <w:p w:rsidR="00075BB8" w:rsidRDefault="00075BB8" w:rsidP="00075BB8">
      <w:pPr>
        <w:pStyle w:val="40"/>
      </w:pPr>
      <w:r>
        <w:rPr>
          <w:rFonts w:hint="eastAsia"/>
        </w:rPr>
        <w:t>配置限制和指导</w:t>
      </w:r>
    </w:p>
    <w:p w:rsidR="00075BB8" w:rsidRPr="00A45202" w:rsidRDefault="00423B88" w:rsidP="00075BB8">
      <w:r w:rsidRPr="00A45202">
        <w:rPr>
          <w:rFonts w:hint="eastAsia"/>
        </w:rPr>
        <w:t>开启</w:t>
      </w:r>
      <w:r>
        <w:rPr>
          <w:rFonts w:hint="eastAsia"/>
        </w:rPr>
        <w:t>邻接</w:t>
      </w:r>
      <w:r w:rsidRPr="00A45202">
        <w:rPr>
          <w:rFonts w:hint="eastAsia"/>
        </w:rPr>
        <w:t>标签分配功能时</w:t>
      </w:r>
      <w:r w:rsidR="00075BB8" w:rsidRPr="00A45202">
        <w:rPr>
          <w:rFonts w:hint="eastAsia"/>
        </w:rPr>
        <w:t>，需确保</w:t>
      </w:r>
      <w:r w:rsidR="00075BB8" w:rsidRPr="00A45202">
        <w:rPr>
          <w:rFonts w:hint="eastAsia"/>
        </w:rPr>
        <w:t>MPLS SR</w:t>
      </w:r>
      <w:r w:rsidR="00075BB8" w:rsidRPr="00A45202">
        <w:rPr>
          <w:rFonts w:hint="eastAsia"/>
        </w:rPr>
        <w:t>处于开启状态</w:t>
      </w:r>
      <w:r w:rsidR="00E77E6D">
        <w:rPr>
          <w:rFonts w:hint="eastAsia"/>
        </w:rPr>
        <w:t>，</w:t>
      </w:r>
      <w:r w:rsidR="00075BB8" w:rsidRPr="00A45202">
        <w:rPr>
          <w:rFonts w:hint="eastAsia"/>
        </w:rPr>
        <w:t>否则该功能不会生效。</w:t>
      </w:r>
    </w:p>
    <w:p w:rsidR="00075BB8" w:rsidRDefault="00075BB8" w:rsidP="00075BB8">
      <w:pPr>
        <w:pStyle w:val="40"/>
      </w:pPr>
      <w:r>
        <w:rPr>
          <w:rFonts w:hint="eastAsia"/>
        </w:rPr>
        <w:t>配置</w:t>
      </w:r>
      <w:r w:rsidR="00EB212F">
        <w:rPr>
          <w:rFonts w:hint="eastAsia"/>
        </w:rPr>
        <w:t>IS-IS SR</w:t>
      </w:r>
      <w:r w:rsidR="00423B88">
        <w:rPr>
          <w:rFonts w:hint="eastAsia"/>
        </w:rPr>
        <w:t>邻接</w:t>
      </w:r>
      <w:r w:rsidR="00EB212F" w:rsidRPr="00A45202">
        <w:rPr>
          <w:rFonts w:hint="eastAsia"/>
        </w:rPr>
        <w:t>标</w:t>
      </w:r>
      <w:r w:rsidR="00EB212F" w:rsidRPr="00D50674">
        <w:rPr>
          <w:rFonts w:hint="eastAsia"/>
        </w:rPr>
        <w:t>签分配功能</w:t>
      </w:r>
    </w:p>
    <w:p w:rsidR="00075BB8" w:rsidRDefault="00075BB8" w:rsidP="00075BB8">
      <w:pPr>
        <w:pStyle w:val="ItemStep"/>
      </w:pPr>
      <w:r>
        <w:rPr>
          <w:rFonts w:hint="eastAsia"/>
        </w:rPr>
        <w:t>进入系统视图。</w:t>
      </w:r>
    </w:p>
    <w:p w:rsidR="00075BB8" w:rsidRDefault="00075BB8" w:rsidP="00727C38">
      <w:pPr>
        <w:pStyle w:val="ItemIndent1"/>
      </w:pPr>
      <w:r w:rsidRPr="00243DBD">
        <w:rPr>
          <w:rStyle w:val="commandkeywords"/>
          <w:rFonts w:hint="eastAsia"/>
        </w:rPr>
        <w:t>system-view</w:t>
      </w:r>
    </w:p>
    <w:p w:rsidR="00075BB8" w:rsidRPr="0026456E" w:rsidRDefault="00075BB8" w:rsidP="00075BB8">
      <w:pPr>
        <w:pStyle w:val="ItemStep"/>
      </w:pPr>
      <w:r w:rsidRPr="0026456E">
        <w:rPr>
          <w:rFonts w:hint="eastAsia"/>
        </w:rPr>
        <w:t>进入</w:t>
      </w:r>
      <w:r w:rsidR="00334D52" w:rsidRPr="0026456E">
        <w:rPr>
          <w:rFonts w:hint="eastAsia"/>
        </w:rPr>
        <w:t>IS-IS</w:t>
      </w:r>
      <w:r w:rsidRPr="0026456E">
        <w:rPr>
          <w:rFonts w:hint="eastAsia"/>
        </w:rPr>
        <w:t>视图。</w:t>
      </w:r>
    </w:p>
    <w:p w:rsidR="00075BB8" w:rsidRPr="0026456E" w:rsidRDefault="00075BB8" w:rsidP="00727C38">
      <w:pPr>
        <w:pStyle w:val="ItemIndent1"/>
      </w:pPr>
      <w:r w:rsidRPr="00243DBD">
        <w:rPr>
          <w:rStyle w:val="commandkeywords"/>
          <w:rFonts w:hint="eastAsia"/>
        </w:rPr>
        <w:t>isis</w:t>
      </w:r>
      <w:r w:rsidRPr="003730D9">
        <w:rPr>
          <w:rFonts w:hint="eastAsia"/>
        </w:rPr>
        <w:t xml:space="preserve"> </w:t>
      </w:r>
      <w:r w:rsidRPr="003730D9">
        <w:rPr>
          <w:rStyle w:val="commandparameter"/>
          <w:rFonts w:hint="eastAsia"/>
        </w:rPr>
        <w:t>process-id</w:t>
      </w:r>
    </w:p>
    <w:p w:rsidR="00075BB8" w:rsidRPr="0026456E" w:rsidRDefault="00075BB8" w:rsidP="00075BB8">
      <w:pPr>
        <w:pStyle w:val="ItemStep"/>
        <w:rPr>
          <w:lang w:eastAsia="zh-CN"/>
        </w:rPr>
      </w:pPr>
      <w:r w:rsidRPr="0026456E">
        <w:rPr>
          <w:rFonts w:hint="eastAsia"/>
          <w:lang w:eastAsia="zh-CN"/>
        </w:rPr>
        <w:t>进入</w:t>
      </w:r>
      <w:r w:rsidR="00A71F9D" w:rsidRPr="0026456E">
        <w:rPr>
          <w:rFonts w:hint="eastAsia"/>
          <w:lang w:eastAsia="zh-CN"/>
        </w:rPr>
        <w:t>IPv4</w:t>
      </w:r>
      <w:r w:rsidR="00A71F9D" w:rsidRPr="0026456E">
        <w:rPr>
          <w:rFonts w:hint="eastAsia"/>
          <w:lang w:eastAsia="zh-CN"/>
        </w:rPr>
        <w:t>单播地址族视图</w:t>
      </w:r>
      <w:r w:rsidRPr="0026456E">
        <w:rPr>
          <w:rFonts w:hint="eastAsia"/>
          <w:lang w:eastAsia="zh-CN"/>
        </w:rPr>
        <w:t>。</w:t>
      </w:r>
    </w:p>
    <w:p w:rsidR="00075BB8" w:rsidRPr="0026456E" w:rsidRDefault="00075BB8" w:rsidP="00727C38">
      <w:pPr>
        <w:pStyle w:val="ItemIndent1"/>
      </w:pPr>
      <w:r w:rsidRPr="00243DBD">
        <w:rPr>
          <w:rStyle w:val="commandkeywords"/>
          <w:rFonts w:hint="eastAsia"/>
        </w:rPr>
        <w:t>address-family ipv4</w:t>
      </w:r>
    </w:p>
    <w:p w:rsidR="00075BB8" w:rsidRPr="0026456E" w:rsidRDefault="00FE51B0" w:rsidP="00075BB8">
      <w:pPr>
        <w:pStyle w:val="ItemStep"/>
        <w:rPr>
          <w:lang w:eastAsia="zh-CN"/>
        </w:rPr>
      </w:pPr>
      <w:r w:rsidRPr="0026456E">
        <w:rPr>
          <w:rFonts w:hint="eastAsia"/>
          <w:lang w:eastAsia="zh-CN"/>
        </w:rPr>
        <w:t>开启邻接标签分配功能</w:t>
      </w:r>
      <w:r w:rsidR="00075BB8" w:rsidRPr="0026456E">
        <w:rPr>
          <w:rFonts w:hint="eastAsia"/>
          <w:lang w:eastAsia="zh-CN"/>
        </w:rPr>
        <w:t>。</w:t>
      </w:r>
    </w:p>
    <w:p w:rsidR="00075BB8" w:rsidRPr="0026456E" w:rsidRDefault="00075BB8" w:rsidP="00075BB8">
      <w:pPr>
        <w:pStyle w:val="ItemIndent1"/>
        <w:rPr>
          <w:rStyle w:val="commandkeywords"/>
        </w:rPr>
      </w:pPr>
      <w:r w:rsidRPr="00243DBD">
        <w:rPr>
          <w:rStyle w:val="commandkeywords"/>
          <w:rFonts w:hint="eastAsia"/>
        </w:rPr>
        <w:t>segment-routing adjacency enable</w:t>
      </w:r>
    </w:p>
    <w:p w:rsidR="00075BB8" w:rsidRPr="0026456E" w:rsidRDefault="00075BB8" w:rsidP="00075BB8">
      <w:pPr>
        <w:pStyle w:val="ItemIndent1"/>
      </w:pPr>
      <w:r w:rsidRPr="00FF21C2">
        <w:rPr>
          <w:rFonts w:hint="eastAsia"/>
        </w:rPr>
        <w:t>缺省情况下，</w:t>
      </w:r>
      <w:r w:rsidRPr="00513CE7">
        <w:rPr>
          <w:rFonts w:hint="eastAsia"/>
        </w:rPr>
        <w:t>基于</w:t>
      </w:r>
      <w:r w:rsidRPr="00513CE7">
        <w:rPr>
          <w:rFonts w:hint="eastAsia"/>
        </w:rPr>
        <w:t>MPLS</w:t>
      </w:r>
      <w:r w:rsidRPr="00FF21C2">
        <w:rPr>
          <w:rFonts w:hint="eastAsia"/>
        </w:rPr>
        <w:t>的</w:t>
      </w:r>
      <w:r w:rsidRPr="00FF21C2">
        <w:rPr>
          <w:rFonts w:hint="eastAsia"/>
        </w:rPr>
        <w:t>SR</w:t>
      </w:r>
      <w:r w:rsidR="00423B88">
        <w:rPr>
          <w:rFonts w:hint="eastAsia"/>
        </w:rPr>
        <w:t>邻接</w:t>
      </w:r>
      <w:r w:rsidRPr="00FF21C2">
        <w:rPr>
          <w:rFonts w:hint="eastAsia"/>
        </w:rPr>
        <w:t>标签分配功能处于关闭状态。</w:t>
      </w:r>
    </w:p>
    <w:p w:rsidR="0048269E" w:rsidRDefault="0048269E" w:rsidP="0048269E">
      <w:pPr>
        <w:pStyle w:val="40"/>
      </w:pPr>
      <w:r>
        <w:rPr>
          <w:rFonts w:hint="eastAsia"/>
        </w:rPr>
        <w:t>配置</w:t>
      </w:r>
      <w:r>
        <w:rPr>
          <w:rFonts w:hint="eastAsia"/>
        </w:rPr>
        <w:t>OSPF SR</w:t>
      </w:r>
      <w:r>
        <w:rPr>
          <w:rFonts w:hint="eastAsia"/>
        </w:rPr>
        <w:t>邻接</w:t>
      </w:r>
      <w:r w:rsidRPr="00A45202">
        <w:rPr>
          <w:rFonts w:hint="eastAsia"/>
        </w:rPr>
        <w:t>标</w:t>
      </w:r>
      <w:r w:rsidRPr="00D50674">
        <w:rPr>
          <w:rFonts w:hint="eastAsia"/>
        </w:rPr>
        <w:t>签分配功能</w:t>
      </w:r>
    </w:p>
    <w:p w:rsidR="0048269E" w:rsidRDefault="0048269E" w:rsidP="0048269E">
      <w:pPr>
        <w:pStyle w:val="ItemStep"/>
      </w:pPr>
      <w:r>
        <w:rPr>
          <w:rFonts w:hint="eastAsia"/>
        </w:rPr>
        <w:t>进入系统视图。</w:t>
      </w:r>
    </w:p>
    <w:p w:rsidR="0048269E" w:rsidRDefault="0048269E" w:rsidP="00727C38">
      <w:pPr>
        <w:pStyle w:val="ItemIndent1"/>
      </w:pPr>
      <w:r w:rsidRPr="00243DBD">
        <w:rPr>
          <w:rStyle w:val="commandkeywords"/>
          <w:rFonts w:hint="eastAsia"/>
        </w:rPr>
        <w:t>system-view</w:t>
      </w:r>
    </w:p>
    <w:p w:rsidR="0048269E" w:rsidRPr="0026456E" w:rsidRDefault="0048269E" w:rsidP="0048269E">
      <w:pPr>
        <w:pStyle w:val="ItemStep"/>
      </w:pPr>
      <w:r w:rsidRPr="0026456E">
        <w:rPr>
          <w:rFonts w:hint="eastAsia"/>
        </w:rPr>
        <w:t>进入</w:t>
      </w:r>
      <w:r w:rsidRPr="0026456E">
        <w:rPr>
          <w:rFonts w:hint="eastAsia"/>
        </w:rPr>
        <w:t>OSPF</w:t>
      </w:r>
      <w:r w:rsidRPr="0026456E">
        <w:rPr>
          <w:rFonts w:hint="eastAsia"/>
        </w:rPr>
        <w:t>视图。</w:t>
      </w:r>
    </w:p>
    <w:p w:rsidR="0048269E" w:rsidRPr="0026456E" w:rsidRDefault="0048269E" w:rsidP="00727C38">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48269E" w:rsidRPr="0026456E" w:rsidRDefault="00FE51B0" w:rsidP="0048269E">
      <w:pPr>
        <w:pStyle w:val="ItemStep"/>
        <w:rPr>
          <w:lang w:eastAsia="zh-CN"/>
        </w:rPr>
      </w:pPr>
      <w:r w:rsidRPr="0026456E">
        <w:rPr>
          <w:rFonts w:hint="eastAsia"/>
          <w:lang w:eastAsia="zh-CN"/>
        </w:rPr>
        <w:t>开启邻接标签分配功能</w:t>
      </w:r>
      <w:r w:rsidR="0048269E" w:rsidRPr="0026456E">
        <w:rPr>
          <w:rFonts w:hint="eastAsia"/>
          <w:lang w:eastAsia="zh-CN"/>
        </w:rPr>
        <w:t>。</w:t>
      </w:r>
    </w:p>
    <w:p w:rsidR="0048269E" w:rsidRPr="0026456E" w:rsidRDefault="0048269E" w:rsidP="0048269E">
      <w:pPr>
        <w:pStyle w:val="ItemIndent1"/>
        <w:rPr>
          <w:rStyle w:val="commandkeywords"/>
        </w:rPr>
      </w:pPr>
      <w:r w:rsidRPr="00243DBD">
        <w:rPr>
          <w:rStyle w:val="commandkeywords"/>
          <w:rFonts w:hint="eastAsia"/>
        </w:rPr>
        <w:t>segment-routing adjacency enable</w:t>
      </w:r>
    </w:p>
    <w:p w:rsidR="0048269E" w:rsidRDefault="0048269E" w:rsidP="0048269E">
      <w:pPr>
        <w:pStyle w:val="ItemIndent1"/>
      </w:pPr>
      <w:r w:rsidRPr="0026456E">
        <w:rPr>
          <w:rFonts w:hint="eastAsia"/>
        </w:rPr>
        <w:t>缺省情况下，基于</w:t>
      </w:r>
      <w:r w:rsidRPr="0026456E">
        <w:rPr>
          <w:rFonts w:hint="eastAsia"/>
        </w:rPr>
        <w:t>MPLS</w:t>
      </w:r>
      <w:r w:rsidRPr="0026456E">
        <w:rPr>
          <w:rFonts w:hint="eastAsia"/>
        </w:rPr>
        <w:t>的</w:t>
      </w:r>
      <w:r w:rsidRPr="0026456E">
        <w:rPr>
          <w:rFonts w:hint="eastAsia"/>
        </w:rPr>
        <w:t>SR</w:t>
      </w:r>
      <w:r w:rsidRPr="0026456E">
        <w:rPr>
          <w:rFonts w:hint="eastAsia"/>
        </w:rPr>
        <w:t>邻接标签分配功能处于关闭状态。</w:t>
      </w:r>
    </w:p>
    <w:p w:rsidR="00A875A5" w:rsidRPr="001E3930" w:rsidRDefault="00A875A5" w:rsidP="00A875A5">
      <w:pPr>
        <w:pStyle w:val="3"/>
      </w:pPr>
      <w:bookmarkStart w:id="152" w:name="_Ref532545817"/>
      <w:bookmarkStart w:id="153" w:name="_Toc532545953"/>
      <w:bookmarkStart w:id="154" w:name="_Toc532550802"/>
      <w:bookmarkStart w:id="155" w:name="_Toc535424042"/>
      <w:bookmarkStart w:id="156" w:name="_Toc45106662"/>
      <w:r w:rsidRPr="001E3930">
        <w:rPr>
          <w:rFonts w:hint="eastAsia"/>
        </w:rPr>
        <w:t>配置邻接</w:t>
      </w:r>
      <w:bookmarkStart w:id="157" w:name="_Ref532545291"/>
      <w:r w:rsidRPr="001E3930">
        <w:t>SID</w:t>
      </w:r>
      <w:bookmarkEnd w:id="152"/>
      <w:bookmarkEnd w:id="153"/>
      <w:bookmarkEnd w:id="154"/>
      <w:bookmarkEnd w:id="155"/>
      <w:bookmarkEnd w:id="157"/>
      <w:bookmarkEnd w:id="156"/>
    </w:p>
    <w:p w:rsidR="00A875A5" w:rsidRPr="001E3930" w:rsidRDefault="00A875A5" w:rsidP="00A875A5">
      <w:pPr>
        <w:pStyle w:val="40"/>
      </w:pPr>
      <w:r w:rsidRPr="001E3930">
        <w:rPr>
          <w:rFonts w:hint="eastAsia"/>
        </w:rPr>
        <w:t>功能简介</w:t>
      </w:r>
    </w:p>
    <w:p w:rsidR="00A875A5" w:rsidRPr="001E3930" w:rsidRDefault="00A875A5" w:rsidP="00A875A5">
      <w:r w:rsidRPr="001E3930">
        <w:rPr>
          <w:rFonts w:hint="eastAsia"/>
        </w:rPr>
        <w:t>开启</w:t>
      </w:r>
      <w:r w:rsidRPr="001E3930">
        <w:t>IGP</w:t>
      </w:r>
      <w:r w:rsidRPr="001E3930">
        <w:rPr>
          <w:rFonts w:hint="eastAsia"/>
        </w:rPr>
        <w:t>邻接标签分配功能，设备为</w:t>
      </w:r>
      <w:r w:rsidRPr="001E3930">
        <w:t>IGP</w:t>
      </w:r>
      <w:r w:rsidRPr="001E3930">
        <w:rPr>
          <w:rFonts w:hint="eastAsia"/>
        </w:rPr>
        <w:t>邻接链路随机分配</w:t>
      </w:r>
      <w:r w:rsidRPr="001E3930">
        <w:t>Adjacency SID</w:t>
      </w:r>
      <w:r w:rsidRPr="001E3930">
        <w:rPr>
          <w:rFonts w:hint="eastAsia"/>
        </w:rPr>
        <w:t>，如果</w:t>
      </w:r>
      <w:r w:rsidRPr="001E3930">
        <w:t>IGP</w:t>
      </w:r>
      <w:r w:rsidRPr="001E3930">
        <w:rPr>
          <w:rFonts w:hint="eastAsia"/>
        </w:rPr>
        <w:t>邻接失效（例如链路震荡），为同一邻接链路分配的</w:t>
      </w:r>
      <w:r w:rsidRPr="001E3930">
        <w:t>SID</w:t>
      </w:r>
      <w:r w:rsidRPr="001E3930">
        <w:rPr>
          <w:rFonts w:hint="eastAsia"/>
        </w:rPr>
        <w:t>可能与之前的值不同，从而导致</w:t>
      </w:r>
      <w:r w:rsidRPr="001E3930">
        <w:t>Adjacency SID</w:t>
      </w:r>
      <w:r w:rsidRPr="001E3930">
        <w:rPr>
          <w:rFonts w:hint="eastAsia"/>
        </w:rPr>
        <w:t>在网络中不断变化和抖动。为了确保分配给邻接链路的</w:t>
      </w:r>
      <w:r w:rsidRPr="001E3930">
        <w:t>SID</w:t>
      </w:r>
      <w:r w:rsidRPr="001E3930">
        <w:rPr>
          <w:rFonts w:hint="eastAsia"/>
        </w:rPr>
        <w:t>能够唯一，可以配置本功能为邻接链路分配指定</w:t>
      </w:r>
      <w:r w:rsidRPr="001E3930">
        <w:t>Adjacency SID</w:t>
      </w:r>
      <w:r w:rsidRPr="001E3930">
        <w:rPr>
          <w:rFonts w:hint="eastAsia"/>
        </w:rPr>
        <w:t>。</w:t>
      </w:r>
    </w:p>
    <w:p w:rsidR="00A875A5" w:rsidRPr="001E3930" w:rsidRDefault="00A875A5" w:rsidP="00A875A5">
      <w:pPr>
        <w:pStyle w:val="40"/>
      </w:pPr>
      <w:r w:rsidRPr="001E3930">
        <w:rPr>
          <w:rFonts w:hint="eastAsia"/>
        </w:rPr>
        <w:t>配置限制和指导</w:t>
      </w:r>
    </w:p>
    <w:p w:rsidR="00A875A5" w:rsidRPr="001E3930" w:rsidRDefault="00A875A5" w:rsidP="00A875A5">
      <w:r w:rsidRPr="001E3930">
        <w:rPr>
          <w:rFonts w:hint="eastAsia"/>
        </w:rPr>
        <w:t>配置</w:t>
      </w:r>
      <w:r w:rsidRPr="001E3930">
        <w:t>Adjacency SID</w:t>
      </w:r>
      <w:r w:rsidRPr="001E3930">
        <w:rPr>
          <w:rFonts w:hint="eastAsia"/>
        </w:rPr>
        <w:t>时，必须</w:t>
      </w:r>
      <w:r>
        <w:rPr>
          <w:rFonts w:hint="eastAsia"/>
        </w:rPr>
        <w:t>遵循以下规则</w:t>
      </w:r>
      <w:r w:rsidRPr="001E3930">
        <w:rPr>
          <w:rFonts w:hint="eastAsia"/>
        </w:rPr>
        <w:t>：</w:t>
      </w:r>
    </w:p>
    <w:p w:rsidR="00A875A5" w:rsidRPr="001E3930" w:rsidRDefault="00A875A5" w:rsidP="00A875A5">
      <w:pPr>
        <w:pStyle w:val="ItemList"/>
      </w:pPr>
      <w:r w:rsidRPr="001E3930">
        <w:rPr>
          <w:rFonts w:hint="eastAsia"/>
        </w:rPr>
        <w:t>当配置</w:t>
      </w:r>
      <w:r w:rsidRPr="001E3930">
        <w:t>Adjacency SID</w:t>
      </w:r>
      <w:r w:rsidRPr="001E3930">
        <w:rPr>
          <w:rFonts w:hint="eastAsia"/>
        </w:rPr>
        <w:t>绝对值时，绝对值的取值即为</w:t>
      </w:r>
      <w:r w:rsidRPr="001E3930">
        <w:t>Adjacency SID</w:t>
      </w:r>
      <w:r w:rsidRPr="001E3930">
        <w:rPr>
          <w:rFonts w:hint="eastAsia"/>
        </w:rPr>
        <w:t>的值，该值必须在</w:t>
      </w:r>
      <w:r w:rsidRPr="001E3930">
        <w:t>SRLB</w:t>
      </w:r>
      <w:r w:rsidRPr="001E3930">
        <w:rPr>
          <w:rFonts w:hint="eastAsia"/>
        </w:rPr>
        <w:t>的范围内。</w:t>
      </w:r>
    </w:p>
    <w:p w:rsidR="00A875A5" w:rsidRDefault="00A875A5" w:rsidP="00A875A5">
      <w:pPr>
        <w:pStyle w:val="ItemList"/>
      </w:pPr>
      <w:r w:rsidRPr="001E3930">
        <w:rPr>
          <w:rFonts w:hint="eastAsia"/>
        </w:rPr>
        <w:t>当配置</w:t>
      </w:r>
      <w:r w:rsidRPr="001E3930">
        <w:t>Adjacency SID</w:t>
      </w:r>
      <w:r w:rsidRPr="001E3930">
        <w:rPr>
          <w:rFonts w:hint="eastAsia"/>
        </w:rPr>
        <w:t>相对值时，相对值加上</w:t>
      </w:r>
      <w:r w:rsidRPr="001E3930">
        <w:t>SRLB</w:t>
      </w:r>
      <w:r w:rsidRPr="001E3930">
        <w:rPr>
          <w:rFonts w:hint="eastAsia"/>
        </w:rPr>
        <w:t>最小值的大小即为</w:t>
      </w:r>
      <w:r w:rsidRPr="001E3930">
        <w:t>Adjacency SID</w:t>
      </w:r>
      <w:r w:rsidRPr="001E3930">
        <w:rPr>
          <w:rFonts w:hint="eastAsia"/>
        </w:rPr>
        <w:t>的值，</w:t>
      </w:r>
      <w:r w:rsidRPr="001E3930">
        <w:t>Adjacency SID</w:t>
      </w:r>
      <w:r w:rsidRPr="001E3930">
        <w:rPr>
          <w:rFonts w:hint="eastAsia"/>
        </w:rPr>
        <w:t>的值必须在</w:t>
      </w:r>
      <w:r w:rsidRPr="001E3930">
        <w:t>SRLB</w:t>
      </w:r>
      <w:r w:rsidRPr="001E3930">
        <w:rPr>
          <w:rFonts w:hint="eastAsia"/>
        </w:rPr>
        <w:t>的范围内。</w:t>
      </w:r>
    </w:p>
    <w:p w:rsidR="00823990" w:rsidRDefault="00823990" w:rsidP="00167E99">
      <w:r>
        <w:rPr>
          <w:rFonts w:hint="eastAsia"/>
        </w:rPr>
        <w:t>开启</w:t>
      </w:r>
      <w:r w:rsidRPr="0026456E">
        <w:rPr>
          <w:rFonts w:hint="eastAsia"/>
        </w:rPr>
        <w:t>MPLS SR</w:t>
      </w:r>
      <w:r>
        <w:rPr>
          <w:rFonts w:hint="eastAsia"/>
        </w:rPr>
        <w:t>功</w:t>
      </w:r>
      <w:r w:rsidRPr="004947CA">
        <w:rPr>
          <w:rFonts w:hint="eastAsia"/>
        </w:rPr>
        <w:t>和</w:t>
      </w:r>
      <w:r w:rsidRPr="00A45202">
        <w:rPr>
          <w:rFonts w:hint="eastAsia"/>
        </w:rPr>
        <w:t>开启</w:t>
      </w:r>
      <w:r>
        <w:t>IGP</w:t>
      </w:r>
      <w:r>
        <w:rPr>
          <w:rFonts w:hint="eastAsia"/>
        </w:rPr>
        <w:t>邻接</w:t>
      </w:r>
      <w:r w:rsidRPr="00A45202">
        <w:rPr>
          <w:rFonts w:hint="eastAsia"/>
        </w:rPr>
        <w:t>标</w:t>
      </w:r>
      <w:r w:rsidRPr="00D50674">
        <w:rPr>
          <w:rFonts w:hint="eastAsia"/>
        </w:rPr>
        <w:t>签分配功能</w:t>
      </w:r>
      <w:r w:rsidRPr="004947CA">
        <w:rPr>
          <w:rFonts w:hint="eastAsia"/>
        </w:rPr>
        <w:t>后，本</w:t>
      </w:r>
      <w:r>
        <w:rPr>
          <w:rFonts w:hint="eastAsia"/>
        </w:rPr>
        <w:t>功能</w:t>
      </w:r>
      <w:r w:rsidRPr="004947CA">
        <w:rPr>
          <w:rFonts w:hint="eastAsia"/>
        </w:rPr>
        <w:t>才会生效。</w:t>
      </w:r>
    </w:p>
    <w:p w:rsidR="000F3D97" w:rsidRPr="000F3D97" w:rsidRDefault="000F3D97" w:rsidP="00167E99">
      <w:r>
        <w:rPr>
          <w:rFonts w:hint="eastAsia"/>
        </w:rPr>
        <w:t>不同的接口下可以配置相同的</w:t>
      </w:r>
      <w:r w:rsidRPr="007D3A6E">
        <w:t>Adjacency SID</w:t>
      </w:r>
      <w:r>
        <w:rPr>
          <w:rFonts w:hint="eastAsia"/>
        </w:rPr>
        <w:t>。</w:t>
      </w:r>
    </w:p>
    <w:p w:rsidR="00A875A5" w:rsidRPr="001E3930" w:rsidRDefault="00A875A5" w:rsidP="00A875A5">
      <w:pPr>
        <w:pStyle w:val="40"/>
      </w:pPr>
      <w:r w:rsidRPr="001E3930">
        <w:rPr>
          <w:rFonts w:hint="eastAsia"/>
        </w:rPr>
        <w:t>配置准备</w:t>
      </w:r>
    </w:p>
    <w:p w:rsidR="002D7420" w:rsidRPr="001E3930" w:rsidRDefault="002D7420" w:rsidP="00A875A5">
      <w:r w:rsidRPr="007D3A6E">
        <w:rPr>
          <w:rFonts w:hint="eastAsia"/>
        </w:rPr>
        <w:t>执行</w:t>
      </w:r>
      <w:r w:rsidRPr="007D3A6E">
        <w:rPr>
          <w:rStyle w:val="commandkeywords"/>
        </w:rPr>
        <w:t>display mpls label</w:t>
      </w:r>
      <w:r w:rsidRPr="007D3A6E">
        <w:rPr>
          <w:rFonts w:hint="eastAsia"/>
        </w:rPr>
        <w:t>命令，</w:t>
      </w:r>
      <w:r>
        <w:rPr>
          <w:rFonts w:hint="eastAsia"/>
        </w:rPr>
        <w:t>查看</w:t>
      </w:r>
      <w:r w:rsidRPr="007D3A6E">
        <w:t>SID</w:t>
      </w:r>
      <w:r w:rsidRPr="007D3A6E">
        <w:rPr>
          <w:rFonts w:hint="eastAsia"/>
        </w:rPr>
        <w:t>使用状态。如果配置的</w:t>
      </w:r>
      <w:r w:rsidRPr="007D3A6E">
        <w:t>Adjacency SID</w:t>
      </w:r>
      <w:r w:rsidRPr="007D3A6E">
        <w:rPr>
          <w:rFonts w:hint="eastAsia"/>
        </w:rPr>
        <w:t>已经被其他协议使用，则该</w:t>
      </w:r>
      <w:r w:rsidRPr="007D3A6E">
        <w:t>Adjacency SID</w:t>
      </w:r>
      <w:r w:rsidRPr="007D3A6E">
        <w:rPr>
          <w:rFonts w:hint="eastAsia"/>
        </w:rPr>
        <w:t>不可用。此后如果该</w:t>
      </w:r>
      <w:r w:rsidRPr="007D3A6E">
        <w:t>Adjacency SID</w:t>
      </w:r>
      <w:r w:rsidRPr="007D3A6E">
        <w:rPr>
          <w:rFonts w:hint="eastAsia"/>
        </w:rPr>
        <w:t>的使用状态</w:t>
      </w:r>
      <w:r>
        <w:rPr>
          <w:rFonts w:hint="eastAsia"/>
        </w:rPr>
        <w:t>变</w:t>
      </w:r>
      <w:r w:rsidRPr="007D3A6E">
        <w:rPr>
          <w:rFonts w:hint="eastAsia"/>
        </w:rPr>
        <w:t>为</w:t>
      </w:r>
      <w:r w:rsidRPr="007D3A6E">
        <w:t>Idle</w:t>
      </w:r>
      <w:r w:rsidRPr="007D3A6E">
        <w:rPr>
          <w:rFonts w:hint="eastAsia"/>
        </w:rPr>
        <w:t>时，则先删除</w:t>
      </w:r>
      <w:r w:rsidRPr="007D3A6E">
        <w:t>Adjacency SID</w:t>
      </w:r>
      <w:r w:rsidRPr="007D3A6E">
        <w:rPr>
          <w:rFonts w:hint="eastAsia"/>
        </w:rPr>
        <w:t>的配置，再重新配置</w:t>
      </w:r>
      <w:r w:rsidRPr="007D3A6E">
        <w:t>Adjacency SID</w:t>
      </w:r>
      <w:r w:rsidRPr="007D3A6E">
        <w:rPr>
          <w:rFonts w:hint="eastAsia"/>
        </w:rPr>
        <w:t>，该</w:t>
      </w:r>
      <w:r w:rsidRPr="007D3A6E">
        <w:t>Adjacency SID</w:t>
      </w:r>
      <w:r w:rsidRPr="007D3A6E">
        <w:rPr>
          <w:rFonts w:hint="eastAsia"/>
        </w:rPr>
        <w:t>才可以被使用。</w:t>
      </w:r>
    </w:p>
    <w:p w:rsidR="00A875A5" w:rsidRPr="001E3930" w:rsidRDefault="00A875A5" w:rsidP="00A875A5">
      <w:pPr>
        <w:pStyle w:val="40"/>
      </w:pPr>
      <w:r w:rsidRPr="001E3930">
        <w:rPr>
          <w:rFonts w:hint="eastAsia"/>
        </w:rPr>
        <w:t>配置</w:t>
      </w:r>
      <w:r w:rsidRPr="001E3930">
        <w:t>IS-IS Adjacency SID</w:t>
      </w:r>
    </w:p>
    <w:p w:rsidR="00A875A5" w:rsidRPr="001E3930" w:rsidRDefault="00A875A5" w:rsidP="00A875A5">
      <w:pPr>
        <w:pStyle w:val="ItemStep"/>
      </w:pPr>
      <w:r w:rsidRPr="001E3930">
        <w:rPr>
          <w:rFonts w:hint="eastAsia"/>
        </w:rPr>
        <w:t>进入系统视图。</w:t>
      </w:r>
    </w:p>
    <w:p w:rsidR="00A875A5" w:rsidRPr="001E3930" w:rsidRDefault="00A875A5" w:rsidP="00A875A5">
      <w:pPr>
        <w:pStyle w:val="ItemIndent1"/>
      </w:pPr>
      <w:r w:rsidRPr="001E3930">
        <w:rPr>
          <w:rStyle w:val="commandkeywords"/>
        </w:rPr>
        <w:t>system-view</w:t>
      </w:r>
    </w:p>
    <w:p w:rsidR="00A875A5" w:rsidRPr="001E3930" w:rsidRDefault="00A875A5" w:rsidP="00A875A5">
      <w:pPr>
        <w:pStyle w:val="ItemStep"/>
      </w:pPr>
      <w:r w:rsidRPr="001E3930">
        <w:rPr>
          <w:rFonts w:hint="eastAsia"/>
        </w:rPr>
        <w:t>进入接口视图。</w:t>
      </w:r>
    </w:p>
    <w:p w:rsidR="00A875A5" w:rsidRPr="001E3930" w:rsidRDefault="00A875A5" w:rsidP="00A875A5">
      <w:pPr>
        <w:pStyle w:val="ItemIndent1"/>
      </w:pPr>
      <w:r w:rsidRPr="001E3930">
        <w:rPr>
          <w:rStyle w:val="commandkeywords"/>
        </w:rPr>
        <w:t>interface</w:t>
      </w:r>
      <w:r w:rsidRPr="001E3930">
        <w:rPr>
          <w:rStyle w:val="commandparameter"/>
        </w:rPr>
        <w:t xml:space="preserve"> interface-type interface-number</w:t>
      </w:r>
    </w:p>
    <w:p w:rsidR="00A875A5" w:rsidRPr="001E3930" w:rsidRDefault="00A875A5" w:rsidP="00A875A5">
      <w:pPr>
        <w:pStyle w:val="ItemStep"/>
      </w:pPr>
      <w:r w:rsidRPr="001E3930">
        <w:rPr>
          <w:rFonts w:hint="eastAsia"/>
        </w:rPr>
        <w:t>配置</w:t>
      </w:r>
      <w:r w:rsidRPr="001E3930">
        <w:t>Adjacency SID</w:t>
      </w:r>
      <w:r w:rsidRPr="001E3930">
        <w:rPr>
          <w:rFonts w:hint="eastAsia"/>
        </w:rPr>
        <w:t>。</w:t>
      </w:r>
    </w:p>
    <w:p w:rsidR="00A875A5" w:rsidRPr="001E3930" w:rsidRDefault="00A875A5" w:rsidP="00A875A5">
      <w:pPr>
        <w:pStyle w:val="ItemIndent1"/>
        <w:rPr>
          <w:rStyle w:val="commandkeywords"/>
        </w:rPr>
      </w:pPr>
      <w:r w:rsidRPr="001E3930">
        <w:rPr>
          <w:rStyle w:val="commandkeywords"/>
        </w:rPr>
        <w:t xml:space="preserve">isis adjacency-sid </w:t>
      </w:r>
      <w:r w:rsidRPr="001E3930">
        <w:rPr>
          <w:rStyle w:val="commandtext"/>
        </w:rPr>
        <w:t>{</w:t>
      </w:r>
      <w:r w:rsidRPr="001E3930">
        <w:rPr>
          <w:rStyle w:val="commandparameter"/>
        </w:rPr>
        <w:t xml:space="preserve"> </w:t>
      </w:r>
      <w:r w:rsidRPr="001E3930">
        <w:rPr>
          <w:rStyle w:val="commandkeywords"/>
        </w:rPr>
        <w:t>absolute</w:t>
      </w:r>
      <w:r w:rsidRPr="001E3930">
        <w:rPr>
          <w:rStyle w:val="commandparameter"/>
        </w:rPr>
        <w:t xml:space="preserve"> absolute-value </w:t>
      </w:r>
      <w:r w:rsidRPr="001E3930">
        <w:rPr>
          <w:rStyle w:val="commandtext"/>
        </w:rPr>
        <w:t xml:space="preserve">| </w:t>
      </w:r>
      <w:r w:rsidRPr="001E3930">
        <w:rPr>
          <w:rStyle w:val="commandkeywords"/>
        </w:rPr>
        <w:t>index</w:t>
      </w:r>
      <w:r w:rsidRPr="001E3930">
        <w:rPr>
          <w:rStyle w:val="commandparameter"/>
        </w:rPr>
        <w:t xml:space="preserve"> index-value </w:t>
      </w:r>
      <w:r w:rsidRPr="001E3930">
        <w:rPr>
          <w:rStyle w:val="commandtext"/>
        </w:rPr>
        <w:t xml:space="preserve">} [ </w:t>
      </w:r>
      <w:r w:rsidRPr="001E3930">
        <w:rPr>
          <w:rStyle w:val="commandkeywords"/>
        </w:rPr>
        <w:t>nexthop</w:t>
      </w:r>
      <w:r w:rsidRPr="001E3930">
        <w:rPr>
          <w:rStyle w:val="commandtext"/>
        </w:rPr>
        <w:t xml:space="preserve"> </w:t>
      </w:r>
      <w:r w:rsidRPr="001E3930">
        <w:rPr>
          <w:rStyle w:val="commandparameter"/>
        </w:rPr>
        <w:t>nexthop-address</w:t>
      </w:r>
      <w:r w:rsidRPr="001E3930">
        <w:rPr>
          <w:rStyle w:val="commandtext"/>
        </w:rPr>
        <w:t xml:space="preserve"> ] </w:t>
      </w:r>
    </w:p>
    <w:p w:rsidR="00A875A5" w:rsidRPr="001E3930" w:rsidRDefault="00A875A5" w:rsidP="00A875A5">
      <w:pPr>
        <w:pStyle w:val="ItemIndent1"/>
      </w:pPr>
      <w:r w:rsidRPr="001E3930">
        <w:rPr>
          <w:rFonts w:hint="eastAsia"/>
        </w:rPr>
        <w:t>缺省情况下，未配置</w:t>
      </w:r>
      <w:r w:rsidRPr="001E3930">
        <w:t>IS-IS Adjacency SID</w:t>
      </w:r>
      <w:r w:rsidRPr="001E3930">
        <w:rPr>
          <w:rFonts w:hint="eastAsia"/>
        </w:rPr>
        <w:t>。</w:t>
      </w:r>
    </w:p>
    <w:p w:rsidR="00A875A5" w:rsidRPr="001E3930" w:rsidRDefault="00A875A5" w:rsidP="00A875A5">
      <w:pPr>
        <w:pStyle w:val="40"/>
      </w:pPr>
      <w:r w:rsidRPr="001E3930">
        <w:rPr>
          <w:rFonts w:hint="eastAsia"/>
        </w:rPr>
        <w:t>配置</w:t>
      </w:r>
      <w:r w:rsidRPr="001E3930">
        <w:t>OSPF Adjacency SID</w:t>
      </w:r>
    </w:p>
    <w:p w:rsidR="00A875A5" w:rsidRPr="001E3930" w:rsidRDefault="00A875A5" w:rsidP="00A875A5">
      <w:pPr>
        <w:pStyle w:val="ItemStep"/>
      </w:pPr>
      <w:r w:rsidRPr="001E3930">
        <w:rPr>
          <w:rFonts w:hint="eastAsia"/>
        </w:rPr>
        <w:t>进入系统视图。</w:t>
      </w:r>
    </w:p>
    <w:p w:rsidR="00A875A5" w:rsidRPr="001E3930" w:rsidRDefault="00A875A5" w:rsidP="00A875A5">
      <w:pPr>
        <w:pStyle w:val="ItemIndent1"/>
      </w:pPr>
      <w:r w:rsidRPr="001E3930">
        <w:rPr>
          <w:rStyle w:val="commandkeywords"/>
        </w:rPr>
        <w:t>system-view</w:t>
      </w:r>
    </w:p>
    <w:p w:rsidR="00A875A5" w:rsidRPr="001E3930" w:rsidRDefault="00A875A5" w:rsidP="00A875A5">
      <w:pPr>
        <w:pStyle w:val="ItemStep"/>
      </w:pPr>
      <w:r w:rsidRPr="001E3930">
        <w:rPr>
          <w:rFonts w:hint="eastAsia"/>
        </w:rPr>
        <w:t>进入接口视图。</w:t>
      </w:r>
    </w:p>
    <w:p w:rsidR="00A875A5" w:rsidRPr="001E3930" w:rsidRDefault="00A875A5" w:rsidP="00A875A5">
      <w:pPr>
        <w:pStyle w:val="ItemIndent1"/>
      </w:pPr>
      <w:r w:rsidRPr="001E3930">
        <w:rPr>
          <w:rStyle w:val="commandkeywords"/>
        </w:rPr>
        <w:t>interface</w:t>
      </w:r>
      <w:r w:rsidRPr="001E3930">
        <w:rPr>
          <w:rStyle w:val="commandparameter"/>
        </w:rPr>
        <w:t xml:space="preserve"> interface-type interface-number</w:t>
      </w:r>
    </w:p>
    <w:p w:rsidR="00A875A5" w:rsidRPr="001E3930" w:rsidRDefault="00A875A5" w:rsidP="00A875A5">
      <w:pPr>
        <w:pStyle w:val="ItemStep"/>
      </w:pPr>
      <w:r w:rsidRPr="001E3930">
        <w:rPr>
          <w:rFonts w:hint="eastAsia"/>
        </w:rPr>
        <w:t>配置</w:t>
      </w:r>
      <w:r w:rsidRPr="001E3930">
        <w:t>Adjacency SID</w:t>
      </w:r>
      <w:r w:rsidRPr="001E3930">
        <w:rPr>
          <w:rFonts w:hint="eastAsia"/>
        </w:rPr>
        <w:t>。</w:t>
      </w:r>
    </w:p>
    <w:p w:rsidR="00A875A5" w:rsidRPr="001E3930" w:rsidRDefault="00A875A5" w:rsidP="00A875A5">
      <w:pPr>
        <w:pStyle w:val="ItemIndent1"/>
        <w:rPr>
          <w:rStyle w:val="commandtext"/>
        </w:rPr>
      </w:pPr>
      <w:r w:rsidRPr="001E3930">
        <w:rPr>
          <w:rStyle w:val="commandkeywords"/>
        </w:rPr>
        <w:t xml:space="preserve">ospf adjacency-sid </w:t>
      </w:r>
      <w:r w:rsidRPr="001E3930">
        <w:rPr>
          <w:rStyle w:val="commandtext"/>
        </w:rPr>
        <w:t xml:space="preserve">{ </w:t>
      </w:r>
      <w:r w:rsidRPr="001E3930">
        <w:rPr>
          <w:rStyle w:val="commandkeywords"/>
        </w:rPr>
        <w:t>absolute</w:t>
      </w:r>
      <w:r w:rsidRPr="001E3930">
        <w:rPr>
          <w:rStyle w:val="commandparameter"/>
        </w:rPr>
        <w:t xml:space="preserve"> absolute-value </w:t>
      </w:r>
      <w:r w:rsidRPr="001E3930">
        <w:rPr>
          <w:rStyle w:val="commandtext"/>
        </w:rPr>
        <w:t>|</w:t>
      </w:r>
      <w:r w:rsidRPr="001E3930">
        <w:rPr>
          <w:rStyle w:val="commandkeywords"/>
        </w:rPr>
        <w:t xml:space="preserve"> index </w:t>
      </w:r>
      <w:r w:rsidRPr="001E3930">
        <w:rPr>
          <w:rStyle w:val="commandparameter"/>
        </w:rPr>
        <w:t>index-value</w:t>
      </w:r>
      <w:r w:rsidRPr="001E3930">
        <w:rPr>
          <w:rStyle w:val="commandtext"/>
        </w:rPr>
        <w:t xml:space="preserve"> }</w:t>
      </w:r>
      <w:r w:rsidRPr="001E3930">
        <w:rPr>
          <w:rStyle w:val="commandkeywords"/>
        </w:rPr>
        <w:t xml:space="preserve"> </w:t>
      </w:r>
      <w:r w:rsidRPr="001E3930">
        <w:rPr>
          <w:rStyle w:val="commandtext"/>
        </w:rPr>
        <w:t xml:space="preserve">[ </w:t>
      </w:r>
      <w:r w:rsidRPr="001E3930">
        <w:rPr>
          <w:rStyle w:val="commandkeywords"/>
        </w:rPr>
        <w:t xml:space="preserve">nexthop </w:t>
      </w:r>
      <w:r w:rsidRPr="001E3930">
        <w:rPr>
          <w:rStyle w:val="commandparameter"/>
        </w:rPr>
        <w:t xml:space="preserve">nexthop-address </w:t>
      </w:r>
      <w:r w:rsidRPr="001E3930">
        <w:rPr>
          <w:rStyle w:val="commandtext"/>
        </w:rPr>
        <w:t>]</w:t>
      </w:r>
    </w:p>
    <w:p w:rsidR="00A875A5" w:rsidRPr="0026456E" w:rsidRDefault="00A875A5" w:rsidP="00A875A5">
      <w:pPr>
        <w:pStyle w:val="ItemIndent1"/>
      </w:pPr>
      <w:r w:rsidRPr="001E3930">
        <w:rPr>
          <w:rFonts w:hint="eastAsia"/>
        </w:rPr>
        <w:t>缺省情况下，未配置</w:t>
      </w:r>
      <w:r w:rsidRPr="001E3930">
        <w:t>OSPF Adjacency SID</w:t>
      </w:r>
      <w:r w:rsidRPr="001E3930">
        <w:rPr>
          <w:rFonts w:hint="eastAsia"/>
        </w:rPr>
        <w:t>。</w:t>
      </w:r>
    </w:p>
    <w:p w:rsidR="00CE7DAA" w:rsidRDefault="00CE7DAA" w:rsidP="00CE7DAA">
      <w:pPr>
        <w:pStyle w:val="20"/>
      </w:pPr>
      <w:bookmarkStart w:id="158" w:name="_Toc528265192"/>
      <w:bookmarkStart w:id="159" w:name="_Ref528331578"/>
      <w:bookmarkStart w:id="160" w:name="_Ref528331600"/>
      <w:bookmarkStart w:id="161" w:name="_Toc531096177"/>
      <w:bookmarkStart w:id="162" w:name="_Toc45106663"/>
      <w:r>
        <w:rPr>
          <w:rFonts w:hint="eastAsia"/>
        </w:rPr>
        <w:t>配置通过</w:t>
      </w:r>
      <w:r>
        <w:rPr>
          <w:rFonts w:hint="eastAsia"/>
        </w:rPr>
        <w:t>B</w:t>
      </w:r>
      <w:r>
        <w:t>GP</w:t>
      </w:r>
      <w:r>
        <w:rPr>
          <w:rFonts w:hint="eastAsia"/>
        </w:rPr>
        <w:t>扩展通告</w:t>
      </w:r>
      <w:r>
        <w:t>SID</w:t>
      </w:r>
      <w:bookmarkEnd w:id="158"/>
      <w:bookmarkEnd w:id="159"/>
      <w:bookmarkEnd w:id="160"/>
      <w:bookmarkEnd w:id="161"/>
      <w:bookmarkEnd w:id="162"/>
    </w:p>
    <w:p w:rsidR="00CE7DAA" w:rsidRDefault="00CE7DAA" w:rsidP="00CE7DAA">
      <w:pPr>
        <w:pStyle w:val="3"/>
      </w:pPr>
      <w:bookmarkStart w:id="163" w:name="_Toc528265194"/>
      <w:bookmarkStart w:id="164" w:name="_Toc531096179"/>
      <w:bookmarkStart w:id="165" w:name="_Toc45106664"/>
      <w:r>
        <w:rPr>
          <w:rFonts w:hint="eastAsia"/>
        </w:rPr>
        <w:t>通过</w:t>
      </w:r>
      <w:r>
        <w:rPr>
          <w:rFonts w:hint="eastAsia"/>
        </w:rPr>
        <w:t>B</w:t>
      </w:r>
      <w:r>
        <w:t>GP</w:t>
      </w:r>
      <w:r>
        <w:rPr>
          <w:rFonts w:hint="eastAsia"/>
        </w:rPr>
        <w:t>分配</w:t>
      </w:r>
      <w:r>
        <w:rPr>
          <w:rFonts w:hint="eastAsia"/>
        </w:rPr>
        <w:t>SID</w:t>
      </w:r>
      <w:r w:rsidRPr="00585BF4">
        <w:rPr>
          <w:rFonts w:hint="eastAsia"/>
        </w:rPr>
        <w:t>配置任务简介</w:t>
      </w:r>
      <w:bookmarkEnd w:id="163"/>
      <w:bookmarkEnd w:id="164"/>
      <w:bookmarkEnd w:id="165"/>
    </w:p>
    <w:p w:rsidR="00CE7DAA" w:rsidRDefault="00CE7DAA" w:rsidP="00CE7DAA">
      <w:r w:rsidRPr="00F27193">
        <w:rPr>
          <w:rFonts w:hint="eastAsia"/>
        </w:rPr>
        <w:t>在</w:t>
      </w:r>
      <w:r w:rsidRPr="00F27193">
        <w:rPr>
          <w:rFonts w:hint="eastAsia"/>
        </w:rPr>
        <w:t>SRLSP</w:t>
      </w:r>
      <w:r w:rsidRPr="00F27193">
        <w:rPr>
          <w:rFonts w:hint="eastAsia"/>
        </w:rPr>
        <w:t>可能经过的各节点上执行</w:t>
      </w:r>
      <w:r>
        <w:rPr>
          <w:rFonts w:hint="eastAsia"/>
        </w:rPr>
        <w:t>如下</w:t>
      </w:r>
      <w:r w:rsidRPr="00F27193">
        <w:rPr>
          <w:rFonts w:hint="eastAsia"/>
        </w:rPr>
        <w:t>配置</w:t>
      </w:r>
      <w:r w:rsidRPr="00005879">
        <w:rPr>
          <w:rFonts w:hint="eastAsia"/>
        </w:rPr>
        <w:t>：</w:t>
      </w:r>
    </w:p>
    <w:p w:rsidR="00CE7DAA" w:rsidRPr="004A6746" w:rsidRDefault="008F4E01" w:rsidP="00CE7DAA">
      <w:pPr>
        <w:pStyle w:val="ItemStep"/>
        <w:rPr>
          <w:rStyle w:val="Reference-R0G144B200"/>
        </w:rPr>
      </w:pPr>
      <w:r w:rsidRPr="004A6746">
        <w:rPr>
          <w:rStyle w:val="Reference-R0G144B200"/>
        </w:rPr>
        <w:fldChar w:fldCharType="begin"/>
      </w:r>
      <w:r w:rsidRPr="004A6746">
        <w:rPr>
          <w:rStyle w:val="Reference-R0G144B200"/>
        </w:rPr>
        <w:instrText xml:space="preserve"> REF _Ref531623195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BGP</w:t>
      </w:r>
      <w:r w:rsidR="00B7696C" w:rsidRPr="00B7696C">
        <w:rPr>
          <w:rStyle w:val="Reference-R0G144B200"/>
          <w:rFonts w:hint="eastAsia"/>
        </w:rPr>
        <w:t>支持</w:t>
      </w:r>
      <w:r w:rsidR="00B7696C" w:rsidRPr="00B7696C">
        <w:rPr>
          <w:rStyle w:val="Reference-R0G144B200"/>
          <w:rFonts w:hint="eastAsia"/>
        </w:rPr>
        <w:t>MPLS SR</w:t>
      </w:r>
      <w:r w:rsidR="00B7696C" w:rsidRPr="00B7696C">
        <w:rPr>
          <w:rStyle w:val="Reference-R0G144B200"/>
          <w:rFonts w:hint="eastAsia"/>
        </w:rPr>
        <w:t>功能</w:t>
      </w:r>
      <w:r w:rsidRPr="004A6746">
        <w:rPr>
          <w:rStyle w:val="Reference-R0G144B200"/>
        </w:rPr>
        <w:fldChar w:fldCharType="end"/>
      </w:r>
    </w:p>
    <w:p w:rsidR="00CE7DAA" w:rsidRDefault="00CE7DAA" w:rsidP="00CE7DAA">
      <w:pPr>
        <w:pStyle w:val="ItemStep"/>
        <w:rPr>
          <w:rStyle w:val="Reference-R0G144B200"/>
        </w:rPr>
      </w:pPr>
      <w:r w:rsidRPr="004A6746">
        <w:rPr>
          <w:rStyle w:val="Reference-R0G144B200"/>
        </w:rPr>
        <w:fldChar w:fldCharType="begin"/>
      </w:r>
      <w:r w:rsidRPr="004A6746">
        <w:rPr>
          <w:rStyle w:val="Reference-R0G144B200"/>
        </w:rPr>
        <w:instrText xml:space="preserve"> REF _Ref527365095 \h </w:instrText>
      </w:r>
      <w:r w:rsidR="008F4E01"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BGP SR</w:t>
      </w:r>
      <w:r w:rsidR="00B7696C" w:rsidRPr="00B7696C">
        <w:rPr>
          <w:rStyle w:val="Reference-R0G144B200"/>
          <w:rFonts w:hint="eastAsia"/>
        </w:rPr>
        <w:t>前缀</w:t>
      </w:r>
      <w:r w:rsidR="00B7696C" w:rsidRPr="00B7696C">
        <w:rPr>
          <w:rStyle w:val="Reference-R0G144B200"/>
          <w:rFonts w:hint="eastAsia"/>
        </w:rPr>
        <w:t>SID</w:t>
      </w:r>
      <w:r w:rsidRPr="004A6746">
        <w:rPr>
          <w:rStyle w:val="Reference-R0G144B200"/>
        </w:rPr>
        <w:fldChar w:fldCharType="end"/>
      </w:r>
    </w:p>
    <w:p w:rsidR="006559E7" w:rsidRPr="004A6746" w:rsidRDefault="006559E7" w:rsidP="00CE7DAA">
      <w:pPr>
        <w:pStyle w:val="ItemStep"/>
        <w:rPr>
          <w:rStyle w:val="Reference-R0G144B200"/>
          <w:lang w:eastAsia="zh-CN"/>
        </w:rPr>
      </w:pPr>
      <w:r w:rsidRPr="00592DA8">
        <w:rPr>
          <w:rFonts w:hint="eastAsia"/>
          <w:lang w:eastAsia="zh-CN"/>
        </w:rPr>
        <w:t>（可选）</w:t>
      </w:r>
      <w:r w:rsidRPr="002E1B02">
        <w:rPr>
          <w:rStyle w:val="Reference-R0G144B200"/>
        </w:rPr>
        <w:fldChar w:fldCharType="begin"/>
      </w:r>
      <w:r w:rsidRPr="002E1B02">
        <w:rPr>
          <w:rStyle w:val="Reference-R0G144B200"/>
          <w:lang w:eastAsia="zh-CN"/>
        </w:rPr>
        <w:instrText xml:space="preserve"> REF _Ref29805041 \h </w:instrText>
      </w:r>
      <w:r>
        <w:rPr>
          <w:rStyle w:val="Reference-R0G144B200"/>
          <w:lang w:eastAsia="zh-CN"/>
        </w:rPr>
        <w:instrText xml:space="preserve"> \* MERGEFORMAT </w:instrText>
      </w:r>
      <w:r w:rsidRPr="002E1B02">
        <w:rPr>
          <w:rStyle w:val="Reference-R0G144B200"/>
        </w:rPr>
      </w:r>
      <w:r w:rsidRPr="002E1B02">
        <w:rPr>
          <w:rStyle w:val="Reference-R0G144B200"/>
        </w:rPr>
        <w:fldChar w:fldCharType="separate"/>
      </w:r>
      <w:r w:rsidR="00B7696C" w:rsidRPr="00B7696C">
        <w:rPr>
          <w:rStyle w:val="Reference-R0G144B200"/>
          <w:rFonts w:hint="eastAsia"/>
          <w:lang w:eastAsia="zh-CN"/>
        </w:rPr>
        <w:t>配置设备在</w:t>
      </w:r>
      <w:r w:rsidR="00B7696C" w:rsidRPr="00B7696C">
        <w:rPr>
          <w:rStyle w:val="Reference-R0G144B200"/>
          <w:rFonts w:hint="eastAsia"/>
          <w:lang w:eastAsia="zh-CN"/>
        </w:rPr>
        <w:t>MPLS SR</w:t>
      </w:r>
      <w:r w:rsidR="00B7696C" w:rsidRPr="00B7696C">
        <w:rPr>
          <w:rStyle w:val="Reference-R0G144B200"/>
          <w:rFonts w:hint="eastAsia"/>
          <w:lang w:eastAsia="zh-CN"/>
        </w:rPr>
        <w:t>组网中作为</w:t>
      </w:r>
      <w:r w:rsidR="00B7696C" w:rsidRPr="00B7696C">
        <w:rPr>
          <w:rStyle w:val="Reference-R0G144B200"/>
          <w:lang w:eastAsia="zh-CN"/>
        </w:rPr>
        <w:t>Egress</w:t>
      </w:r>
      <w:r w:rsidR="00B7696C" w:rsidRPr="00B7696C">
        <w:rPr>
          <w:rStyle w:val="Reference-R0G144B200"/>
          <w:rFonts w:hint="eastAsia"/>
          <w:lang w:eastAsia="zh-CN"/>
        </w:rPr>
        <w:t>节点时为倒数第二跳分配的标签类型</w:t>
      </w:r>
      <w:r w:rsidRPr="002E1B02">
        <w:rPr>
          <w:rStyle w:val="Reference-R0G144B200"/>
        </w:rPr>
        <w:fldChar w:fldCharType="end"/>
      </w:r>
    </w:p>
    <w:p w:rsidR="00FD3DED" w:rsidRPr="0066407E" w:rsidRDefault="00FD3DED" w:rsidP="00FD3DED">
      <w:pPr>
        <w:pStyle w:val="3"/>
      </w:pPr>
      <w:bookmarkStart w:id="166" w:name="_Toc532809248"/>
      <w:bookmarkStart w:id="167" w:name="_Toc45106665"/>
      <w:r w:rsidRPr="0066407E">
        <w:rPr>
          <w:rFonts w:hint="eastAsia"/>
        </w:rPr>
        <w:t>配置准备</w:t>
      </w:r>
      <w:bookmarkEnd w:id="166"/>
      <w:bookmarkEnd w:id="167"/>
    </w:p>
    <w:p w:rsidR="00FD3DED" w:rsidRPr="0066407E" w:rsidRDefault="00FD3DED" w:rsidP="00FD3DED">
      <w:r w:rsidRPr="0066407E">
        <w:rPr>
          <w:rFonts w:hint="eastAsia"/>
        </w:rPr>
        <w:t>配置通过</w:t>
      </w:r>
      <w:r w:rsidRPr="0066407E">
        <w:rPr>
          <w:rFonts w:hint="eastAsia"/>
        </w:rPr>
        <w:t>B</w:t>
      </w:r>
      <w:r w:rsidRPr="0066407E">
        <w:t>GP</w:t>
      </w:r>
      <w:r w:rsidRPr="0066407E">
        <w:rPr>
          <w:rFonts w:hint="eastAsia"/>
        </w:rPr>
        <w:t>扩展通告</w:t>
      </w:r>
      <w:r w:rsidRPr="0066407E">
        <w:t>SID</w:t>
      </w:r>
      <w:r w:rsidRPr="0066407E">
        <w:rPr>
          <w:rFonts w:hint="eastAsia"/>
        </w:rPr>
        <w:t>之前，需完成以下任务：</w:t>
      </w:r>
    </w:p>
    <w:p w:rsidR="00FD3DED" w:rsidRPr="0066407E" w:rsidRDefault="00FD3DED" w:rsidP="00FD3DED">
      <w:pPr>
        <w:pStyle w:val="ItemList"/>
        <w:rPr>
          <w:lang w:eastAsia="zh-CN"/>
        </w:rPr>
      </w:pPr>
      <w:r w:rsidRPr="0066407E">
        <w:rPr>
          <w:rFonts w:hint="eastAsia"/>
          <w:lang w:eastAsia="zh-CN"/>
        </w:rPr>
        <w:t>确定</w:t>
      </w:r>
      <w:r w:rsidRPr="0066407E">
        <w:rPr>
          <w:rFonts w:hint="eastAsia"/>
          <w:lang w:eastAsia="zh-CN"/>
        </w:rPr>
        <w:t>SR</w:t>
      </w:r>
      <w:r w:rsidRPr="0066407E">
        <w:rPr>
          <w:lang w:eastAsia="zh-CN"/>
        </w:rPr>
        <w:t>LSP</w:t>
      </w:r>
      <w:r w:rsidRPr="0066407E">
        <w:rPr>
          <w:rFonts w:hint="eastAsia"/>
          <w:lang w:eastAsia="zh-CN"/>
        </w:rPr>
        <w:t>的头节点、中间节点和尾节点。</w:t>
      </w:r>
    </w:p>
    <w:p w:rsidR="00FD3DED" w:rsidRPr="0066407E" w:rsidRDefault="00FD3DED" w:rsidP="00FD3DED">
      <w:pPr>
        <w:pStyle w:val="ItemList"/>
        <w:rPr>
          <w:lang w:eastAsia="zh-CN"/>
        </w:rPr>
      </w:pPr>
      <w:r w:rsidRPr="0066407E">
        <w:rPr>
          <w:rFonts w:hint="eastAsia"/>
          <w:lang w:eastAsia="zh-CN"/>
        </w:rPr>
        <w:t>规划每个节点的前缀</w:t>
      </w:r>
      <w:r w:rsidRPr="0066407E">
        <w:rPr>
          <w:rFonts w:hint="eastAsia"/>
          <w:lang w:eastAsia="zh-CN"/>
        </w:rPr>
        <w:t>SID</w:t>
      </w:r>
      <w:r w:rsidRPr="0066407E">
        <w:rPr>
          <w:rFonts w:hint="eastAsia"/>
          <w:lang w:eastAsia="zh-CN"/>
        </w:rPr>
        <w:t>索引值。</w:t>
      </w:r>
    </w:p>
    <w:p w:rsidR="00FD3DED" w:rsidRPr="007A3451" w:rsidRDefault="00FD3DED" w:rsidP="007A3451">
      <w:pPr>
        <w:pStyle w:val="ItemList"/>
        <w:rPr>
          <w:rStyle w:val="Reference-R0G144B200"/>
          <w:lang w:eastAsia="zh-CN"/>
        </w:rPr>
      </w:pPr>
      <w:r w:rsidRPr="0066407E">
        <w:rPr>
          <w:rFonts w:hint="eastAsia"/>
          <w:lang w:eastAsia="zh-CN"/>
        </w:rPr>
        <w:t>在参与</w:t>
      </w:r>
      <w:r w:rsidRPr="0066407E">
        <w:rPr>
          <w:rFonts w:hint="eastAsia"/>
          <w:lang w:eastAsia="zh-CN"/>
        </w:rPr>
        <w:t>MPLS</w:t>
      </w:r>
      <w:r w:rsidRPr="0066407E">
        <w:rPr>
          <w:rFonts w:hint="eastAsia"/>
          <w:lang w:eastAsia="zh-CN"/>
        </w:rPr>
        <w:t>转发的各个节点和接口上开启</w:t>
      </w:r>
      <w:r w:rsidRPr="0066407E">
        <w:rPr>
          <w:rFonts w:hint="eastAsia"/>
          <w:lang w:eastAsia="zh-CN"/>
        </w:rPr>
        <w:t>MPLS</w:t>
      </w:r>
      <w:r w:rsidRPr="0066407E">
        <w:rPr>
          <w:rFonts w:hint="eastAsia"/>
          <w:lang w:eastAsia="zh-CN"/>
        </w:rPr>
        <w:t>能力，配置方法请参见“</w:t>
      </w:r>
      <w:r w:rsidRPr="0066407E">
        <w:rPr>
          <w:lang w:eastAsia="zh-CN"/>
        </w:rPr>
        <w:t>MPLS</w:t>
      </w:r>
      <w:r w:rsidRPr="0066407E">
        <w:rPr>
          <w:rFonts w:hint="eastAsia"/>
          <w:lang w:eastAsia="zh-CN"/>
        </w:rPr>
        <w:t>配置指导”中的“</w:t>
      </w:r>
      <w:r w:rsidRPr="0066407E">
        <w:rPr>
          <w:lang w:eastAsia="zh-CN"/>
        </w:rPr>
        <w:t>MPLS</w:t>
      </w:r>
      <w:r w:rsidRPr="0066407E">
        <w:rPr>
          <w:rFonts w:hint="eastAsia"/>
          <w:lang w:eastAsia="zh-CN"/>
        </w:rPr>
        <w:t>基础”。</w:t>
      </w:r>
    </w:p>
    <w:p w:rsidR="00CE7DAA" w:rsidRDefault="00CE7DAA" w:rsidP="00CE7DAA">
      <w:pPr>
        <w:pStyle w:val="3"/>
      </w:pPr>
      <w:bookmarkStart w:id="168" w:name="_Toc528230062"/>
      <w:bookmarkStart w:id="169" w:name="_Toc528265195"/>
      <w:bookmarkStart w:id="170" w:name="_Toc528230063"/>
      <w:bookmarkStart w:id="171" w:name="_Toc528265196"/>
      <w:bookmarkStart w:id="172" w:name="_Toc528230064"/>
      <w:bookmarkStart w:id="173" w:name="_Toc528265197"/>
      <w:bookmarkStart w:id="174" w:name="_Toc528230065"/>
      <w:bookmarkStart w:id="175" w:name="_Toc528265198"/>
      <w:bookmarkStart w:id="176" w:name="_Toc528230066"/>
      <w:bookmarkStart w:id="177" w:name="_Toc528265199"/>
      <w:bookmarkStart w:id="178" w:name="_Toc528230067"/>
      <w:bookmarkStart w:id="179" w:name="_Toc528265200"/>
      <w:bookmarkStart w:id="180" w:name="_Toc528265201"/>
      <w:bookmarkStart w:id="181" w:name="_Toc531096180"/>
      <w:bookmarkStart w:id="182" w:name="_Ref531623195"/>
      <w:bookmarkStart w:id="183" w:name="_Ref40258746"/>
      <w:bookmarkStart w:id="184" w:name="_Toc45106666"/>
      <w:bookmarkEnd w:id="168"/>
      <w:bookmarkEnd w:id="169"/>
      <w:bookmarkEnd w:id="170"/>
      <w:bookmarkEnd w:id="171"/>
      <w:bookmarkEnd w:id="172"/>
      <w:bookmarkEnd w:id="173"/>
      <w:bookmarkEnd w:id="174"/>
      <w:bookmarkEnd w:id="175"/>
      <w:bookmarkEnd w:id="176"/>
      <w:bookmarkEnd w:id="177"/>
      <w:bookmarkEnd w:id="178"/>
      <w:bookmarkEnd w:id="179"/>
      <w:r>
        <w:rPr>
          <w:rFonts w:hint="eastAsia"/>
        </w:rPr>
        <w:t>开启</w:t>
      </w:r>
      <w:r>
        <w:rPr>
          <w:rFonts w:hint="eastAsia"/>
        </w:rPr>
        <w:t>BGP</w:t>
      </w:r>
      <w:r>
        <w:rPr>
          <w:rFonts w:hint="eastAsia"/>
        </w:rPr>
        <w:t>支持</w:t>
      </w:r>
      <w:r>
        <w:rPr>
          <w:rFonts w:hint="eastAsia"/>
        </w:rPr>
        <w:t>MPLS SR</w:t>
      </w:r>
      <w:r>
        <w:rPr>
          <w:rFonts w:hint="eastAsia"/>
        </w:rPr>
        <w:t>功能</w:t>
      </w:r>
      <w:bookmarkEnd w:id="180"/>
      <w:bookmarkEnd w:id="181"/>
      <w:bookmarkEnd w:id="182"/>
      <w:bookmarkEnd w:id="183"/>
      <w:bookmarkEnd w:id="184"/>
    </w:p>
    <w:p w:rsidR="00CE7DAA" w:rsidRDefault="00CE7DAA" w:rsidP="00CE7DAA">
      <w:pPr>
        <w:pStyle w:val="ItemStep"/>
      </w:pPr>
      <w:r>
        <w:rPr>
          <w:rFonts w:hint="eastAsia"/>
        </w:rPr>
        <w:t>进入系统视图。</w:t>
      </w:r>
    </w:p>
    <w:p w:rsidR="00CE7DAA" w:rsidRDefault="00CE7DAA" w:rsidP="00CE7DAA">
      <w:pPr>
        <w:pStyle w:val="ItemIndent1"/>
        <w:rPr>
          <w:rStyle w:val="commandkeywords"/>
        </w:rPr>
      </w:pPr>
      <w:r w:rsidRPr="00ED357B">
        <w:rPr>
          <w:rStyle w:val="commandkeywords"/>
          <w:rFonts w:hint="eastAsia"/>
        </w:rPr>
        <w:t>system-view</w:t>
      </w:r>
    </w:p>
    <w:p w:rsidR="00CE7DAA" w:rsidRPr="0078440F" w:rsidRDefault="00CE7DAA" w:rsidP="00CE7DAA">
      <w:pPr>
        <w:pStyle w:val="ItemStep"/>
      </w:pPr>
      <w:r w:rsidRPr="0078440F">
        <w:rPr>
          <w:rFonts w:hint="eastAsia"/>
        </w:rPr>
        <w:t>进入</w:t>
      </w:r>
      <w:r w:rsidRPr="0078440F">
        <w:t>BGP</w:t>
      </w:r>
      <w:r w:rsidRPr="00626616">
        <w:rPr>
          <w:rFonts w:hint="eastAsia"/>
        </w:rPr>
        <w:t>实例视图</w:t>
      </w:r>
      <w:r>
        <w:rPr>
          <w:rFonts w:hint="eastAsia"/>
        </w:rPr>
        <w:t>。</w:t>
      </w:r>
    </w:p>
    <w:p w:rsidR="00CE7DAA" w:rsidRDefault="00CE7DAA" w:rsidP="00CE7DAA">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E7DAA" w:rsidRPr="00CE7DAA" w:rsidRDefault="00CE7DAA" w:rsidP="00CE7DAA">
      <w:pPr>
        <w:pStyle w:val="ItemStep"/>
        <w:rPr>
          <w:lang w:eastAsia="zh-CN"/>
        </w:rPr>
      </w:pPr>
      <w:r w:rsidRPr="00CE7DAA">
        <w:rPr>
          <w:rFonts w:hint="eastAsia"/>
          <w:lang w:eastAsia="zh-CN"/>
        </w:rPr>
        <w:t>进入</w:t>
      </w:r>
      <w:r w:rsidRPr="00CE7DAA">
        <w:rPr>
          <w:rFonts w:hint="eastAsia"/>
          <w:lang w:eastAsia="zh-CN"/>
        </w:rPr>
        <w:t>BGP IPv4</w:t>
      </w:r>
      <w:r w:rsidRPr="00CE7DAA">
        <w:rPr>
          <w:rFonts w:hint="eastAsia"/>
          <w:lang w:eastAsia="zh-CN"/>
        </w:rPr>
        <w:t>单播地址族视图。</w:t>
      </w:r>
    </w:p>
    <w:p w:rsidR="00CE7DAA" w:rsidRDefault="00CE7DAA" w:rsidP="00CE7DAA">
      <w:pPr>
        <w:pStyle w:val="ItemIndent1"/>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CE7DAA" w:rsidRPr="0026456E" w:rsidRDefault="00CE7DAA" w:rsidP="00CE7DAA">
      <w:pPr>
        <w:pStyle w:val="ItemStep"/>
      </w:pPr>
      <w:r>
        <w:rPr>
          <w:rFonts w:hint="eastAsia"/>
        </w:rPr>
        <w:t>开启</w:t>
      </w:r>
      <w:r w:rsidRPr="0026456E">
        <w:rPr>
          <w:rFonts w:hint="eastAsia"/>
        </w:rPr>
        <w:t>MPLS SR</w:t>
      </w:r>
      <w:r>
        <w:rPr>
          <w:rFonts w:hint="eastAsia"/>
        </w:rPr>
        <w:t>功能。</w:t>
      </w:r>
    </w:p>
    <w:p w:rsidR="00CE7DAA" w:rsidRPr="0026456E" w:rsidRDefault="00CE7DAA" w:rsidP="00CE7DAA">
      <w:pPr>
        <w:pStyle w:val="ItemIndent1"/>
        <w:rPr>
          <w:rStyle w:val="commandkeywords"/>
        </w:rPr>
      </w:pPr>
      <w:r w:rsidRPr="00316184">
        <w:rPr>
          <w:rStyle w:val="commandkeywords"/>
          <w:rFonts w:hint="eastAsia"/>
        </w:rPr>
        <w:t xml:space="preserve">segment-routing </w:t>
      </w:r>
      <w:r w:rsidRPr="00DD6456">
        <w:rPr>
          <w:rStyle w:val="commandkeywords"/>
          <w:rFonts w:hint="eastAsia"/>
        </w:rPr>
        <w:t>mpls</w:t>
      </w:r>
    </w:p>
    <w:p w:rsidR="00CE7DAA" w:rsidRPr="00CE7DAA" w:rsidRDefault="00CE7DAA" w:rsidP="00CE7DAA">
      <w:pPr>
        <w:pStyle w:val="ItemIndent1"/>
        <w:rPr>
          <w:lang w:eastAsia="zh-CN"/>
        </w:rPr>
      </w:pPr>
      <w:r w:rsidRPr="00CE7DAA">
        <w:rPr>
          <w:rFonts w:hint="eastAsia"/>
          <w:lang w:eastAsia="zh-CN"/>
        </w:rPr>
        <w:t>缺省情况下，基于</w:t>
      </w:r>
      <w:r w:rsidRPr="00CE7DAA">
        <w:rPr>
          <w:rFonts w:hint="eastAsia"/>
          <w:lang w:eastAsia="zh-CN"/>
        </w:rPr>
        <w:t>MPLS</w:t>
      </w:r>
      <w:r w:rsidRPr="00CE7DAA">
        <w:rPr>
          <w:rFonts w:hint="eastAsia"/>
          <w:lang w:eastAsia="zh-CN"/>
        </w:rPr>
        <w:t>的</w:t>
      </w:r>
      <w:r w:rsidRPr="00CE7DAA">
        <w:rPr>
          <w:rFonts w:hint="eastAsia"/>
          <w:lang w:eastAsia="zh-CN"/>
        </w:rPr>
        <w:t>SR</w:t>
      </w:r>
      <w:r w:rsidRPr="00CE7DAA">
        <w:rPr>
          <w:rFonts w:hint="eastAsia"/>
          <w:lang w:eastAsia="zh-CN"/>
        </w:rPr>
        <w:t>功能处于关闭状态。</w:t>
      </w:r>
    </w:p>
    <w:p w:rsidR="00CE7DAA" w:rsidRDefault="00CE7DAA" w:rsidP="00CE7DAA">
      <w:pPr>
        <w:pStyle w:val="3"/>
      </w:pPr>
      <w:bookmarkStart w:id="185" w:name="_Ref527365095"/>
      <w:bookmarkStart w:id="186" w:name="_Toc528265202"/>
      <w:bookmarkStart w:id="187" w:name="_Toc531096181"/>
      <w:bookmarkStart w:id="188" w:name="_Toc45106667"/>
      <w:r w:rsidRPr="00A45202">
        <w:rPr>
          <w:rFonts w:hint="eastAsia"/>
        </w:rPr>
        <w:t>配置</w:t>
      </w:r>
      <w:r>
        <w:rPr>
          <w:rFonts w:hint="eastAsia"/>
        </w:rPr>
        <w:t>BGP SR</w:t>
      </w:r>
      <w:r w:rsidRPr="00A45202">
        <w:rPr>
          <w:rFonts w:hint="eastAsia"/>
        </w:rPr>
        <w:t>前缀</w:t>
      </w:r>
      <w:r w:rsidRPr="00A45202">
        <w:rPr>
          <w:rFonts w:hint="eastAsia"/>
        </w:rPr>
        <w:t>SID</w:t>
      </w:r>
      <w:bookmarkEnd w:id="185"/>
      <w:bookmarkEnd w:id="186"/>
      <w:bookmarkEnd w:id="187"/>
      <w:bookmarkEnd w:id="188"/>
    </w:p>
    <w:p w:rsidR="00CE7DAA" w:rsidRDefault="00CE7DAA" w:rsidP="00CE7DAA">
      <w:pPr>
        <w:pStyle w:val="40"/>
      </w:pPr>
      <w:r>
        <w:rPr>
          <w:rFonts w:hint="eastAsia"/>
        </w:rPr>
        <w:t>功能简介</w:t>
      </w:r>
    </w:p>
    <w:p w:rsidR="000F3D97" w:rsidRDefault="000F3D97" w:rsidP="000F3D97">
      <w:r w:rsidRPr="00CD73DC">
        <w:rPr>
          <w:rFonts w:hint="eastAsia"/>
        </w:rPr>
        <w:t>BGP SR</w:t>
      </w:r>
      <w:r w:rsidRPr="00CD73DC">
        <w:rPr>
          <w:rFonts w:hint="eastAsia"/>
        </w:rPr>
        <w:t>前缀</w:t>
      </w:r>
      <w:r w:rsidRPr="00CD73DC">
        <w:rPr>
          <w:rFonts w:hint="eastAsia"/>
        </w:rPr>
        <w:t>SID</w:t>
      </w:r>
      <w:r>
        <w:rPr>
          <w:rFonts w:hint="eastAsia"/>
        </w:rPr>
        <w:t>支持以下两种配置方式：</w:t>
      </w:r>
    </w:p>
    <w:p w:rsidR="000F3D97" w:rsidRDefault="000F3D97" w:rsidP="000F3D97">
      <w:pPr>
        <w:pStyle w:val="ItemList"/>
        <w:rPr>
          <w:lang w:eastAsia="zh-CN"/>
        </w:rPr>
      </w:pPr>
      <w:r>
        <w:rPr>
          <w:rFonts w:hint="eastAsia"/>
          <w:lang w:eastAsia="zh-CN"/>
        </w:rPr>
        <w:t>引入路由时不指定路由策略，使用引入的</w:t>
      </w:r>
      <w:r>
        <w:rPr>
          <w:rFonts w:hint="eastAsia"/>
          <w:lang w:eastAsia="zh-CN"/>
        </w:rPr>
        <w:t>IGP</w:t>
      </w:r>
      <w:r>
        <w:rPr>
          <w:rFonts w:hint="eastAsia"/>
          <w:lang w:eastAsia="zh-CN"/>
        </w:rPr>
        <w:t>协议通告的</w:t>
      </w:r>
      <w:r>
        <w:rPr>
          <w:rFonts w:hint="eastAsia"/>
          <w:lang w:eastAsia="zh-CN"/>
        </w:rPr>
        <w:t>SID</w:t>
      </w:r>
      <w:r>
        <w:rPr>
          <w:rFonts w:hint="eastAsia"/>
          <w:lang w:eastAsia="zh-CN"/>
        </w:rPr>
        <w:t>作为</w:t>
      </w:r>
      <w:r w:rsidRPr="00461EFD">
        <w:rPr>
          <w:rFonts w:hint="eastAsia"/>
          <w:lang w:eastAsia="zh-CN"/>
        </w:rPr>
        <w:t>BGP SR</w:t>
      </w:r>
      <w:r w:rsidRPr="00461EFD">
        <w:rPr>
          <w:rFonts w:hint="eastAsia"/>
          <w:lang w:eastAsia="zh-CN"/>
        </w:rPr>
        <w:t>前缀</w:t>
      </w:r>
      <w:r w:rsidRPr="00461EFD">
        <w:rPr>
          <w:rFonts w:hint="eastAsia"/>
          <w:lang w:eastAsia="zh-CN"/>
        </w:rPr>
        <w:t>SID</w:t>
      </w:r>
      <w:r>
        <w:rPr>
          <w:rFonts w:hint="eastAsia"/>
          <w:lang w:eastAsia="zh-CN"/>
        </w:rPr>
        <w:t>。</w:t>
      </w:r>
    </w:p>
    <w:p w:rsidR="00CE7DAA" w:rsidRPr="0026456E" w:rsidRDefault="000F3D97" w:rsidP="00B7696C">
      <w:pPr>
        <w:pStyle w:val="ItemList"/>
      </w:pPr>
      <w:r>
        <w:rPr>
          <w:rFonts w:hint="eastAsia"/>
          <w:lang w:eastAsia="zh-CN"/>
        </w:rPr>
        <w:t>引入路由时指定路由策略，在路由策略中</w:t>
      </w:r>
      <w:r w:rsidRPr="000B4E32">
        <w:rPr>
          <w:rFonts w:hint="eastAsia"/>
          <w:lang w:eastAsia="zh-CN"/>
        </w:rPr>
        <w:t>配置前缀</w:t>
      </w:r>
      <w:r w:rsidRPr="000B4E32">
        <w:rPr>
          <w:rFonts w:hint="eastAsia"/>
          <w:lang w:eastAsia="zh-CN"/>
        </w:rPr>
        <w:t>SID</w:t>
      </w:r>
      <w:r w:rsidRPr="000B4E32">
        <w:rPr>
          <w:rFonts w:hint="eastAsia"/>
          <w:lang w:eastAsia="zh-CN"/>
        </w:rPr>
        <w:t>的索引值</w:t>
      </w:r>
      <w:r>
        <w:rPr>
          <w:rFonts w:hint="eastAsia"/>
          <w:lang w:eastAsia="zh-CN"/>
        </w:rPr>
        <w:t>，以</w:t>
      </w:r>
      <w:r w:rsidRPr="000B4E32">
        <w:rPr>
          <w:rFonts w:hint="eastAsia"/>
          <w:lang w:eastAsia="zh-CN"/>
        </w:rPr>
        <w:t>确定</w:t>
      </w:r>
      <w:r w:rsidRPr="000B4E32">
        <w:rPr>
          <w:rFonts w:hint="eastAsia"/>
          <w:lang w:eastAsia="zh-CN"/>
        </w:rPr>
        <w:t>SID</w:t>
      </w:r>
      <w:r w:rsidRPr="000B4E32">
        <w:rPr>
          <w:rFonts w:hint="eastAsia"/>
          <w:lang w:eastAsia="zh-CN"/>
        </w:rPr>
        <w:t>和</w:t>
      </w:r>
      <w:r w:rsidRPr="000B4E32">
        <w:rPr>
          <w:rFonts w:hint="eastAsia"/>
          <w:lang w:eastAsia="zh-CN"/>
        </w:rPr>
        <w:t>IP</w:t>
      </w:r>
      <w:r w:rsidRPr="000B4E32">
        <w:rPr>
          <w:rFonts w:hint="eastAsia"/>
          <w:lang w:eastAsia="zh-CN"/>
        </w:rPr>
        <w:t>前缀的绑定关系。</w:t>
      </w:r>
    </w:p>
    <w:p w:rsidR="00CE7DAA" w:rsidRDefault="00CE7DAA" w:rsidP="00CE7DAA">
      <w:pPr>
        <w:pStyle w:val="40"/>
      </w:pPr>
      <w:r>
        <w:rPr>
          <w:rFonts w:hint="eastAsia"/>
        </w:rPr>
        <w:t>配置限制和指导</w:t>
      </w:r>
    </w:p>
    <w:p w:rsidR="00CE7DAA" w:rsidRDefault="000F3D97" w:rsidP="00CE7DAA">
      <w:r>
        <w:rPr>
          <w:rFonts w:hint="eastAsia"/>
        </w:rPr>
        <w:t>配置</w:t>
      </w:r>
      <w:r>
        <w:rPr>
          <w:rFonts w:hint="eastAsia"/>
        </w:rPr>
        <w:t>BGP</w:t>
      </w:r>
      <w:r>
        <w:t xml:space="preserve"> SR</w:t>
      </w:r>
      <w:r>
        <w:rPr>
          <w:rFonts w:hint="eastAsia"/>
        </w:rPr>
        <w:t>前缀</w:t>
      </w:r>
      <w:r>
        <w:t>SID</w:t>
      </w:r>
      <w:r>
        <w:rPr>
          <w:rFonts w:hint="eastAsia"/>
        </w:rPr>
        <w:t>后，为了通过</w:t>
      </w:r>
      <w:r>
        <w:rPr>
          <w:rFonts w:hint="eastAsia"/>
        </w:rPr>
        <w:t>BGP</w:t>
      </w:r>
      <w:r>
        <w:rPr>
          <w:rFonts w:hint="eastAsia"/>
        </w:rPr>
        <w:t>路由交互前缀</w:t>
      </w:r>
      <w:r>
        <w:rPr>
          <w:rFonts w:hint="eastAsia"/>
        </w:rPr>
        <w:t>SID</w:t>
      </w:r>
      <w:r>
        <w:rPr>
          <w:rFonts w:hint="eastAsia"/>
        </w:rPr>
        <w:t>，</w:t>
      </w:r>
      <w:r>
        <w:rPr>
          <w:rFonts w:hint="eastAsia"/>
        </w:rPr>
        <w:t>BGP</w:t>
      </w:r>
      <w:r>
        <w:rPr>
          <w:rFonts w:hint="eastAsia"/>
        </w:rPr>
        <w:t>邻居间必须开启交换带标签路由的能力。</w:t>
      </w:r>
    </w:p>
    <w:p w:rsidR="00CE7DAA" w:rsidRDefault="00CE7DAA" w:rsidP="00CE7DAA">
      <w:pPr>
        <w:pStyle w:val="40"/>
      </w:pPr>
      <w:r>
        <w:rPr>
          <w:rFonts w:hint="eastAsia"/>
        </w:rPr>
        <w:t>配置</w:t>
      </w:r>
      <w:r w:rsidR="000F3D97">
        <w:rPr>
          <w:rFonts w:hint="eastAsia"/>
        </w:rPr>
        <w:t>引入路由时不指定路由策略方式</w:t>
      </w:r>
    </w:p>
    <w:p w:rsidR="000F3D97" w:rsidRDefault="000F3D97" w:rsidP="000F3D97">
      <w:pPr>
        <w:pStyle w:val="ItemStep"/>
      </w:pPr>
      <w:r>
        <w:rPr>
          <w:rFonts w:hint="eastAsia"/>
          <w:lang w:eastAsia="zh-CN"/>
        </w:rPr>
        <w:t>开启</w:t>
      </w:r>
      <w:r>
        <w:rPr>
          <w:rFonts w:hint="eastAsia"/>
          <w:lang w:eastAsia="zh-CN"/>
        </w:rPr>
        <w:t>IGP</w:t>
      </w:r>
      <w:r>
        <w:rPr>
          <w:rFonts w:hint="eastAsia"/>
          <w:lang w:eastAsia="zh-CN"/>
        </w:rPr>
        <w:t>支持</w:t>
      </w:r>
      <w:r>
        <w:rPr>
          <w:rFonts w:hint="eastAsia"/>
          <w:lang w:eastAsia="zh-CN"/>
        </w:rPr>
        <w:t>MPLS</w:t>
      </w:r>
      <w:r>
        <w:rPr>
          <w:rFonts w:hint="eastAsia"/>
        </w:rPr>
        <w:t xml:space="preserve"> </w:t>
      </w:r>
      <w:r>
        <w:rPr>
          <w:rFonts w:hint="eastAsia"/>
          <w:lang w:eastAsia="zh-CN"/>
        </w:rPr>
        <w:t>SR</w:t>
      </w:r>
      <w:r>
        <w:rPr>
          <w:rFonts w:hint="eastAsia"/>
          <w:lang w:eastAsia="zh-CN"/>
        </w:rPr>
        <w:t>功能</w:t>
      </w:r>
      <w:r>
        <w:rPr>
          <w:rFonts w:hint="eastAsia"/>
        </w:rPr>
        <w:t>。</w:t>
      </w:r>
    </w:p>
    <w:p w:rsidR="000F3D97" w:rsidRDefault="000F3D97" w:rsidP="000F3D97">
      <w:pPr>
        <w:pStyle w:val="ItemIndent1"/>
        <w:rPr>
          <w:lang w:eastAsia="zh-CN"/>
        </w:rPr>
      </w:pPr>
      <w:r>
        <w:rPr>
          <w:rFonts w:hint="eastAsia"/>
          <w:lang w:eastAsia="zh-CN"/>
        </w:rPr>
        <w:t>请参见“</w:t>
      </w:r>
      <w:r>
        <w:rPr>
          <w:lang w:eastAsia="zh-CN"/>
        </w:rPr>
        <w:fldChar w:fldCharType="begin"/>
      </w:r>
      <w:r>
        <w:rPr>
          <w:lang w:eastAsia="zh-CN"/>
        </w:rPr>
        <w:instrText xml:space="preserve"> </w:instrText>
      </w:r>
      <w:r>
        <w:rPr>
          <w:rFonts w:hint="eastAsia"/>
          <w:lang w:eastAsia="zh-CN"/>
        </w:rPr>
        <w:instrText>REF _Ref531623111 \r \h</w:instrText>
      </w:r>
      <w:r>
        <w:rPr>
          <w:lang w:eastAsia="zh-CN"/>
        </w:rPr>
        <w:instrText xml:space="preserve"> </w:instrText>
      </w:r>
      <w:r>
        <w:rPr>
          <w:lang w:eastAsia="zh-CN"/>
        </w:rPr>
      </w:r>
      <w:r>
        <w:rPr>
          <w:lang w:eastAsia="zh-CN"/>
        </w:rPr>
        <w:fldChar w:fldCharType="separate"/>
      </w:r>
      <w:r w:rsidR="00B7696C">
        <w:rPr>
          <w:lang w:eastAsia="zh-CN"/>
        </w:rPr>
        <w:t xml:space="preserve">1.10.3  </w:t>
      </w:r>
      <w:r>
        <w:rPr>
          <w:lang w:eastAsia="zh-CN"/>
        </w:rPr>
        <w:fldChar w:fldCharType="end"/>
      </w:r>
      <w:r>
        <w:rPr>
          <w:lang w:eastAsia="zh-CN"/>
        </w:rPr>
        <w:fldChar w:fldCharType="begin"/>
      </w:r>
      <w:r>
        <w:rPr>
          <w:lang w:eastAsia="zh-CN"/>
        </w:rPr>
        <w:instrText xml:space="preserve"> REF _Ref531623111 \h </w:instrText>
      </w:r>
      <w:r>
        <w:rPr>
          <w:lang w:eastAsia="zh-CN"/>
        </w:rPr>
      </w:r>
      <w:r>
        <w:rPr>
          <w:lang w:eastAsia="zh-CN"/>
        </w:rPr>
        <w:fldChar w:fldCharType="separate"/>
      </w:r>
      <w:r w:rsidR="00B7696C">
        <w:rPr>
          <w:rFonts w:hint="eastAsia"/>
        </w:rPr>
        <w:t>开启</w:t>
      </w:r>
      <w:r w:rsidR="00B7696C">
        <w:rPr>
          <w:rFonts w:hint="eastAsia"/>
        </w:rPr>
        <w:t>IGP</w:t>
      </w:r>
      <w:r w:rsidR="00B7696C">
        <w:rPr>
          <w:rFonts w:hint="eastAsia"/>
        </w:rPr>
        <w:t>支持</w:t>
      </w:r>
      <w:r w:rsidR="00B7696C">
        <w:rPr>
          <w:rFonts w:hint="eastAsia"/>
        </w:rPr>
        <w:t>MPLS SR</w:t>
      </w:r>
      <w:r w:rsidR="00B7696C">
        <w:rPr>
          <w:rFonts w:hint="eastAsia"/>
        </w:rPr>
        <w:t>功能</w:t>
      </w:r>
      <w:r>
        <w:rPr>
          <w:lang w:eastAsia="zh-CN"/>
        </w:rPr>
        <w:fldChar w:fldCharType="end"/>
      </w:r>
      <w:r>
        <w:rPr>
          <w:rFonts w:hint="eastAsia"/>
          <w:lang w:eastAsia="zh-CN"/>
        </w:rPr>
        <w:t>”。</w:t>
      </w:r>
    </w:p>
    <w:p w:rsidR="000F3D97" w:rsidRDefault="000F3D97" w:rsidP="000F3D97">
      <w:pPr>
        <w:pStyle w:val="ItemStep"/>
      </w:pPr>
      <w:r>
        <w:rPr>
          <w:rFonts w:hint="eastAsia"/>
          <w:lang w:eastAsia="zh-CN"/>
        </w:rPr>
        <w:t>配置</w:t>
      </w:r>
      <w:r>
        <w:rPr>
          <w:rFonts w:hint="eastAsia"/>
          <w:lang w:eastAsia="zh-CN"/>
        </w:rPr>
        <w:t>IGP</w:t>
      </w:r>
      <w:r>
        <w:rPr>
          <w:rFonts w:hint="eastAsia"/>
        </w:rPr>
        <w:t xml:space="preserve"> </w:t>
      </w:r>
      <w:r>
        <w:rPr>
          <w:rFonts w:hint="eastAsia"/>
          <w:lang w:eastAsia="zh-CN"/>
        </w:rPr>
        <w:t>SR</w:t>
      </w:r>
      <w:r>
        <w:rPr>
          <w:rFonts w:hint="eastAsia"/>
          <w:lang w:eastAsia="zh-CN"/>
        </w:rPr>
        <w:t>的前缀</w:t>
      </w:r>
      <w:r>
        <w:rPr>
          <w:rFonts w:hint="eastAsia"/>
          <w:lang w:eastAsia="zh-CN"/>
        </w:rPr>
        <w:t>SID</w:t>
      </w:r>
      <w:r>
        <w:rPr>
          <w:rFonts w:hint="eastAsia"/>
        </w:rPr>
        <w:t>。</w:t>
      </w:r>
    </w:p>
    <w:p w:rsidR="000F3D97" w:rsidRDefault="000F3D97" w:rsidP="00B7696C">
      <w:pPr>
        <w:pStyle w:val="ItemIndent1"/>
        <w:rPr>
          <w:lang w:eastAsia="zh-CN"/>
        </w:rPr>
      </w:pPr>
      <w:r w:rsidRPr="003E4238">
        <w:rPr>
          <w:rFonts w:hint="eastAsia"/>
          <w:lang w:eastAsia="zh-CN"/>
        </w:rPr>
        <w:t>请参见“</w:t>
      </w:r>
      <w:r>
        <w:rPr>
          <w:rStyle w:val="Reference-R0G144B200"/>
        </w:rPr>
        <w:fldChar w:fldCharType="begin"/>
      </w:r>
      <w:r>
        <w:rPr>
          <w:lang w:eastAsia="zh-CN"/>
        </w:rPr>
        <w:instrText xml:space="preserve"> </w:instrText>
      </w:r>
      <w:r>
        <w:rPr>
          <w:rFonts w:hint="eastAsia"/>
          <w:lang w:eastAsia="zh-CN"/>
        </w:rPr>
        <w:instrText>REF _Ref491953940 \r \h</w:instrText>
      </w:r>
      <w:r>
        <w:rPr>
          <w:lang w:eastAsia="zh-CN"/>
        </w:rPr>
        <w:instrText xml:space="preserve"> </w:instrText>
      </w:r>
      <w:r>
        <w:rPr>
          <w:rStyle w:val="Reference-R0G144B200"/>
        </w:rPr>
      </w:r>
      <w:r>
        <w:rPr>
          <w:rStyle w:val="Reference-R0G144B200"/>
        </w:rPr>
        <w:fldChar w:fldCharType="separate"/>
      </w:r>
      <w:r w:rsidR="00B7696C">
        <w:rPr>
          <w:lang w:eastAsia="zh-CN"/>
        </w:rPr>
        <w:t xml:space="preserve">1.10.4  </w:t>
      </w:r>
      <w:r>
        <w:rPr>
          <w:rStyle w:val="Reference-R0G144B200"/>
        </w:rPr>
        <w:fldChar w:fldCharType="end"/>
      </w:r>
      <w:r>
        <w:rPr>
          <w:rStyle w:val="Reference-R0G144B200"/>
        </w:rPr>
        <w:fldChar w:fldCharType="begin"/>
      </w:r>
      <w:r>
        <w:rPr>
          <w:rStyle w:val="Reference-R0G144B200"/>
          <w:lang w:eastAsia="zh-CN"/>
        </w:rPr>
        <w:instrText xml:space="preserve"> REF _Ref491953940 \h </w:instrText>
      </w:r>
      <w:r>
        <w:rPr>
          <w:rStyle w:val="Reference-R0G144B200"/>
        </w:rPr>
      </w:r>
      <w:r>
        <w:rPr>
          <w:rStyle w:val="Reference-R0G144B200"/>
        </w:rPr>
        <w:fldChar w:fldCharType="separate"/>
      </w:r>
      <w:r w:rsidR="00B7696C" w:rsidRPr="00A45202">
        <w:rPr>
          <w:rFonts w:hint="eastAsia"/>
        </w:rPr>
        <w:t>配置前缀</w:t>
      </w:r>
      <w:r w:rsidR="00B7696C" w:rsidRPr="00A45202">
        <w:rPr>
          <w:rFonts w:hint="eastAsia"/>
        </w:rPr>
        <w:t>SID</w:t>
      </w:r>
      <w:r>
        <w:rPr>
          <w:rStyle w:val="Reference-R0G144B200"/>
        </w:rPr>
        <w:fldChar w:fldCharType="end"/>
      </w:r>
      <w:r w:rsidRPr="003E4238">
        <w:rPr>
          <w:rFonts w:hint="eastAsia"/>
          <w:lang w:eastAsia="zh-CN"/>
        </w:rPr>
        <w:t>”。</w:t>
      </w:r>
    </w:p>
    <w:p w:rsidR="00CE7DAA" w:rsidRDefault="00CE7DAA" w:rsidP="00CE7DAA">
      <w:pPr>
        <w:pStyle w:val="ItemStep"/>
      </w:pPr>
      <w:r>
        <w:rPr>
          <w:rFonts w:hint="eastAsia"/>
        </w:rPr>
        <w:t>进入系统视图。</w:t>
      </w:r>
    </w:p>
    <w:p w:rsidR="00CE7DAA" w:rsidRDefault="00CE7DAA" w:rsidP="00CE7DAA">
      <w:pPr>
        <w:pStyle w:val="ItemIndent1"/>
        <w:rPr>
          <w:rStyle w:val="commandkeywords"/>
        </w:rPr>
      </w:pPr>
      <w:r w:rsidRPr="00ED357B">
        <w:rPr>
          <w:rStyle w:val="commandkeywords"/>
          <w:rFonts w:hint="eastAsia"/>
        </w:rPr>
        <w:t>system-view</w:t>
      </w:r>
    </w:p>
    <w:p w:rsidR="00CE7DAA" w:rsidRPr="0078440F" w:rsidRDefault="00CE7DAA" w:rsidP="00CE7DAA">
      <w:pPr>
        <w:pStyle w:val="ItemStep"/>
      </w:pPr>
      <w:r w:rsidRPr="0078440F">
        <w:rPr>
          <w:rFonts w:hint="eastAsia"/>
        </w:rPr>
        <w:t>进入</w:t>
      </w:r>
      <w:r w:rsidRPr="0078440F">
        <w:t>BGP</w:t>
      </w:r>
      <w:r w:rsidRPr="00626616">
        <w:rPr>
          <w:rFonts w:hint="eastAsia"/>
        </w:rPr>
        <w:t>实例视图</w:t>
      </w:r>
      <w:r>
        <w:rPr>
          <w:rFonts w:hint="eastAsia"/>
        </w:rPr>
        <w:t>。</w:t>
      </w:r>
    </w:p>
    <w:p w:rsidR="00CE7DAA" w:rsidRDefault="00CE7DAA" w:rsidP="00CE7DAA">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E7DAA" w:rsidRPr="00CE7DAA" w:rsidRDefault="00CE7DAA" w:rsidP="00CE7DAA">
      <w:pPr>
        <w:pStyle w:val="ItemStep"/>
        <w:rPr>
          <w:lang w:eastAsia="zh-CN"/>
        </w:rPr>
      </w:pPr>
      <w:r w:rsidRPr="00CE7DAA">
        <w:rPr>
          <w:rFonts w:hint="eastAsia"/>
          <w:lang w:eastAsia="zh-CN"/>
        </w:rPr>
        <w:t>进入</w:t>
      </w:r>
      <w:r w:rsidRPr="00CE7DAA">
        <w:rPr>
          <w:rFonts w:hint="eastAsia"/>
          <w:lang w:eastAsia="zh-CN"/>
        </w:rPr>
        <w:t>BGP IPv4</w:t>
      </w:r>
      <w:r w:rsidRPr="00CE7DAA">
        <w:rPr>
          <w:rFonts w:hint="eastAsia"/>
          <w:lang w:eastAsia="zh-CN"/>
        </w:rPr>
        <w:t>单播地址族视图。</w:t>
      </w:r>
    </w:p>
    <w:p w:rsidR="00CE7DAA" w:rsidRDefault="00CE7DAA" w:rsidP="00CE7DAA">
      <w:pPr>
        <w:pStyle w:val="ItemIndent1"/>
        <w:rPr>
          <w:rStyle w:val="commandtext"/>
          <w:lang w:eastAsia="zh-CN"/>
        </w:rPr>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F3D97" w:rsidRPr="004B5787" w:rsidRDefault="000F3D97" w:rsidP="000F3D97">
      <w:pPr>
        <w:pStyle w:val="ItemStep"/>
      </w:pPr>
      <w:r w:rsidRPr="004B5787">
        <w:rPr>
          <w:rFonts w:hint="eastAsia"/>
        </w:rPr>
        <w:t>引入</w:t>
      </w:r>
      <w:r w:rsidRPr="004B5787">
        <w:rPr>
          <w:rFonts w:hint="eastAsia"/>
        </w:rPr>
        <w:t>ISIS</w:t>
      </w:r>
      <w:r w:rsidRPr="004B5787">
        <w:rPr>
          <w:rFonts w:hint="eastAsia"/>
        </w:rPr>
        <w:t>或</w:t>
      </w:r>
      <w:r w:rsidRPr="004B5787">
        <w:rPr>
          <w:rFonts w:hint="eastAsia"/>
        </w:rPr>
        <w:t>OSPF</w:t>
      </w:r>
      <w:r w:rsidRPr="004B5787">
        <w:rPr>
          <w:rFonts w:hint="eastAsia"/>
        </w:rPr>
        <w:t>的路由。</w:t>
      </w:r>
    </w:p>
    <w:p w:rsidR="000F3D97" w:rsidRDefault="000F3D97" w:rsidP="00CE7DAA">
      <w:pPr>
        <w:pStyle w:val="ItemIndent1"/>
        <w:rPr>
          <w:rStyle w:val="commandparameter"/>
          <w:lang w:eastAsia="zh-CN"/>
        </w:rPr>
      </w:pPr>
      <w:r w:rsidRPr="000D05AC">
        <w:rPr>
          <w:rStyle w:val="commandkeywords"/>
          <w:rFonts w:hint="eastAsia"/>
        </w:rPr>
        <w:t xml:space="preserve">import </w:t>
      </w:r>
      <w:r w:rsidRPr="004347D0">
        <w:rPr>
          <w:rStyle w:val="commandtext"/>
        </w:rPr>
        <w:t>{</w:t>
      </w:r>
      <w:r w:rsidRPr="000D05AC">
        <w:t xml:space="preserve"> </w:t>
      </w:r>
      <w:r w:rsidRPr="004347D0">
        <w:rPr>
          <w:rStyle w:val="commandkeywords"/>
          <w:rFonts w:hint="eastAsia"/>
        </w:rPr>
        <w:t>isis</w:t>
      </w:r>
      <w:r w:rsidRPr="000D05AC">
        <w:t xml:space="preserve"> </w:t>
      </w:r>
      <w:r w:rsidRPr="004347D0">
        <w:rPr>
          <w:rStyle w:val="commandtext"/>
        </w:rPr>
        <w:t>|</w:t>
      </w:r>
      <w:r w:rsidRPr="000D05AC">
        <w:t xml:space="preserve"> </w:t>
      </w:r>
      <w:r w:rsidRPr="004347D0">
        <w:rPr>
          <w:rStyle w:val="commandkeywords"/>
          <w:rFonts w:hint="eastAsia"/>
        </w:rPr>
        <w:t>ospf</w:t>
      </w:r>
      <w:r w:rsidRPr="000D05AC">
        <w:t xml:space="preserve"> </w:t>
      </w:r>
      <w:r w:rsidRPr="004347D0">
        <w:rPr>
          <w:rStyle w:val="commandtext"/>
        </w:rPr>
        <w:t>}</w:t>
      </w:r>
      <w:r w:rsidRPr="000D05AC">
        <w:rPr>
          <w:rStyle w:val="commandkeywords"/>
          <w:rFonts w:hint="eastAsia"/>
        </w:rPr>
        <w:t xml:space="preserve"> </w:t>
      </w:r>
      <w:r w:rsidRPr="004347D0">
        <w:rPr>
          <w:rStyle w:val="commandparameter"/>
        </w:rPr>
        <w:t>process-id</w:t>
      </w:r>
    </w:p>
    <w:p w:rsidR="000F3D97" w:rsidRDefault="000F3D97" w:rsidP="000F3D97">
      <w:pPr>
        <w:pStyle w:val="40"/>
      </w:pPr>
      <w:r>
        <w:rPr>
          <w:rFonts w:hint="eastAsia"/>
        </w:rPr>
        <w:t>配置引入路由时指定路由策略方式</w:t>
      </w:r>
    </w:p>
    <w:p w:rsidR="000F3D97" w:rsidRDefault="000F3D97" w:rsidP="000F3D97">
      <w:pPr>
        <w:pStyle w:val="ItemStep"/>
      </w:pPr>
      <w:r>
        <w:rPr>
          <w:rFonts w:hint="eastAsia"/>
        </w:rPr>
        <w:t>进入系统视图。</w:t>
      </w:r>
    </w:p>
    <w:p w:rsidR="000F3D97" w:rsidRDefault="000F3D97" w:rsidP="000F3D97">
      <w:pPr>
        <w:pStyle w:val="ItemIndent1"/>
        <w:rPr>
          <w:rStyle w:val="commandkeywords"/>
        </w:rPr>
      </w:pPr>
      <w:r w:rsidRPr="00ED357B">
        <w:rPr>
          <w:rStyle w:val="commandkeywords"/>
          <w:rFonts w:hint="eastAsia"/>
        </w:rPr>
        <w:t>system-view</w:t>
      </w:r>
    </w:p>
    <w:p w:rsidR="000F3D97" w:rsidRPr="0078440F" w:rsidRDefault="000F3D97" w:rsidP="000F3D97">
      <w:pPr>
        <w:pStyle w:val="ItemStep"/>
      </w:pPr>
      <w:r w:rsidRPr="0078440F">
        <w:rPr>
          <w:rFonts w:hint="eastAsia"/>
        </w:rPr>
        <w:t>进入</w:t>
      </w:r>
      <w:r w:rsidRPr="0078440F">
        <w:t>BGP</w:t>
      </w:r>
      <w:r w:rsidRPr="00626616">
        <w:rPr>
          <w:rFonts w:hint="eastAsia"/>
        </w:rPr>
        <w:t>实例视图</w:t>
      </w:r>
      <w:r>
        <w:rPr>
          <w:rFonts w:hint="eastAsia"/>
        </w:rPr>
        <w:t>。</w:t>
      </w:r>
    </w:p>
    <w:p w:rsidR="000F3D97" w:rsidRDefault="000F3D97" w:rsidP="000F3D97">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0F3D97" w:rsidRPr="00855938" w:rsidRDefault="000F3D97" w:rsidP="000F3D97">
      <w:pPr>
        <w:pStyle w:val="ItemStep"/>
        <w:rPr>
          <w:lang w:eastAsia="zh-CN"/>
        </w:rPr>
      </w:pPr>
      <w:r w:rsidRPr="00855938">
        <w:rPr>
          <w:rFonts w:hint="eastAsia"/>
          <w:lang w:eastAsia="zh-CN"/>
        </w:rPr>
        <w:t>进入</w:t>
      </w:r>
      <w:r w:rsidRPr="00855938">
        <w:rPr>
          <w:rFonts w:hint="eastAsia"/>
          <w:lang w:eastAsia="zh-CN"/>
        </w:rPr>
        <w:t>BGP IPv4</w:t>
      </w:r>
      <w:r w:rsidRPr="00855938">
        <w:rPr>
          <w:rFonts w:hint="eastAsia"/>
          <w:lang w:eastAsia="zh-CN"/>
        </w:rPr>
        <w:t>单播地址族视图。</w:t>
      </w:r>
    </w:p>
    <w:p w:rsidR="000F3D97" w:rsidRDefault="000F3D97" w:rsidP="000F3D97">
      <w:pPr>
        <w:pStyle w:val="ItemIndent1"/>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0F3D97" w:rsidRPr="000D05AC" w:rsidRDefault="000F3D97" w:rsidP="000F3D97">
      <w:pPr>
        <w:pStyle w:val="ItemStep"/>
        <w:rPr>
          <w:lang w:eastAsia="zh-CN"/>
        </w:rPr>
      </w:pPr>
      <w:r w:rsidRPr="000D05AC">
        <w:rPr>
          <w:rFonts w:hint="eastAsia"/>
          <w:lang w:eastAsia="zh-CN"/>
        </w:rPr>
        <w:t>引入</w:t>
      </w:r>
      <w:r w:rsidRPr="000D05AC">
        <w:rPr>
          <w:rFonts w:hint="eastAsia"/>
          <w:lang w:eastAsia="zh-CN"/>
        </w:rPr>
        <w:t>ISIS</w:t>
      </w:r>
      <w:r w:rsidRPr="000D05AC">
        <w:rPr>
          <w:rFonts w:hint="eastAsia"/>
          <w:lang w:eastAsia="zh-CN"/>
        </w:rPr>
        <w:t>或</w:t>
      </w:r>
      <w:r w:rsidRPr="000D05AC">
        <w:rPr>
          <w:rFonts w:hint="eastAsia"/>
          <w:lang w:eastAsia="zh-CN"/>
        </w:rPr>
        <w:t>OSPF</w:t>
      </w:r>
      <w:r w:rsidRPr="000D05AC">
        <w:rPr>
          <w:rFonts w:hint="eastAsia"/>
          <w:lang w:eastAsia="zh-CN"/>
        </w:rPr>
        <w:t>的路由，并对引入的路由应用路由策略。</w:t>
      </w:r>
    </w:p>
    <w:p w:rsidR="000F3D97" w:rsidRPr="000D05AC" w:rsidRDefault="000F3D97" w:rsidP="000F3D97">
      <w:pPr>
        <w:pStyle w:val="ItemIndent1"/>
      </w:pPr>
      <w:r w:rsidRPr="000D05AC">
        <w:rPr>
          <w:rStyle w:val="commandkeywords"/>
          <w:rFonts w:hint="eastAsia"/>
        </w:rPr>
        <w:t xml:space="preserve">import </w:t>
      </w:r>
      <w:r w:rsidRPr="004347D0">
        <w:rPr>
          <w:rStyle w:val="commandtext"/>
        </w:rPr>
        <w:t>{</w:t>
      </w:r>
      <w:r w:rsidRPr="000D05AC">
        <w:t xml:space="preserve"> </w:t>
      </w:r>
      <w:r w:rsidRPr="004347D0">
        <w:rPr>
          <w:rStyle w:val="commandkeywords"/>
          <w:rFonts w:hint="eastAsia"/>
        </w:rPr>
        <w:t>isis</w:t>
      </w:r>
      <w:r w:rsidRPr="000D05AC">
        <w:t xml:space="preserve"> </w:t>
      </w:r>
      <w:r w:rsidRPr="004347D0">
        <w:rPr>
          <w:rStyle w:val="commandtext"/>
        </w:rPr>
        <w:t>|</w:t>
      </w:r>
      <w:r w:rsidRPr="000D05AC">
        <w:t xml:space="preserve"> </w:t>
      </w:r>
      <w:r w:rsidRPr="004347D0">
        <w:rPr>
          <w:rStyle w:val="commandkeywords"/>
          <w:rFonts w:hint="eastAsia"/>
        </w:rPr>
        <w:t>ospf</w:t>
      </w:r>
      <w:r w:rsidRPr="000D05AC">
        <w:t xml:space="preserve"> </w:t>
      </w:r>
      <w:r w:rsidRPr="004347D0">
        <w:rPr>
          <w:rStyle w:val="commandtext"/>
        </w:rPr>
        <w:t>}</w:t>
      </w:r>
      <w:r w:rsidRPr="000D05AC">
        <w:rPr>
          <w:rStyle w:val="commandkeywords"/>
          <w:rFonts w:hint="eastAsia"/>
        </w:rPr>
        <w:t xml:space="preserve"> </w:t>
      </w:r>
      <w:r w:rsidRPr="004347D0">
        <w:rPr>
          <w:rStyle w:val="commandparameter"/>
        </w:rPr>
        <w:t>process-id</w:t>
      </w:r>
      <w:r w:rsidRPr="000D05AC">
        <w:t xml:space="preserve"> </w:t>
      </w:r>
      <w:r w:rsidRPr="004347D0">
        <w:rPr>
          <w:rStyle w:val="commandkeywords"/>
        </w:rPr>
        <w:t>route-policy</w:t>
      </w:r>
      <w:r w:rsidRPr="000D05AC">
        <w:t xml:space="preserve"> </w:t>
      </w:r>
      <w:r w:rsidRPr="004347D0">
        <w:rPr>
          <w:rStyle w:val="commandparameter"/>
        </w:rPr>
        <w:t>route-policy-name</w:t>
      </w:r>
    </w:p>
    <w:p w:rsidR="000F3D97" w:rsidRPr="000F3D97" w:rsidRDefault="000F3D97" w:rsidP="00B7696C">
      <w:pPr>
        <w:pStyle w:val="ItemStep"/>
        <w:rPr>
          <w:lang w:eastAsia="zh-CN"/>
        </w:rPr>
      </w:pPr>
      <w:r>
        <w:rPr>
          <w:rFonts w:hint="eastAsia"/>
          <w:lang w:eastAsia="zh-CN"/>
        </w:rPr>
        <w:t>配置策略中的标签索引值。</w:t>
      </w:r>
    </w:p>
    <w:p w:rsidR="00CE7DAA" w:rsidRDefault="00CE7DAA" w:rsidP="00B7696C">
      <w:pPr>
        <w:pStyle w:val="ItemStep2"/>
      </w:pPr>
      <w:r>
        <w:rPr>
          <w:rFonts w:hint="eastAsia"/>
        </w:rPr>
        <w:t>退回</w:t>
      </w:r>
      <w:r>
        <w:rPr>
          <w:rFonts w:hint="eastAsia"/>
        </w:rPr>
        <w:t>BGP</w:t>
      </w:r>
      <w:r>
        <w:rPr>
          <w:rFonts w:hint="eastAsia"/>
        </w:rPr>
        <w:t>实例视图</w:t>
      </w:r>
      <w:r w:rsidRPr="000D05AC">
        <w:rPr>
          <w:rFonts w:hint="eastAsia"/>
        </w:rPr>
        <w:t>。</w:t>
      </w:r>
    </w:p>
    <w:p w:rsidR="00CE7DAA" w:rsidRPr="000D05AC" w:rsidRDefault="00CE7DAA" w:rsidP="00B7696C">
      <w:pPr>
        <w:pStyle w:val="ItemIndent2"/>
      </w:pPr>
      <w:r w:rsidRPr="000D05AC">
        <w:rPr>
          <w:rStyle w:val="commandkeywords"/>
          <w:rFonts w:hint="eastAsia"/>
        </w:rPr>
        <w:t>quit</w:t>
      </w:r>
    </w:p>
    <w:p w:rsidR="00CE7DAA" w:rsidRDefault="00CE7DAA" w:rsidP="00B7696C">
      <w:pPr>
        <w:pStyle w:val="ItemStep2"/>
      </w:pPr>
      <w:r>
        <w:rPr>
          <w:rFonts w:hint="eastAsia"/>
        </w:rPr>
        <w:t>退回系统视图</w:t>
      </w:r>
      <w:r w:rsidRPr="000D05AC">
        <w:rPr>
          <w:rFonts w:hint="eastAsia"/>
        </w:rPr>
        <w:t>。</w:t>
      </w:r>
    </w:p>
    <w:p w:rsidR="00CE7DAA" w:rsidRPr="000D05AC" w:rsidRDefault="00CE7DAA" w:rsidP="00B7696C">
      <w:pPr>
        <w:pStyle w:val="ItemIndent2"/>
      </w:pPr>
      <w:r w:rsidRPr="000D05AC">
        <w:rPr>
          <w:rStyle w:val="commandkeywords"/>
          <w:rFonts w:hint="eastAsia"/>
        </w:rPr>
        <w:t>quit</w:t>
      </w:r>
    </w:p>
    <w:p w:rsidR="00CE7DAA" w:rsidRPr="000D05AC" w:rsidRDefault="00CE7DAA" w:rsidP="00B7696C">
      <w:pPr>
        <w:pStyle w:val="ItemStep2"/>
      </w:pPr>
      <w:r w:rsidRPr="000D05AC">
        <w:rPr>
          <w:rFonts w:hint="eastAsia"/>
        </w:rPr>
        <w:t>进入该路由策略视图。</w:t>
      </w:r>
    </w:p>
    <w:p w:rsidR="00CE7DAA" w:rsidRPr="000D05AC" w:rsidRDefault="00CE7DAA" w:rsidP="00B7696C">
      <w:pPr>
        <w:pStyle w:val="ItemIndent2"/>
      </w:pPr>
      <w:r w:rsidRPr="003A251E">
        <w:rPr>
          <w:rStyle w:val="commandkeywords"/>
        </w:rPr>
        <w:t>route-policy</w:t>
      </w:r>
      <w:r w:rsidRPr="000D05AC">
        <w:t xml:space="preserve"> </w:t>
      </w:r>
      <w:r w:rsidRPr="003A251E">
        <w:rPr>
          <w:rStyle w:val="commandparameter"/>
        </w:rPr>
        <w:t>route-policy-name</w:t>
      </w:r>
      <w:r w:rsidRPr="000D05AC">
        <w:t xml:space="preserve"> </w:t>
      </w:r>
      <w:r w:rsidRPr="003A251E">
        <w:rPr>
          <w:rStyle w:val="commandtext"/>
        </w:rPr>
        <w:t>{</w:t>
      </w:r>
      <w:r w:rsidRPr="000D05AC">
        <w:t xml:space="preserve"> </w:t>
      </w:r>
      <w:r w:rsidRPr="003A251E">
        <w:rPr>
          <w:rStyle w:val="commandkeywords"/>
        </w:rPr>
        <w:t>deny</w:t>
      </w:r>
      <w:r w:rsidRPr="003A251E">
        <w:rPr>
          <w:rStyle w:val="commandtext"/>
        </w:rPr>
        <w:t xml:space="preserve"> |</w:t>
      </w:r>
      <w:r w:rsidRPr="000D05AC">
        <w:t xml:space="preserve"> </w:t>
      </w:r>
      <w:r w:rsidRPr="003A251E">
        <w:rPr>
          <w:rStyle w:val="commandkeywords"/>
        </w:rPr>
        <w:t>permit</w:t>
      </w:r>
      <w:r w:rsidRPr="003A251E">
        <w:rPr>
          <w:rStyle w:val="commandtext"/>
        </w:rPr>
        <w:t xml:space="preserve"> }</w:t>
      </w:r>
      <w:r w:rsidRPr="000D05AC">
        <w:t xml:space="preserve"> </w:t>
      </w:r>
      <w:r w:rsidRPr="003A251E">
        <w:rPr>
          <w:rStyle w:val="commandkeywords"/>
        </w:rPr>
        <w:t>node</w:t>
      </w:r>
      <w:r w:rsidRPr="000D05AC">
        <w:t xml:space="preserve"> </w:t>
      </w:r>
      <w:r w:rsidRPr="003A251E">
        <w:rPr>
          <w:rStyle w:val="commandparameter"/>
        </w:rPr>
        <w:t>node-number</w:t>
      </w:r>
    </w:p>
    <w:p w:rsidR="00CE7DAA" w:rsidRPr="000D05AC" w:rsidRDefault="00CE7DAA" w:rsidP="00B7696C">
      <w:pPr>
        <w:pStyle w:val="ItemStep2"/>
      </w:pPr>
      <w:r w:rsidRPr="000D05AC">
        <w:rPr>
          <w:rFonts w:hint="eastAsia"/>
        </w:rPr>
        <w:t>配置标签索引值。</w:t>
      </w:r>
    </w:p>
    <w:p w:rsidR="00CE7DAA" w:rsidRPr="000D05AC" w:rsidRDefault="00CE7DAA" w:rsidP="00B7696C">
      <w:pPr>
        <w:pStyle w:val="ItemIndent2"/>
      </w:pPr>
      <w:r w:rsidRPr="0014520F">
        <w:rPr>
          <w:rStyle w:val="commandkeywords"/>
        </w:rPr>
        <w:t>apply label-index</w:t>
      </w:r>
      <w:r w:rsidRPr="000D05AC">
        <w:t xml:space="preserve"> </w:t>
      </w:r>
      <w:r w:rsidRPr="0014520F">
        <w:rPr>
          <w:rStyle w:val="commandparameter"/>
        </w:rPr>
        <w:t>index-value</w:t>
      </w:r>
    </w:p>
    <w:p w:rsidR="00CE7DAA" w:rsidRDefault="00CE7DAA" w:rsidP="00B7696C">
      <w:pPr>
        <w:pStyle w:val="ItemIndent2"/>
        <w:rPr>
          <w:lang w:eastAsia="zh-CN"/>
        </w:rPr>
      </w:pPr>
      <w:r w:rsidRPr="00CE7DAA">
        <w:rPr>
          <w:rFonts w:hint="eastAsia"/>
          <w:lang w:eastAsia="zh-CN"/>
        </w:rPr>
        <w:t>缺省情况下，未配置路由的标签索引值。</w:t>
      </w:r>
    </w:p>
    <w:p w:rsidR="006559E7" w:rsidRPr="00F170BB" w:rsidRDefault="006559E7" w:rsidP="006559E7">
      <w:pPr>
        <w:pStyle w:val="3"/>
      </w:pPr>
      <w:bookmarkStart w:id="189" w:name="_Ref29805041"/>
      <w:bookmarkStart w:id="190" w:name="_Toc29813017"/>
      <w:bookmarkStart w:id="191" w:name="_Toc45106668"/>
      <w:r w:rsidRPr="00141DFB">
        <w:rPr>
          <w:rFonts w:hint="eastAsia"/>
        </w:rPr>
        <w:t>配置设备</w:t>
      </w:r>
      <w:r>
        <w:rPr>
          <w:rFonts w:hint="eastAsia"/>
        </w:rPr>
        <w:t>在</w:t>
      </w:r>
      <w:r>
        <w:rPr>
          <w:rFonts w:hint="eastAsia"/>
        </w:rPr>
        <w:t>MPLS SR</w:t>
      </w:r>
      <w:r>
        <w:rPr>
          <w:rFonts w:hint="eastAsia"/>
        </w:rPr>
        <w:t>组网中</w:t>
      </w:r>
      <w:r w:rsidRPr="00141DFB">
        <w:rPr>
          <w:rFonts w:hint="eastAsia"/>
        </w:rPr>
        <w:t>作为</w:t>
      </w:r>
      <w:r>
        <w:t>Egress</w:t>
      </w:r>
      <w:r w:rsidRPr="00141DFB">
        <w:rPr>
          <w:rFonts w:hint="eastAsia"/>
        </w:rPr>
        <w:t>节点时为倒数第二跳分配的标签类型</w:t>
      </w:r>
      <w:bookmarkEnd w:id="189"/>
      <w:bookmarkEnd w:id="190"/>
      <w:bookmarkEnd w:id="191"/>
    </w:p>
    <w:p w:rsidR="006559E7" w:rsidRDefault="006559E7" w:rsidP="006559E7">
      <w:pPr>
        <w:pStyle w:val="40"/>
      </w:pPr>
      <w:r>
        <w:rPr>
          <w:rFonts w:hint="eastAsia"/>
        </w:rPr>
        <w:t>功能简介</w:t>
      </w:r>
    </w:p>
    <w:p w:rsidR="006559E7" w:rsidRDefault="006559E7" w:rsidP="006559E7">
      <w:r>
        <w:rPr>
          <w:rFonts w:hint="eastAsia"/>
        </w:rPr>
        <w:t>在</w:t>
      </w:r>
      <w:r>
        <w:rPr>
          <w:rFonts w:hint="eastAsia"/>
        </w:rPr>
        <w:t>MPLS SR</w:t>
      </w:r>
      <w:r>
        <w:rPr>
          <w:rFonts w:hint="eastAsia"/>
        </w:rPr>
        <w:t>组网中，请根据实际情况选择</w:t>
      </w:r>
      <w:r>
        <w:rPr>
          <w:rFonts w:hint="eastAsia"/>
        </w:rPr>
        <w:t>Egress</w:t>
      </w:r>
      <w:r>
        <w:rPr>
          <w:rFonts w:hint="eastAsia"/>
        </w:rPr>
        <w:t>节点为倒数第二跳分配的标签类型：</w:t>
      </w:r>
    </w:p>
    <w:p w:rsidR="006559E7" w:rsidRDefault="006559E7" w:rsidP="006559E7">
      <w:pPr>
        <w:pStyle w:val="ItemList"/>
      </w:pPr>
      <w:r>
        <w:rPr>
          <w:rFonts w:hint="eastAsia"/>
        </w:rPr>
        <w:t>如果倒数第二跳节点支持</w:t>
      </w:r>
      <w:r>
        <w:rPr>
          <w:rFonts w:hint="eastAsia"/>
        </w:rPr>
        <w:t>PHP</w:t>
      </w:r>
      <w:r>
        <w:rPr>
          <w:rFonts w:hint="eastAsia"/>
        </w:rPr>
        <w:t>（</w:t>
      </w:r>
      <w:r>
        <w:rPr>
          <w:rFonts w:hint="eastAsia"/>
        </w:rPr>
        <w:t>Penultimate Hop Popping</w:t>
      </w:r>
      <w:r>
        <w:rPr>
          <w:rFonts w:hint="eastAsia"/>
        </w:rPr>
        <w:t>，倒数第二跳弹出）功能，则建议采用隐式空标签；</w:t>
      </w:r>
    </w:p>
    <w:p w:rsidR="006559E7" w:rsidRPr="00271DEE" w:rsidRDefault="006559E7" w:rsidP="006559E7">
      <w:pPr>
        <w:pStyle w:val="ItemList"/>
        <w:rPr>
          <w:lang w:eastAsia="zh-CN"/>
        </w:rPr>
      </w:pPr>
      <w:r w:rsidRPr="00271DEE">
        <w:rPr>
          <w:rFonts w:hint="eastAsia"/>
          <w:lang w:eastAsia="zh-CN"/>
        </w:rPr>
        <w:t>如果在简化</w:t>
      </w:r>
      <w:r w:rsidRPr="00271DEE">
        <w:rPr>
          <w:rFonts w:hint="eastAsia"/>
          <w:lang w:eastAsia="zh-CN"/>
        </w:rPr>
        <w:t>Egress</w:t>
      </w:r>
      <w:r w:rsidRPr="00271DEE">
        <w:rPr>
          <w:rFonts w:hint="eastAsia"/>
          <w:lang w:eastAsia="zh-CN"/>
        </w:rPr>
        <w:t>节点转发处理的同时，希望</w:t>
      </w:r>
      <w:r w:rsidRPr="00271DEE">
        <w:rPr>
          <w:rFonts w:hint="eastAsia"/>
          <w:lang w:eastAsia="zh-CN"/>
        </w:rPr>
        <w:t>Egress</w:t>
      </w:r>
      <w:r w:rsidRPr="00271DEE">
        <w:rPr>
          <w:rFonts w:hint="eastAsia"/>
          <w:lang w:eastAsia="zh-CN"/>
        </w:rPr>
        <w:t>节点能够根据标签中的</w:t>
      </w:r>
      <w:r w:rsidRPr="00271DEE">
        <w:rPr>
          <w:rFonts w:hint="eastAsia"/>
          <w:lang w:eastAsia="zh-CN"/>
        </w:rPr>
        <w:t>TC</w:t>
      </w:r>
      <w:r w:rsidRPr="00271DEE">
        <w:rPr>
          <w:rFonts w:hint="eastAsia"/>
          <w:lang w:eastAsia="zh-CN"/>
        </w:rPr>
        <w:t>等信息决定</w:t>
      </w:r>
      <w:r w:rsidRPr="00271DEE">
        <w:rPr>
          <w:rFonts w:hint="eastAsia"/>
          <w:lang w:eastAsia="zh-CN"/>
        </w:rPr>
        <w:t>QoS</w:t>
      </w:r>
      <w:r w:rsidRPr="00271DEE">
        <w:rPr>
          <w:rFonts w:hint="eastAsia"/>
          <w:lang w:eastAsia="zh-CN"/>
        </w:rPr>
        <w:t>策略，则建议采用显式空标签；</w:t>
      </w:r>
    </w:p>
    <w:p w:rsidR="006559E7" w:rsidRPr="00271DEE" w:rsidRDefault="006559E7" w:rsidP="006559E7">
      <w:pPr>
        <w:pStyle w:val="ItemList"/>
        <w:rPr>
          <w:lang w:eastAsia="zh-CN"/>
        </w:rPr>
      </w:pPr>
      <w:r w:rsidRPr="00567920">
        <w:rPr>
          <w:rFonts w:hint="eastAsia"/>
          <w:lang w:eastAsia="zh-CN"/>
        </w:rPr>
        <w:t>通常情况下不建议使用非空标签。非空标签只</w:t>
      </w:r>
      <w:r w:rsidR="00446B83">
        <w:rPr>
          <w:rFonts w:hint="eastAsia"/>
          <w:lang w:eastAsia="zh-CN"/>
        </w:rPr>
        <w:t>适用于</w:t>
      </w:r>
      <w:r w:rsidRPr="00567920">
        <w:rPr>
          <w:rFonts w:hint="eastAsia"/>
          <w:lang w:eastAsia="zh-CN"/>
        </w:rPr>
        <w:t>在一些比较特殊的场景，比如</w:t>
      </w:r>
      <w:r w:rsidRPr="00567920">
        <w:rPr>
          <w:rFonts w:hint="eastAsia"/>
          <w:lang w:eastAsia="zh-CN"/>
        </w:rPr>
        <w:t>Egress</w:t>
      </w:r>
      <w:r w:rsidRPr="00567920">
        <w:rPr>
          <w:rFonts w:hint="eastAsia"/>
          <w:lang w:eastAsia="zh-CN"/>
        </w:rPr>
        <w:t>节点上部署了</w:t>
      </w:r>
      <w:r w:rsidRPr="00567920">
        <w:rPr>
          <w:rFonts w:hint="eastAsia"/>
          <w:lang w:eastAsia="zh-CN"/>
        </w:rPr>
        <w:t>OAM</w:t>
      </w:r>
      <w:r w:rsidRPr="00567920">
        <w:rPr>
          <w:rFonts w:hint="eastAsia"/>
          <w:lang w:eastAsia="zh-CN"/>
        </w:rPr>
        <w:t>，只有根据标签才能对应到</w:t>
      </w:r>
      <w:r w:rsidRPr="00567920">
        <w:rPr>
          <w:rFonts w:hint="eastAsia"/>
          <w:lang w:eastAsia="zh-CN"/>
        </w:rPr>
        <w:t>OAM</w:t>
      </w:r>
      <w:r w:rsidRPr="00567920">
        <w:rPr>
          <w:rFonts w:hint="eastAsia"/>
          <w:lang w:eastAsia="zh-CN"/>
        </w:rPr>
        <w:t>功能实体的情况。</w:t>
      </w:r>
      <w:r w:rsidRPr="00271DEE">
        <w:rPr>
          <w:rFonts w:hint="eastAsia"/>
          <w:lang w:eastAsia="zh-CN"/>
        </w:rPr>
        <w:t>当使用非空标签时，</w:t>
      </w:r>
      <w:r w:rsidRPr="00271DEE">
        <w:rPr>
          <w:lang w:eastAsia="zh-CN"/>
        </w:rPr>
        <w:t>Egress</w:t>
      </w:r>
      <w:r w:rsidRPr="00271DEE">
        <w:rPr>
          <w:rFonts w:hint="eastAsia"/>
          <w:lang w:eastAsia="zh-CN"/>
        </w:rPr>
        <w:t>节点根据</w:t>
      </w:r>
      <w:r w:rsidRPr="00271DEE">
        <w:rPr>
          <w:rFonts w:hint="eastAsia"/>
          <w:lang w:eastAsia="zh-CN"/>
        </w:rPr>
        <w:t>BGP</w:t>
      </w:r>
      <w:r w:rsidRPr="00271DEE">
        <w:rPr>
          <w:lang w:eastAsia="zh-CN"/>
        </w:rPr>
        <w:t xml:space="preserve"> </w:t>
      </w:r>
      <w:r w:rsidRPr="00271DEE">
        <w:rPr>
          <w:rFonts w:hint="eastAsia"/>
          <w:lang w:eastAsia="zh-CN"/>
        </w:rPr>
        <w:t>IPv4</w:t>
      </w:r>
      <w:r w:rsidRPr="00271DEE">
        <w:rPr>
          <w:rFonts w:hint="eastAsia"/>
          <w:lang w:eastAsia="zh-CN"/>
        </w:rPr>
        <w:t>单播路由中的前缀</w:t>
      </w:r>
      <w:r w:rsidRPr="00271DEE">
        <w:rPr>
          <w:lang w:eastAsia="zh-CN"/>
        </w:rPr>
        <w:t>SID</w:t>
      </w:r>
      <w:r w:rsidRPr="00271DEE">
        <w:rPr>
          <w:rFonts w:hint="eastAsia"/>
          <w:lang w:eastAsia="zh-CN"/>
        </w:rPr>
        <w:t>信息为倒数第二跳分配</w:t>
      </w:r>
      <w:r w:rsidRPr="00271DEE">
        <w:rPr>
          <w:rFonts w:hint="eastAsia"/>
          <w:lang w:eastAsia="zh-CN"/>
        </w:rPr>
        <w:t>SI</w:t>
      </w:r>
      <w:r w:rsidRPr="00271DEE">
        <w:rPr>
          <w:lang w:eastAsia="zh-CN"/>
        </w:rPr>
        <w:t>D</w:t>
      </w:r>
      <w:r w:rsidRPr="00271DEE">
        <w:rPr>
          <w:rFonts w:hint="eastAsia"/>
          <w:lang w:eastAsia="zh-CN"/>
        </w:rPr>
        <w:t>。</w:t>
      </w:r>
    </w:p>
    <w:p w:rsidR="006559E7" w:rsidRDefault="006559E7" w:rsidP="006559E7">
      <w:pPr>
        <w:pStyle w:val="40"/>
      </w:pPr>
      <w:r>
        <w:rPr>
          <w:rFonts w:hint="eastAsia"/>
        </w:rPr>
        <w:t>配置限制和指导</w:t>
      </w:r>
    </w:p>
    <w:p w:rsidR="006559E7" w:rsidRPr="00AC513E" w:rsidRDefault="006559E7" w:rsidP="006559E7">
      <w:r>
        <w:rPr>
          <w:rFonts w:hint="eastAsia"/>
        </w:rPr>
        <w:t>配置本功能</w:t>
      </w:r>
      <w:r w:rsidRPr="003640F3">
        <w:rPr>
          <w:rFonts w:hint="eastAsia"/>
        </w:rPr>
        <w:t>修改</w:t>
      </w:r>
      <w:r w:rsidRPr="003640F3">
        <w:rPr>
          <w:rFonts w:hint="eastAsia"/>
        </w:rPr>
        <w:t>Egress</w:t>
      </w:r>
      <w:r w:rsidRPr="003640F3">
        <w:rPr>
          <w:rFonts w:hint="eastAsia"/>
        </w:rPr>
        <w:t>分配的标签类型后，</w:t>
      </w:r>
      <w:r>
        <w:rPr>
          <w:rFonts w:hint="eastAsia"/>
        </w:rPr>
        <w:t>已经通过</w:t>
      </w:r>
      <w:r>
        <w:rPr>
          <w:rFonts w:hint="eastAsia"/>
        </w:rPr>
        <w:t xml:space="preserve">BGP </w:t>
      </w:r>
      <w:r w:rsidRPr="00F91BF5">
        <w:rPr>
          <w:rFonts w:hint="eastAsia"/>
        </w:rPr>
        <w:t>IPv4</w:t>
      </w:r>
      <w:r w:rsidRPr="00F91BF5">
        <w:rPr>
          <w:rFonts w:hint="eastAsia"/>
        </w:rPr>
        <w:t>单播</w:t>
      </w:r>
      <w:r>
        <w:rPr>
          <w:rFonts w:hint="eastAsia"/>
        </w:rPr>
        <w:t>路由</w:t>
      </w:r>
      <w:r w:rsidRPr="003640F3">
        <w:rPr>
          <w:rFonts w:hint="eastAsia"/>
        </w:rPr>
        <w:t>建立的</w:t>
      </w:r>
      <w:r>
        <w:rPr>
          <w:rFonts w:hint="eastAsia"/>
        </w:rPr>
        <w:t>SR</w:t>
      </w:r>
      <w:r w:rsidRPr="003640F3">
        <w:rPr>
          <w:rFonts w:hint="eastAsia"/>
        </w:rPr>
        <w:t>LSP</w:t>
      </w:r>
      <w:r w:rsidRPr="003640F3">
        <w:rPr>
          <w:rFonts w:hint="eastAsia"/>
        </w:rPr>
        <w:t>会被拆除，并根据新的标签类型重新建立。</w:t>
      </w:r>
    </w:p>
    <w:p w:rsidR="006559E7" w:rsidRDefault="006559E7" w:rsidP="006559E7">
      <w:pPr>
        <w:pStyle w:val="40"/>
      </w:pPr>
      <w:r>
        <w:rPr>
          <w:rFonts w:hint="eastAsia"/>
        </w:rPr>
        <w:t>配置步骤</w:t>
      </w:r>
    </w:p>
    <w:p w:rsidR="006559E7" w:rsidRDefault="006559E7" w:rsidP="006559E7">
      <w:pPr>
        <w:pStyle w:val="ItemStep"/>
      </w:pPr>
      <w:r>
        <w:rPr>
          <w:rFonts w:hint="eastAsia"/>
        </w:rPr>
        <w:t>进入系统视图。</w:t>
      </w:r>
    </w:p>
    <w:p w:rsidR="006559E7" w:rsidRDefault="006559E7" w:rsidP="006559E7">
      <w:pPr>
        <w:pStyle w:val="ItemIndent1"/>
        <w:rPr>
          <w:rStyle w:val="commandkeywords"/>
        </w:rPr>
      </w:pPr>
      <w:r w:rsidRPr="00ED357B">
        <w:rPr>
          <w:rStyle w:val="commandkeywords"/>
          <w:rFonts w:hint="eastAsia"/>
        </w:rPr>
        <w:t>system-view</w:t>
      </w:r>
    </w:p>
    <w:p w:rsidR="006559E7" w:rsidRPr="0078440F" w:rsidRDefault="006559E7" w:rsidP="006559E7">
      <w:pPr>
        <w:pStyle w:val="ItemStep"/>
      </w:pPr>
      <w:r w:rsidRPr="0078440F">
        <w:rPr>
          <w:rFonts w:hint="eastAsia"/>
        </w:rPr>
        <w:t>进入</w:t>
      </w:r>
      <w:r w:rsidRPr="0078440F">
        <w:t>BGP</w:t>
      </w:r>
      <w:r w:rsidRPr="00626616">
        <w:rPr>
          <w:rFonts w:hint="eastAsia"/>
        </w:rPr>
        <w:t>实例视图</w:t>
      </w:r>
      <w:r>
        <w:rPr>
          <w:rFonts w:hint="eastAsia"/>
        </w:rPr>
        <w:t>。</w:t>
      </w:r>
    </w:p>
    <w:p w:rsidR="006559E7" w:rsidRDefault="006559E7" w:rsidP="006559E7">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6559E7" w:rsidRPr="00271DEE" w:rsidRDefault="006559E7" w:rsidP="006559E7">
      <w:pPr>
        <w:pStyle w:val="ItemStep"/>
        <w:rPr>
          <w:lang w:eastAsia="zh-CN"/>
        </w:rPr>
      </w:pPr>
      <w:r w:rsidRPr="00271DEE">
        <w:rPr>
          <w:rFonts w:hint="eastAsia"/>
          <w:lang w:eastAsia="zh-CN"/>
        </w:rPr>
        <w:t>进入</w:t>
      </w:r>
      <w:r w:rsidRPr="00271DEE">
        <w:rPr>
          <w:rFonts w:hint="eastAsia"/>
          <w:lang w:eastAsia="zh-CN"/>
        </w:rPr>
        <w:t>BGP IPv4</w:t>
      </w:r>
      <w:r w:rsidRPr="00271DEE">
        <w:rPr>
          <w:rFonts w:hint="eastAsia"/>
          <w:lang w:eastAsia="zh-CN"/>
        </w:rPr>
        <w:t>单播地址族视图。</w:t>
      </w:r>
    </w:p>
    <w:p w:rsidR="006559E7" w:rsidRDefault="006559E7" w:rsidP="006559E7">
      <w:pPr>
        <w:pStyle w:val="ItemIndent1"/>
      </w:pPr>
      <w:r w:rsidRPr="00ED357B">
        <w:rPr>
          <w:rStyle w:val="commandkeywords"/>
        </w:rPr>
        <w:t>address-family ipv</w:t>
      </w:r>
      <w:r w:rsidRPr="00ED357B">
        <w:rPr>
          <w:rStyle w:val="commandkeywords"/>
          <w:rFonts w:hint="eastAsia"/>
        </w:rPr>
        <w:t>4</w:t>
      </w:r>
      <w:r w:rsidRPr="00ED357B">
        <w:rPr>
          <w:rStyle w:val="commandkeywords"/>
        </w:rPr>
        <w:t xml:space="preserve"> </w:t>
      </w:r>
      <w:r w:rsidRPr="009672EB">
        <w:rPr>
          <w:rStyle w:val="commandtext"/>
          <w:rFonts w:hint="eastAsia"/>
        </w:rPr>
        <w:t>[</w:t>
      </w:r>
      <w:r w:rsidRPr="006972EA">
        <w:rPr>
          <w:rFonts w:hint="eastAsia"/>
        </w:rPr>
        <w:t xml:space="preserve"> </w:t>
      </w:r>
      <w:r w:rsidRPr="00ED357B">
        <w:rPr>
          <w:rStyle w:val="commandkeywords"/>
        </w:rPr>
        <w:t>unicast</w:t>
      </w:r>
      <w:r w:rsidRPr="00ED357B">
        <w:rPr>
          <w:rStyle w:val="commandkeywords"/>
          <w:rFonts w:hint="eastAsia"/>
        </w:rPr>
        <w:t xml:space="preserve"> </w:t>
      </w:r>
      <w:r w:rsidRPr="009672EB">
        <w:rPr>
          <w:rStyle w:val="commandtext"/>
          <w:rFonts w:hint="eastAsia"/>
        </w:rPr>
        <w:t>]</w:t>
      </w:r>
    </w:p>
    <w:p w:rsidR="006559E7" w:rsidRPr="00271DEE" w:rsidRDefault="006559E7" w:rsidP="006559E7">
      <w:pPr>
        <w:pStyle w:val="ItemStep"/>
        <w:rPr>
          <w:lang w:eastAsia="zh-CN"/>
        </w:rPr>
      </w:pPr>
      <w:r w:rsidRPr="00271DEE">
        <w:rPr>
          <w:rFonts w:hint="eastAsia"/>
          <w:lang w:eastAsia="zh-CN"/>
        </w:rPr>
        <w:t>配置设备在</w:t>
      </w:r>
      <w:r w:rsidRPr="00271DEE">
        <w:rPr>
          <w:rFonts w:hint="eastAsia"/>
          <w:lang w:eastAsia="zh-CN"/>
        </w:rPr>
        <w:t>MPLS SR</w:t>
      </w:r>
      <w:r w:rsidRPr="00271DEE">
        <w:rPr>
          <w:rFonts w:hint="eastAsia"/>
          <w:lang w:eastAsia="zh-CN"/>
        </w:rPr>
        <w:t>组网中作为</w:t>
      </w:r>
      <w:r w:rsidRPr="00271DEE">
        <w:rPr>
          <w:lang w:eastAsia="zh-CN"/>
        </w:rPr>
        <w:t>Egress</w:t>
      </w:r>
      <w:r w:rsidRPr="00271DEE">
        <w:rPr>
          <w:rFonts w:hint="eastAsia"/>
          <w:lang w:eastAsia="zh-CN"/>
        </w:rPr>
        <w:t>节点时为倒数第二跳分配的标签类型。</w:t>
      </w:r>
    </w:p>
    <w:p w:rsidR="006559E7" w:rsidRPr="0026456E" w:rsidRDefault="006559E7" w:rsidP="006559E7">
      <w:pPr>
        <w:pStyle w:val="ItemIndent1"/>
        <w:rPr>
          <w:rStyle w:val="commandkeywords"/>
        </w:rPr>
      </w:pPr>
      <w:r w:rsidRPr="00AA5BFB">
        <w:rPr>
          <w:rStyle w:val="commandkeywords"/>
        </w:rPr>
        <w:t>segment-routing label-advertise</w:t>
      </w:r>
      <w:r>
        <w:rPr>
          <w:rStyle w:val="commandkeywords"/>
          <w:rFonts w:hint="eastAsia"/>
        </w:rPr>
        <w:t xml:space="preserve"> </w:t>
      </w:r>
      <w:r w:rsidRPr="00797B65">
        <w:rPr>
          <w:rStyle w:val="commandtext"/>
        </w:rPr>
        <w:t>{</w:t>
      </w:r>
      <w:r w:rsidRPr="00797B65">
        <w:rPr>
          <w:rFonts w:hint="eastAsia"/>
        </w:rPr>
        <w:t xml:space="preserve"> </w:t>
      </w:r>
      <w:r w:rsidRPr="00797B65">
        <w:rPr>
          <w:rStyle w:val="commandkeywords"/>
        </w:rPr>
        <w:t>explicit-null</w:t>
      </w:r>
      <w:r w:rsidRPr="00797B65">
        <w:rPr>
          <w:rFonts w:hint="eastAsia"/>
        </w:rPr>
        <w:t xml:space="preserve"> </w:t>
      </w:r>
      <w:r w:rsidRPr="00797B65">
        <w:rPr>
          <w:rStyle w:val="commandtext"/>
        </w:rPr>
        <w:t>|</w:t>
      </w:r>
      <w:r w:rsidRPr="00797B65">
        <w:rPr>
          <w:rFonts w:hint="eastAsia"/>
        </w:rPr>
        <w:t xml:space="preserve"> </w:t>
      </w:r>
      <w:r w:rsidRPr="00797B65">
        <w:rPr>
          <w:rStyle w:val="commandkeywords"/>
        </w:rPr>
        <w:t>non-null</w:t>
      </w:r>
      <w:r w:rsidRPr="00797B65">
        <w:rPr>
          <w:rFonts w:hint="eastAsia"/>
        </w:rPr>
        <w:t xml:space="preserve"> </w:t>
      </w:r>
      <w:r w:rsidRPr="00797B65">
        <w:rPr>
          <w:rStyle w:val="commandtext"/>
        </w:rPr>
        <w:t>}</w:t>
      </w:r>
    </w:p>
    <w:p w:rsidR="006559E7" w:rsidRDefault="006559E7" w:rsidP="006559E7">
      <w:pPr>
        <w:pStyle w:val="ItemIndent1"/>
        <w:rPr>
          <w:lang w:eastAsia="zh-CN"/>
        </w:rPr>
      </w:pPr>
      <w:r w:rsidRPr="00271DEE">
        <w:rPr>
          <w:rFonts w:hint="eastAsia"/>
          <w:lang w:eastAsia="zh-CN"/>
        </w:rPr>
        <w:t>缺省情况下，设备在</w:t>
      </w:r>
      <w:r w:rsidRPr="00271DEE">
        <w:rPr>
          <w:rFonts w:hint="eastAsia"/>
          <w:lang w:eastAsia="zh-CN"/>
        </w:rPr>
        <w:t>MPLS SR</w:t>
      </w:r>
      <w:r w:rsidRPr="00271DEE">
        <w:rPr>
          <w:rFonts w:hint="eastAsia"/>
          <w:lang w:eastAsia="zh-CN"/>
        </w:rPr>
        <w:t>组网中作为</w:t>
      </w:r>
      <w:r w:rsidRPr="00271DEE">
        <w:rPr>
          <w:rFonts w:hint="eastAsia"/>
          <w:lang w:eastAsia="zh-CN"/>
        </w:rPr>
        <w:t>Egress</w:t>
      </w:r>
      <w:r w:rsidRPr="00271DEE">
        <w:rPr>
          <w:rFonts w:hint="eastAsia"/>
          <w:lang w:eastAsia="zh-CN"/>
        </w:rPr>
        <w:t>节点时为倒数第二跳分配隐式空标签，标签值为</w:t>
      </w:r>
      <w:r w:rsidRPr="00271DEE">
        <w:rPr>
          <w:rFonts w:hint="eastAsia"/>
          <w:lang w:eastAsia="zh-CN"/>
        </w:rPr>
        <w:t>3</w:t>
      </w:r>
      <w:r w:rsidRPr="00271DEE">
        <w:rPr>
          <w:rFonts w:hint="eastAsia"/>
          <w:lang w:eastAsia="zh-CN"/>
        </w:rPr>
        <w:t>。</w:t>
      </w:r>
    </w:p>
    <w:p w:rsidR="00CE7DAA" w:rsidRDefault="00CE7DAA" w:rsidP="00CE7DAA">
      <w:pPr>
        <w:pStyle w:val="20"/>
      </w:pPr>
      <w:bookmarkStart w:id="192" w:name="_Ref528331618"/>
      <w:bookmarkStart w:id="193" w:name="_Toc531096182"/>
      <w:bookmarkStart w:id="194" w:name="_Toc45106669"/>
      <w:r>
        <w:rPr>
          <w:rFonts w:hint="eastAsia"/>
        </w:rPr>
        <w:t>配置通过</w:t>
      </w:r>
      <w:r>
        <w:rPr>
          <w:rFonts w:hint="eastAsia"/>
        </w:rPr>
        <w:t>BGP-EPE</w:t>
      </w:r>
      <w:r>
        <w:rPr>
          <w:rFonts w:hint="eastAsia"/>
        </w:rPr>
        <w:t>功能分配</w:t>
      </w:r>
      <w:r>
        <w:rPr>
          <w:rFonts w:hint="eastAsia"/>
        </w:rPr>
        <w:t>SID</w:t>
      </w:r>
      <w:bookmarkEnd w:id="192"/>
      <w:bookmarkEnd w:id="193"/>
      <w:bookmarkEnd w:id="194"/>
    </w:p>
    <w:p w:rsidR="00CE7DAA" w:rsidRPr="000D05AC" w:rsidRDefault="00CE7DAA" w:rsidP="00CE7DAA">
      <w:pPr>
        <w:pStyle w:val="40"/>
      </w:pPr>
      <w:r>
        <w:rPr>
          <w:rFonts w:hint="eastAsia"/>
        </w:rPr>
        <w:t>功能简介</w:t>
      </w:r>
    </w:p>
    <w:p w:rsidR="00CE7DAA" w:rsidRPr="009B4D1D" w:rsidRDefault="00CE7DAA" w:rsidP="00CE7DAA">
      <w:r>
        <w:rPr>
          <w:rFonts w:hint="eastAsia"/>
        </w:rPr>
        <w:t>在设备上配置</w:t>
      </w:r>
      <w:r>
        <w:rPr>
          <w:rFonts w:hint="eastAsia"/>
        </w:rPr>
        <w:t>BGP-EPE</w:t>
      </w:r>
      <w:r>
        <w:rPr>
          <w:rFonts w:hint="eastAsia"/>
        </w:rPr>
        <w:t>功能后，该设备为相连的</w:t>
      </w:r>
      <w:r>
        <w:rPr>
          <w:rFonts w:hint="eastAsia"/>
        </w:rPr>
        <w:t>BGP</w:t>
      </w:r>
      <w:r>
        <w:rPr>
          <w:rFonts w:hint="eastAsia"/>
        </w:rPr>
        <w:t>对等体</w:t>
      </w:r>
      <w:r>
        <w:rPr>
          <w:rFonts w:hint="eastAsia"/>
        </w:rPr>
        <w:t>/</w:t>
      </w:r>
      <w:r>
        <w:rPr>
          <w:rFonts w:hint="eastAsia"/>
        </w:rPr>
        <w:t>对等体组分配</w:t>
      </w:r>
      <w:r>
        <w:rPr>
          <w:rFonts w:hint="eastAsia"/>
        </w:rPr>
        <w:t>SID</w:t>
      </w:r>
      <w:r>
        <w:rPr>
          <w:rFonts w:hint="eastAsia"/>
        </w:rPr>
        <w:t>，用来标识与本设备相连的特定</w:t>
      </w:r>
      <w:r>
        <w:rPr>
          <w:rFonts w:hint="eastAsia"/>
        </w:rPr>
        <w:t>BGP</w:t>
      </w:r>
      <w:r>
        <w:rPr>
          <w:rFonts w:hint="eastAsia"/>
        </w:rPr>
        <w:t>邻居或链路。</w:t>
      </w:r>
    </w:p>
    <w:p w:rsidR="00CE7DAA" w:rsidRPr="000D05AC" w:rsidRDefault="00CE7DAA" w:rsidP="00CE7DAA">
      <w:pPr>
        <w:pStyle w:val="40"/>
      </w:pPr>
      <w:r w:rsidRPr="00BC3BA9">
        <w:rPr>
          <w:rFonts w:hint="eastAsia"/>
        </w:rPr>
        <w:t>配置限制与指导</w:t>
      </w:r>
    </w:p>
    <w:p w:rsidR="00CE7DAA" w:rsidRDefault="00CE7DAA" w:rsidP="00CE7DAA">
      <w:r>
        <w:rPr>
          <w:rFonts w:hint="eastAsia"/>
        </w:rPr>
        <w:t>配置</w:t>
      </w:r>
      <w:r>
        <w:rPr>
          <w:rFonts w:hint="eastAsia"/>
        </w:rPr>
        <w:t>BGP-EPE</w:t>
      </w:r>
      <w:r>
        <w:rPr>
          <w:rFonts w:hint="eastAsia"/>
        </w:rPr>
        <w:t>功能时，需要注意：</w:t>
      </w:r>
    </w:p>
    <w:p w:rsidR="00CE7DAA" w:rsidRPr="000D05AC" w:rsidRDefault="00CE7DAA" w:rsidP="00CE7DAA">
      <w:pPr>
        <w:pStyle w:val="ItemList"/>
      </w:pPr>
      <w:r w:rsidRPr="000D05AC">
        <w:rPr>
          <w:rFonts w:hint="eastAsia"/>
        </w:rPr>
        <w:t>缺省情况下，</w:t>
      </w:r>
      <w:r w:rsidRPr="00551A7B">
        <w:t>BGP peering SID</w:t>
      </w:r>
      <w:r>
        <w:rPr>
          <w:rFonts w:hint="eastAsia"/>
        </w:rPr>
        <w:t>为节点类型。</w:t>
      </w:r>
    </w:p>
    <w:p w:rsidR="00CE7DAA" w:rsidRPr="00CE7DAA" w:rsidRDefault="00CE7DAA" w:rsidP="00CE7DAA">
      <w:pPr>
        <w:pStyle w:val="ItemList"/>
        <w:rPr>
          <w:lang w:eastAsia="zh-CN"/>
        </w:rPr>
      </w:pPr>
      <w:r w:rsidRPr="00CE7DAA">
        <w:rPr>
          <w:rFonts w:hint="eastAsia"/>
          <w:lang w:eastAsia="zh-CN"/>
        </w:rPr>
        <w:t>如果开启</w:t>
      </w:r>
      <w:r w:rsidRPr="00CE7DAA">
        <w:rPr>
          <w:rFonts w:hint="eastAsia"/>
          <w:lang w:eastAsia="zh-CN"/>
        </w:rPr>
        <w:t>BGP-EPE</w:t>
      </w:r>
      <w:r w:rsidRPr="00CE7DAA">
        <w:rPr>
          <w:rFonts w:hint="eastAsia"/>
          <w:lang w:eastAsia="zh-CN"/>
        </w:rPr>
        <w:t>功能时未指定路由策略，将自动为</w:t>
      </w:r>
      <w:r w:rsidRPr="00CE7DAA">
        <w:rPr>
          <w:rFonts w:hint="eastAsia"/>
          <w:lang w:eastAsia="zh-CN"/>
        </w:rPr>
        <w:t>BGP</w:t>
      </w:r>
      <w:r w:rsidRPr="00CE7DAA">
        <w:rPr>
          <w:rFonts w:hint="eastAsia"/>
          <w:lang w:eastAsia="zh-CN"/>
        </w:rPr>
        <w:t>邻居分配标签。</w:t>
      </w:r>
    </w:p>
    <w:p w:rsidR="00CE7DAA" w:rsidRPr="00CE7DAA" w:rsidRDefault="00CE7DAA" w:rsidP="00CE7DAA">
      <w:pPr>
        <w:pStyle w:val="ItemList"/>
        <w:rPr>
          <w:lang w:eastAsia="zh-CN"/>
        </w:rPr>
      </w:pPr>
      <w:r w:rsidRPr="00CE7DAA">
        <w:rPr>
          <w:rFonts w:hint="eastAsia"/>
          <w:lang w:eastAsia="zh-CN"/>
        </w:rPr>
        <w:t>部署</w:t>
      </w:r>
      <w:r w:rsidRPr="00CE7DAA">
        <w:rPr>
          <w:rFonts w:hint="eastAsia"/>
          <w:lang w:eastAsia="zh-CN"/>
        </w:rPr>
        <w:t>BGP-EPE</w:t>
      </w:r>
      <w:r w:rsidRPr="00CE7DAA">
        <w:rPr>
          <w:rFonts w:hint="eastAsia"/>
          <w:lang w:eastAsia="zh-CN"/>
        </w:rPr>
        <w:t>时需要同时部署</w:t>
      </w:r>
      <w:r w:rsidRPr="00CE7DAA">
        <w:rPr>
          <w:rFonts w:hint="eastAsia"/>
          <w:lang w:eastAsia="zh-CN"/>
        </w:rPr>
        <w:t>MPLS TE</w:t>
      </w:r>
      <w:r w:rsidRPr="00CE7DAA">
        <w:rPr>
          <w:rFonts w:hint="eastAsia"/>
          <w:lang w:eastAsia="zh-CN"/>
        </w:rPr>
        <w:t>隧道采用静态</w:t>
      </w:r>
      <w:r w:rsidRPr="00CE7DAA">
        <w:rPr>
          <w:rFonts w:hint="eastAsia"/>
          <w:lang w:eastAsia="zh-CN"/>
        </w:rPr>
        <w:t>SRLSP</w:t>
      </w:r>
      <w:r w:rsidRPr="00CE7DAA">
        <w:rPr>
          <w:rFonts w:hint="eastAsia"/>
          <w:lang w:eastAsia="zh-CN"/>
        </w:rPr>
        <w:t>，且静态</w:t>
      </w:r>
      <w:r w:rsidRPr="00CE7DAA">
        <w:rPr>
          <w:rFonts w:hint="eastAsia"/>
          <w:lang w:eastAsia="zh-CN"/>
        </w:rPr>
        <w:t>SRLSP</w:t>
      </w:r>
      <w:r w:rsidRPr="00CE7DAA">
        <w:rPr>
          <w:rFonts w:hint="eastAsia"/>
          <w:lang w:eastAsia="zh-CN"/>
        </w:rPr>
        <w:t>的出标签值需要与配置</w:t>
      </w:r>
      <w:r w:rsidRPr="00CE7DAA">
        <w:rPr>
          <w:rFonts w:hint="eastAsia"/>
          <w:lang w:eastAsia="zh-CN"/>
        </w:rPr>
        <w:t>BGP-EPE</w:t>
      </w:r>
      <w:r w:rsidRPr="00CE7DAA">
        <w:rPr>
          <w:rFonts w:hint="eastAsia"/>
          <w:lang w:eastAsia="zh-CN"/>
        </w:rPr>
        <w:t>功能的标签值相同。</w:t>
      </w:r>
    </w:p>
    <w:p w:rsidR="00CE7DAA" w:rsidRDefault="00CE7DAA" w:rsidP="00CE7DAA">
      <w:r w:rsidRPr="000D05AC">
        <w:rPr>
          <w:rFonts w:hint="eastAsia"/>
        </w:rPr>
        <w:t>通过</w:t>
      </w:r>
      <w:r w:rsidRPr="000D05AC">
        <w:rPr>
          <w:rFonts w:hint="eastAsia"/>
        </w:rPr>
        <w:t>BGP-EPE</w:t>
      </w:r>
      <w:r w:rsidRPr="000D05AC">
        <w:rPr>
          <w:rFonts w:hint="eastAsia"/>
        </w:rPr>
        <w:t>功能</w:t>
      </w:r>
      <w:r w:rsidRPr="00F15F5F">
        <w:rPr>
          <w:rFonts w:hint="eastAsia"/>
        </w:rPr>
        <w:t>为指定对等体</w:t>
      </w:r>
      <w:r w:rsidRPr="00F15F5F">
        <w:rPr>
          <w:rFonts w:hint="eastAsia"/>
        </w:rPr>
        <w:t>/</w:t>
      </w:r>
      <w:r w:rsidRPr="00F15F5F">
        <w:rPr>
          <w:rFonts w:hint="eastAsia"/>
        </w:rPr>
        <w:t>对等体组应用路由策略</w:t>
      </w:r>
      <w:r>
        <w:rPr>
          <w:rFonts w:hint="eastAsia"/>
        </w:rPr>
        <w:t>时需要注意：</w:t>
      </w:r>
    </w:p>
    <w:p w:rsidR="00CE7DAA" w:rsidRPr="00CE7DAA" w:rsidRDefault="00CE7DAA" w:rsidP="00CE7DAA">
      <w:pPr>
        <w:pStyle w:val="ItemList"/>
        <w:rPr>
          <w:lang w:eastAsia="zh-CN"/>
        </w:rPr>
      </w:pPr>
      <w:r w:rsidRPr="00CE7DAA">
        <w:rPr>
          <w:rFonts w:hint="eastAsia"/>
          <w:lang w:eastAsia="zh-CN"/>
        </w:rPr>
        <w:t>不能通过路由策略为不同的</w:t>
      </w:r>
      <w:r w:rsidRPr="00CE7DAA">
        <w:rPr>
          <w:rFonts w:hint="eastAsia"/>
          <w:lang w:eastAsia="zh-CN"/>
        </w:rPr>
        <w:t>BGP</w:t>
      </w:r>
      <w:r w:rsidRPr="00CE7DAA">
        <w:rPr>
          <w:rFonts w:hint="eastAsia"/>
          <w:lang w:eastAsia="zh-CN"/>
        </w:rPr>
        <w:t>对等体</w:t>
      </w:r>
      <w:r w:rsidRPr="00CE7DAA">
        <w:rPr>
          <w:rFonts w:hint="eastAsia"/>
          <w:lang w:eastAsia="zh-CN"/>
        </w:rPr>
        <w:t>/</w:t>
      </w:r>
      <w:r w:rsidRPr="00CE7DAA">
        <w:rPr>
          <w:rFonts w:hint="eastAsia"/>
          <w:lang w:eastAsia="zh-CN"/>
        </w:rPr>
        <w:t>对等体组分配相同的标签值。</w:t>
      </w:r>
    </w:p>
    <w:p w:rsidR="00CE7DAA" w:rsidRPr="00CE7DAA" w:rsidRDefault="00CE7DAA" w:rsidP="00CE7DAA">
      <w:pPr>
        <w:pStyle w:val="ItemList"/>
        <w:rPr>
          <w:lang w:eastAsia="zh-CN"/>
        </w:rPr>
      </w:pPr>
      <w:r w:rsidRPr="00CE7DAA">
        <w:rPr>
          <w:rFonts w:hint="eastAsia"/>
          <w:lang w:eastAsia="zh-CN"/>
        </w:rPr>
        <w:t>仅当为</w:t>
      </w:r>
      <w:r w:rsidRPr="00CE7DAA">
        <w:rPr>
          <w:rFonts w:hint="eastAsia"/>
          <w:lang w:eastAsia="zh-CN"/>
        </w:rPr>
        <w:t>BGP</w:t>
      </w:r>
      <w:r w:rsidRPr="00CE7DAA">
        <w:rPr>
          <w:rFonts w:hint="eastAsia"/>
          <w:lang w:eastAsia="zh-CN"/>
        </w:rPr>
        <w:t>对等体</w:t>
      </w:r>
      <w:r w:rsidRPr="00CE7DAA">
        <w:rPr>
          <w:rFonts w:hint="eastAsia"/>
          <w:lang w:eastAsia="zh-CN"/>
        </w:rPr>
        <w:t>/</w:t>
      </w:r>
      <w:r w:rsidRPr="00CE7DAA">
        <w:rPr>
          <w:rFonts w:hint="eastAsia"/>
          <w:lang w:eastAsia="zh-CN"/>
        </w:rPr>
        <w:t>对等体组分配</w:t>
      </w:r>
      <w:r w:rsidRPr="00CE7DAA">
        <w:rPr>
          <w:rFonts w:hint="eastAsia"/>
          <w:lang w:eastAsia="zh-CN"/>
        </w:rPr>
        <w:t>Set</w:t>
      </w:r>
      <w:r w:rsidRPr="00CE7DAA">
        <w:rPr>
          <w:rFonts w:hint="eastAsia"/>
          <w:lang w:eastAsia="zh-CN"/>
        </w:rPr>
        <w:t>类型的</w:t>
      </w:r>
      <w:r w:rsidRPr="00CE7DAA">
        <w:rPr>
          <w:lang w:eastAsia="zh-CN"/>
        </w:rPr>
        <w:t>BGP peering SID</w:t>
      </w:r>
      <w:r w:rsidRPr="00CE7DAA">
        <w:rPr>
          <w:rFonts w:hint="eastAsia"/>
          <w:lang w:eastAsia="zh-CN"/>
        </w:rPr>
        <w:t>时，不同的</w:t>
      </w:r>
      <w:r w:rsidRPr="00CE7DAA">
        <w:rPr>
          <w:rFonts w:hint="eastAsia"/>
          <w:lang w:eastAsia="zh-CN"/>
        </w:rPr>
        <w:t>BGP</w:t>
      </w:r>
      <w:r w:rsidRPr="00CE7DAA">
        <w:rPr>
          <w:rFonts w:hint="eastAsia"/>
          <w:lang w:eastAsia="zh-CN"/>
        </w:rPr>
        <w:t>对等体</w:t>
      </w:r>
      <w:r w:rsidRPr="00CE7DAA">
        <w:rPr>
          <w:rFonts w:hint="eastAsia"/>
          <w:lang w:eastAsia="zh-CN"/>
        </w:rPr>
        <w:t>/</w:t>
      </w:r>
      <w:r w:rsidRPr="00CE7DAA">
        <w:rPr>
          <w:rFonts w:hint="eastAsia"/>
          <w:lang w:eastAsia="zh-CN"/>
        </w:rPr>
        <w:t>对等体组可以应用相同的路由策略。</w:t>
      </w:r>
    </w:p>
    <w:p w:rsidR="00CE7DAA" w:rsidRDefault="00CE7DAA" w:rsidP="00CE7DAA">
      <w:pPr>
        <w:pStyle w:val="ItemList"/>
      </w:pPr>
      <w:r>
        <w:rPr>
          <w:rFonts w:hint="eastAsia"/>
        </w:rPr>
        <w:t>仅当</w:t>
      </w:r>
      <w:r>
        <w:rPr>
          <w:rFonts w:hint="eastAsia"/>
        </w:rPr>
        <w:t>EBGP</w:t>
      </w:r>
      <w:r>
        <w:rPr>
          <w:rFonts w:hint="eastAsia"/>
        </w:rPr>
        <w:t>会话通过环回口建立时支持策略中配置</w:t>
      </w:r>
      <w:r w:rsidRPr="00BC3BA9">
        <w:rPr>
          <w:rStyle w:val="commandkeywords"/>
        </w:rPr>
        <w:t>if-match interface</w:t>
      </w:r>
      <w:r>
        <w:rPr>
          <w:rFonts w:hint="eastAsia"/>
        </w:rPr>
        <w:t>作为过滤</w:t>
      </w:r>
      <w:r w:rsidRPr="00F502C4">
        <w:rPr>
          <w:rFonts w:hint="eastAsia"/>
        </w:rPr>
        <w:t>条件</w:t>
      </w:r>
      <w:r>
        <w:rPr>
          <w:rFonts w:hint="eastAsia"/>
        </w:rPr>
        <w:t>。</w:t>
      </w:r>
    </w:p>
    <w:p w:rsidR="00CE7DAA" w:rsidRPr="009B4D1D" w:rsidRDefault="00CE7DAA" w:rsidP="00CE7DAA">
      <w:pPr>
        <w:pStyle w:val="40"/>
      </w:pPr>
      <w:r>
        <w:rPr>
          <w:rFonts w:hint="eastAsia"/>
        </w:rPr>
        <w:t>配置步骤</w:t>
      </w:r>
    </w:p>
    <w:p w:rsidR="00CE7DAA" w:rsidRDefault="00CE7DAA" w:rsidP="00CE7DAA">
      <w:pPr>
        <w:pStyle w:val="ItemStep"/>
      </w:pPr>
      <w:r>
        <w:rPr>
          <w:rFonts w:hint="eastAsia"/>
        </w:rPr>
        <w:t>进入系统视图。</w:t>
      </w:r>
    </w:p>
    <w:p w:rsidR="00CE7DAA" w:rsidRDefault="00CE7DAA" w:rsidP="00CE7DAA">
      <w:pPr>
        <w:pStyle w:val="ItemIndent1"/>
      </w:pPr>
      <w:r w:rsidRPr="00243DBD">
        <w:rPr>
          <w:rStyle w:val="commandkeywords"/>
          <w:rFonts w:hint="eastAsia"/>
        </w:rPr>
        <w:t>s</w:t>
      </w:r>
      <w:r w:rsidRPr="00074381">
        <w:rPr>
          <w:rStyle w:val="commandkeywords"/>
          <w:rFonts w:hint="eastAsia"/>
        </w:rPr>
        <w:t>ystem-view</w:t>
      </w:r>
    </w:p>
    <w:p w:rsidR="00CE7DAA" w:rsidRPr="0078440F" w:rsidRDefault="00CE7DAA" w:rsidP="00CE7DAA">
      <w:pPr>
        <w:pStyle w:val="ItemStep"/>
      </w:pPr>
      <w:r w:rsidRPr="0078440F">
        <w:rPr>
          <w:rFonts w:hint="eastAsia"/>
        </w:rPr>
        <w:t>进入</w:t>
      </w:r>
      <w:r w:rsidRPr="0078440F">
        <w:t>BGP</w:t>
      </w:r>
      <w:r w:rsidRPr="00626616">
        <w:rPr>
          <w:rFonts w:hint="eastAsia"/>
        </w:rPr>
        <w:t>实例视图</w:t>
      </w:r>
      <w:r>
        <w:rPr>
          <w:rFonts w:hint="eastAsia"/>
        </w:rPr>
        <w:t>。</w:t>
      </w:r>
    </w:p>
    <w:p w:rsidR="00CE7DAA" w:rsidRDefault="00CE7DAA" w:rsidP="00CE7DAA">
      <w:pPr>
        <w:pStyle w:val="ItemIndent1"/>
      </w:pPr>
      <w:r w:rsidRPr="00ED357B">
        <w:rPr>
          <w:rStyle w:val="commandkeywords"/>
        </w:rPr>
        <w:t>bgp</w:t>
      </w:r>
      <w:r w:rsidRPr="00ED357B">
        <w:rPr>
          <w:rStyle w:val="commandparameter"/>
        </w:rPr>
        <w:t xml:space="preserve"> as-number</w:t>
      </w:r>
      <w:r w:rsidRPr="00ED357B">
        <w:rPr>
          <w:rStyle w:val="commandparameter"/>
          <w:rFonts w:hint="eastAsia"/>
        </w:rPr>
        <w:t xml:space="preserve"> </w:t>
      </w:r>
      <w:r w:rsidRPr="009672EB">
        <w:rPr>
          <w:rStyle w:val="commandtext"/>
          <w:rFonts w:hint="eastAsia"/>
        </w:rPr>
        <w:t>[</w:t>
      </w:r>
      <w:r w:rsidRPr="006972EA">
        <w:rPr>
          <w:rFonts w:hint="eastAsia"/>
        </w:rPr>
        <w:t xml:space="preserve"> </w:t>
      </w:r>
      <w:r w:rsidRPr="00ED357B">
        <w:rPr>
          <w:rStyle w:val="commandkeywords"/>
        </w:rPr>
        <w:t>instance</w:t>
      </w:r>
      <w:r w:rsidRPr="00ED357B">
        <w:rPr>
          <w:rStyle w:val="commandparameter"/>
          <w:rFonts w:hint="eastAsia"/>
        </w:rPr>
        <w:t xml:space="preserve"> instance-name </w:t>
      </w:r>
      <w:r w:rsidRPr="009672EB">
        <w:rPr>
          <w:rStyle w:val="commandtext"/>
          <w:rFonts w:hint="eastAsia"/>
        </w:rPr>
        <w:t>]</w:t>
      </w:r>
    </w:p>
    <w:p w:rsidR="00CE7DAA" w:rsidRPr="00CE7DAA" w:rsidRDefault="00CE7DAA" w:rsidP="00CE7DAA">
      <w:pPr>
        <w:pStyle w:val="ItemStep"/>
        <w:rPr>
          <w:lang w:eastAsia="zh-CN"/>
        </w:rPr>
      </w:pPr>
      <w:r w:rsidRPr="00CE7DAA">
        <w:rPr>
          <w:rFonts w:hint="eastAsia"/>
          <w:lang w:eastAsia="zh-CN"/>
        </w:rPr>
        <w:t>开启</w:t>
      </w:r>
      <w:r w:rsidRPr="00CE7DAA">
        <w:rPr>
          <w:rFonts w:hint="eastAsia"/>
          <w:lang w:eastAsia="zh-CN"/>
        </w:rPr>
        <w:t>BGP-EPE</w:t>
      </w:r>
      <w:r w:rsidRPr="00CE7DAA">
        <w:rPr>
          <w:rFonts w:hint="eastAsia"/>
          <w:lang w:eastAsia="zh-CN"/>
        </w:rPr>
        <w:t>功能，并为指定对等体</w:t>
      </w:r>
      <w:r w:rsidRPr="00CE7DAA">
        <w:rPr>
          <w:rFonts w:hint="eastAsia"/>
          <w:lang w:eastAsia="zh-CN"/>
        </w:rPr>
        <w:t>/</w:t>
      </w:r>
      <w:r w:rsidRPr="00CE7DAA">
        <w:rPr>
          <w:rFonts w:hint="eastAsia"/>
          <w:lang w:eastAsia="zh-CN"/>
        </w:rPr>
        <w:t>对等体组应用路由策略。</w:t>
      </w:r>
    </w:p>
    <w:p w:rsidR="00CE7DAA" w:rsidRPr="000D05AC" w:rsidRDefault="00CE7DAA" w:rsidP="00CE7DAA">
      <w:pPr>
        <w:pStyle w:val="ItemIndent1"/>
        <w:rPr>
          <w:rStyle w:val="commandtext"/>
        </w:rPr>
      </w:pPr>
      <w:r w:rsidRPr="000C413C">
        <w:rPr>
          <w:rStyle w:val="commandkeywords"/>
        </w:rPr>
        <w:t>peer</w:t>
      </w:r>
      <w:r w:rsidRPr="000D05AC">
        <w:rPr>
          <w:rFonts w:hint="eastAsia"/>
        </w:rPr>
        <w:t xml:space="preserve"> </w:t>
      </w:r>
      <w:r w:rsidRPr="000D05AC">
        <w:rPr>
          <w:rStyle w:val="commandtext"/>
        </w:rPr>
        <w:t>{</w:t>
      </w:r>
      <w:r w:rsidRPr="000D05AC">
        <w:rPr>
          <w:rFonts w:hint="eastAsia"/>
        </w:rPr>
        <w:t xml:space="preserve"> </w:t>
      </w:r>
      <w:r w:rsidRPr="000D05AC">
        <w:rPr>
          <w:rStyle w:val="commandparameter"/>
        </w:rPr>
        <w:t>group-name</w:t>
      </w:r>
      <w:r w:rsidRPr="000D05AC">
        <w:rPr>
          <w:rStyle w:val="commandparameter"/>
          <w:rFonts w:hint="eastAsia"/>
        </w:rPr>
        <w:t xml:space="preserve"> </w:t>
      </w:r>
      <w:r w:rsidRPr="000D05AC">
        <w:rPr>
          <w:rStyle w:val="commandtext"/>
        </w:rPr>
        <w:t>|</w:t>
      </w:r>
      <w:r w:rsidRPr="000D05AC">
        <w:rPr>
          <w:rStyle w:val="commandparameter"/>
          <w:rFonts w:hint="eastAsia"/>
        </w:rPr>
        <w:t xml:space="preserve"> </w:t>
      </w:r>
      <w:r w:rsidRPr="000D05AC">
        <w:rPr>
          <w:rStyle w:val="commandparameter"/>
        </w:rPr>
        <w:t>ipv4-address</w:t>
      </w:r>
      <w:r w:rsidRPr="000D05AC">
        <w:rPr>
          <w:rStyle w:val="commandparameter"/>
          <w:rFonts w:hint="eastAsia"/>
        </w:rPr>
        <w:t xml:space="preserve"> </w:t>
      </w:r>
      <w:r w:rsidRPr="000D05AC">
        <w:rPr>
          <w:rStyle w:val="commandtext"/>
        </w:rPr>
        <w:t>[</w:t>
      </w:r>
      <w:r w:rsidRPr="000D05AC">
        <w:rPr>
          <w:rStyle w:val="commandparameter"/>
          <w:rFonts w:hint="eastAsia"/>
        </w:rPr>
        <w:t xml:space="preserve"> </w:t>
      </w:r>
      <w:r w:rsidRPr="000D05AC">
        <w:rPr>
          <w:rStyle w:val="commandparameter"/>
        </w:rPr>
        <w:t>mask-length</w:t>
      </w:r>
      <w:r w:rsidRPr="000D05AC">
        <w:rPr>
          <w:rFonts w:hint="eastAsia"/>
        </w:rPr>
        <w:t xml:space="preserve"> </w:t>
      </w:r>
      <w:r w:rsidRPr="000D05AC">
        <w:rPr>
          <w:rStyle w:val="commandtext"/>
        </w:rPr>
        <w:t>]</w:t>
      </w:r>
      <w:r w:rsidRPr="000D05AC">
        <w:rPr>
          <w:rFonts w:hint="eastAsia"/>
        </w:rPr>
        <w:t xml:space="preserve"> </w:t>
      </w:r>
      <w:r w:rsidRPr="000D05AC">
        <w:rPr>
          <w:rStyle w:val="commandtext"/>
        </w:rPr>
        <w:t>}</w:t>
      </w:r>
      <w:r w:rsidRPr="000D05AC">
        <w:rPr>
          <w:rFonts w:hint="eastAsia"/>
        </w:rPr>
        <w:t xml:space="preserve"> </w:t>
      </w:r>
      <w:r w:rsidRPr="000D05AC">
        <w:rPr>
          <w:rStyle w:val="commandkeywords"/>
          <w:rFonts w:hint="eastAsia"/>
        </w:rPr>
        <w:t>egress-engineering</w:t>
      </w:r>
      <w:r w:rsidRPr="000D05AC">
        <w:rPr>
          <w:rFonts w:hint="eastAsia"/>
        </w:rPr>
        <w:t xml:space="preserve"> </w:t>
      </w:r>
      <w:r w:rsidRPr="000D05AC">
        <w:rPr>
          <w:rStyle w:val="commandtext"/>
        </w:rPr>
        <w:t>[</w:t>
      </w:r>
      <w:r w:rsidRPr="000D05AC">
        <w:rPr>
          <w:rFonts w:hint="eastAsia"/>
        </w:rPr>
        <w:t xml:space="preserve"> </w:t>
      </w:r>
      <w:r w:rsidRPr="000D05AC">
        <w:rPr>
          <w:rStyle w:val="commandkeywords"/>
        </w:rPr>
        <w:t>adjacency</w:t>
      </w:r>
      <w:r w:rsidRPr="000D05AC">
        <w:rPr>
          <w:rFonts w:hint="eastAsia"/>
        </w:rPr>
        <w:t xml:space="preserve"> </w:t>
      </w:r>
      <w:r w:rsidRPr="000D05AC">
        <w:rPr>
          <w:rStyle w:val="commandtext"/>
        </w:rPr>
        <w:t>|</w:t>
      </w:r>
      <w:r w:rsidRPr="000D05AC">
        <w:rPr>
          <w:rFonts w:hint="eastAsia"/>
        </w:rPr>
        <w:t xml:space="preserve"> </w:t>
      </w:r>
      <w:r w:rsidRPr="000D05AC">
        <w:rPr>
          <w:rStyle w:val="commandkeywords"/>
        </w:rPr>
        <w:t>set</w:t>
      </w:r>
      <w:r w:rsidRPr="000D05AC">
        <w:rPr>
          <w:rFonts w:hint="eastAsia"/>
        </w:rPr>
        <w:t xml:space="preserve"> </w:t>
      </w:r>
      <w:r w:rsidRPr="000D05AC">
        <w:rPr>
          <w:rStyle w:val="commandtext"/>
        </w:rPr>
        <w:t>] [</w:t>
      </w:r>
      <w:r w:rsidRPr="000D05AC">
        <w:rPr>
          <w:rStyle w:val="commandtext"/>
          <w:rFonts w:hint="eastAsia"/>
        </w:rPr>
        <w:t xml:space="preserve"> </w:t>
      </w:r>
      <w:r w:rsidRPr="000D05AC">
        <w:rPr>
          <w:rStyle w:val="commandkeywords"/>
        </w:rPr>
        <w:t>route-policy</w:t>
      </w:r>
      <w:r w:rsidRPr="000D05AC">
        <w:rPr>
          <w:rStyle w:val="commandtext"/>
        </w:rPr>
        <w:t xml:space="preserve"> </w:t>
      </w:r>
      <w:r w:rsidRPr="000D05AC">
        <w:rPr>
          <w:rStyle w:val="commandparameter"/>
        </w:rPr>
        <w:t>policy-name</w:t>
      </w:r>
      <w:r w:rsidRPr="000D05AC">
        <w:rPr>
          <w:rStyle w:val="commandparameter"/>
          <w:rFonts w:hint="eastAsia"/>
        </w:rPr>
        <w:t xml:space="preserve"> </w:t>
      </w:r>
      <w:r w:rsidRPr="000D05AC">
        <w:rPr>
          <w:rStyle w:val="commandtext"/>
        </w:rPr>
        <w:t>]</w:t>
      </w:r>
    </w:p>
    <w:p w:rsidR="00CE7DAA" w:rsidRPr="00CE7DAA" w:rsidRDefault="00CE7DAA" w:rsidP="00CE7DAA">
      <w:pPr>
        <w:pStyle w:val="ItemIndent1"/>
        <w:rPr>
          <w:rStyle w:val="commandtext"/>
          <w:lang w:eastAsia="zh-CN"/>
        </w:rPr>
      </w:pPr>
      <w:r w:rsidRPr="00CE7DAA">
        <w:rPr>
          <w:rFonts w:hint="eastAsia"/>
          <w:lang w:eastAsia="zh-CN"/>
        </w:rPr>
        <w:t>缺省情况下，</w:t>
      </w:r>
      <w:r w:rsidRPr="00CE7DAA">
        <w:rPr>
          <w:rFonts w:hint="eastAsia"/>
          <w:lang w:eastAsia="zh-CN"/>
        </w:rPr>
        <w:t>BGP-EPE</w:t>
      </w:r>
      <w:r w:rsidRPr="00CE7DAA">
        <w:rPr>
          <w:rFonts w:hint="eastAsia"/>
          <w:lang w:eastAsia="zh-CN"/>
        </w:rPr>
        <w:t>功能处于关闭状态。</w:t>
      </w:r>
    </w:p>
    <w:p w:rsidR="00CE7DAA" w:rsidRDefault="00CE7DAA" w:rsidP="00CE7DAA">
      <w:pPr>
        <w:pStyle w:val="ItemStep"/>
      </w:pPr>
      <w:r>
        <w:rPr>
          <w:rFonts w:hint="eastAsia"/>
        </w:rPr>
        <w:t>退回系统视图</w:t>
      </w:r>
      <w:r w:rsidRPr="000D05AC">
        <w:rPr>
          <w:rFonts w:hint="eastAsia"/>
        </w:rPr>
        <w:t>。</w:t>
      </w:r>
    </w:p>
    <w:p w:rsidR="00CE7DAA" w:rsidRDefault="00CE7DAA" w:rsidP="00CE7DAA">
      <w:pPr>
        <w:pStyle w:val="ItemIndent1"/>
      </w:pPr>
      <w:r w:rsidRPr="000D05AC">
        <w:rPr>
          <w:rStyle w:val="commandkeywords"/>
          <w:rFonts w:hint="eastAsia"/>
        </w:rPr>
        <w:t>quit</w:t>
      </w:r>
    </w:p>
    <w:p w:rsidR="00CE7DAA" w:rsidRPr="000D05AC" w:rsidRDefault="00CE7DAA" w:rsidP="00CE7DAA">
      <w:pPr>
        <w:pStyle w:val="ItemStep"/>
      </w:pPr>
      <w:r w:rsidRPr="000D05AC">
        <w:rPr>
          <w:rFonts w:hint="eastAsia"/>
        </w:rPr>
        <w:t>进入路由策略视图。</w:t>
      </w:r>
    </w:p>
    <w:p w:rsidR="00CE7DAA" w:rsidRPr="000D05AC" w:rsidRDefault="00CE7DAA" w:rsidP="00CE7DAA">
      <w:pPr>
        <w:pStyle w:val="ItemIndent1"/>
      </w:pPr>
      <w:r w:rsidRPr="003A251E">
        <w:rPr>
          <w:rStyle w:val="commandkeywords"/>
        </w:rPr>
        <w:t>route-policy</w:t>
      </w:r>
      <w:r w:rsidRPr="000D05AC">
        <w:t xml:space="preserve"> </w:t>
      </w:r>
      <w:r w:rsidRPr="003A251E">
        <w:rPr>
          <w:rStyle w:val="commandparameter"/>
        </w:rPr>
        <w:t>route-policy-name</w:t>
      </w:r>
      <w:r w:rsidRPr="000D05AC">
        <w:t xml:space="preserve"> </w:t>
      </w:r>
      <w:r w:rsidRPr="003A251E">
        <w:rPr>
          <w:rStyle w:val="commandtext"/>
        </w:rPr>
        <w:t>{</w:t>
      </w:r>
      <w:r w:rsidRPr="000D05AC">
        <w:t xml:space="preserve"> </w:t>
      </w:r>
      <w:r w:rsidRPr="003A251E">
        <w:rPr>
          <w:rStyle w:val="commandkeywords"/>
        </w:rPr>
        <w:t>deny</w:t>
      </w:r>
      <w:r w:rsidRPr="003A251E">
        <w:rPr>
          <w:rStyle w:val="commandtext"/>
        </w:rPr>
        <w:t xml:space="preserve"> | </w:t>
      </w:r>
      <w:r w:rsidRPr="003A251E">
        <w:rPr>
          <w:rStyle w:val="commandkeywords"/>
        </w:rPr>
        <w:t>permit</w:t>
      </w:r>
      <w:r w:rsidRPr="000D05AC">
        <w:t xml:space="preserve"> </w:t>
      </w:r>
      <w:r w:rsidRPr="003A251E">
        <w:rPr>
          <w:rStyle w:val="commandtext"/>
        </w:rPr>
        <w:t>}</w:t>
      </w:r>
      <w:r w:rsidRPr="000D05AC">
        <w:t xml:space="preserve"> </w:t>
      </w:r>
      <w:r w:rsidRPr="003A251E">
        <w:rPr>
          <w:rStyle w:val="commandkeywords"/>
        </w:rPr>
        <w:t>node</w:t>
      </w:r>
      <w:r w:rsidRPr="000D05AC">
        <w:t xml:space="preserve"> </w:t>
      </w:r>
      <w:r w:rsidRPr="003A251E">
        <w:rPr>
          <w:rStyle w:val="commandparameter"/>
        </w:rPr>
        <w:t>node-number</w:t>
      </w:r>
    </w:p>
    <w:p w:rsidR="00CE7DAA" w:rsidRPr="00CE7DAA" w:rsidRDefault="00CE7DAA" w:rsidP="00CE7DAA">
      <w:pPr>
        <w:pStyle w:val="ItemStep"/>
        <w:rPr>
          <w:lang w:eastAsia="zh-CN"/>
        </w:rPr>
      </w:pPr>
      <w:r w:rsidRPr="00CE7DAA">
        <w:rPr>
          <w:rFonts w:hint="eastAsia"/>
          <w:lang w:eastAsia="zh-CN"/>
        </w:rPr>
        <w:t>配置</w:t>
      </w:r>
      <w:r w:rsidRPr="00CE7DAA">
        <w:rPr>
          <w:rFonts w:hint="eastAsia"/>
          <w:lang w:eastAsia="zh-CN"/>
        </w:rPr>
        <w:t>BGP-EPE</w:t>
      </w:r>
      <w:r w:rsidRPr="00CE7DAA">
        <w:rPr>
          <w:rFonts w:hint="eastAsia"/>
          <w:lang w:eastAsia="zh-CN"/>
        </w:rPr>
        <w:t>功能的标签值。</w:t>
      </w:r>
    </w:p>
    <w:p w:rsidR="00CE7DAA" w:rsidRPr="00BC3BA9" w:rsidRDefault="00CE7DAA" w:rsidP="00CE7DAA">
      <w:pPr>
        <w:pStyle w:val="ItemIndent1"/>
        <w:rPr>
          <w:rStyle w:val="commandkeywords"/>
        </w:rPr>
      </w:pPr>
      <w:r w:rsidRPr="009B4D1D">
        <w:rPr>
          <w:rStyle w:val="commandkeywords"/>
        </w:rPr>
        <w:t>apply label</w:t>
      </w:r>
      <w:r w:rsidRPr="009B4D1D">
        <w:rPr>
          <w:rStyle w:val="commandkeywords"/>
          <w:rFonts w:hint="eastAsia"/>
        </w:rPr>
        <w:t>-value</w:t>
      </w:r>
      <w:r w:rsidRPr="00BC3BA9">
        <w:rPr>
          <w:rStyle w:val="commandkeywords"/>
        </w:rPr>
        <w:t xml:space="preserve"> </w:t>
      </w:r>
      <w:r w:rsidRPr="009B4D1D">
        <w:rPr>
          <w:rStyle w:val="commandparameter"/>
        </w:rPr>
        <w:t>label-value</w:t>
      </w:r>
    </w:p>
    <w:p w:rsidR="00B82854" w:rsidRDefault="00CE7DAA" w:rsidP="00CE7DAA">
      <w:pPr>
        <w:pStyle w:val="ItemIndent1"/>
      </w:pPr>
      <w:r w:rsidRPr="000D05AC">
        <w:rPr>
          <w:rFonts w:hint="eastAsia"/>
          <w:lang w:eastAsia="zh-CN"/>
        </w:rPr>
        <w:t>缺省情况下，未配置标签值。</w:t>
      </w:r>
    </w:p>
    <w:p w:rsidR="00B82854" w:rsidRDefault="00B82854" w:rsidP="00B82854">
      <w:pPr>
        <w:pStyle w:val="20"/>
      </w:pPr>
      <w:bookmarkStart w:id="195" w:name="_Ref13574725"/>
      <w:bookmarkStart w:id="196" w:name="_Toc13574783"/>
      <w:bookmarkStart w:id="197" w:name="_Toc16771405"/>
      <w:bookmarkStart w:id="198" w:name="_Toc45106670"/>
      <w:r w:rsidRPr="00C012C5">
        <w:rPr>
          <w:rFonts w:hint="eastAsia"/>
        </w:rPr>
        <w:t>配置设备建立</w:t>
      </w:r>
      <w:r w:rsidRPr="00C012C5">
        <w:rPr>
          <w:rFonts w:hint="eastAsia"/>
        </w:rPr>
        <w:t>SRLSP</w:t>
      </w:r>
      <w:r w:rsidRPr="00C012C5">
        <w:rPr>
          <w:rFonts w:hint="eastAsia"/>
        </w:rPr>
        <w:t>的触发策略</w:t>
      </w:r>
      <w:bookmarkEnd w:id="195"/>
      <w:bookmarkEnd w:id="196"/>
      <w:bookmarkEnd w:id="197"/>
      <w:bookmarkEnd w:id="198"/>
    </w:p>
    <w:p w:rsidR="00B82854" w:rsidRDefault="00B82854" w:rsidP="00B82854">
      <w:pPr>
        <w:pStyle w:val="40"/>
      </w:pPr>
      <w:r>
        <w:rPr>
          <w:rFonts w:hint="eastAsia"/>
        </w:rPr>
        <w:t>功能简介</w:t>
      </w:r>
    </w:p>
    <w:p w:rsidR="00B82854" w:rsidRDefault="00B82854" w:rsidP="00B82854">
      <w:r w:rsidRPr="00DE35FC">
        <w:rPr>
          <w:rFonts w:hint="eastAsia"/>
        </w:rPr>
        <w:t>通过配置</w:t>
      </w:r>
      <w:r w:rsidRPr="00DE35FC">
        <w:rPr>
          <w:rFonts w:hint="eastAsia"/>
        </w:rPr>
        <w:t>SRLSP</w:t>
      </w:r>
      <w:r>
        <w:rPr>
          <w:rFonts w:hint="eastAsia"/>
        </w:rPr>
        <w:t>的</w:t>
      </w:r>
      <w:r w:rsidRPr="00DE35FC">
        <w:rPr>
          <w:rFonts w:hint="eastAsia"/>
        </w:rPr>
        <w:t>建立触发策略，仅允许指定路由触发建立</w:t>
      </w:r>
      <w:r w:rsidRPr="00DE35FC">
        <w:rPr>
          <w:rFonts w:hint="eastAsia"/>
        </w:rPr>
        <w:t>SRLSP</w:t>
      </w:r>
      <w:r w:rsidRPr="00DE35FC">
        <w:rPr>
          <w:rFonts w:hint="eastAsia"/>
        </w:rPr>
        <w:t>，从而控制</w:t>
      </w:r>
      <w:r w:rsidRPr="00DE35FC">
        <w:rPr>
          <w:rFonts w:hint="eastAsia"/>
        </w:rPr>
        <w:t>SRLSP</w:t>
      </w:r>
      <w:r w:rsidRPr="00DE35FC">
        <w:rPr>
          <w:rFonts w:hint="eastAsia"/>
        </w:rPr>
        <w:t>的数量，减少系统资源的浪费。</w:t>
      </w:r>
    </w:p>
    <w:p w:rsidR="00B82854" w:rsidRDefault="00B82854" w:rsidP="00B82854">
      <w:pPr>
        <w:pStyle w:val="40"/>
      </w:pPr>
      <w:r>
        <w:rPr>
          <w:rFonts w:hint="eastAsia"/>
        </w:rPr>
        <w:t>配置步骤</w:t>
      </w:r>
    </w:p>
    <w:p w:rsidR="00B82854" w:rsidRDefault="00B82854" w:rsidP="00B82854">
      <w:pPr>
        <w:pStyle w:val="ItemStep"/>
      </w:pPr>
      <w:r>
        <w:rPr>
          <w:rFonts w:hint="eastAsia"/>
        </w:rPr>
        <w:t>进入系统视图。</w:t>
      </w:r>
    </w:p>
    <w:p w:rsidR="00B82854" w:rsidRDefault="00B82854" w:rsidP="00B82854">
      <w:pPr>
        <w:pStyle w:val="ItemIndent1"/>
      </w:pPr>
      <w:r w:rsidRPr="00243DBD">
        <w:rPr>
          <w:rStyle w:val="commandkeywords"/>
          <w:rFonts w:hint="eastAsia"/>
        </w:rPr>
        <w:t>system-view</w:t>
      </w:r>
    </w:p>
    <w:p w:rsidR="00B82854" w:rsidRPr="0026456E" w:rsidRDefault="00B82854" w:rsidP="00B82854">
      <w:pPr>
        <w:pStyle w:val="ItemStep"/>
      </w:pPr>
      <w:r w:rsidRPr="0026456E">
        <w:rPr>
          <w:rFonts w:hint="eastAsia"/>
        </w:rPr>
        <w:t>进入</w:t>
      </w:r>
      <w:r w:rsidRPr="0026456E">
        <w:rPr>
          <w:rFonts w:hint="eastAsia"/>
        </w:rPr>
        <w:t>OSPF</w:t>
      </w:r>
      <w:r w:rsidRPr="0026456E">
        <w:rPr>
          <w:rFonts w:hint="eastAsia"/>
        </w:rPr>
        <w:t>视图。</w:t>
      </w:r>
    </w:p>
    <w:p w:rsidR="00B82854" w:rsidRPr="0026456E" w:rsidRDefault="00B82854" w:rsidP="00B82854">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B82854" w:rsidRPr="00B82854" w:rsidRDefault="00B82854" w:rsidP="00B82854">
      <w:pPr>
        <w:pStyle w:val="ItemStep"/>
        <w:rPr>
          <w:lang w:eastAsia="zh-CN"/>
        </w:rPr>
      </w:pPr>
      <w:r w:rsidRPr="00B82854">
        <w:rPr>
          <w:rFonts w:hint="eastAsia"/>
          <w:lang w:eastAsia="zh-CN"/>
        </w:rPr>
        <w:t>配置设备建立</w:t>
      </w:r>
      <w:r w:rsidRPr="00B82854">
        <w:rPr>
          <w:rFonts w:hint="eastAsia"/>
          <w:lang w:eastAsia="zh-CN"/>
        </w:rPr>
        <w:t>SRLSP</w:t>
      </w:r>
      <w:r w:rsidRPr="00B82854">
        <w:rPr>
          <w:rFonts w:hint="eastAsia"/>
          <w:lang w:eastAsia="zh-CN"/>
        </w:rPr>
        <w:t>的触发策略。</w:t>
      </w:r>
    </w:p>
    <w:p w:rsidR="00B82854" w:rsidRDefault="00B82854" w:rsidP="00CE7DAA">
      <w:pPr>
        <w:pStyle w:val="ItemIndent1"/>
      </w:pPr>
      <w:r w:rsidRPr="00DE35FC">
        <w:rPr>
          <w:rStyle w:val="commandkeywords"/>
        </w:rPr>
        <w:t xml:space="preserve">segment-routing lsp-trigger </w:t>
      </w:r>
      <w:r w:rsidRPr="00DE35FC">
        <w:rPr>
          <w:rStyle w:val="commandtext"/>
        </w:rPr>
        <w:t>{</w:t>
      </w:r>
      <w:r w:rsidRPr="00DE35FC">
        <w:rPr>
          <w:rStyle w:val="commandkeywords"/>
        </w:rPr>
        <w:t xml:space="preserve"> host </w:t>
      </w:r>
      <w:r w:rsidRPr="00DE35FC">
        <w:rPr>
          <w:rStyle w:val="commandtext"/>
        </w:rPr>
        <w:t>|</w:t>
      </w:r>
      <w:r w:rsidRPr="00DE35FC">
        <w:rPr>
          <w:rStyle w:val="commandkeywords"/>
        </w:rPr>
        <w:t xml:space="preserve"> none </w:t>
      </w:r>
      <w:r w:rsidRPr="00DE35FC">
        <w:rPr>
          <w:rStyle w:val="commandtext"/>
        </w:rPr>
        <w:t>|</w:t>
      </w:r>
      <w:r w:rsidRPr="00DE35FC">
        <w:rPr>
          <w:rStyle w:val="commandkeywords"/>
        </w:rPr>
        <w:t xml:space="preserve"> prefix-list </w:t>
      </w:r>
      <w:r w:rsidRPr="00DE35FC">
        <w:rPr>
          <w:rStyle w:val="commandparameter"/>
        </w:rPr>
        <w:t>prefix-name</w:t>
      </w:r>
      <w:r w:rsidRPr="00DE35FC">
        <w:rPr>
          <w:rStyle w:val="commandkeywords"/>
        </w:rPr>
        <w:t xml:space="preserve"> </w:t>
      </w:r>
      <w:r w:rsidRPr="00DE35FC">
        <w:rPr>
          <w:rStyle w:val="commandtext"/>
        </w:rPr>
        <w:t>}</w:t>
      </w:r>
      <w:r w:rsidRPr="00E67310">
        <w:rPr>
          <w:rFonts w:hint="eastAsia"/>
        </w:rPr>
        <w:t>缺省情况下，所有路由信息均触发建立</w:t>
      </w:r>
      <w:r w:rsidRPr="00E67310">
        <w:rPr>
          <w:rFonts w:hint="eastAsia"/>
        </w:rPr>
        <w:t>SRLSP</w:t>
      </w:r>
      <w:r w:rsidRPr="00E67310">
        <w:rPr>
          <w:rFonts w:hint="eastAsia"/>
        </w:rPr>
        <w:t>。</w:t>
      </w:r>
    </w:p>
    <w:p w:rsidR="00CE7DAA" w:rsidRDefault="00CE7DAA" w:rsidP="00CE7DAA">
      <w:pPr>
        <w:pStyle w:val="20"/>
      </w:pPr>
      <w:bookmarkStart w:id="199" w:name="_Ref511290758"/>
      <w:bookmarkStart w:id="200" w:name="_Toc511642981"/>
      <w:bookmarkStart w:id="201" w:name="_Toc531096183"/>
      <w:bookmarkStart w:id="202" w:name="_Toc45106671"/>
      <w:r w:rsidRPr="00A45202">
        <w:rPr>
          <w:rFonts w:hint="eastAsia"/>
        </w:rPr>
        <w:t>配置</w:t>
      </w:r>
      <w:r>
        <w:rPr>
          <w:rFonts w:hint="eastAsia"/>
        </w:rPr>
        <w:t>优先使用</w:t>
      </w:r>
      <w:r>
        <w:rPr>
          <w:rFonts w:hint="eastAsia"/>
        </w:rPr>
        <w:t>SRLSP</w:t>
      </w:r>
      <w:r>
        <w:rPr>
          <w:rFonts w:hint="eastAsia"/>
        </w:rPr>
        <w:t>转发流量</w:t>
      </w:r>
      <w:bookmarkEnd w:id="199"/>
      <w:bookmarkEnd w:id="200"/>
      <w:bookmarkEnd w:id="201"/>
      <w:bookmarkEnd w:id="202"/>
    </w:p>
    <w:p w:rsidR="00CE7DAA" w:rsidRDefault="00CE7DAA" w:rsidP="00CE7DAA">
      <w:pPr>
        <w:pStyle w:val="3"/>
      </w:pPr>
      <w:bookmarkStart w:id="203" w:name="_Toc511642982"/>
      <w:bookmarkStart w:id="204" w:name="_Toc531096184"/>
      <w:bookmarkStart w:id="205" w:name="_Toc45106672"/>
      <w:r>
        <w:rPr>
          <w:rFonts w:hint="eastAsia"/>
        </w:rPr>
        <w:t>功能简介</w:t>
      </w:r>
      <w:bookmarkEnd w:id="203"/>
      <w:bookmarkEnd w:id="204"/>
      <w:bookmarkEnd w:id="205"/>
    </w:p>
    <w:p w:rsidR="00CE7DAA" w:rsidRDefault="00CE7DAA" w:rsidP="00CE7DAA">
      <w:r>
        <w:rPr>
          <w:rFonts w:hint="eastAsia"/>
        </w:rPr>
        <w:t>当到达同一目的网络同时存在</w:t>
      </w:r>
      <w:r>
        <w:rPr>
          <w:rFonts w:hint="eastAsia"/>
        </w:rPr>
        <w:t>SRLSP</w:t>
      </w:r>
      <w:r>
        <w:rPr>
          <w:rFonts w:hint="eastAsia"/>
        </w:rPr>
        <w:t>和</w:t>
      </w:r>
      <w:r>
        <w:rPr>
          <w:rFonts w:hint="eastAsia"/>
        </w:rPr>
        <w:t>LDP LSP</w:t>
      </w:r>
      <w:r>
        <w:rPr>
          <w:rFonts w:hint="eastAsia"/>
        </w:rPr>
        <w:t>两种标签转发路径时，</w:t>
      </w:r>
      <w:r w:rsidRPr="008D787B">
        <w:rPr>
          <w:rFonts w:hint="eastAsia"/>
        </w:rPr>
        <w:t>设备优先使用</w:t>
      </w:r>
      <w:r w:rsidRPr="008D787B">
        <w:rPr>
          <w:rFonts w:hint="eastAsia"/>
        </w:rPr>
        <w:t>LDP LSP</w:t>
      </w:r>
      <w:r w:rsidRPr="008D787B">
        <w:rPr>
          <w:rFonts w:hint="eastAsia"/>
        </w:rPr>
        <w:t>转发流量。</w:t>
      </w:r>
      <w:r>
        <w:rPr>
          <w:rFonts w:hint="eastAsia"/>
        </w:rPr>
        <w:t>通过配置本功能，可以指定转发到达该目的网络的流量时优先使用</w:t>
      </w:r>
      <w:r>
        <w:rPr>
          <w:rFonts w:hint="eastAsia"/>
        </w:rPr>
        <w:t>SRLSP</w:t>
      </w:r>
      <w:r>
        <w:rPr>
          <w:rFonts w:hint="eastAsia"/>
        </w:rPr>
        <w:t>路径。</w:t>
      </w:r>
    </w:p>
    <w:p w:rsidR="00CE7DAA" w:rsidRDefault="00CE7DAA" w:rsidP="00CE7DAA">
      <w:pPr>
        <w:pStyle w:val="3"/>
      </w:pPr>
      <w:bookmarkStart w:id="206" w:name="_Toc511642983"/>
      <w:bookmarkStart w:id="207" w:name="_Toc531096185"/>
      <w:bookmarkStart w:id="208" w:name="_Toc45106673"/>
      <w:r>
        <w:rPr>
          <w:rFonts w:hint="eastAsia"/>
        </w:rPr>
        <w:t>配置限制和指导</w:t>
      </w:r>
      <w:bookmarkEnd w:id="206"/>
      <w:bookmarkEnd w:id="207"/>
      <w:bookmarkEnd w:id="208"/>
    </w:p>
    <w:p w:rsidR="00CE7DAA" w:rsidRDefault="00CE7DAA" w:rsidP="00CE7DAA">
      <w:r>
        <w:rPr>
          <w:rFonts w:hint="eastAsia"/>
        </w:rPr>
        <w:t>配置本功能时，请开启</w:t>
      </w:r>
      <w:r>
        <w:rPr>
          <w:rFonts w:hint="eastAsia"/>
        </w:rPr>
        <w:t>MPLS SR</w:t>
      </w:r>
      <w:r>
        <w:rPr>
          <w:rFonts w:hint="eastAsia"/>
        </w:rPr>
        <w:t>功能，并确保</w:t>
      </w:r>
      <w:r>
        <w:rPr>
          <w:rFonts w:hint="eastAsia"/>
        </w:rPr>
        <w:t>SRLSP</w:t>
      </w:r>
      <w:r>
        <w:rPr>
          <w:rFonts w:hint="eastAsia"/>
        </w:rPr>
        <w:t>路径标签为前缀</w:t>
      </w:r>
      <w:r>
        <w:rPr>
          <w:rFonts w:hint="eastAsia"/>
        </w:rPr>
        <w:t>SID</w:t>
      </w:r>
      <w:r>
        <w:rPr>
          <w:rFonts w:hint="eastAsia"/>
        </w:rPr>
        <w:t>。</w:t>
      </w:r>
    </w:p>
    <w:p w:rsidR="00CE7DAA" w:rsidRPr="00F749C3" w:rsidRDefault="00CE7DAA" w:rsidP="00CE7DAA">
      <w:pPr>
        <w:pStyle w:val="3"/>
      </w:pPr>
      <w:bookmarkStart w:id="209" w:name="_Toc511642984"/>
      <w:bookmarkStart w:id="210" w:name="_Toc531096186"/>
      <w:bookmarkStart w:id="211" w:name="_Toc45106674"/>
      <w:r>
        <w:rPr>
          <w:rFonts w:hint="eastAsia"/>
        </w:rPr>
        <w:t>配置优先使用</w:t>
      </w:r>
      <w:r>
        <w:rPr>
          <w:rFonts w:hint="eastAsia"/>
        </w:rPr>
        <w:t>IS</w:t>
      </w:r>
      <w:r w:rsidRPr="008D77FD">
        <w:rPr>
          <w:rFonts w:hint="eastAsia"/>
        </w:rPr>
        <w:t>-IS</w:t>
      </w:r>
      <w:r>
        <w:rPr>
          <w:rFonts w:hint="eastAsia"/>
        </w:rPr>
        <w:t xml:space="preserve"> SR</w:t>
      </w:r>
      <w:r>
        <w:rPr>
          <w:rFonts w:hint="eastAsia"/>
        </w:rPr>
        <w:t>建立的</w:t>
      </w:r>
      <w:r>
        <w:rPr>
          <w:rFonts w:hint="eastAsia"/>
        </w:rPr>
        <w:t>SRLSP</w:t>
      </w:r>
      <w:r>
        <w:rPr>
          <w:rFonts w:hint="eastAsia"/>
        </w:rPr>
        <w:t>转发流量</w:t>
      </w:r>
      <w:bookmarkEnd w:id="209"/>
      <w:bookmarkEnd w:id="210"/>
      <w:bookmarkEnd w:id="211"/>
    </w:p>
    <w:p w:rsidR="00CE7DAA" w:rsidRDefault="00CE7DAA" w:rsidP="00CE7DAA">
      <w:pPr>
        <w:pStyle w:val="ItemStep"/>
      </w:pPr>
      <w:r>
        <w:rPr>
          <w:rFonts w:hint="eastAsia"/>
        </w:rPr>
        <w:t>进入系统视图。</w:t>
      </w:r>
    </w:p>
    <w:p w:rsidR="00CE7DAA" w:rsidRDefault="00CE7DAA" w:rsidP="00CE7DAA">
      <w:pPr>
        <w:pStyle w:val="ItemIndent1"/>
      </w:pPr>
      <w:r w:rsidRPr="00243DBD">
        <w:rPr>
          <w:rStyle w:val="commandkeywords"/>
          <w:rFonts w:hint="eastAsia"/>
        </w:rPr>
        <w:t>system-view</w:t>
      </w:r>
    </w:p>
    <w:p w:rsidR="00CE7DAA" w:rsidRPr="0026456E" w:rsidRDefault="00CE7DAA" w:rsidP="00CE7DAA">
      <w:pPr>
        <w:pStyle w:val="ItemStep"/>
      </w:pPr>
      <w:r w:rsidRPr="0026456E">
        <w:rPr>
          <w:rFonts w:hint="eastAsia"/>
        </w:rPr>
        <w:t>进入</w:t>
      </w:r>
      <w:r>
        <w:rPr>
          <w:rFonts w:hint="eastAsia"/>
        </w:rPr>
        <w:t>IS-IS</w:t>
      </w:r>
      <w:r w:rsidRPr="0026456E">
        <w:rPr>
          <w:rFonts w:hint="eastAsia"/>
        </w:rPr>
        <w:t>视图。</w:t>
      </w:r>
    </w:p>
    <w:p w:rsidR="00CE7DAA" w:rsidRDefault="00CE7DAA" w:rsidP="00CE7DAA">
      <w:pPr>
        <w:pStyle w:val="ItemIndent1"/>
        <w:rPr>
          <w:rStyle w:val="commandparameter"/>
          <w:lang w:eastAsia="zh-CN"/>
        </w:rPr>
      </w:pPr>
      <w:r>
        <w:rPr>
          <w:rStyle w:val="commandkeywords"/>
          <w:rFonts w:hint="eastAsia"/>
        </w:rPr>
        <w:t>i</w:t>
      </w:r>
      <w:r w:rsidRPr="00316184">
        <w:rPr>
          <w:rStyle w:val="commandkeywords"/>
          <w:rFonts w:hint="eastAsia"/>
        </w:rPr>
        <w:t>sis</w:t>
      </w:r>
      <w:r>
        <w:rPr>
          <w:rStyle w:val="commandkeywords"/>
          <w:rFonts w:hint="eastAsia"/>
        </w:rPr>
        <w:t xml:space="preserve"> </w:t>
      </w:r>
      <w:r w:rsidRPr="00DD6456">
        <w:rPr>
          <w:rStyle w:val="commandparameter"/>
          <w:rFonts w:hint="eastAsia"/>
        </w:rPr>
        <w:t>process-id</w:t>
      </w:r>
    </w:p>
    <w:p w:rsidR="006559E7" w:rsidRPr="00490C75" w:rsidRDefault="006559E7" w:rsidP="006559E7">
      <w:pPr>
        <w:pStyle w:val="ItemStep"/>
        <w:rPr>
          <w:lang w:eastAsia="zh-CN"/>
        </w:rPr>
      </w:pPr>
      <w:r w:rsidRPr="00490C75">
        <w:rPr>
          <w:rFonts w:hint="eastAsia"/>
          <w:lang w:eastAsia="zh-CN"/>
        </w:rPr>
        <w:t>进入</w:t>
      </w:r>
      <w:r w:rsidRPr="00490C75">
        <w:rPr>
          <w:rFonts w:hint="eastAsia"/>
          <w:lang w:eastAsia="zh-CN"/>
        </w:rPr>
        <w:t>IPv4</w:t>
      </w:r>
      <w:r w:rsidRPr="00490C75">
        <w:rPr>
          <w:rFonts w:hint="eastAsia"/>
          <w:lang w:eastAsia="zh-CN"/>
        </w:rPr>
        <w:t>单播地址族视图。</w:t>
      </w:r>
    </w:p>
    <w:p w:rsidR="006559E7" w:rsidRPr="0026456E" w:rsidRDefault="006559E7" w:rsidP="00CE7DAA">
      <w:pPr>
        <w:pStyle w:val="ItemIndent1"/>
        <w:rPr>
          <w:lang w:eastAsia="zh-CN"/>
        </w:rPr>
      </w:pPr>
      <w:r w:rsidRPr="00243DBD">
        <w:rPr>
          <w:rStyle w:val="commandkeywords"/>
          <w:rFonts w:hint="eastAsia"/>
        </w:rPr>
        <w:t>address-family ipv4</w:t>
      </w:r>
    </w:p>
    <w:p w:rsidR="00CE7DAA" w:rsidRPr="00CE7DAA" w:rsidRDefault="00CE7DAA" w:rsidP="00CE7DAA">
      <w:pPr>
        <w:pStyle w:val="ItemStep"/>
        <w:rPr>
          <w:lang w:eastAsia="zh-CN"/>
        </w:rPr>
      </w:pPr>
      <w:r w:rsidRPr="00CE7DAA">
        <w:rPr>
          <w:rFonts w:hint="eastAsia"/>
          <w:lang w:eastAsia="zh-CN"/>
        </w:rPr>
        <w:t>配置优先使用</w:t>
      </w:r>
      <w:r w:rsidRPr="00CE7DAA">
        <w:rPr>
          <w:rFonts w:hint="eastAsia"/>
          <w:lang w:eastAsia="zh-CN"/>
        </w:rPr>
        <w:t>SRLSP</w:t>
      </w:r>
      <w:r w:rsidRPr="00CE7DAA">
        <w:rPr>
          <w:rFonts w:hint="eastAsia"/>
          <w:lang w:eastAsia="zh-CN"/>
        </w:rPr>
        <w:t>转发流量。</w:t>
      </w:r>
    </w:p>
    <w:p w:rsidR="00CE7DAA" w:rsidRPr="0026456E" w:rsidRDefault="00CE7DAA" w:rsidP="00CE7DAA">
      <w:pPr>
        <w:pStyle w:val="ItemIndent1"/>
        <w:rPr>
          <w:rStyle w:val="commandkeywords"/>
        </w:rPr>
      </w:pPr>
      <w:r w:rsidRPr="002A7C4F">
        <w:rPr>
          <w:rStyle w:val="commandkeywords"/>
          <w:rFonts w:hint="eastAsia"/>
        </w:rPr>
        <w:t>segment</w:t>
      </w:r>
      <w:r w:rsidRPr="002A7C4F">
        <w:rPr>
          <w:rStyle w:val="commandkeywords"/>
        </w:rPr>
        <w:t>-</w:t>
      </w:r>
      <w:r w:rsidRPr="002A7C4F">
        <w:rPr>
          <w:rStyle w:val="commandkeywords"/>
          <w:rFonts w:hint="eastAsia"/>
        </w:rPr>
        <w:t xml:space="preserve">routing sr-prefer </w:t>
      </w:r>
      <w:r w:rsidRPr="002A7C4F">
        <w:rPr>
          <w:rStyle w:val="commandtext"/>
          <w:rFonts w:hint="eastAsia"/>
        </w:rPr>
        <w:t>[</w:t>
      </w:r>
      <w:r w:rsidRPr="002A7C4F">
        <w:rPr>
          <w:rStyle w:val="commandkeywords"/>
          <w:rFonts w:hint="eastAsia"/>
        </w:rPr>
        <w:t xml:space="preserve"> prefix-list </w:t>
      </w:r>
      <w:r w:rsidRPr="002A7C4F">
        <w:rPr>
          <w:rStyle w:val="commandparameter"/>
          <w:rFonts w:hint="eastAsia"/>
        </w:rPr>
        <w:t xml:space="preserve">prefix-list-name </w:t>
      </w:r>
      <w:r w:rsidRPr="002A7C4F">
        <w:rPr>
          <w:rStyle w:val="commandtext"/>
          <w:rFonts w:hint="eastAsia"/>
        </w:rPr>
        <w:t>]</w:t>
      </w:r>
    </w:p>
    <w:p w:rsidR="00CE7DAA" w:rsidRPr="00CE7DAA" w:rsidRDefault="00CE7DAA" w:rsidP="00CE7DAA">
      <w:pPr>
        <w:pStyle w:val="ItemIndent1"/>
        <w:rPr>
          <w:lang w:eastAsia="zh-CN"/>
        </w:rPr>
      </w:pPr>
      <w:r w:rsidRPr="00CE7DAA">
        <w:rPr>
          <w:rFonts w:hint="eastAsia"/>
          <w:lang w:eastAsia="zh-CN"/>
        </w:rPr>
        <w:t>缺省情况下，设备优先使用</w:t>
      </w:r>
      <w:r w:rsidRPr="00CE7DAA">
        <w:rPr>
          <w:rFonts w:hint="eastAsia"/>
          <w:lang w:eastAsia="zh-CN"/>
        </w:rPr>
        <w:t>LDP LSP</w:t>
      </w:r>
      <w:r w:rsidRPr="00CE7DAA">
        <w:rPr>
          <w:rFonts w:hint="eastAsia"/>
          <w:lang w:eastAsia="zh-CN"/>
        </w:rPr>
        <w:t>转发流量。</w:t>
      </w:r>
    </w:p>
    <w:p w:rsidR="00CE7DAA" w:rsidRPr="00F749C3" w:rsidRDefault="00CE7DAA" w:rsidP="00CE7DAA">
      <w:pPr>
        <w:pStyle w:val="3"/>
      </w:pPr>
      <w:bookmarkStart w:id="212" w:name="_Toc511642985"/>
      <w:bookmarkStart w:id="213" w:name="_Toc531096187"/>
      <w:bookmarkStart w:id="214" w:name="_Toc45106675"/>
      <w:r>
        <w:rPr>
          <w:rFonts w:hint="eastAsia"/>
        </w:rPr>
        <w:t>配置优先使用</w:t>
      </w:r>
      <w:r>
        <w:rPr>
          <w:rFonts w:hint="eastAsia"/>
        </w:rPr>
        <w:t>OSPF SR</w:t>
      </w:r>
      <w:r>
        <w:rPr>
          <w:rFonts w:hint="eastAsia"/>
        </w:rPr>
        <w:t>建立的</w:t>
      </w:r>
      <w:r>
        <w:rPr>
          <w:rFonts w:hint="eastAsia"/>
        </w:rPr>
        <w:t>SRLSP</w:t>
      </w:r>
      <w:r>
        <w:rPr>
          <w:rFonts w:hint="eastAsia"/>
        </w:rPr>
        <w:t>转发流量</w:t>
      </w:r>
      <w:bookmarkEnd w:id="212"/>
      <w:bookmarkEnd w:id="213"/>
      <w:bookmarkEnd w:id="214"/>
    </w:p>
    <w:p w:rsidR="00CE7DAA" w:rsidRDefault="00CE7DAA" w:rsidP="00CE7DAA">
      <w:pPr>
        <w:pStyle w:val="ItemStep"/>
      </w:pPr>
      <w:r>
        <w:rPr>
          <w:rFonts w:hint="eastAsia"/>
        </w:rPr>
        <w:t>进入系统视图。</w:t>
      </w:r>
    </w:p>
    <w:p w:rsidR="00CE7DAA" w:rsidRDefault="00CE7DAA" w:rsidP="00CE7DAA">
      <w:pPr>
        <w:pStyle w:val="ItemIndent1"/>
      </w:pPr>
      <w:r w:rsidRPr="00243DBD">
        <w:rPr>
          <w:rStyle w:val="commandkeywords"/>
          <w:rFonts w:hint="eastAsia"/>
        </w:rPr>
        <w:t>system-view</w:t>
      </w:r>
    </w:p>
    <w:p w:rsidR="00CE7DAA" w:rsidRPr="0026456E" w:rsidRDefault="00CE7DAA" w:rsidP="00CE7DAA">
      <w:pPr>
        <w:pStyle w:val="ItemStep"/>
      </w:pPr>
      <w:r w:rsidRPr="0026456E">
        <w:rPr>
          <w:rFonts w:hint="eastAsia"/>
        </w:rPr>
        <w:t>进入</w:t>
      </w:r>
      <w:r w:rsidRPr="0026456E">
        <w:rPr>
          <w:rFonts w:hint="eastAsia"/>
        </w:rPr>
        <w:t>OSPF</w:t>
      </w:r>
      <w:r w:rsidRPr="0026456E">
        <w:rPr>
          <w:rFonts w:hint="eastAsia"/>
        </w:rPr>
        <w:t>视图。</w:t>
      </w:r>
    </w:p>
    <w:p w:rsidR="00CE7DAA" w:rsidRPr="0026456E" w:rsidRDefault="00CE7DAA" w:rsidP="00CE7DAA">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CE7DAA" w:rsidRPr="00CE7DAA" w:rsidRDefault="00CE7DAA" w:rsidP="00CE7DAA">
      <w:pPr>
        <w:pStyle w:val="ItemStep"/>
        <w:rPr>
          <w:lang w:eastAsia="zh-CN"/>
        </w:rPr>
      </w:pPr>
      <w:r w:rsidRPr="00CE7DAA">
        <w:rPr>
          <w:rFonts w:hint="eastAsia"/>
          <w:lang w:eastAsia="zh-CN"/>
        </w:rPr>
        <w:t>配置优先使用</w:t>
      </w:r>
      <w:r w:rsidRPr="00CE7DAA">
        <w:rPr>
          <w:rFonts w:hint="eastAsia"/>
          <w:lang w:eastAsia="zh-CN"/>
        </w:rPr>
        <w:t>SRLSP</w:t>
      </w:r>
      <w:r w:rsidRPr="00CE7DAA">
        <w:rPr>
          <w:rFonts w:hint="eastAsia"/>
          <w:lang w:eastAsia="zh-CN"/>
        </w:rPr>
        <w:t>转发流量。</w:t>
      </w:r>
    </w:p>
    <w:p w:rsidR="00CE7DAA" w:rsidRPr="0026456E" w:rsidRDefault="00CE7DAA" w:rsidP="00CE7DAA">
      <w:pPr>
        <w:pStyle w:val="ItemIndent1"/>
        <w:rPr>
          <w:rStyle w:val="commandkeywords"/>
        </w:rPr>
      </w:pPr>
      <w:r w:rsidRPr="002A7C4F">
        <w:rPr>
          <w:rStyle w:val="commandkeywords"/>
          <w:rFonts w:hint="eastAsia"/>
        </w:rPr>
        <w:t>segment</w:t>
      </w:r>
      <w:r w:rsidRPr="002A7C4F">
        <w:rPr>
          <w:rStyle w:val="commandkeywords"/>
        </w:rPr>
        <w:t>-</w:t>
      </w:r>
      <w:r w:rsidRPr="002A7C4F">
        <w:rPr>
          <w:rStyle w:val="commandkeywords"/>
          <w:rFonts w:hint="eastAsia"/>
        </w:rPr>
        <w:t xml:space="preserve">routing sr-prefer </w:t>
      </w:r>
      <w:r w:rsidRPr="002A7C4F">
        <w:rPr>
          <w:rStyle w:val="commandtext"/>
          <w:rFonts w:hint="eastAsia"/>
        </w:rPr>
        <w:t>[</w:t>
      </w:r>
      <w:r w:rsidRPr="002A7C4F">
        <w:rPr>
          <w:rStyle w:val="commandkeywords"/>
          <w:rFonts w:hint="eastAsia"/>
        </w:rPr>
        <w:t xml:space="preserve"> prefix-list </w:t>
      </w:r>
      <w:r w:rsidRPr="002A7C4F">
        <w:rPr>
          <w:rStyle w:val="commandparameter"/>
          <w:rFonts w:hint="eastAsia"/>
        </w:rPr>
        <w:t xml:space="preserve">prefix-list-name </w:t>
      </w:r>
      <w:r w:rsidRPr="002A7C4F">
        <w:rPr>
          <w:rStyle w:val="commandtext"/>
          <w:rFonts w:hint="eastAsia"/>
        </w:rPr>
        <w:t>]</w:t>
      </w:r>
    </w:p>
    <w:p w:rsidR="00CE7DAA" w:rsidRPr="0026456E" w:rsidRDefault="00CE7DAA" w:rsidP="00CE7DAA">
      <w:pPr>
        <w:pStyle w:val="ItemIndent1"/>
        <w:rPr>
          <w:lang w:eastAsia="zh-CN"/>
        </w:rPr>
      </w:pPr>
      <w:r w:rsidRPr="00CE7DAA">
        <w:rPr>
          <w:rFonts w:hint="eastAsia"/>
          <w:lang w:eastAsia="zh-CN"/>
        </w:rPr>
        <w:t>缺省情况下，设备优先使用</w:t>
      </w:r>
      <w:r w:rsidRPr="00CE7DAA">
        <w:rPr>
          <w:rFonts w:hint="eastAsia"/>
          <w:lang w:eastAsia="zh-CN"/>
        </w:rPr>
        <w:t>LDP LSP</w:t>
      </w:r>
      <w:r w:rsidRPr="00CE7DAA">
        <w:rPr>
          <w:rFonts w:hint="eastAsia"/>
          <w:lang w:eastAsia="zh-CN"/>
        </w:rPr>
        <w:t>转发流量。</w:t>
      </w:r>
    </w:p>
    <w:p w:rsidR="00A049B3" w:rsidRDefault="00A049B3" w:rsidP="00A049B3">
      <w:pPr>
        <w:pStyle w:val="20"/>
      </w:pPr>
      <w:bookmarkStart w:id="215" w:name="_Ref531623004"/>
      <w:bookmarkStart w:id="216" w:name="_Toc45106676"/>
      <w:r>
        <w:rPr>
          <w:rFonts w:hint="eastAsia"/>
        </w:rPr>
        <w:t>配置</w:t>
      </w:r>
      <w:r>
        <w:rPr>
          <w:rFonts w:hint="eastAsia"/>
        </w:rPr>
        <w:t>MPLS TE</w:t>
      </w:r>
      <w:r>
        <w:rPr>
          <w:rFonts w:hint="eastAsia"/>
        </w:rPr>
        <w:t>隧道采用静态</w:t>
      </w:r>
      <w:r>
        <w:rPr>
          <w:rFonts w:hint="eastAsia"/>
        </w:rPr>
        <w:t>SRLSP</w:t>
      </w:r>
      <w:bookmarkEnd w:id="215"/>
      <w:bookmarkEnd w:id="216"/>
    </w:p>
    <w:p w:rsidR="00A049B3" w:rsidRPr="0026456E" w:rsidRDefault="00A049B3" w:rsidP="00A049B3">
      <w:pPr>
        <w:pStyle w:val="3"/>
        <w:rPr>
          <w:rStyle w:val="Reference-R0G144B200"/>
        </w:rPr>
      </w:pPr>
      <w:bookmarkStart w:id="217" w:name="_Toc45106677"/>
      <w:r>
        <w:rPr>
          <w:rFonts w:hint="eastAsia"/>
        </w:rPr>
        <w:t>MPLS TE</w:t>
      </w:r>
      <w:r>
        <w:rPr>
          <w:rFonts w:hint="eastAsia"/>
        </w:rPr>
        <w:t>隧道采用静态</w:t>
      </w:r>
      <w:r>
        <w:rPr>
          <w:rFonts w:hint="eastAsia"/>
        </w:rPr>
        <w:t>SRLSP</w:t>
      </w:r>
      <w:r>
        <w:rPr>
          <w:rFonts w:hint="eastAsia"/>
        </w:rPr>
        <w:t>配置任务简介</w:t>
      </w:r>
      <w:bookmarkEnd w:id="217"/>
    </w:p>
    <w:p w:rsidR="00A049B3" w:rsidRPr="00306D5A" w:rsidRDefault="00A049B3" w:rsidP="00A049B3">
      <w:pPr>
        <w:pStyle w:val="ItemStep"/>
      </w:pPr>
      <w:r w:rsidRPr="00306D5A">
        <w:rPr>
          <w:rFonts w:hint="eastAsia"/>
        </w:rPr>
        <w:t>开启</w:t>
      </w:r>
      <w:r w:rsidRPr="00306D5A">
        <w:rPr>
          <w:rFonts w:hint="eastAsia"/>
        </w:rPr>
        <w:t>MPLS TE</w:t>
      </w:r>
      <w:r w:rsidRPr="00306D5A">
        <w:rPr>
          <w:rFonts w:hint="eastAsia"/>
        </w:rPr>
        <w:t>能力</w:t>
      </w:r>
    </w:p>
    <w:p w:rsidR="00A049B3" w:rsidRPr="0026456E" w:rsidRDefault="00A049B3" w:rsidP="00A049B3">
      <w:pPr>
        <w:pStyle w:val="ItemIndent1"/>
        <w:rPr>
          <w:lang w:eastAsia="zh-CN"/>
        </w:rPr>
      </w:pPr>
      <w:r w:rsidRPr="0026456E">
        <w:rPr>
          <w:rFonts w:hint="eastAsia"/>
          <w:lang w:eastAsia="zh-CN"/>
        </w:rPr>
        <w:t>在</w:t>
      </w:r>
      <w:r w:rsidRPr="0026456E">
        <w:rPr>
          <w:rFonts w:hint="eastAsia"/>
          <w:lang w:eastAsia="zh-CN"/>
        </w:rPr>
        <w:t>MPLS TE</w:t>
      </w:r>
      <w:r w:rsidRPr="0026456E">
        <w:rPr>
          <w:rFonts w:hint="eastAsia"/>
          <w:lang w:eastAsia="zh-CN"/>
        </w:rPr>
        <w:t>隧道经过的所有节点</w:t>
      </w:r>
      <w:r w:rsidR="00A174FC">
        <w:rPr>
          <w:rFonts w:hint="eastAsia"/>
          <w:lang w:eastAsia="zh-CN"/>
        </w:rPr>
        <w:t>上</w:t>
      </w:r>
      <w:r w:rsidRPr="0026456E">
        <w:rPr>
          <w:rFonts w:hint="eastAsia"/>
          <w:lang w:eastAsia="zh-CN"/>
        </w:rPr>
        <w:t>执行本配置，配置方法请参见“</w:t>
      </w:r>
      <w:r w:rsidRPr="0026456E">
        <w:rPr>
          <w:rFonts w:hint="eastAsia"/>
          <w:lang w:eastAsia="zh-CN"/>
        </w:rPr>
        <w:t>MPLS</w:t>
      </w:r>
      <w:r w:rsidRPr="0026456E">
        <w:rPr>
          <w:rFonts w:hint="eastAsia"/>
          <w:lang w:eastAsia="zh-CN"/>
        </w:rPr>
        <w:t>配置指导”中的“</w:t>
      </w:r>
      <w:r w:rsidRPr="0026456E">
        <w:rPr>
          <w:rFonts w:hint="eastAsia"/>
          <w:lang w:eastAsia="zh-CN"/>
        </w:rPr>
        <w:t>MPLS TE</w:t>
      </w:r>
      <w:r w:rsidRPr="0026456E">
        <w:rPr>
          <w:rFonts w:hint="eastAsia"/>
          <w:lang w:eastAsia="zh-CN"/>
        </w:rPr>
        <w:t>”。</w:t>
      </w:r>
    </w:p>
    <w:p w:rsidR="00A049B3" w:rsidRPr="004A6746" w:rsidRDefault="00792804" w:rsidP="00A049B3">
      <w:pPr>
        <w:pStyle w:val="ItemStep"/>
        <w:rPr>
          <w:rStyle w:val="Reference-R0G144B200"/>
        </w:rPr>
      </w:pPr>
      <w:r w:rsidRPr="004A6746">
        <w:rPr>
          <w:rStyle w:val="Reference-R0G144B200"/>
        </w:rPr>
        <w:fldChar w:fldCharType="begin"/>
      </w:r>
      <w:r w:rsidRPr="004A6746">
        <w:rPr>
          <w:rStyle w:val="Reference-R0G144B200"/>
        </w:rPr>
        <w:instrText xml:space="preserve"> REF _Ref495937544 \h </w:instrText>
      </w:r>
      <w:r w:rsidR="00D31DC0"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配置用于</w:t>
      </w:r>
      <w:r w:rsidR="00B7696C" w:rsidRPr="00B7696C">
        <w:rPr>
          <w:rStyle w:val="Reference-R0G144B200"/>
          <w:rFonts w:hint="eastAsia"/>
        </w:rPr>
        <w:t>MPLS TE</w:t>
      </w:r>
      <w:r w:rsidR="00B7696C" w:rsidRPr="00B7696C">
        <w:rPr>
          <w:rStyle w:val="Reference-R0G144B200"/>
          <w:rFonts w:hint="eastAsia"/>
        </w:rPr>
        <w:t>的静态</w:t>
      </w:r>
      <w:r w:rsidR="00B7696C" w:rsidRPr="00B7696C">
        <w:rPr>
          <w:rStyle w:val="Reference-R0G144B200"/>
          <w:rFonts w:hint="eastAsia"/>
        </w:rPr>
        <w:t>SRLSP</w:t>
      </w:r>
      <w:r w:rsidRPr="004A6746">
        <w:rPr>
          <w:rStyle w:val="Reference-R0G144B200"/>
        </w:rPr>
        <w:fldChar w:fldCharType="end"/>
      </w:r>
    </w:p>
    <w:p w:rsidR="00A049B3" w:rsidRPr="0026456E" w:rsidRDefault="00A049B3" w:rsidP="00A049B3">
      <w:pPr>
        <w:pStyle w:val="ItemIndent1"/>
        <w:rPr>
          <w:lang w:eastAsia="zh-CN"/>
        </w:rPr>
      </w:pPr>
      <w:r w:rsidRPr="0026456E">
        <w:rPr>
          <w:rFonts w:hint="eastAsia"/>
          <w:lang w:eastAsia="zh-CN"/>
        </w:rPr>
        <w:t>在</w:t>
      </w:r>
      <w:r w:rsidRPr="0026456E">
        <w:rPr>
          <w:rFonts w:hint="eastAsia"/>
          <w:lang w:eastAsia="zh-CN"/>
        </w:rPr>
        <w:t>MPLS TE</w:t>
      </w:r>
      <w:r w:rsidRPr="0026456E">
        <w:rPr>
          <w:rFonts w:hint="eastAsia"/>
          <w:lang w:eastAsia="zh-CN"/>
        </w:rPr>
        <w:t>隧道的头节点上执行本配置。</w:t>
      </w:r>
    </w:p>
    <w:p w:rsidR="00A049B3" w:rsidRDefault="00A049B3" w:rsidP="00A049B3">
      <w:pPr>
        <w:pStyle w:val="ItemStep"/>
      </w:pPr>
      <w:r w:rsidRPr="000879F6">
        <w:rPr>
          <w:rFonts w:hint="eastAsia"/>
        </w:rPr>
        <w:t>创建</w:t>
      </w:r>
      <w:r w:rsidRPr="000879F6">
        <w:rPr>
          <w:rFonts w:hint="eastAsia"/>
        </w:rPr>
        <w:t>Tunnel</w:t>
      </w:r>
      <w:r w:rsidRPr="000879F6">
        <w:rPr>
          <w:rFonts w:hint="eastAsia"/>
        </w:rPr>
        <w:t>接口，并指定隧道的目的端地址</w:t>
      </w:r>
    </w:p>
    <w:p w:rsidR="00A049B3" w:rsidRPr="0026456E" w:rsidRDefault="00A049B3" w:rsidP="00A049B3">
      <w:pPr>
        <w:pStyle w:val="ItemIndent1"/>
        <w:rPr>
          <w:lang w:eastAsia="zh-CN"/>
        </w:rPr>
      </w:pPr>
      <w:r w:rsidRPr="0026456E">
        <w:rPr>
          <w:rFonts w:hint="eastAsia"/>
          <w:lang w:eastAsia="zh-CN"/>
        </w:rPr>
        <w:t>在</w:t>
      </w:r>
      <w:r w:rsidRPr="0026456E">
        <w:rPr>
          <w:rFonts w:hint="eastAsia"/>
          <w:lang w:eastAsia="zh-CN"/>
        </w:rPr>
        <w:t>MPLS TE</w:t>
      </w:r>
      <w:r w:rsidRPr="0026456E">
        <w:rPr>
          <w:rFonts w:hint="eastAsia"/>
          <w:lang w:eastAsia="zh-CN"/>
        </w:rPr>
        <w:t>隧道的头节点上执行本配置，配置方法请参见“</w:t>
      </w:r>
      <w:r w:rsidRPr="0026456E">
        <w:rPr>
          <w:rFonts w:hint="eastAsia"/>
          <w:lang w:eastAsia="zh-CN"/>
        </w:rPr>
        <w:t>MPLS</w:t>
      </w:r>
      <w:r w:rsidRPr="0026456E">
        <w:rPr>
          <w:rFonts w:hint="eastAsia"/>
          <w:lang w:eastAsia="zh-CN"/>
        </w:rPr>
        <w:t>配置指导”中的“</w:t>
      </w:r>
      <w:r w:rsidRPr="0026456E">
        <w:rPr>
          <w:rFonts w:hint="eastAsia"/>
          <w:lang w:eastAsia="zh-CN"/>
        </w:rPr>
        <w:t>MPLS TE</w:t>
      </w:r>
      <w:r w:rsidRPr="0026456E">
        <w:rPr>
          <w:rFonts w:hint="eastAsia"/>
          <w:lang w:eastAsia="zh-CN"/>
        </w:rPr>
        <w:t>”。</w:t>
      </w:r>
    </w:p>
    <w:p w:rsidR="00A049B3" w:rsidRPr="004A6746" w:rsidRDefault="00792804" w:rsidP="00A049B3">
      <w:pPr>
        <w:pStyle w:val="ItemStep"/>
        <w:rPr>
          <w:rStyle w:val="Reference-R0G144B200"/>
        </w:rPr>
      </w:pPr>
      <w:r w:rsidRPr="004A6746">
        <w:rPr>
          <w:rStyle w:val="Reference-R0G144B200"/>
        </w:rPr>
        <w:fldChar w:fldCharType="begin"/>
      </w:r>
      <w:r w:rsidRPr="004A6746">
        <w:rPr>
          <w:rStyle w:val="Reference-R0G144B200"/>
        </w:rPr>
        <w:instrText xml:space="preserve"> REF _Ref495937638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Fonts w:hint="eastAsia"/>
        </w:rPr>
        <w:t>MPLS TE</w:t>
      </w:r>
      <w:r w:rsidR="00B7696C" w:rsidRPr="00B7696C">
        <w:rPr>
          <w:rStyle w:val="Reference-R0G144B200"/>
          <w:rFonts w:hint="eastAsia"/>
        </w:rPr>
        <w:t>隧道采用静态</w:t>
      </w:r>
      <w:r w:rsidR="00B7696C" w:rsidRPr="00B7696C">
        <w:rPr>
          <w:rStyle w:val="Reference-R0G144B200"/>
          <w:rFonts w:hint="eastAsia"/>
        </w:rPr>
        <w:t>SRLSP</w:t>
      </w:r>
      <w:r w:rsidRPr="004A6746">
        <w:rPr>
          <w:rStyle w:val="Reference-R0G144B200"/>
        </w:rPr>
        <w:fldChar w:fldCharType="end"/>
      </w:r>
    </w:p>
    <w:p w:rsidR="00A049B3" w:rsidRPr="0026456E" w:rsidRDefault="00A049B3" w:rsidP="00A049B3">
      <w:pPr>
        <w:pStyle w:val="ItemIndent1"/>
        <w:rPr>
          <w:lang w:eastAsia="zh-CN"/>
        </w:rPr>
      </w:pPr>
      <w:r w:rsidRPr="0026456E">
        <w:rPr>
          <w:rFonts w:hint="eastAsia"/>
          <w:lang w:eastAsia="zh-CN"/>
        </w:rPr>
        <w:t>在</w:t>
      </w:r>
      <w:r w:rsidRPr="0026456E">
        <w:rPr>
          <w:rFonts w:hint="eastAsia"/>
          <w:lang w:eastAsia="zh-CN"/>
        </w:rPr>
        <w:t>MPLS TE</w:t>
      </w:r>
      <w:r w:rsidRPr="0026456E">
        <w:rPr>
          <w:rFonts w:hint="eastAsia"/>
          <w:lang w:eastAsia="zh-CN"/>
        </w:rPr>
        <w:t>隧道的头节点上执行本配置。</w:t>
      </w:r>
    </w:p>
    <w:p w:rsidR="00A049B3" w:rsidRPr="0026456E" w:rsidRDefault="00A049B3" w:rsidP="00A049B3">
      <w:pPr>
        <w:pStyle w:val="ItemStep"/>
        <w:rPr>
          <w:lang w:eastAsia="zh-CN"/>
        </w:rPr>
      </w:pPr>
      <w:r w:rsidRPr="0026456E">
        <w:rPr>
          <w:rFonts w:hint="eastAsia"/>
          <w:lang w:eastAsia="zh-CN"/>
        </w:rPr>
        <w:t>配置静态路由或策略路由，将流量引入</w:t>
      </w:r>
      <w:r w:rsidRPr="0026456E">
        <w:rPr>
          <w:rFonts w:hint="eastAsia"/>
          <w:lang w:eastAsia="zh-CN"/>
        </w:rPr>
        <w:t>MPLS TE</w:t>
      </w:r>
      <w:r w:rsidRPr="0026456E">
        <w:rPr>
          <w:rFonts w:hint="eastAsia"/>
          <w:lang w:eastAsia="zh-CN"/>
        </w:rPr>
        <w:t>隧道。</w:t>
      </w:r>
    </w:p>
    <w:p w:rsidR="00A049B3" w:rsidRPr="0026456E" w:rsidRDefault="00A049B3" w:rsidP="00A049B3">
      <w:pPr>
        <w:pStyle w:val="ItemIndent1"/>
        <w:rPr>
          <w:lang w:eastAsia="zh-CN"/>
        </w:rPr>
      </w:pPr>
      <w:r w:rsidRPr="0026456E">
        <w:rPr>
          <w:rFonts w:hint="eastAsia"/>
          <w:lang w:eastAsia="zh-CN"/>
        </w:rPr>
        <w:t>在</w:t>
      </w:r>
      <w:r w:rsidRPr="0026456E">
        <w:rPr>
          <w:rFonts w:hint="eastAsia"/>
          <w:lang w:eastAsia="zh-CN"/>
        </w:rPr>
        <w:t>MPLS TE</w:t>
      </w:r>
      <w:r w:rsidRPr="0026456E">
        <w:rPr>
          <w:rFonts w:hint="eastAsia"/>
          <w:lang w:eastAsia="zh-CN"/>
        </w:rPr>
        <w:t>隧道的头节点执行本配置，配置方法请参见“</w:t>
      </w:r>
      <w:r w:rsidRPr="0026456E">
        <w:rPr>
          <w:rFonts w:hint="eastAsia"/>
          <w:lang w:eastAsia="zh-CN"/>
        </w:rPr>
        <w:t>MPLS</w:t>
      </w:r>
      <w:r w:rsidRPr="0026456E">
        <w:rPr>
          <w:rFonts w:hint="eastAsia"/>
          <w:lang w:eastAsia="zh-CN"/>
        </w:rPr>
        <w:t>配置指导”中的“</w:t>
      </w:r>
      <w:r w:rsidRPr="0026456E">
        <w:rPr>
          <w:rFonts w:hint="eastAsia"/>
          <w:lang w:eastAsia="zh-CN"/>
        </w:rPr>
        <w:t>MPLS TE</w:t>
      </w:r>
      <w:r w:rsidRPr="0026456E">
        <w:rPr>
          <w:rFonts w:hint="eastAsia"/>
          <w:lang w:eastAsia="zh-CN"/>
        </w:rPr>
        <w:t>”。</w:t>
      </w:r>
    </w:p>
    <w:p w:rsidR="00A049B3" w:rsidRDefault="00A049B3" w:rsidP="00A049B3">
      <w:pPr>
        <w:pStyle w:val="3"/>
      </w:pPr>
      <w:bookmarkStart w:id="218" w:name="_Ref495937537"/>
      <w:bookmarkStart w:id="219" w:name="_Ref495937544"/>
      <w:bookmarkStart w:id="220" w:name="_Toc45106678"/>
      <w:r>
        <w:rPr>
          <w:rFonts w:hint="eastAsia"/>
        </w:rPr>
        <w:t>配置用于</w:t>
      </w:r>
      <w:r>
        <w:rPr>
          <w:rFonts w:hint="eastAsia"/>
        </w:rPr>
        <w:t>MPLS TE</w:t>
      </w:r>
      <w:r>
        <w:rPr>
          <w:rFonts w:hint="eastAsia"/>
        </w:rPr>
        <w:t>的静态</w:t>
      </w:r>
      <w:r>
        <w:rPr>
          <w:rFonts w:hint="eastAsia"/>
        </w:rPr>
        <w:t>SRLSP</w:t>
      </w:r>
      <w:bookmarkEnd w:id="218"/>
      <w:bookmarkEnd w:id="219"/>
      <w:bookmarkEnd w:id="220"/>
    </w:p>
    <w:p w:rsidR="00A049B3" w:rsidRDefault="00A049B3" w:rsidP="00A049B3">
      <w:pPr>
        <w:pStyle w:val="ItemStep"/>
      </w:pPr>
      <w:r>
        <w:rPr>
          <w:rFonts w:hint="eastAsia"/>
        </w:rPr>
        <w:t>进入系统视图。</w:t>
      </w:r>
    </w:p>
    <w:p w:rsidR="00A049B3" w:rsidRPr="0026456E" w:rsidRDefault="00A049B3" w:rsidP="00A049B3">
      <w:pPr>
        <w:pStyle w:val="ItemIndent1"/>
        <w:rPr>
          <w:rStyle w:val="commandkeywords"/>
        </w:rPr>
      </w:pPr>
      <w:r w:rsidRPr="00462DA6">
        <w:rPr>
          <w:rStyle w:val="commandkeywords"/>
          <w:rFonts w:hint="eastAsia"/>
        </w:rPr>
        <w:t>system-view</w:t>
      </w:r>
    </w:p>
    <w:p w:rsidR="00A049B3" w:rsidRPr="0026456E" w:rsidRDefault="00A049B3" w:rsidP="00A049B3">
      <w:pPr>
        <w:pStyle w:val="ItemStep"/>
      </w:pPr>
      <w:r>
        <w:rPr>
          <w:rFonts w:hint="eastAsia"/>
        </w:rPr>
        <w:t>配置用于</w:t>
      </w:r>
      <w:r>
        <w:rPr>
          <w:rFonts w:hint="eastAsia"/>
        </w:rPr>
        <w:t>MPLS TE</w:t>
      </w:r>
      <w:r>
        <w:rPr>
          <w:rFonts w:hint="eastAsia"/>
        </w:rPr>
        <w:t>隧道的</w:t>
      </w:r>
      <w:r w:rsidR="00074072" w:rsidRPr="0026456E">
        <w:rPr>
          <w:rFonts w:hint="eastAsia"/>
        </w:rPr>
        <w:t>静态</w:t>
      </w:r>
      <w:r>
        <w:rPr>
          <w:rFonts w:hint="eastAsia"/>
        </w:rPr>
        <w:t>SRLSP</w:t>
      </w:r>
      <w:r w:rsidRPr="0026456E">
        <w:rPr>
          <w:rFonts w:hint="eastAsia"/>
        </w:rPr>
        <w:t>。</w:t>
      </w:r>
    </w:p>
    <w:p w:rsidR="00A049B3" w:rsidRPr="0026456E" w:rsidRDefault="00A049B3" w:rsidP="00A049B3">
      <w:pPr>
        <w:pStyle w:val="ItemIndent1"/>
        <w:rPr>
          <w:rStyle w:val="commandkeywords"/>
        </w:rPr>
      </w:pPr>
      <w:r w:rsidRPr="00620F42">
        <w:rPr>
          <w:rStyle w:val="commandkeywords"/>
          <w:rFonts w:hint="eastAsia"/>
        </w:rPr>
        <w:t>static-sr-mpls</w:t>
      </w:r>
      <w:r w:rsidRPr="00620F42">
        <w:rPr>
          <w:rStyle w:val="commandkeywords"/>
        </w:rPr>
        <w:t xml:space="preserve"> </w:t>
      </w:r>
      <w:r w:rsidRPr="00620F42">
        <w:rPr>
          <w:rStyle w:val="commandkeywords"/>
          <w:rFonts w:hint="eastAsia"/>
        </w:rPr>
        <w:t>lsp</w:t>
      </w:r>
      <w:r w:rsidRPr="000F0496">
        <w:t xml:space="preserve"> </w:t>
      </w:r>
      <w:r w:rsidRPr="00620F42">
        <w:rPr>
          <w:rStyle w:val="commandparameter"/>
        </w:rPr>
        <w:t>lsp-name</w:t>
      </w:r>
      <w:r w:rsidRPr="000F0496">
        <w:t xml:space="preserve"> </w:t>
      </w:r>
      <w:r w:rsidRPr="00620F42">
        <w:rPr>
          <w:rStyle w:val="commandkeywords"/>
        </w:rPr>
        <w:t>out-label</w:t>
      </w:r>
      <w:r w:rsidRPr="005C2E6E">
        <w:t xml:space="preserve"> </w:t>
      </w:r>
      <w:r w:rsidRPr="00620F42">
        <w:rPr>
          <w:rStyle w:val="commandparameter"/>
        </w:rPr>
        <w:t>out-label-value</w:t>
      </w:r>
      <w:r w:rsidRPr="00620F42">
        <w:rPr>
          <w:rStyle w:val="commandtext"/>
        </w:rPr>
        <w:t>&amp;&lt;1-</w:t>
      </w:r>
      <w:r w:rsidR="00C83CD2">
        <w:rPr>
          <w:rStyle w:val="commandtext"/>
          <w:rFonts w:hint="eastAsia"/>
          <w:lang w:eastAsia="zh-CN"/>
        </w:rPr>
        <w:t>14</w:t>
      </w:r>
      <w:r w:rsidRPr="00620F42">
        <w:rPr>
          <w:rStyle w:val="commandtext"/>
        </w:rPr>
        <w:t>&gt;</w:t>
      </w:r>
    </w:p>
    <w:p w:rsidR="00A049B3" w:rsidRPr="00901C10" w:rsidRDefault="00A049B3" w:rsidP="00A049B3">
      <w:pPr>
        <w:pStyle w:val="3"/>
      </w:pPr>
      <w:bookmarkStart w:id="221" w:name="_Ref495937638"/>
      <w:bookmarkStart w:id="222" w:name="_Toc45106679"/>
      <w:r>
        <w:rPr>
          <w:rFonts w:hint="eastAsia"/>
        </w:rPr>
        <w:t>配置</w:t>
      </w:r>
      <w:r>
        <w:rPr>
          <w:rFonts w:hint="eastAsia"/>
        </w:rPr>
        <w:t>MPLS TE</w:t>
      </w:r>
      <w:r>
        <w:rPr>
          <w:rFonts w:hint="eastAsia"/>
        </w:rPr>
        <w:t>隧道采用静态</w:t>
      </w:r>
      <w:r>
        <w:rPr>
          <w:rFonts w:hint="eastAsia"/>
        </w:rPr>
        <w:t>SRLSP</w:t>
      </w:r>
      <w:bookmarkEnd w:id="221"/>
      <w:bookmarkEnd w:id="222"/>
    </w:p>
    <w:p w:rsidR="00A049B3" w:rsidRDefault="00A049B3" w:rsidP="00A049B3">
      <w:pPr>
        <w:pStyle w:val="ItemStep"/>
      </w:pPr>
      <w:r>
        <w:rPr>
          <w:rFonts w:hint="eastAsia"/>
        </w:rPr>
        <w:t>进入系统视图。</w:t>
      </w:r>
    </w:p>
    <w:p w:rsidR="00A049B3" w:rsidRPr="0026456E" w:rsidRDefault="00A049B3" w:rsidP="00A049B3">
      <w:pPr>
        <w:pStyle w:val="ItemIndent1"/>
        <w:rPr>
          <w:rStyle w:val="commandkeywords"/>
        </w:rPr>
      </w:pPr>
      <w:r w:rsidRPr="00462DA6">
        <w:rPr>
          <w:rStyle w:val="commandkeywords"/>
          <w:rFonts w:hint="eastAsia"/>
        </w:rPr>
        <w:t>system-view</w:t>
      </w:r>
    </w:p>
    <w:p w:rsidR="00A049B3" w:rsidRDefault="00A049B3" w:rsidP="00A049B3">
      <w:pPr>
        <w:pStyle w:val="ItemStep"/>
      </w:pPr>
      <w:r>
        <w:rPr>
          <w:rFonts w:hint="eastAsia"/>
        </w:rPr>
        <w:t>进入模式为</w:t>
      </w:r>
      <w:r>
        <w:rPr>
          <w:rFonts w:hint="eastAsia"/>
        </w:rPr>
        <w:t>MPLS TE</w:t>
      </w:r>
      <w:r>
        <w:rPr>
          <w:rFonts w:hint="eastAsia"/>
        </w:rPr>
        <w:t>隧道的</w:t>
      </w:r>
      <w:r>
        <w:rPr>
          <w:rFonts w:hint="eastAsia"/>
        </w:rPr>
        <w:t>Tunnel</w:t>
      </w:r>
      <w:r>
        <w:rPr>
          <w:rFonts w:hint="eastAsia"/>
        </w:rPr>
        <w:t>接口视图。</w:t>
      </w:r>
    </w:p>
    <w:p w:rsidR="00A049B3" w:rsidRPr="0026456E" w:rsidRDefault="00A049B3" w:rsidP="00A049B3">
      <w:pPr>
        <w:pStyle w:val="ItemIndent1"/>
      </w:pPr>
      <w:r w:rsidRPr="00462DA6">
        <w:rPr>
          <w:rStyle w:val="commandkeywords"/>
          <w:rFonts w:hint="eastAsia"/>
        </w:rPr>
        <w:t>interface tunnel</w:t>
      </w:r>
      <w:r w:rsidRPr="00DC4489">
        <w:rPr>
          <w:rFonts w:hint="eastAsia"/>
        </w:rPr>
        <w:t xml:space="preserve"> </w:t>
      </w:r>
      <w:r w:rsidRPr="00462DA6">
        <w:rPr>
          <w:rStyle w:val="commandparameter"/>
          <w:rFonts w:hint="eastAsia"/>
        </w:rPr>
        <w:t xml:space="preserve">tunnel-number </w:t>
      </w:r>
      <w:r w:rsidRPr="00CB3130">
        <w:rPr>
          <w:rStyle w:val="commandtext"/>
        </w:rPr>
        <w:t>[</w:t>
      </w:r>
      <w:r>
        <w:rPr>
          <w:rStyle w:val="commandkeywords"/>
          <w:rFonts w:hint="eastAsia"/>
        </w:rPr>
        <w:t xml:space="preserve"> </w:t>
      </w:r>
      <w:r w:rsidRPr="00462DA6">
        <w:rPr>
          <w:rStyle w:val="commandkeywords"/>
        </w:rPr>
        <w:t>mode</w:t>
      </w:r>
      <w:r w:rsidRPr="00DC4489">
        <w:rPr>
          <w:rFonts w:hint="eastAsia"/>
        </w:rPr>
        <w:t xml:space="preserve"> </w:t>
      </w:r>
      <w:r w:rsidRPr="00462DA6">
        <w:rPr>
          <w:rStyle w:val="commandkeywords"/>
        </w:rPr>
        <w:t>mpls-te</w:t>
      </w:r>
      <w:r>
        <w:rPr>
          <w:rStyle w:val="commandparameter"/>
          <w:rFonts w:hint="eastAsia"/>
        </w:rPr>
        <w:t xml:space="preserve"> </w:t>
      </w:r>
      <w:r w:rsidRPr="00CB3130">
        <w:rPr>
          <w:rStyle w:val="commandtext"/>
        </w:rPr>
        <w:t>]</w:t>
      </w:r>
    </w:p>
    <w:p w:rsidR="00A049B3" w:rsidRDefault="00A049B3" w:rsidP="00A049B3">
      <w:pPr>
        <w:pStyle w:val="ItemStep"/>
      </w:pPr>
      <w:r>
        <w:rPr>
          <w:rFonts w:hint="eastAsia"/>
        </w:rPr>
        <w:t>配置使用静态</w:t>
      </w:r>
      <w:r w:rsidRPr="0026456E">
        <w:rPr>
          <w:rFonts w:hint="eastAsia"/>
        </w:rPr>
        <w:t>方式</w:t>
      </w:r>
      <w:r>
        <w:rPr>
          <w:rFonts w:hint="eastAsia"/>
        </w:rPr>
        <w:t>建立</w:t>
      </w:r>
      <w:r>
        <w:rPr>
          <w:rFonts w:hint="eastAsia"/>
        </w:rPr>
        <w:t>MPLS TE</w:t>
      </w:r>
      <w:r>
        <w:rPr>
          <w:rFonts w:hint="eastAsia"/>
        </w:rPr>
        <w:t>隧道。</w:t>
      </w:r>
    </w:p>
    <w:p w:rsidR="00A049B3" w:rsidRPr="00462DA6" w:rsidRDefault="00A049B3" w:rsidP="00A049B3">
      <w:pPr>
        <w:pStyle w:val="ItemIndent1"/>
        <w:rPr>
          <w:rStyle w:val="commandkeywords"/>
        </w:rPr>
      </w:pPr>
      <w:r w:rsidRPr="00462DA6">
        <w:rPr>
          <w:rStyle w:val="commandkeywords"/>
          <w:rFonts w:hint="eastAsia"/>
        </w:rPr>
        <w:t>mpls</w:t>
      </w:r>
      <w:r w:rsidRPr="00462DA6">
        <w:rPr>
          <w:rStyle w:val="commandkeywords"/>
        </w:rPr>
        <w:t xml:space="preserve"> </w:t>
      </w:r>
      <w:r w:rsidRPr="00462DA6">
        <w:rPr>
          <w:rStyle w:val="commandkeywords"/>
          <w:rFonts w:hint="eastAsia"/>
        </w:rPr>
        <w:t>te signaling static</w:t>
      </w:r>
    </w:p>
    <w:p w:rsidR="00A71F9D" w:rsidRPr="0026456E" w:rsidRDefault="00A049B3" w:rsidP="00A049B3">
      <w:pPr>
        <w:pStyle w:val="ItemIndent1"/>
      </w:pPr>
      <w:r w:rsidRPr="0026456E">
        <w:rPr>
          <w:rFonts w:hint="eastAsia"/>
        </w:rPr>
        <w:t>缺省情况下，</w:t>
      </w:r>
      <w:r w:rsidRPr="0026456E">
        <w:rPr>
          <w:rFonts w:hint="eastAsia"/>
        </w:rPr>
        <w:t>MPLS TE</w:t>
      </w:r>
      <w:r w:rsidRPr="0026456E">
        <w:rPr>
          <w:rFonts w:hint="eastAsia"/>
        </w:rPr>
        <w:t>使用</w:t>
      </w:r>
      <w:r w:rsidRPr="0026456E">
        <w:rPr>
          <w:rFonts w:hint="eastAsia"/>
        </w:rPr>
        <w:t>RSVP-TE</w:t>
      </w:r>
      <w:r w:rsidRPr="0026456E">
        <w:rPr>
          <w:rFonts w:hint="eastAsia"/>
        </w:rPr>
        <w:t>信令协议建立隧道。</w:t>
      </w:r>
    </w:p>
    <w:p w:rsidR="00A049B3" w:rsidRPr="0026456E" w:rsidRDefault="00A71F9D" w:rsidP="00A049B3">
      <w:pPr>
        <w:pStyle w:val="ItemIndent1"/>
        <w:rPr>
          <w:lang w:eastAsia="zh-CN"/>
        </w:rPr>
      </w:pPr>
      <w:r w:rsidRPr="0026456E">
        <w:rPr>
          <w:rFonts w:hint="eastAsia"/>
          <w:lang w:eastAsia="zh-CN"/>
        </w:rPr>
        <w:t>本命令的详细介绍，请参见“</w:t>
      </w:r>
      <w:r w:rsidRPr="0026456E">
        <w:rPr>
          <w:rFonts w:hint="eastAsia"/>
          <w:lang w:eastAsia="zh-CN"/>
        </w:rPr>
        <w:t>MPLS</w:t>
      </w:r>
      <w:r w:rsidR="00722AAC" w:rsidRPr="00722AAC">
        <w:rPr>
          <w:rFonts w:hint="eastAsia"/>
          <w:lang w:eastAsia="zh-CN"/>
        </w:rPr>
        <w:t>命令参考</w:t>
      </w:r>
      <w:r w:rsidRPr="0026456E">
        <w:rPr>
          <w:rFonts w:hint="eastAsia"/>
          <w:lang w:eastAsia="zh-CN"/>
        </w:rPr>
        <w:t>”中的“</w:t>
      </w:r>
      <w:r w:rsidRPr="0026456E">
        <w:rPr>
          <w:rFonts w:hint="eastAsia"/>
          <w:lang w:eastAsia="zh-CN"/>
        </w:rPr>
        <w:t>MPLS TE</w:t>
      </w:r>
      <w:r w:rsidRPr="0026456E">
        <w:rPr>
          <w:rFonts w:hint="eastAsia"/>
          <w:lang w:eastAsia="zh-CN"/>
        </w:rPr>
        <w:t>”。</w:t>
      </w:r>
    </w:p>
    <w:p w:rsidR="00A049B3" w:rsidRPr="0026456E" w:rsidRDefault="00A049B3" w:rsidP="00A049B3">
      <w:pPr>
        <w:pStyle w:val="ItemStep"/>
      </w:pPr>
      <w:r w:rsidRPr="0026456E">
        <w:rPr>
          <w:rFonts w:hint="eastAsia"/>
        </w:rPr>
        <w:t>指定隧道引用的</w:t>
      </w:r>
      <w:r w:rsidRPr="0026456E">
        <w:rPr>
          <w:rFonts w:hint="eastAsia"/>
        </w:rPr>
        <w:t>SRLSP</w:t>
      </w:r>
      <w:r w:rsidRPr="0026456E">
        <w:rPr>
          <w:rFonts w:hint="eastAsia"/>
        </w:rPr>
        <w:t>。</w:t>
      </w:r>
    </w:p>
    <w:p w:rsidR="00A049B3" w:rsidRPr="00462DA6" w:rsidRDefault="00A049B3" w:rsidP="00A049B3">
      <w:pPr>
        <w:pStyle w:val="ItemIndent1"/>
        <w:rPr>
          <w:rStyle w:val="commandparameter"/>
        </w:rPr>
      </w:pPr>
      <w:r w:rsidRPr="00462DA6">
        <w:rPr>
          <w:rStyle w:val="commandkeywords"/>
          <w:rFonts w:hint="eastAsia"/>
        </w:rPr>
        <w:t xml:space="preserve">mpls te </w:t>
      </w:r>
      <w:r w:rsidRPr="00462DA6">
        <w:rPr>
          <w:rStyle w:val="commandkeywords"/>
        </w:rPr>
        <w:t>static-</w:t>
      </w:r>
      <w:r w:rsidRPr="00462DA6">
        <w:rPr>
          <w:rStyle w:val="commandkeywords"/>
          <w:rFonts w:hint="eastAsia"/>
        </w:rPr>
        <w:t>sr-</w:t>
      </w:r>
      <w:r w:rsidR="007712E0">
        <w:rPr>
          <w:rStyle w:val="commandkeywords"/>
          <w:rFonts w:hint="eastAsia"/>
          <w:lang w:eastAsia="zh-CN"/>
        </w:rPr>
        <w:t>mpls</w:t>
      </w:r>
      <w:r w:rsidRPr="00DC4489">
        <w:t xml:space="preserve"> </w:t>
      </w:r>
      <w:r w:rsidRPr="00462DA6">
        <w:rPr>
          <w:rStyle w:val="commandparameter"/>
        </w:rPr>
        <w:t>lsp-name</w:t>
      </w:r>
      <w:r w:rsidR="003109DC" w:rsidRPr="0026456E">
        <w:rPr>
          <w:rStyle w:val="commandparameter"/>
          <w:rFonts w:hint="eastAsia"/>
        </w:rPr>
        <w:t xml:space="preserve"> </w:t>
      </w:r>
      <w:r w:rsidR="003109DC" w:rsidRPr="0013777D">
        <w:rPr>
          <w:rStyle w:val="commandtext"/>
        </w:rPr>
        <w:t xml:space="preserve">[ </w:t>
      </w:r>
      <w:r w:rsidR="003109DC" w:rsidRPr="0013777D">
        <w:rPr>
          <w:rStyle w:val="commandkeywords"/>
        </w:rPr>
        <w:t>backup</w:t>
      </w:r>
      <w:r w:rsidR="003109DC" w:rsidRPr="003109DC">
        <w:rPr>
          <w:rStyle w:val="commandparameter"/>
        </w:rPr>
        <w:t xml:space="preserve"> </w:t>
      </w:r>
      <w:r w:rsidR="003109DC" w:rsidRPr="0013777D">
        <w:rPr>
          <w:rStyle w:val="commandtext"/>
        </w:rPr>
        <w:t>]</w:t>
      </w:r>
    </w:p>
    <w:p w:rsidR="00A049B3" w:rsidRPr="0026456E" w:rsidRDefault="00A049B3" w:rsidP="00A049B3">
      <w:pPr>
        <w:pStyle w:val="ItemIndent1"/>
        <w:rPr>
          <w:lang w:eastAsia="zh-CN"/>
        </w:rPr>
      </w:pPr>
      <w:r w:rsidRPr="0026456E">
        <w:rPr>
          <w:rFonts w:hint="eastAsia"/>
          <w:lang w:eastAsia="zh-CN"/>
        </w:rPr>
        <w:t>缺省情况下，隧道没有引用任何静态</w:t>
      </w:r>
      <w:r w:rsidRPr="0026456E">
        <w:rPr>
          <w:rFonts w:hint="eastAsia"/>
          <w:lang w:eastAsia="zh-CN"/>
        </w:rPr>
        <w:t>SRLSP</w:t>
      </w:r>
      <w:r w:rsidRPr="0026456E">
        <w:rPr>
          <w:rFonts w:hint="eastAsia"/>
          <w:lang w:eastAsia="zh-CN"/>
        </w:rPr>
        <w:t>。</w:t>
      </w:r>
    </w:p>
    <w:p w:rsidR="00A71F9D" w:rsidRDefault="00B006DA" w:rsidP="00A049B3">
      <w:pPr>
        <w:pStyle w:val="ItemIndent1"/>
      </w:pPr>
      <w:r>
        <w:rPr>
          <w:rFonts w:hint="eastAsia"/>
        </w:rPr>
        <w:t>MPLS TE</w:t>
      </w:r>
      <w:r>
        <w:rPr>
          <w:rFonts w:hint="eastAsia"/>
        </w:rPr>
        <w:t>隧道</w:t>
      </w:r>
      <w:r w:rsidR="00A71F9D" w:rsidRPr="00062064">
        <w:rPr>
          <w:rFonts w:hint="eastAsia"/>
        </w:rPr>
        <w:t>所引用的静态</w:t>
      </w:r>
      <w:r w:rsidR="00A71F9D" w:rsidRPr="00062064">
        <w:rPr>
          <w:rFonts w:hint="eastAsia"/>
        </w:rPr>
        <w:t>S</w:t>
      </w:r>
      <w:r w:rsidR="00A71F9D" w:rsidRPr="00062064">
        <w:t>RLSP</w:t>
      </w:r>
      <w:r w:rsidR="00A71F9D" w:rsidRPr="00062064">
        <w:rPr>
          <w:rFonts w:hint="eastAsia"/>
        </w:rPr>
        <w:t>，必须已经通过</w:t>
      </w:r>
      <w:r w:rsidR="00A71F9D" w:rsidRPr="00620F42">
        <w:rPr>
          <w:rStyle w:val="commandkeywords"/>
        </w:rPr>
        <w:t>static-</w:t>
      </w:r>
      <w:r w:rsidR="00A71F9D" w:rsidRPr="00620F42">
        <w:rPr>
          <w:rStyle w:val="commandkeywords"/>
          <w:rFonts w:hint="eastAsia"/>
        </w:rPr>
        <w:t>s</w:t>
      </w:r>
      <w:r w:rsidR="00A71F9D" w:rsidRPr="00620F42">
        <w:rPr>
          <w:rStyle w:val="commandkeywords"/>
        </w:rPr>
        <w:t>r-</w:t>
      </w:r>
      <w:r w:rsidR="00A71F9D" w:rsidRPr="00620F42">
        <w:rPr>
          <w:rStyle w:val="commandkeywords"/>
          <w:rFonts w:hint="eastAsia"/>
        </w:rPr>
        <w:t>mpls</w:t>
      </w:r>
      <w:r w:rsidR="00A71F9D" w:rsidRPr="00620F42">
        <w:rPr>
          <w:rStyle w:val="commandkeywords"/>
        </w:rPr>
        <w:t xml:space="preserve"> </w:t>
      </w:r>
      <w:r w:rsidR="00A71F9D" w:rsidRPr="00620F42">
        <w:rPr>
          <w:rStyle w:val="commandkeywords"/>
          <w:rFonts w:hint="eastAsia"/>
        </w:rPr>
        <w:t>lsp</w:t>
      </w:r>
      <w:r w:rsidR="00A71F9D" w:rsidRPr="00062064">
        <w:rPr>
          <w:rFonts w:hint="eastAsia"/>
        </w:rPr>
        <w:t>命令创建。</w:t>
      </w:r>
    </w:p>
    <w:p w:rsidR="00204030" w:rsidRDefault="00204030" w:rsidP="00A049B3">
      <w:pPr>
        <w:pStyle w:val="ItemIndent1"/>
      </w:pPr>
      <w:r>
        <w:rPr>
          <w:rFonts w:hint="eastAsia"/>
          <w:lang w:eastAsia="zh-CN"/>
        </w:rPr>
        <w:t>只有当主用和备用</w:t>
      </w:r>
      <w:r>
        <w:rPr>
          <w:rFonts w:hint="eastAsia"/>
          <w:lang w:eastAsia="zh-CN"/>
        </w:rPr>
        <w:t>SRLSP</w:t>
      </w:r>
      <w:r>
        <w:rPr>
          <w:rFonts w:hint="eastAsia"/>
          <w:lang w:eastAsia="zh-CN"/>
        </w:rPr>
        <w:t>均采用</w:t>
      </w:r>
      <w:r w:rsidRPr="0026456E">
        <w:rPr>
          <w:lang w:eastAsia="zh-CN"/>
        </w:rPr>
        <w:t>Adjacency</w:t>
      </w:r>
      <w:r w:rsidRPr="0026456E">
        <w:rPr>
          <w:rFonts w:hint="eastAsia"/>
          <w:lang w:eastAsia="zh-CN"/>
        </w:rPr>
        <w:t>方式</w:t>
      </w:r>
      <w:r>
        <w:rPr>
          <w:rFonts w:hint="eastAsia"/>
          <w:lang w:eastAsia="zh-CN"/>
        </w:rPr>
        <w:t>建立时，才允许通过指定</w:t>
      </w:r>
      <w:r w:rsidRPr="0076450E">
        <w:rPr>
          <w:rStyle w:val="commandkeywords"/>
          <w:rFonts w:hint="eastAsia"/>
          <w:lang w:eastAsia="zh-CN"/>
        </w:rPr>
        <w:t>backup</w:t>
      </w:r>
      <w:r w:rsidRPr="0076450E">
        <w:rPr>
          <w:rFonts w:hint="eastAsia"/>
          <w:lang w:eastAsia="zh-CN"/>
        </w:rPr>
        <w:t>参数</w:t>
      </w:r>
      <w:r w:rsidRPr="00062064">
        <w:rPr>
          <w:rFonts w:hint="eastAsia"/>
          <w:lang w:eastAsia="zh-CN"/>
        </w:rPr>
        <w:t>配置隧道引用备用</w:t>
      </w:r>
      <w:r w:rsidRPr="00062064">
        <w:rPr>
          <w:rFonts w:hint="eastAsia"/>
          <w:lang w:eastAsia="zh-CN"/>
        </w:rPr>
        <w:t>S</w:t>
      </w:r>
      <w:r w:rsidRPr="00062064">
        <w:rPr>
          <w:lang w:eastAsia="zh-CN"/>
        </w:rPr>
        <w:t>RLSP</w:t>
      </w:r>
      <w:r w:rsidRPr="0076450E">
        <w:rPr>
          <w:rFonts w:hint="eastAsia"/>
          <w:lang w:eastAsia="zh-CN"/>
        </w:rPr>
        <w:t>。</w:t>
      </w:r>
    </w:p>
    <w:p w:rsidR="00A875A5" w:rsidRPr="0064340C" w:rsidRDefault="00A875A5" w:rsidP="00A875A5">
      <w:pPr>
        <w:pStyle w:val="20"/>
      </w:pPr>
      <w:bookmarkStart w:id="223" w:name="_Toc534897762"/>
      <w:bookmarkStart w:id="224" w:name="_Ref534897328"/>
      <w:bookmarkStart w:id="225" w:name="_Toc535424059"/>
      <w:bookmarkStart w:id="226" w:name="_Toc45106680"/>
      <w:r w:rsidRPr="0064340C">
        <w:rPr>
          <w:rFonts w:hint="eastAsia"/>
        </w:rPr>
        <w:t>配置</w:t>
      </w:r>
      <w:r w:rsidRPr="0064340C">
        <w:t>MPLS TE</w:t>
      </w:r>
      <w:r w:rsidRPr="0064340C">
        <w:rPr>
          <w:rFonts w:hint="eastAsia"/>
        </w:rPr>
        <w:t>隧道采用显式路径</w:t>
      </w:r>
      <w:r w:rsidRPr="0064340C">
        <w:t>SRLSP</w:t>
      </w:r>
      <w:bookmarkEnd w:id="223"/>
      <w:bookmarkEnd w:id="224"/>
      <w:bookmarkEnd w:id="225"/>
      <w:bookmarkEnd w:id="226"/>
    </w:p>
    <w:p w:rsidR="00A875A5" w:rsidRPr="0064340C" w:rsidRDefault="00A875A5" w:rsidP="00A875A5">
      <w:pPr>
        <w:pStyle w:val="3"/>
        <w:rPr>
          <w:rStyle w:val="Reference-R0G144B200"/>
        </w:rPr>
      </w:pPr>
      <w:bookmarkStart w:id="227" w:name="_配置准备"/>
      <w:bookmarkStart w:id="228" w:name="_Toc534897763"/>
      <w:bookmarkStart w:id="229" w:name="_Toc535424060"/>
      <w:bookmarkStart w:id="230" w:name="_Toc45106681"/>
      <w:bookmarkEnd w:id="227"/>
      <w:r w:rsidRPr="0064340C">
        <w:rPr>
          <w:rFonts w:hint="eastAsia"/>
        </w:rPr>
        <w:t>配置</w:t>
      </w:r>
      <w:r w:rsidRPr="0064340C">
        <w:t>MPLS TE</w:t>
      </w:r>
      <w:r w:rsidRPr="0064340C">
        <w:rPr>
          <w:rFonts w:hint="eastAsia"/>
        </w:rPr>
        <w:t>隧道采用显式路径</w:t>
      </w:r>
      <w:r w:rsidRPr="0064340C">
        <w:t>SRLSP</w:t>
      </w:r>
      <w:r w:rsidRPr="0064340C">
        <w:rPr>
          <w:rFonts w:hint="eastAsia"/>
        </w:rPr>
        <w:t>配置任务简介</w:t>
      </w:r>
      <w:bookmarkEnd w:id="228"/>
      <w:bookmarkEnd w:id="229"/>
      <w:bookmarkEnd w:id="230"/>
    </w:p>
    <w:p w:rsidR="00A875A5" w:rsidRPr="004A6746"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_Ref534896704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配置用于</w:t>
      </w:r>
      <w:r w:rsidR="00B7696C" w:rsidRPr="00B7696C">
        <w:rPr>
          <w:rStyle w:val="Reference-R0G144B200"/>
        </w:rPr>
        <w:t>MPLS TE</w:t>
      </w:r>
      <w:r w:rsidR="00B7696C" w:rsidRPr="00B7696C">
        <w:rPr>
          <w:rStyle w:val="Reference-R0G144B200"/>
          <w:rFonts w:hint="eastAsia"/>
        </w:rPr>
        <w:t>的显式路径</w:t>
      </w:r>
      <w:r w:rsidR="00B7696C" w:rsidRPr="00B7696C">
        <w:rPr>
          <w:rStyle w:val="Reference-R0G144B200"/>
        </w:rPr>
        <w:t>SRLSP</w:t>
      </w:r>
      <w:r w:rsidRPr="004A6746">
        <w:rPr>
          <w:rStyle w:val="Reference-R0G144B200"/>
        </w:rPr>
        <w:fldChar w:fldCharType="end"/>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隧道的头节点上执行本配置。</w:t>
      </w:r>
    </w:p>
    <w:p w:rsidR="00A875A5" w:rsidRPr="0064340C" w:rsidRDefault="00A875A5" w:rsidP="00A875A5">
      <w:pPr>
        <w:pStyle w:val="ItemStep"/>
      </w:pPr>
      <w:r w:rsidRPr="0064340C">
        <w:rPr>
          <w:rFonts w:hint="eastAsia"/>
        </w:rPr>
        <w:t>创建</w:t>
      </w:r>
      <w:r w:rsidRPr="0064340C">
        <w:t>Tunnel</w:t>
      </w:r>
      <w:r w:rsidRPr="0064340C">
        <w:rPr>
          <w:rFonts w:hint="eastAsia"/>
        </w:rPr>
        <w:t>接口，并指定隧道的目的端地址</w:t>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隧道的头节点上执行本配置，配置方法请参见“</w:t>
      </w:r>
      <w:r w:rsidRPr="0064340C">
        <w:rPr>
          <w:lang w:eastAsia="zh-CN"/>
        </w:rPr>
        <w:t>MPLS</w:t>
      </w:r>
      <w:r w:rsidRPr="0064340C">
        <w:rPr>
          <w:rFonts w:hint="eastAsia"/>
          <w:lang w:eastAsia="zh-CN"/>
        </w:rPr>
        <w:t>配置指导”中的“</w:t>
      </w:r>
      <w:r w:rsidRPr="0064340C">
        <w:rPr>
          <w:lang w:eastAsia="zh-CN"/>
        </w:rPr>
        <w:t>MPLS TE</w:t>
      </w:r>
      <w:r w:rsidRPr="0064340C">
        <w:rPr>
          <w:rFonts w:hint="eastAsia"/>
          <w:lang w:eastAsia="zh-CN"/>
        </w:rPr>
        <w:t>”。</w:t>
      </w:r>
    </w:p>
    <w:p w:rsidR="00A875A5" w:rsidRPr="004A6746"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_Ref534896709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Pr>
        <w:t>MPLS TE</w:t>
      </w:r>
      <w:r w:rsidR="00B7696C" w:rsidRPr="00B7696C">
        <w:rPr>
          <w:rStyle w:val="Reference-R0G144B200"/>
          <w:rFonts w:hint="eastAsia"/>
        </w:rPr>
        <w:t>隧道采用显式路径</w:t>
      </w:r>
      <w:r w:rsidR="00B7696C" w:rsidRPr="00B7696C">
        <w:rPr>
          <w:rStyle w:val="Reference-R0G144B200"/>
        </w:rPr>
        <w:t>SRLSP</w:t>
      </w:r>
      <w:r w:rsidRPr="004A6746">
        <w:rPr>
          <w:rStyle w:val="Reference-R0G144B200"/>
        </w:rPr>
        <w:fldChar w:fldCharType="end"/>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隧道的头节点上执行本配置。</w:t>
      </w:r>
    </w:p>
    <w:p w:rsidR="00A875A5" w:rsidRPr="0064340C" w:rsidRDefault="00A875A5" w:rsidP="00A875A5">
      <w:pPr>
        <w:pStyle w:val="3"/>
      </w:pPr>
      <w:bookmarkStart w:id="231" w:name="_Toc534897764"/>
      <w:bookmarkStart w:id="232" w:name="_Toc535424061"/>
      <w:bookmarkStart w:id="233" w:name="_Toc45106682"/>
      <w:r w:rsidRPr="0064340C">
        <w:rPr>
          <w:rFonts w:hint="eastAsia"/>
        </w:rPr>
        <w:t>配置准备</w:t>
      </w:r>
      <w:bookmarkEnd w:id="231"/>
      <w:bookmarkEnd w:id="232"/>
      <w:bookmarkEnd w:id="233"/>
    </w:p>
    <w:p w:rsidR="00A875A5" w:rsidRPr="0064340C" w:rsidRDefault="00A875A5" w:rsidP="00A875A5">
      <w:r w:rsidRPr="0064340C">
        <w:rPr>
          <w:rFonts w:hint="eastAsia"/>
        </w:rPr>
        <w:t>配置采用显式路径</w:t>
      </w:r>
      <w:r w:rsidRPr="0064340C">
        <w:t>SRLSP</w:t>
      </w:r>
      <w:r w:rsidRPr="0064340C">
        <w:rPr>
          <w:rFonts w:hint="eastAsia"/>
        </w:rPr>
        <w:t>的</w:t>
      </w:r>
      <w:r w:rsidRPr="0064340C">
        <w:t>MPLS TE</w:t>
      </w:r>
      <w:r w:rsidRPr="0064340C">
        <w:rPr>
          <w:rFonts w:hint="eastAsia"/>
        </w:rPr>
        <w:t>隧道之前，需完成以下任务：</w:t>
      </w:r>
    </w:p>
    <w:p w:rsidR="00A875A5" w:rsidRPr="0064340C" w:rsidRDefault="00A875A5" w:rsidP="00A875A5">
      <w:pPr>
        <w:pStyle w:val="ItemList"/>
        <w:rPr>
          <w:lang w:eastAsia="zh-CN"/>
        </w:rPr>
      </w:pPr>
      <w:r w:rsidRPr="0064340C">
        <w:rPr>
          <w:rFonts w:hint="eastAsia"/>
          <w:lang w:eastAsia="zh-CN"/>
        </w:rPr>
        <w:t>确定</w:t>
      </w:r>
      <w:r w:rsidRPr="0064340C">
        <w:rPr>
          <w:lang w:eastAsia="zh-CN"/>
        </w:rPr>
        <w:t>SRLSP</w:t>
      </w:r>
      <w:r w:rsidRPr="0064340C">
        <w:rPr>
          <w:rFonts w:hint="eastAsia"/>
          <w:lang w:eastAsia="zh-CN"/>
        </w:rPr>
        <w:t>的头节点。</w:t>
      </w:r>
    </w:p>
    <w:p w:rsidR="00A875A5" w:rsidRPr="0064340C" w:rsidRDefault="00A875A5" w:rsidP="00A875A5">
      <w:pPr>
        <w:pStyle w:val="ItemList"/>
        <w:rPr>
          <w:lang w:eastAsia="zh-CN"/>
        </w:rPr>
      </w:pPr>
      <w:r w:rsidRPr="0064340C">
        <w:rPr>
          <w:rFonts w:hint="eastAsia"/>
          <w:lang w:eastAsia="zh-CN"/>
        </w:rPr>
        <w:t>规划每个节点的</w:t>
      </w:r>
      <w:r w:rsidRPr="0064340C">
        <w:rPr>
          <w:lang w:eastAsia="zh-CN"/>
        </w:rPr>
        <w:t>SID</w:t>
      </w:r>
      <w:r w:rsidRPr="0064340C">
        <w:rPr>
          <w:rFonts w:hint="eastAsia"/>
          <w:lang w:eastAsia="zh-CN"/>
        </w:rPr>
        <w:t>。</w:t>
      </w:r>
    </w:p>
    <w:p w:rsidR="00A875A5" w:rsidRPr="0064340C" w:rsidRDefault="00A875A5" w:rsidP="00A875A5">
      <w:pPr>
        <w:pStyle w:val="ItemList"/>
        <w:rPr>
          <w:lang w:eastAsia="zh-CN"/>
        </w:rPr>
      </w:pPr>
      <w:r w:rsidRPr="0064340C">
        <w:rPr>
          <w:rFonts w:hint="eastAsia"/>
          <w:lang w:eastAsia="zh-CN"/>
        </w:rPr>
        <w:t>在参与</w:t>
      </w:r>
      <w:r w:rsidRPr="0064340C">
        <w:rPr>
          <w:lang w:eastAsia="zh-CN"/>
        </w:rPr>
        <w:t>MPLS</w:t>
      </w:r>
      <w:r w:rsidRPr="0064340C">
        <w:rPr>
          <w:rFonts w:hint="eastAsia"/>
          <w:lang w:eastAsia="zh-CN"/>
        </w:rPr>
        <w:t>转发的各个节点和接口上开启</w:t>
      </w:r>
      <w:r w:rsidRPr="0064340C">
        <w:rPr>
          <w:lang w:eastAsia="zh-CN"/>
        </w:rPr>
        <w:t>MPLS</w:t>
      </w:r>
      <w:r w:rsidRPr="0064340C">
        <w:rPr>
          <w:rFonts w:hint="eastAsia"/>
          <w:lang w:eastAsia="zh-CN"/>
        </w:rPr>
        <w:t>能力，配置方法请参见“</w:t>
      </w:r>
      <w:r w:rsidRPr="0064340C">
        <w:rPr>
          <w:lang w:eastAsia="zh-CN"/>
        </w:rPr>
        <w:t>MPLS</w:t>
      </w:r>
      <w:r w:rsidRPr="0064340C">
        <w:rPr>
          <w:rFonts w:hint="eastAsia"/>
          <w:lang w:eastAsia="zh-CN"/>
        </w:rPr>
        <w:t>配置指导”中的“</w:t>
      </w:r>
      <w:r w:rsidRPr="0064340C">
        <w:rPr>
          <w:lang w:eastAsia="zh-CN"/>
        </w:rPr>
        <w:t>MPLS</w:t>
      </w:r>
      <w:r w:rsidRPr="0064340C">
        <w:rPr>
          <w:rFonts w:hint="eastAsia"/>
          <w:lang w:eastAsia="zh-CN"/>
        </w:rPr>
        <w:t>基础”。</w:t>
      </w:r>
    </w:p>
    <w:p w:rsidR="00A875A5" w:rsidRPr="0064340C" w:rsidRDefault="00A875A5" w:rsidP="00A875A5">
      <w:pPr>
        <w:pStyle w:val="3"/>
      </w:pPr>
      <w:bookmarkStart w:id="234" w:name="_Toc534897765"/>
      <w:bookmarkStart w:id="235" w:name="_Ref534896704"/>
      <w:bookmarkStart w:id="236" w:name="_Toc535424062"/>
      <w:bookmarkStart w:id="237" w:name="_Toc45106683"/>
      <w:r w:rsidRPr="0064340C">
        <w:rPr>
          <w:rFonts w:hint="eastAsia"/>
        </w:rPr>
        <w:t>配置用于</w:t>
      </w:r>
      <w:r w:rsidRPr="0064340C">
        <w:t>MPLS TE</w:t>
      </w:r>
      <w:r w:rsidRPr="0064340C">
        <w:rPr>
          <w:rFonts w:hint="eastAsia"/>
        </w:rPr>
        <w:t>的显式路径</w:t>
      </w:r>
      <w:r w:rsidRPr="0064340C">
        <w:t>SRLSP</w:t>
      </w:r>
      <w:bookmarkEnd w:id="234"/>
      <w:bookmarkEnd w:id="235"/>
      <w:bookmarkEnd w:id="236"/>
      <w:bookmarkEnd w:id="237"/>
    </w:p>
    <w:p w:rsidR="00A875A5" w:rsidRPr="0064340C" w:rsidRDefault="00A875A5" w:rsidP="00A875A5">
      <w:pPr>
        <w:pStyle w:val="ItemStep"/>
      </w:pPr>
      <w:r w:rsidRPr="0064340C">
        <w:rPr>
          <w:rFonts w:hint="eastAsia"/>
        </w:rPr>
        <w:t>进入系统视图。</w:t>
      </w:r>
    </w:p>
    <w:p w:rsidR="00A875A5" w:rsidRPr="0064340C" w:rsidRDefault="00A875A5" w:rsidP="00A875A5">
      <w:pPr>
        <w:pStyle w:val="ItemIndent1"/>
        <w:rPr>
          <w:rStyle w:val="commandkeywords"/>
        </w:rPr>
      </w:pPr>
      <w:r w:rsidRPr="0064340C">
        <w:rPr>
          <w:rStyle w:val="commandkeywords"/>
        </w:rPr>
        <w:t>system-view</w:t>
      </w:r>
    </w:p>
    <w:p w:rsidR="00A875A5" w:rsidRPr="0064340C" w:rsidRDefault="00A875A5" w:rsidP="00A875A5">
      <w:pPr>
        <w:pStyle w:val="ItemStep"/>
      </w:pPr>
      <w:r w:rsidRPr="0064340C">
        <w:rPr>
          <w:rFonts w:hint="eastAsia"/>
        </w:rPr>
        <w:t>进入显式路径视图。</w:t>
      </w:r>
    </w:p>
    <w:p w:rsidR="00A875A5" w:rsidRPr="0064340C" w:rsidRDefault="00A875A5" w:rsidP="00A875A5">
      <w:pPr>
        <w:pStyle w:val="ItemIndent1"/>
        <w:rPr>
          <w:rStyle w:val="commandkeywords"/>
        </w:rPr>
      </w:pPr>
      <w:r w:rsidRPr="0064340C">
        <w:rPr>
          <w:rStyle w:val="commandkeywords"/>
        </w:rPr>
        <w:t xml:space="preserve">explicit-path </w:t>
      </w:r>
      <w:r w:rsidRPr="0064340C">
        <w:rPr>
          <w:rStyle w:val="commandparameter"/>
        </w:rPr>
        <w:t>path-name</w:t>
      </w:r>
    </w:p>
    <w:p w:rsidR="00A875A5" w:rsidRPr="0064340C" w:rsidRDefault="00A875A5" w:rsidP="00A875A5">
      <w:pPr>
        <w:pStyle w:val="ItemStep"/>
      </w:pPr>
      <w:r w:rsidRPr="0064340C">
        <w:rPr>
          <w:rFonts w:hint="eastAsia"/>
        </w:rPr>
        <w:t>配置用于</w:t>
      </w:r>
      <w:r w:rsidRPr="0064340C">
        <w:t>MPLS TE</w:t>
      </w:r>
      <w:r w:rsidRPr="0064340C">
        <w:rPr>
          <w:rFonts w:hint="eastAsia"/>
        </w:rPr>
        <w:t>隧道的显式路径</w:t>
      </w:r>
      <w:r w:rsidRPr="0064340C">
        <w:t>SRLSP</w:t>
      </w:r>
      <w:r w:rsidRPr="0064340C">
        <w:rPr>
          <w:rFonts w:hint="eastAsia"/>
        </w:rPr>
        <w:t>。</w:t>
      </w:r>
    </w:p>
    <w:p w:rsidR="00A875A5" w:rsidRPr="0064340C" w:rsidRDefault="00A875A5" w:rsidP="00A875A5">
      <w:pPr>
        <w:pStyle w:val="ItemList2"/>
        <w:rPr>
          <w:lang w:eastAsia="zh-CN"/>
        </w:rPr>
      </w:pPr>
      <w:r w:rsidRPr="0064340C">
        <w:rPr>
          <w:rFonts w:hint="eastAsia"/>
          <w:lang w:eastAsia="zh-CN"/>
        </w:rPr>
        <w:t>指定显式路径</w:t>
      </w:r>
      <w:r w:rsidRPr="00A875A5">
        <w:rPr>
          <w:rFonts w:hint="eastAsia"/>
          <w:lang w:eastAsia="zh-CN"/>
        </w:rPr>
        <w:t>中到达目的节点时所经过节点的标签</w:t>
      </w:r>
      <w:r w:rsidRPr="0064340C">
        <w:rPr>
          <w:rFonts w:hint="eastAsia"/>
          <w:lang w:eastAsia="zh-CN"/>
        </w:rPr>
        <w:t>。</w:t>
      </w:r>
    </w:p>
    <w:p w:rsidR="00A875A5" w:rsidRDefault="00A875A5" w:rsidP="00A875A5">
      <w:pPr>
        <w:pStyle w:val="ItemIndent2"/>
        <w:rPr>
          <w:rStyle w:val="commandtext"/>
        </w:rPr>
      </w:pPr>
      <w:r w:rsidRPr="0064340C">
        <w:rPr>
          <w:rStyle w:val="commandkeywords"/>
        </w:rPr>
        <w:t xml:space="preserve">nextsid </w:t>
      </w:r>
      <w:r w:rsidRPr="0064340C">
        <w:rPr>
          <w:rStyle w:val="commandtext"/>
        </w:rPr>
        <w:t>[</w:t>
      </w:r>
      <w:r w:rsidRPr="0064340C">
        <w:rPr>
          <w:rStyle w:val="commandkeywords"/>
        </w:rPr>
        <w:t xml:space="preserve"> index </w:t>
      </w:r>
      <w:r w:rsidRPr="0064340C">
        <w:rPr>
          <w:rStyle w:val="commandparameter"/>
        </w:rPr>
        <w:t>index-number</w:t>
      </w:r>
      <w:r w:rsidRPr="0064340C">
        <w:rPr>
          <w:rStyle w:val="commandkeywords"/>
        </w:rPr>
        <w:t xml:space="preserve"> </w:t>
      </w:r>
      <w:r w:rsidRPr="0064340C">
        <w:rPr>
          <w:rStyle w:val="commandtext"/>
        </w:rPr>
        <w:t>]</w:t>
      </w:r>
      <w:r w:rsidRPr="0064340C">
        <w:rPr>
          <w:rStyle w:val="commandkeywords"/>
        </w:rPr>
        <w:t xml:space="preserve"> label </w:t>
      </w:r>
      <w:r w:rsidRPr="0064340C">
        <w:rPr>
          <w:rStyle w:val="commandparameter"/>
        </w:rPr>
        <w:t>label-value</w:t>
      </w:r>
      <w:r w:rsidRPr="0064340C">
        <w:rPr>
          <w:rStyle w:val="commandkeywords"/>
        </w:rPr>
        <w:t xml:space="preserve"> type </w:t>
      </w:r>
      <w:r w:rsidRPr="0064340C">
        <w:rPr>
          <w:rStyle w:val="commandtext"/>
        </w:rPr>
        <w:t>{</w:t>
      </w:r>
      <w:r w:rsidRPr="0064340C">
        <w:rPr>
          <w:rStyle w:val="commandkeywords"/>
        </w:rPr>
        <w:t xml:space="preserve"> adjacency </w:t>
      </w:r>
      <w:r w:rsidRPr="0064340C">
        <w:rPr>
          <w:rStyle w:val="commandtext"/>
        </w:rPr>
        <w:t>|</w:t>
      </w:r>
      <w:r w:rsidRPr="0064340C">
        <w:rPr>
          <w:rStyle w:val="commandkeywords"/>
        </w:rPr>
        <w:t xml:space="preserve"> </w:t>
      </w:r>
      <w:r w:rsidR="007E01DA" w:rsidRPr="00C70649">
        <w:rPr>
          <w:rStyle w:val="commandkeywords"/>
        </w:rPr>
        <w:t>binding-sid</w:t>
      </w:r>
      <w:r w:rsidR="007E01DA">
        <w:rPr>
          <w:rStyle w:val="commandkeywords"/>
          <w:rFonts w:hint="eastAsia"/>
        </w:rPr>
        <w:t xml:space="preserve"> </w:t>
      </w:r>
      <w:r w:rsidR="007E01DA" w:rsidRPr="0064340C">
        <w:rPr>
          <w:rStyle w:val="commandtext"/>
        </w:rPr>
        <w:t>|</w:t>
      </w:r>
      <w:r w:rsidR="007E01DA">
        <w:rPr>
          <w:rStyle w:val="commandtext"/>
          <w:rFonts w:hint="eastAsia"/>
        </w:rPr>
        <w:t xml:space="preserve"> </w:t>
      </w:r>
      <w:r w:rsidRPr="0064340C">
        <w:rPr>
          <w:rStyle w:val="commandkeywords"/>
        </w:rPr>
        <w:t xml:space="preserve">prefix </w:t>
      </w:r>
      <w:r w:rsidRPr="0064340C">
        <w:rPr>
          <w:rStyle w:val="commandtext"/>
        </w:rPr>
        <w:t>}</w:t>
      </w:r>
    </w:p>
    <w:p w:rsidR="008C339F" w:rsidRDefault="008C339F" w:rsidP="008C339F">
      <w:pPr>
        <w:pStyle w:val="ItemIndent2"/>
        <w:rPr>
          <w:lang w:eastAsia="zh-CN"/>
        </w:rPr>
      </w:pPr>
      <w:r>
        <w:rPr>
          <w:rFonts w:hint="eastAsia"/>
          <w:lang w:eastAsia="zh-CN"/>
        </w:rPr>
        <w:t>对于</w:t>
      </w:r>
      <w:r w:rsidRPr="0064340C">
        <w:rPr>
          <w:rStyle w:val="commandkeywords"/>
          <w:lang w:eastAsia="zh-CN"/>
        </w:rPr>
        <w:t>adjacency</w:t>
      </w:r>
      <w:r>
        <w:rPr>
          <w:rFonts w:hint="eastAsia"/>
          <w:lang w:eastAsia="zh-CN"/>
        </w:rPr>
        <w:t>和</w:t>
      </w:r>
      <w:r w:rsidRPr="0064340C">
        <w:rPr>
          <w:rStyle w:val="commandkeywords"/>
          <w:lang w:eastAsia="zh-CN"/>
        </w:rPr>
        <w:t>prefix</w:t>
      </w:r>
      <w:r>
        <w:rPr>
          <w:rFonts w:hint="eastAsia"/>
          <w:lang w:eastAsia="zh-CN"/>
        </w:rPr>
        <w:t>类型的标签节点，</w:t>
      </w:r>
      <w:r w:rsidRPr="00992231">
        <w:rPr>
          <w:rFonts w:hint="eastAsia"/>
          <w:lang w:eastAsia="zh-CN"/>
        </w:rPr>
        <w:t>显</w:t>
      </w:r>
      <w:r w:rsidRPr="00962ADB">
        <w:rPr>
          <w:rFonts w:hint="eastAsia"/>
          <w:lang w:eastAsia="zh-CN"/>
        </w:rPr>
        <w:t>式</w:t>
      </w:r>
      <w:r w:rsidRPr="00992231">
        <w:rPr>
          <w:rFonts w:hint="eastAsia"/>
          <w:lang w:eastAsia="zh-CN"/>
        </w:rPr>
        <w:t>路径中的</w:t>
      </w:r>
      <w:r w:rsidRPr="00992231">
        <w:rPr>
          <w:rStyle w:val="commandparameter"/>
          <w:lang w:eastAsia="zh-CN"/>
        </w:rPr>
        <w:t>label-value</w:t>
      </w:r>
      <w:r w:rsidRPr="00FA3F28">
        <w:rPr>
          <w:rFonts w:hint="eastAsia"/>
          <w:lang w:eastAsia="zh-CN"/>
        </w:rPr>
        <w:t>是指</w:t>
      </w:r>
      <w:r w:rsidRPr="00992231">
        <w:rPr>
          <w:rFonts w:hint="eastAsia"/>
          <w:lang w:eastAsia="zh-CN"/>
        </w:rPr>
        <w:t>转发路径上各个节点为下一跳节点分配的标签值。</w:t>
      </w:r>
    </w:p>
    <w:p w:rsidR="007E01DA" w:rsidRPr="0064340C" w:rsidRDefault="008C339F" w:rsidP="008C339F">
      <w:pPr>
        <w:pStyle w:val="ItemIndent2"/>
        <w:rPr>
          <w:rStyle w:val="commandkeywords"/>
          <w:lang w:eastAsia="zh-CN"/>
        </w:rPr>
      </w:pPr>
      <w:r>
        <w:rPr>
          <w:rFonts w:hint="eastAsia"/>
          <w:lang w:eastAsia="zh-CN"/>
        </w:rPr>
        <w:t>对于</w:t>
      </w:r>
      <w:r w:rsidRPr="00C70649">
        <w:rPr>
          <w:rStyle w:val="commandkeywords"/>
        </w:rPr>
        <w:t>binding-sid</w:t>
      </w:r>
      <w:r w:rsidRPr="00A143B4">
        <w:rPr>
          <w:rFonts w:hint="eastAsia"/>
        </w:rPr>
        <w:t>类型的标签节点，显</w:t>
      </w:r>
      <w:r w:rsidRPr="00962ADB">
        <w:rPr>
          <w:rFonts w:hint="eastAsia"/>
        </w:rPr>
        <w:t>式</w:t>
      </w:r>
      <w:r w:rsidRPr="00A143B4">
        <w:rPr>
          <w:rFonts w:hint="eastAsia"/>
        </w:rPr>
        <w:t>路径中的</w:t>
      </w:r>
      <w:r w:rsidRPr="00A143B4">
        <w:rPr>
          <w:rStyle w:val="commandparameter"/>
        </w:rPr>
        <w:t>label-value</w:t>
      </w:r>
      <w:r>
        <w:rPr>
          <w:rFonts w:hint="eastAsia"/>
          <w:lang w:eastAsia="zh-CN"/>
        </w:rPr>
        <w:t>是指为</w:t>
      </w:r>
      <w:r w:rsidRPr="00A143B4">
        <w:t>MPLS TE</w:t>
      </w:r>
      <w:r w:rsidRPr="00A143B4">
        <w:rPr>
          <w:rFonts w:hint="eastAsia"/>
        </w:rPr>
        <w:t>隧道</w:t>
      </w:r>
      <w:r>
        <w:rPr>
          <w:rFonts w:hint="eastAsia"/>
          <w:lang w:eastAsia="zh-CN"/>
        </w:rPr>
        <w:t>指定</w:t>
      </w:r>
      <w:r w:rsidRPr="00A143B4">
        <w:rPr>
          <w:rFonts w:hint="eastAsia"/>
        </w:rPr>
        <w:t>的</w:t>
      </w:r>
      <w:r w:rsidRPr="00A143B4">
        <w:t>BSID</w:t>
      </w:r>
      <w:r w:rsidRPr="00A143B4">
        <w:rPr>
          <w:rFonts w:hint="eastAsia"/>
        </w:rPr>
        <w:t>标签值</w:t>
      </w:r>
      <w:r>
        <w:rPr>
          <w:rFonts w:hint="eastAsia"/>
          <w:lang w:eastAsia="zh-CN"/>
        </w:rPr>
        <w:t>。</w:t>
      </w:r>
    </w:p>
    <w:p w:rsidR="00A875A5" w:rsidRPr="0064340C" w:rsidRDefault="00A875A5" w:rsidP="00A875A5">
      <w:pPr>
        <w:pStyle w:val="ItemList2"/>
        <w:rPr>
          <w:lang w:eastAsia="zh-CN"/>
        </w:rPr>
      </w:pPr>
      <w:r w:rsidRPr="0064340C">
        <w:rPr>
          <w:rFonts w:hint="eastAsia"/>
          <w:lang w:eastAsia="zh-CN"/>
        </w:rPr>
        <w:t>指定显式路径</w:t>
      </w:r>
      <w:r w:rsidRPr="000A048F">
        <w:rPr>
          <w:rFonts w:hint="eastAsia"/>
          <w:lang w:eastAsia="zh-CN"/>
        </w:rPr>
        <w:t>中到达目的节点时所经过节点的</w:t>
      </w:r>
      <w:r w:rsidRPr="0064340C">
        <w:rPr>
          <w:rFonts w:hint="eastAsia"/>
          <w:lang w:eastAsia="zh-CN"/>
        </w:rPr>
        <w:t>地址。</w:t>
      </w:r>
    </w:p>
    <w:p w:rsidR="00A875A5" w:rsidRPr="0064340C" w:rsidRDefault="00A875A5" w:rsidP="00A875A5">
      <w:pPr>
        <w:pStyle w:val="ItemIndent2"/>
        <w:rPr>
          <w:rStyle w:val="commandkeywords"/>
        </w:rPr>
      </w:pPr>
      <w:r w:rsidRPr="0064340C">
        <w:rPr>
          <w:rStyle w:val="commandkeywords"/>
        </w:rPr>
        <w:t>nexthop</w:t>
      </w:r>
      <w:r w:rsidRPr="0064340C">
        <w:t xml:space="preserve"> </w:t>
      </w:r>
      <w:r w:rsidRPr="0064340C">
        <w:rPr>
          <w:rStyle w:val="commandtext"/>
        </w:rPr>
        <w:t>[</w:t>
      </w:r>
      <w:r w:rsidRPr="0064340C">
        <w:t xml:space="preserve"> </w:t>
      </w:r>
      <w:r w:rsidRPr="0064340C">
        <w:rPr>
          <w:rStyle w:val="commandkeywords"/>
        </w:rPr>
        <w:t>index</w:t>
      </w:r>
      <w:r w:rsidRPr="0064340C">
        <w:t xml:space="preserve"> </w:t>
      </w:r>
      <w:r w:rsidRPr="0064340C">
        <w:rPr>
          <w:rStyle w:val="commandparameter"/>
        </w:rPr>
        <w:t xml:space="preserve">index-number </w:t>
      </w:r>
      <w:r w:rsidRPr="0064340C">
        <w:rPr>
          <w:rStyle w:val="commandtext"/>
        </w:rPr>
        <w:t>]</w:t>
      </w:r>
      <w:r w:rsidRPr="0064340C">
        <w:t xml:space="preserve"> </w:t>
      </w:r>
      <w:r w:rsidRPr="0064340C">
        <w:rPr>
          <w:rStyle w:val="commandparameter"/>
        </w:rPr>
        <w:t>ip-address</w:t>
      </w:r>
      <w:r w:rsidRPr="0064340C">
        <w:t xml:space="preserve"> </w:t>
      </w:r>
      <w:r w:rsidRPr="0064340C">
        <w:rPr>
          <w:rStyle w:val="commandtext"/>
        </w:rPr>
        <w:t>[</w:t>
      </w:r>
      <w:r w:rsidRPr="0064340C">
        <w:t xml:space="preserve"> </w:t>
      </w:r>
      <w:r w:rsidRPr="0064340C">
        <w:rPr>
          <w:rStyle w:val="commandkeywords"/>
        </w:rPr>
        <w:t>exclude</w:t>
      </w:r>
      <w:r w:rsidRPr="0064340C">
        <w:t xml:space="preserve"> </w:t>
      </w:r>
      <w:r w:rsidRPr="0064340C">
        <w:rPr>
          <w:rStyle w:val="commandtext"/>
        </w:rPr>
        <w:t>|</w:t>
      </w:r>
      <w:r w:rsidRPr="0064340C">
        <w:t xml:space="preserve"> </w:t>
      </w:r>
      <w:r w:rsidRPr="0064340C">
        <w:rPr>
          <w:rStyle w:val="commandkeywords"/>
        </w:rPr>
        <w:t>include</w:t>
      </w:r>
      <w:r w:rsidRPr="0064340C">
        <w:t xml:space="preserve"> </w:t>
      </w:r>
      <w:r w:rsidRPr="0064340C">
        <w:rPr>
          <w:rStyle w:val="commandtext"/>
        </w:rPr>
        <w:t>[</w:t>
      </w:r>
      <w:r w:rsidRPr="0064340C">
        <w:t xml:space="preserve"> </w:t>
      </w:r>
      <w:r w:rsidRPr="0064340C">
        <w:rPr>
          <w:rStyle w:val="commandkeywords"/>
        </w:rPr>
        <w:t>loose</w:t>
      </w:r>
      <w:r w:rsidRPr="0064340C">
        <w:t xml:space="preserve"> </w:t>
      </w:r>
      <w:r w:rsidRPr="0064340C">
        <w:rPr>
          <w:rStyle w:val="commandtext"/>
        </w:rPr>
        <w:t>|</w:t>
      </w:r>
      <w:r w:rsidRPr="0064340C">
        <w:t xml:space="preserve"> </w:t>
      </w:r>
      <w:r w:rsidRPr="0064340C">
        <w:rPr>
          <w:rStyle w:val="commandkeywords"/>
        </w:rPr>
        <w:t xml:space="preserve">strict </w:t>
      </w:r>
      <w:r w:rsidRPr="0064340C">
        <w:rPr>
          <w:rStyle w:val="commandtext"/>
        </w:rPr>
        <w:t>]</w:t>
      </w:r>
      <w:r w:rsidRPr="0064340C">
        <w:t xml:space="preserve"> </w:t>
      </w:r>
      <w:r w:rsidRPr="0064340C">
        <w:rPr>
          <w:rStyle w:val="commandtext"/>
        </w:rPr>
        <w:t>]</w:t>
      </w:r>
    </w:p>
    <w:p w:rsidR="00A875A5" w:rsidRPr="0064340C" w:rsidRDefault="00A875A5" w:rsidP="00A875A5">
      <w:pPr>
        <w:pStyle w:val="ItemIndent2"/>
        <w:rPr>
          <w:lang w:eastAsia="zh-CN"/>
        </w:rPr>
      </w:pPr>
      <w:r w:rsidRPr="0064340C">
        <w:rPr>
          <w:rFonts w:hint="eastAsia"/>
          <w:lang w:eastAsia="zh-CN"/>
        </w:rPr>
        <w:t>缺省情况下，显式路径未指定任何节点。</w:t>
      </w:r>
    </w:p>
    <w:p w:rsidR="00A875A5" w:rsidRPr="0064340C" w:rsidRDefault="00A875A5" w:rsidP="00A875A5">
      <w:pPr>
        <w:pStyle w:val="3"/>
      </w:pPr>
      <w:bookmarkStart w:id="238" w:name="_配置MPLS_TE隧道采用显式路径"/>
      <w:bookmarkStart w:id="239" w:name="_配置MPLS_TE隧道采用显式路径SRLSP"/>
      <w:bookmarkStart w:id="240" w:name="_Ref534896709"/>
      <w:bookmarkStart w:id="241" w:name="_Toc534897766"/>
      <w:bookmarkStart w:id="242" w:name="_Toc535424063"/>
      <w:bookmarkStart w:id="243" w:name="_Toc45106684"/>
      <w:bookmarkEnd w:id="238"/>
      <w:bookmarkEnd w:id="239"/>
      <w:r w:rsidRPr="0064340C">
        <w:rPr>
          <w:rFonts w:hint="eastAsia"/>
        </w:rPr>
        <w:t>配置</w:t>
      </w:r>
      <w:r w:rsidRPr="0064340C">
        <w:t>MPLS TE</w:t>
      </w:r>
      <w:r w:rsidRPr="0064340C">
        <w:rPr>
          <w:rFonts w:hint="eastAsia"/>
        </w:rPr>
        <w:t>隧道采用显式路径</w:t>
      </w:r>
      <w:r w:rsidRPr="0064340C">
        <w:t>SRLSP</w:t>
      </w:r>
      <w:bookmarkEnd w:id="240"/>
      <w:bookmarkEnd w:id="241"/>
      <w:bookmarkEnd w:id="242"/>
      <w:bookmarkEnd w:id="243"/>
    </w:p>
    <w:p w:rsidR="00A875A5" w:rsidRPr="0064340C" w:rsidRDefault="00A875A5" w:rsidP="00A875A5">
      <w:pPr>
        <w:pStyle w:val="ItemStep"/>
      </w:pPr>
      <w:r w:rsidRPr="0064340C">
        <w:rPr>
          <w:rFonts w:hint="eastAsia"/>
        </w:rPr>
        <w:t>进入系统视图。</w:t>
      </w:r>
    </w:p>
    <w:p w:rsidR="00A875A5" w:rsidRPr="0064340C" w:rsidRDefault="00A875A5" w:rsidP="00A875A5">
      <w:pPr>
        <w:pStyle w:val="ItemIndent1"/>
        <w:rPr>
          <w:rStyle w:val="commandkeywords"/>
        </w:rPr>
      </w:pPr>
      <w:r w:rsidRPr="0064340C">
        <w:rPr>
          <w:rStyle w:val="commandkeywords"/>
        </w:rPr>
        <w:t>system-view</w:t>
      </w:r>
    </w:p>
    <w:p w:rsidR="00A875A5" w:rsidRPr="0064340C" w:rsidRDefault="00A875A5" w:rsidP="00A875A5">
      <w:pPr>
        <w:pStyle w:val="ItemStep"/>
      </w:pPr>
      <w:r w:rsidRPr="0064340C">
        <w:rPr>
          <w:rFonts w:hint="eastAsia"/>
        </w:rPr>
        <w:t>进入模式为</w:t>
      </w:r>
      <w:r w:rsidRPr="0064340C">
        <w:t>MPLS TE</w:t>
      </w:r>
      <w:r w:rsidRPr="0064340C">
        <w:rPr>
          <w:rFonts w:hint="eastAsia"/>
        </w:rPr>
        <w:t>隧道的</w:t>
      </w:r>
      <w:r w:rsidRPr="0064340C">
        <w:t>Tunnel</w:t>
      </w:r>
      <w:r w:rsidRPr="0064340C">
        <w:rPr>
          <w:rFonts w:hint="eastAsia"/>
        </w:rPr>
        <w:t>接口视图。</w:t>
      </w:r>
    </w:p>
    <w:p w:rsidR="00A875A5" w:rsidRPr="0064340C" w:rsidRDefault="00A875A5" w:rsidP="00A875A5">
      <w:pPr>
        <w:pStyle w:val="ItemIndent1"/>
      </w:pPr>
      <w:r w:rsidRPr="0064340C">
        <w:rPr>
          <w:rStyle w:val="commandkeywords"/>
        </w:rPr>
        <w:t>interface tunnel</w:t>
      </w:r>
      <w:r w:rsidRPr="0064340C">
        <w:t xml:space="preserve"> </w:t>
      </w:r>
      <w:r w:rsidRPr="0064340C">
        <w:rPr>
          <w:rStyle w:val="commandparameter"/>
        </w:rPr>
        <w:t xml:space="preserve">tunnel-number </w:t>
      </w:r>
      <w:r w:rsidRPr="0064340C">
        <w:rPr>
          <w:rStyle w:val="commandkeywords"/>
        </w:rPr>
        <w:t>mode</w:t>
      </w:r>
      <w:r w:rsidRPr="0064340C">
        <w:t xml:space="preserve"> </w:t>
      </w:r>
      <w:r w:rsidRPr="0064340C">
        <w:rPr>
          <w:rStyle w:val="commandkeywords"/>
        </w:rPr>
        <w:t>mpls-te</w:t>
      </w:r>
    </w:p>
    <w:p w:rsidR="00A875A5" w:rsidRPr="0064340C" w:rsidRDefault="00A875A5" w:rsidP="00A875A5">
      <w:pPr>
        <w:pStyle w:val="ItemStep"/>
      </w:pPr>
      <w:r>
        <w:rPr>
          <w:rFonts w:hint="eastAsia"/>
        </w:rPr>
        <w:t>配置</w:t>
      </w:r>
      <w:r w:rsidRPr="000607FF">
        <w:rPr>
          <w:rFonts w:hint="eastAsia"/>
        </w:rPr>
        <w:t>使用</w:t>
      </w:r>
      <w:r w:rsidRPr="000607FF">
        <w:rPr>
          <w:rFonts w:hint="eastAsia"/>
        </w:rPr>
        <w:t>Segment Routing</w:t>
      </w:r>
      <w:r w:rsidRPr="000607FF">
        <w:rPr>
          <w:rFonts w:hint="eastAsia"/>
        </w:rPr>
        <w:t>方式建立</w:t>
      </w:r>
      <w:r w:rsidRPr="00A875A5">
        <w:rPr>
          <w:rFonts w:hint="eastAsia"/>
        </w:rPr>
        <w:t>MPLS</w:t>
      </w:r>
      <w:r>
        <w:rPr>
          <w:rFonts w:hint="eastAsia"/>
        </w:rPr>
        <w:t xml:space="preserve"> </w:t>
      </w:r>
      <w:r w:rsidRPr="00A875A5">
        <w:rPr>
          <w:rFonts w:hint="eastAsia"/>
        </w:rPr>
        <w:t>TE</w:t>
      </w:r>
      <w:r w:rsidRPr="000607FF">
        <w:rPr>
          <w:rFonts w:hint="eastAsia"/>
        </w:rPr>
        <w:t>隧道</w:t>
      </w:r>
      <w:r w:rsidRPr="0064340C">
        <w:rPr>
          <w:rFonts w:hint="eastAsia"/>
        </w:rPr>
        <w:t>。</w:t>
      </w:r>
    </w:p>
    <w:p w:rsidR="00A875A5" w:rsidRPr="0064340C" w:rsidRDefault="00A875A5" w:rsidP="00A875A5">
      <w:pPr>
        <w:pStyle w:val="ItemIndent1"/>
        <w:rPr>
          <w:rStyle w:val="commandkeywords"/>
        </w:rPr>
      </w:pPr>
      <w:r w:rsidRPr="0064340C">
        <w:rPr>
          <w:rStyle w:val="commandkeywords"/>
        </w:rPr>
        <w:t>mpls te signaling segment-routing</w:t>
      </w:r>
    </w:p>
    <w:p w:rsidR="00A875A5" w:rsidRPr="0064340C" w:rsidRDefault="00A875A5" w:rsidP="00A875A5">
      <w:pPr>
        <w:pStyle w:val="ItemIndent1"/>
      </w:pPr>
      <w:r w:rsidRPr="0064340C">
        <w:rPr>
          <w:rFonts w:hint="eastAsia"/>
        </w:rPr>
        <w:t>缺省情况下，</w:t>
      </w:r>
      <w:r w:rsidRPr="0064340C">
        <w:t>MPLS TE</w:t>
      </w:r>
      <w:r w:rsidRPr="0064340C">
        <w:rPr>
          <w:rFonts w:hint="eastAsia"/>
        </w:rPr>
        <w:t>使用</w:t>
      </w:r>
      <w:r w:rsidRPr="0064340C">
        <w:t>RSVP-TE</w:t>
      </w:r>
      <w:r w:rsidRPr="0064340C">
        <w:rPr>
          <w:rFonts w:hint="eastAsia"/>
        </w:rPr>
        <w:t>信令协议建立隧道。</w:t>
      </w:r>
    </w:p>
    <w:p w:rsidR="00A875A5" w:rsidRPr="0064340C" w:rsidRDefault="00A875A5" w:rsidP="00A875A5">
      <w:pPr>
        <w:pStyle w:val="ItemStep"/>
      </w:pPr>
      <w:r w:rsidRPr="0064340C">
        <w:rPr>
          <w:rFonts w:hint="eastAsia"/>
        </w:rPr>
        <w:t>指定隧道引用的</w:t>
      </w:r>
      <w:r w:rsidRPr="0064340C">
        <w:t>SRLSP</w:t>
      </w:r>
      <w:r w:rsidRPr="0064340C">
        <w:rPr>
          <w:rFonts w:hint="eastAsia"/>
        </w:rPr>
        <w:t>。</w:t>
      </w:r>
    </w:p>
    <w:p w:rsidR="00A875A5" w:rsidRPr="0064340C" w:rsidRDefault="00A875A5" w:rsidP="00A875A5">
      <w:pPr>
        <w:pStyle w:val="ItemIndent1"/>
        <w:rPr>
          <w:rStyle w:val="commandparameter"/>
        </w:rPr>
      </w:pPr>
      <w:r w:rsidRPr="0064340C">
        <w:rPr>
          <w:rStyle w:val="commandkeywords"/>
        </w:rPr>
        <w:t xml:space="preserve">mpls te path preference </w:t>
      </w:r>
      <w:r w:rsidRPr="0064340C">
        <w:rPr>
          <w:rStyle w:val="commandparameter"/>
        </w:rPr>
        <w:t xml:space="preserve">value </w:t>
      </w:r>
      <w:r w:rsidRPr="0064340C">
        <w:rPr>
          <w:rStyle w:val="commandkeywords"/>
        </w:rPr>
        <w:t xml:space="preserve">explicit-path </w:t>
      </w:r>
      <w:r w:rsidRPr="0064340C">
        <w:rPr>
          <w:rStyle w:val="commandparameter"/>
        </w:rPr>
        <w:t>path-name</w:t>
      </w:r>
      <w:r w:rsidRPr="0064340C">
        <w:t xml:space="preserve"> </w:t>
      </w:r>
      <w:r w:rsidRPr="0064340C">
        <w:rPr>
          <w:rStyle w:val="commandtext"/>
        </w:rPr>
        <w:t>[</w:t>
      </w:r>
      <w:r w:rsidRPr="0064340C">
        <w:t xml:space="preserve"> </w:t>
      </w:r>
      <w:r w:rsidRPr="0064340C">
        <w:rPr>
          <w:rStyle w:val="commandkeywords"/>
        </w:rPr>
        <w:t>no-cspf</w:t>
      </w:r>
      <w:r w:rsidRPr="0064340C">
        <w:t xml:space="preserve"> </w:t>
      </w:r>
      <w:r w:rsidRPr="0064340C">
        <w:rPr>
          <w:rStyle w:val="commandtext"/>
        </w:rPr>
        <w:t>]</w:t>
      </w:r>
    </w:p>
    <w:p w:rsidR="00A875A5" w:rsidRDefault="00A875A5" w:rsidP="00A875A5">
      <w:pPr>
        <w:pStyle w:val="ItemIndent1"/>
        <w:rPr>
          <w:lang w:eastAsia="zh-CN"/>
        </w:rPr>
      </w:pPr>
      <w:r w:rsidRPr="0064340C">
        <w:rPr>
          <w:rFonts w:hint="eastAsia"/>
          <w:lang w:eastAsia="zh-CN"/>
        </w:rPr>
        <w:t>缺省情况下，隧道使用自动计算的路径建立</w:t>
      </w:r>
      <w:r w:rsidRPr="0064340C">
        <w:rPr>
          <w:lang w:eastAsia="zh-CN"/>
        </w:rPr>
        <w:t>SRLSP</w:t>
      </w:r>
      <w:r w:rsidRPr="0064340C">
        <w:rPr>
          <w:rFonts w:hint="eastAsia"/>
          <w:lang w:eastAsia="zh-CN"/>
        </w:rPr>
        <w:t>。</w:t>
      </w:r>
    </w:p>
    <w:p w:rsidR="003044FE" w:rsidRPr="003044FE" w:rsidRDefault="003044FE" w:rsidP="003044FE">
      <w:pPr>
        <w:pStyle w:val="ItemStep"/>
        <w:rPr>
          <w:lang w:eastAsia="zh-CN"/>
        </w:rPr>
      </w:pPr>
      <w:r w:rsidRPr="003044FE">
        <w:rPr>
          <w:rFonts w:hint="eastAsia"/>
          <w:lang w:eastAsia="zh-CN"/>
        </w:rPr>
        <w:t>（可选）配置建立</w:t>
      </w:r>
      <w:r w:rsidRPr="003044FE">
        <w:rPr>
          <w:rFonts w:hint="eastAsia"/>
          <w:lang w:eastAsia="zh-CN"/>
        </w:rPr>
        <w:t>MPLS TE</w:t>
      </w:r>
      <w:r w:rsidRPr="003044FE">
        <w:rPr>
          <w:rFonts w:hint="eastAsia"/>
          <w:lang w:eastAsia="zh-CN"/>
        </w:rPr>
        <w:t>隧道的</w:t>
      </w:r>
      <w:r w:rsidRPr="003044FE">
        <w:rPr>
          <w:rFonts w:hint="eastAsia"/>
          <w:lang w:eastAsia="zh-CN"/>
        </w:rPr>
        <w:t>SRLSP</w:t>
      </w:r>
      <w:r w:rsidRPr="003044FE">
        <w:rPr>
          <w:rFonts w:hint="eastAsia"/>
          <w:lang w:eastAsia="zh-CN"/>
        </w:rPr>
        <w:t>时严格按照邻接标签进行</w:t>
      </w:r>
      <w:r w:rsidRPr="003044FE">
        <w:rPr>
          <w:lang w:eastAsia="zh-CN"/>
        </w:rPr>
        <w:t>CSPF</w:t>
      </w:r>
      <w:r w:rsidRPr="003044FE">
        <w:rPr>
          <w:rFonts w:hint="eastAsia"/>
          <w:lang w:eastAsia="zh-CN"/>
        </w:rPr>
        <w:t>计算。</w:t>
      </w:r>
    </w:p>
    <w:p w:rsidR="003044FE" w:rsidRDefault="003044FE" w:rsidP="003044FE">
      <w:pPr>
        <w:pStyle w:val="ItemIndent1"/>
        <w:rPr>
          <w:rStyle w:val="commandkeywords"/>
        </w:rPr>
      </w:pPr>
      <w:r w:rsidRPr="008976C3">
        <w:rPr>
          <w:rStyle w:val="commandkeywords"/>
        </w:rPr>
        <w:t>mpls te path-selection adjacency-sid</w:t>
      </w:r>
    </w:p>
    <w:p w:rsidR="003044FE" w:rsidRPr="003044FE" w:rsidRDefault="003044FE" w:rsidP="00A875A5">
      <w:pPr>
        <w:pStyle w:val="ItemIndent1"/>
        <w:rPr>
          <w:lang w:eastAsia="zh-CN"/>
        </w:rPr>
      </w:pPr>
      <w:r w:rsidRPr="003044FE">
        <w:rPr>
          <w:rFonts w:hint="eastAsia"/>
          <w:lang w:eastAsia="zh-CN"/>
        </w:rPr>
        <w:t>缺省情况下，未配置建立</w:t>
      </w:r>
      <w:r w:rsidRPr="003044FE">
        <w:rPr>
          <w:rFonts w:hint="eastAsia"/>
          <w:lang w:eastAsia="zh-CN"/>
        </w:rPr>
        <w:t>MPLS TE</w:t>
      </w:r>
      <w:r w:rsidRPr="003044FE">
        <w:rPr>
          <w:rFonts w:hint="eastAsia"/>
          <w:lang w:eastAsia="zh-CN"/>
        </w:rPr>
        <w:t>隧道的</w:t>
      </w:r>
      <w:r w:rsidRPr="003044FE">
        <w:rPr>
          <w:rFonts w:hint="eastAsia"/>
          <w:lang w:eastAsia="zh-CN"/>
        </w:rPr>
        <w:t>SRLSP</w:t>
      </w:r>
      <w:r w:rsidRPr="003044FE">
        <w:rPr>
          <w:rFonts w:hint="eastAsia"/>
          <w:lang w:eastAsia="zh-CN"/>
        </w:rPr>
        <w:t>时严格按照邻接标签进行</w:t>
      </w:r>
      <w:r w:rsidRPr="003044FE">
        <w:rPr>
          <w:lang w:eastAsia="zh-CN"/>
        </w:rPr>
        <w:t>CSPF</w:t>
      </w:r>
      <w:r w:rsidRPr="003044FE">
        <w:rPr>
          <w:rFonts w:hint="eastAsia"/>
          <w:lang w:eastAsia="zh-CN"/>
        </w:rPr>
        <w:t>计算。</w:t>
      </w:r>
    </w:p>
    <w:p w:rsidR="00A875A5" w:rsidRPr="0064340C" w:rsidRDefault="00A875A5" w:rsidP="00A875A5">
      <w:pPr>
        <w:pStyle w:val="20"/>
      </w:pPr>
      <w:bookmarkStart w:id="244" w:name="_Toc534897767"/>
      <w:bookmarkStart w:id="245" w:name="_Ref534897440"/>
      <w:bookmarkStart w:id="246" w:name="_Toc535424064"/>
      <w:bookmarkStart w:id="247" w:name="_Toc45106685"/>
      <w:r w:rsidRPr="0064340C">
        <w:rPr>
          <w:rFonts w:hint="eastAsia"/>
        </w:rPr>
        <w:t>配置</w:t>
      </w:r>
      <w:r w:rsidRPr="0064340C">
        <w:t>MPLS TE</w:t>
      </w:r>
      <w:r w:rsidRPr="0064340C">
        <w:rPr>
          <w:rFonts w:hint="eastAsia"/>
        </w:rPr>
        <w:t>隧道采用</w:t>
      </w:r>
      <w:r w:rsidRPr="0064340C">
        <w:t>PCE</w:t>
      </w:r>
      <w:r w:rsidRPr="0064340C">
        <w:rPr>
          <w:rFonts w:hint="eastAsia"/>
        </w:rPr>
        <w:t>计算建立</w:t>
      </w:r>
      <w:r w:rsidRPr="0064340C">
        <w:t>SRLSP</w:t>
      </w:r>
      <w:bookmarkEnd w:id="244"/>
      <w:bookmarkEnd w:id="245"/>
      <w:bookmarkEnd w:id="246"/>
      <w:bookmarkEnd w:id="247"/>
    </w:p>
    <w:p w:rsidR="00A875A5" w:rsidRPr="0064340C" w:rsidRDefault="00A875A5" w:rsidP="00A875A5">
      <w:pPr>
        <w:pStyle w:val="3"/>
        <w:rPr>
          <w:rStyle w:val="Reference-R0G144B200"/>
        </w:rPr>
      </w:pPr>
      <w:bookmarkStart w:id="248" w:name="_Toc534897768"/>
      <w:bookmarkStart w:id="249" w:name="_Toc535424065"/>
      <w:bookmarkStart w:id="250" w:name="_Toc45106686"/>
      <w:r w:rsidRPr="0064340C">
        <w:t>MPLS TE</w:t>
      </w:r>
      <w:r w:rsidRPr="0064340C">
        <w:rPr>
          <w:rFonts w:hint="eastAsia"/>
        </w:rPr>
        <w:t>隧道采用</w:t>
      </w:r>
      <w:r w:rsidRPr="0064340C">
        <w:t>PCE</w:t>
      </w:r>
      <w:r w:rsidRPr="0064340C">
        <w:rPr>
          <w:rFonts w:hint="eastAsia"/>
        </w:rPr>
        <w:t>计算建立</w:t>
      </w:r>
      <w:r w:rsidRPr="0064340C">
        <w:t>SRLSP</w:t>
      </w:r>
      <w:r w:rsidRPr="0064340C">
        <w:rPr>
          <w:rFonts w:hint="eastAsia"/>
        </w:rPr>
        <w:t>配置任务简介</w:t>
      </w:r>
      <w:bookmarkEnd w:id="248"/>
      <w:bookmarkEnd w:id="249"/>
      <w:bookmarkEnd w:id="250"/>
    </w:p>
    <w:p w:rsidR="00A875A5" w:rsidRPr="0064340C" w:rsidRDefault="00A875A5" w:rsidP="00A875A5">
      <w:pPr>
        <w:pStyle w:val="ItemStep"/>
      </w:pPr>
      <w:r w:rsidRPr="0064340C">
        <w:rPr>
          <w:rFonts w:hint="eastAsia"/>
        </w:rPr>
        <w:t>开启</w:t>
      </w:r>
      <w:r w:rsidRPr="0064340C">
        <w:t>MPLS TE</w:t>
      </w:r>
      <w:r w:rsidRPr="0064340C">
        <w:rPr>
          <w:rFonts w:hint="eastAsia"/>
        </w:rPr>
        <w:t>能力</w:t>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隧道经过的所有节点和各接口上执行本配置，配置方法请参见“</w:t>
      </w:r>
      <w:r w:rsidRPr="0064340C">
        <w:rPr>
          <w:lang w:eastAsia="zh-CN"/>
        </w:rPr>
        <w:t>MPLS</w:t>
      </w:r>
      <w:r w:rsidRPr="0064340C">
        <w:rPr>
          <w:rFonts w:hint="eastAsia"/>
          <w:lang w:eastAsia="zh-CN"/>
        </w:rPr>
        <w:t>配置指导”中的“</w:t>
      </w:r>
      <w:r w:rsidRPr="0064340C">
        <w:rPr>
          <w:lang w:eastAsia="zh-CN"/>
        </w:rPr>
        <w:t>MPLS TE</w:t>
      </w:r>
      <w:r w:rsidRPr="0064340C">
        <w:rPr>
          <w:rFonts w:hint="eastAsia"/>
          <w:lang w:eastAsia="zh-CN"/>
        </w:rPr>
        <w:t>”。</w:t>
      </w:r>
    </w:p>
    <w:p w:rsidR="00A875A5" w:rsidRPr="0064340C" w:rsidRDefault="00A875A5" w:rsidP="00A875A5">
      <w:pPr>
        <w:pStyle w:val="ItemStep"/>
      </w:pPr>
      <w:r w:rsidRPr="0064340C">
        <w:rPr>
          <w:rFonts w:hint="eastAsia"/>
        </w:rPr>
        <w:t>配置</w:t>
      </w:r>
      <w:r w:rsidRPr="0064340C">
        <w:t>PCE</w:t>
      </w:r>
      <w:r w:rsidRPr="0064340C">
        <w:rPr>
          <w:rFonts w:hint="eastAsia"/>
        </w:rPr>
        <w:t>发现</w:t>
      </w:r>
    </w:p>
    <w:p w:rsidR="00A875A5" w:rsidRPr="0064340C" w:rsidRDefault="00A875A5" w:rsidP="00A875A5">
      <w:pPr>
        <w:pStyle w:val="ItemIndent1"/>
      </w:pPr>
      <w:r w:rsidRPr="0064340C">
        <w:rPr>
          <w:rFonts w:hint="eastAsia"/>
        </w:rPr>
        <w:t>在</w:t>
      </w:r>
      <w:r w:rsidRPr="0064340C">
        <w:t>MPLS TE</w:t>
      </w:r>
      <w:r w:rsidRPr="0064340C">
        <w:rPr>
          <w:rFonts w:hint="eastAsia"/>
        </w:rPr>
        <w:t>隧道的各节点上执行本配置，可采用静态方式或者</w:t>
      </w:r>
      <w:r w:rsidRPr="0064340C">
        <w:t>OSPF TE</w:t>
      </w:r>
      <w:r w:rsidRPr="0064340C">
        <w:rPr>
          <w:rFonts w:hint="eastAsia"/>
        </w:rPr>
        <w:t>方式，配置方法请参见“</w:t>
      </w:r>
      <w:r w:rsidRPr="0064340C">
        <w:t>MPLS</w:t>
      </w:r>
      <w:r w:rsidRPr="0064340C">
        <w:rPr>
          <w:rFonts w:hint="eastAsia"/>
        </w:rPr>
        <w:t>配置指导”中的“</w:t>
      </w:r>
      <w:r w:rsidRPr="0064340C">
        <w:t>MPLS TE</w:t>
      </w:r>
      <w:r w:rsidRPr="0064340C">
        <w:rPr>
          <w:rFonts w:hint="eastAsia"/>
        </w:rPr>
        <w:t>”。</w:t>
      </w:r>
    </w:p>
    <w:p w:rsidR="00A875A5" w:rsidRPr="0064340C" w:rsidRDefault="00A875A5" w:rsidP="00A875A5">
      <w:pPr>
        <w:pStyle w:val="ItemStep"/>
      </w:pPr>
      <w:r w:rsidRPr="0064340C">
        <w:rPr>
          <w:rFonts w:hint="eastAsia"/>
        </w:rPr>
        <w:t>建立支持</w:t>
      </w:r>
      <w:r w:rsidRPr="0064340C">
        <w:t>Segment Routing</w:t>
      </w:r>
      <w:r w:rsidRPr="0064340C">
        <w:rPr>
          <w:rFonts w:hint="eastAsia"/>
        </w:rPr>
        <w:t>的</w:t>
      </w:r>
      <w:r w:rsidRPr="0064340C">
        <w:t>PCEP</w:t>
      </w:r>
      <w:r w:rsidRPr="0064340C">
        <w:rPr>
          <w:rFonts w:hint="eastAsia"/>
        </w:rPr>
        <w:t>会话</w:t>
      </w:r>
    </w:p>
    <w:p w:rsidR="00A875A5" w:rsidRPr="0064340C" w:rsidRDefault="00A875A5" w:rsidP="00A875A5">
      <w:pPr>
        <w:pStyle w:val="ItemIndent1"/>
        <w:rPr>
          <w:rStyle w:val="Reference-R0G144B200"/>
        </w:rPr>
      </w:pPr>
      <w:r w:rsidRPr="0064340C">
        <w:rPr>
          <w:rFonts w:hint="eastAsia"/>
        </w:rPr>
        <w:t>在各节点配置</w:t>
      </w:r>
      <w:r w:rsidRPr="0064340C">
        <w:t>PCEP</w:t>
      </w:r>
      <w:r w:rsidRPr="0064340C">
        <w:rPr>
          <w:rFonts w:hint="eastAsia"/>
        </w:rPr>
        <w:t>会话状态，配置为</w:t>
      </w:r>
      <w:r w:rsidRPr="0064340C">
        <w:t>active-stateful</w:t>
      </w:r>
      <w:r w:rsidRPr="0064340C">
        <w:rPr>
          <w:rFonts w:hint="eastAsia"/>
        </w:rPr>
        <w:t>的方式建立会话，配置方法请参见“</w:t>
      </w:r>
      <w:r w:rsidRPr="0064340C">
        <w:t>MPLS</w:t>
      </w:r>
      <w:r w:rsidRPr="0064340C">
        <w:rPr>
          <w:rFonts w:hint="eastAsia"/>
        </w:rPr>
        <w:t>配置指导”中的“</w:t>
      </w:r>
      <w:r w:rsidRPr="0064340C">
        <w:t>MPLS TE</w:t>
      </w:r>
      <w:r w:rsidRPr="0064340C">
        <w:rPr>
          <w:rFonts w:hint="eastAsia"/>
        </w:rPr>
        <w:t>”。</w:t>
      </w:r>
    </w:p>
    <w:p w:rsidR="00A875A5" w:rsidRPr="0064340C" w:rsidRDefault="00A875A5" w:rsidP="00A875A5">
      <w:pPr>
        <w:pStyle w:val="ItemStep"/>
      </w:pPr>
      <w:r w:rsidRPr="0064340C">
        <w:rPr>
          <w:rFonts w:hint="eastAsia"/>
        </w:rPr>
        <w:t>创建</w:t>
      </w:r>
      <w:r w:rsidRPr="0064340C">
        <w:t>Tunnel</w:t>
      </w:r>
      <w:r w:rsidRPr="0064340C">
        <w:rPr>
          <w:rFonts w:hint="eastAsia"/>
        </w:rPr>
        <w:t>接口，并指定隧道的目的端地址</w:t>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隧道的头节点上执行本配置，配置方法请参见“</w:t>
      </w:r>
      <w:r w:rsidRPr="0064340C">
        <w:rPr>
          <w:lang w:eastAsia="zh-CN"/>
        </w:rPr>
        <w:t>MPLS</w:t>
      </w:r>
      <w:r w:rsidRPr="0064340C">
        <w:rPr>
          <w:rFonts w:hint="eastAsia"/>
          <w:lang w:eastAsia="zh-CN"/>
        </w:rPr>
        <w:t>配置指导”中的“</w:t>
      </w:r>
      <w:r w:rsidRPr="0064340C">
        <w:rPr>
          <w:lang w:eastAsia="zh-CN"/>
        </w:rPr>
        <w:t>MPLS TE</w:t>
      </w:r>
      <w:r w:rsidRPr="0064340C">
        <w:rPr>
          <w:rFonts w:hint="eastAsia"/>
          <w:lang w:eastAsia="zh-CN"/>
        </w:rPr>
        <w:t>”。</w:t>
      </w:r>
    </w:p>
    <w:p w:rsidR="00A875A5" w:rsidRPr="004A6746" w:rsidRDefault="00A875A5" w:rsidP="00A875A5">
      <w:pPr>
        <w:pStyle w:val="ItemStep"/>
        <w:rPr>
          <w:rStyle w:val="Reference-R0G144B200"/>
        </w:rPr>
      </w:pPr>
      <w:r w:rsidRPr="004A6746">
        <w:rPr>
          <w:rStyle w:val="Reference-R0G144B200"/>
        </w:rPr>
        <w:fldChar w:fldCharType="begin"/>
      </w:r>
      <w:r w:rsidRPr="004A6746">
        <w:rPr>
          <w:rStyle w:val="Reference-R0G144B200"/>
        </w:rPr>
        <w:instrText xml:space="preserve"> REF _Ref534897041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w:t>
      </w:r>
      <w:r w:rsidR="00B7696C" w:rsidRPr="00B7696C">
        <w:rPr>
          <w:rStyle w:val="Reference-R0G144B200"/>
        </w:rPr>
        <w:t>MPLS TE</w:t>
      </w:r>
      <w:r w:rsidR="00B7696C" w:rsidRPr="00B7696C">
        <w:rPr>
          <w:rStyle w:val="Reference-R0G144B200"/>
          <w:rFonts w:hint="eastAsia"/>
        </w:rPr>
        <w:t>隧道采用</w:t>
      </w:r>
      <w:r w:rsidR="00B7696C" w:rsidRPr="00B7696C">
        <w:rPr>
          <w:rStyle w:val="Reference-R0G144B200"/>
        </w:rPr>
        <w:t>PCE</w:t>
      </w:r>
      <w:r w:rsidR="00B7696C" w:rsidRPr="00B7696C">
        <w:rPr>
          <w:rStyle w:val="Reference-R0G144B200"/>
          <w:rFonts w:hint="eastAsia"/>
        </w:rPr>
        <w:t>计算</w:t>
      </w:r>
      <w:r w:rsidR="00B7696C" w:rsidRPr="00B7696C">
        <w:rPr>
          <w:rStyle w:val="Reference-R0G144B200"/>
        </w:rPr>
        <w:t>SRLSP</w:t>
      </w:r>
      <w:r w:rsidRPr="004A6746">
        <w:rPr>
          <w:rStyle w:val="Reference-R0G144B200"/>
        </w:rPr>
        <w:fldChar w:fldCharType="end"/>
      </w:r>
    </w:p>
    <w:p w:rsidR="00A875A5" w:rsidRPr="0064340C" w:rsidRDefault="00A875A5" w:rsidP="00A875A5">
      <w:pPr>
        <w:pStyle w:val="ItemIndent1"/>
        <w:rPr>
          <w:lang w:eastAsia="zh-CN"/>
        </w:rPr>
      </w:pPr>
      <w:r w:rsidRPr="0064340C">
        <w:rPr>
          <w:rFonts w:hint="eastAsia"/>
          <w:lang w:eastAsia="zh-CN"/>
        </w:rPr>
        <w:t>在</w:t>
      </w:r>
      <w:r w:rsidRPr="0064340C">
        <w:rPr>
          <w:lang w:eastAsia="zh-CN"/>
        </w:rPr>
        <w:t>MPLS TE</w:t>
      </w:r>
      <w:r w:rsidRPr="0064340C">
        <w:rPr>
          <w:rFonts w:hint="eastAsia"/>
          <w:lang w:eastAsia="zh-CN"/>
        </w:rPr>
        <w:t>隧道的头节点上执行本配置。</w:t>
      </w:r>
    </w:p>
    <w:p w:rsidR="00A875A5" w:rsidRPr="0064340C" w:rsidRDefault="00A875A5" w:rsidP="00A875A5">
      <w:pPr>
        <w:pStyle w:val="3"/>
      </w:pPr>
      <w:bookmarkStart w:id="251" w:name="_Toc534897769"/>
      <w:bookmarkStart w:id="252" w:name="_Ref534897041"/>
      <w:bookmarkStart w:id="253" w:name="_Toc535424066"/>
      <w:bookmarkStart w:id="254" w:name="_Toc45106687"/>
      <w:r w:rsidRPr="0064340C">
        <w:rPr>
          <w:rFonts w:hint="eastAsia"/>
        </w:rPr>
        <w:t>配置</w:t>
      </w:r>
      <w:r w:rsidRPr="0064340C">
        <w:t>MPLS TE</w:t>
      </w:r>
      <w:r w:rsidRPr="0064340C">
        <w:rPr>
          <w:rFonts w:hint="eastAsia"/>
        </w:rPr>
        <w:t>隧道采用</w:t>
      </w:r>
      <w:r w:rsidRPr="0064340C">
        <w:t>PCE</w:t>
      </w:r>
      <w:r w:rsidRPr="0064340C">
        <w:rPr>
          <w:rFonts w:hint="eastAsia"/>
        </w:rPr>
        <w:t>计算</w:t>
      </w:r>
      <w:r w:rsidRPr="0064340C">
        <w:t>SRLSP</w:t>
      </w:r>
      <w:bookmarkEnd w:id="251"/>
      <w:bookmarkEnd w:id="252"/>
      <w:bookmarkEnd w:id="253"/>
      <w:bookmarkEnd w:id="254"/>
    </w:p>
    <w:p w:rsidR="00A875A5" w:rsidRPr="0064340C" w:rsidRDefault="00A875A5" w:rsidP="00A875A5">
      <w:pPr>
        <w:pStyle w:val="ItemStep"/>
      </w:pPr>
      <w:r w:rsidRPr="0064340C">
        <w:rPr>
          <w:rFonts w:hint="eastAsia"/>
        </w:rPr>
        <w:t>进入系统视图。</w:t>
      </w:r>
    </w:p>
    <w:p w:rsidR="00A875A5" w:rsidRPr="0064340C" w:rsidRDefault="00A875A5" w:rsidP="00A875A5">
      <w:pPr>
        <w:pStyle w:val="ItemIndent1"/>
        <w:rPr>
          <w:rStyle w:val="commandkeywords"/>
        </w:rPr>
      </w:pPr>
      <w:r w:rsidRPr="0064340C">
        <w:rPr>
          <w:rStyle w:val="commandkeywords"/>
        </w:rPr>
        <w:t>system-view</w:t>
      </w:r>
    </w:p>
    <w:p w:rsidR="00A875A5" w:rsidRPr="0064340C" w:rsidRDefault="00A875A5" w:rsidP="00A875A5">
      <w:pPr>
        <w:pStyle w:val="ItemStep"/>
      </w:pPr>
      <w:r w:rsidRPr="0064340C">
        <w:rPr>
          <w:rFonts w:hint="eastAsia"/>
        </w:rPr>
        <w:t>进入模式为</w:t>
      </w:r>
      <w:r w:rsidRPr="0064340C">
        <w:t>MPLS TE</w:t>
      </w:r>
      <w:r w:rsidRPr="0064340C">
        <w:rPr>
          <w:rFonts w:hint="eastAsia"/>
        </w:rPr>
        <w:t>隧道的</w:t>
      </w:r>
      <w:r w:rsidRPr="0064340C">
        <w:t>Tunnel</w:t>
      </w:r>
      <w:r w:rsidRPr="0064340C">
        <w:rPr>
          <w:rFonts w:hint="eastAsia"/>
        </w:rPr>
        <w:t>接口视图。</w:t>
      </w:r>
    </w:p>
    <w:p w:rsidR="00A875A5" w:rsidRPr="0064340C" w:rsidRDefault="00A875A5" w:rsidP="00A875A5">
      <w:pPr>
        <w:pStyle w:val="ItemIndent1"/>
      </w:pPr>
      <w:r w:rsidRPr="0064340C">
        <w:rPr>
          <w:rStyle w:val="commandkeywords"/>
        </w:rPr>
        <w:t>interface tunnel</w:t>
      </w:r>
      <w:r w:rsidRPr="0064340C">
        <w:t xml:space="preserve"> </w:t>
      </w:r>
      <w:r w:rsidRPr="0064340C">
        <w:rPr>
          <w:rStyle w:val="commandparameter"/>
        </w:rPr>
        <w:t xml:space="preserve">tunnel-number </w:t>
      </w:r>
      <w:r w:rsidRPr="0064340C">
        <w:rPr>
          <w:rStyle w:val="commandkeywords"/>
        </w:rPr>
        <w:t>mode</w:t>
      </w:r>
      <w:r w:rsidRPr="0064340C">
        <w:t xml:space="preserve"> </w:t>
      </w:r>
      <w:r w:rsidRPr="0064340C">
        <w:rPr>
          <w:rStyle w:val="commandkeywords"/>
        </w:rPr>
        <w:t>mpls-te</w:t>
      </w:r>
    </w:p>
    <w:p w:rsidR="00A875A5" w:rsidRPr="0064340C" w:rsidRDefault="00A875A5" w:rsidP="00A875A5">
      <w:pPr>
        <w:pStyle w:val="ItemStep"/>
      </w:pPr>
      <w:r>
        <w:rPr>
          <w:rFonts w:hint="eastAsia"/>
        </w:rPr>
        <w:t>配置</w:t>
      </w:r>
      <w:r w:rsidRPr="000607FF">
        <w:rPr>
          <w:rFonts w:hint="eastAsia"/>
        </w:rPr>
        <w:t>使用</w:t>
      </w:r>
      <w:r w:rsidRPr="000607FF">
        <w:rPr>
          <w:rFonts w:hint="eastAsia"/>
        </w:rPr>
        <w:t>Segment Routing</w:t>
      </w:r>
      <w:r w:rsidRPr="000607FF">
        <w:rPr>
          <w:rFonts w:hint="eastAsia"/>
        </w:rPr>
        <w:t>方式建立</w:t>
      </w:r>
      <w:r w:rsidRPr="00A875A5">
        <w:rPr>
          <w:rFonts w:hint="eastAsia"/>
        </w:rPr>
        <w:t>MPLS</w:t>
      </w:r>
      <w:r>
        <w:rPr>
          <w:rFonts w:hint="eastAsia"/>
        </w:rPr>
        <w:t xml:space="preserve"> </w:t>
      </w:r>
      <w:r w:rsidRPr="00A875A5">
        <w:rPr>
          <w:rFonts w:hint="eastAsia"/>
        </w:rPr>
        <w:t>TE</w:t>
      </w:r>
      <w:r w:rsidRPr="000607FF">
        <w:rPr>
          <w:rFonts w:hint="eastAsia"/>
        </w:rPr>
        <w:t>隧道</w:t>
      </w:r>
      <w:r w:rsidRPr="0064340C">
        <w:rPr>
          <w:rFonts w:hint="eastAsia"/>
        </w:rPr>
        <w:t>。</w:t>
      </w:r>
    </w:p>
    <w:p w:rsidR="00A875A5" w:rsidRPr="0064340C" w:rsidRDefault="00A875A5" w:rsidP="00A875A5">
      <w:pPr>
        <w:pStyle w:val="ItemIndent1"/>
        <w:rPr>
          <w:rStyle w:val="commandkeywords"/>
        </w:rPr>
      </w:pPr>
      <w:r w:rsidRPr="0064340C">
        <w:rPr>
          <w:rStyle w:val="commandkeywords"/>
        </w:rPr>
        <w:t>mpls te signaling segment-routing</w:t>
      </w:r>
    </w:p>
    <w:p w:rsidR="00A875A5" w:rsidRPr="0064340C" w:rsidRDefault="00A875A5" w:rsidP="00A875A5">
      <w:pPr>
        <w:pStyle w:val="ItemIndent1"/>
      </w:pPr>
      <w:r w:rsidRPr="0064340C">
        <w:rPr>
          <w:rFonts w:hint="eastAsia"/>
        </w:rPr>
        <w:t>缺省情况下，</w:t>
      </w:r>
      <w:r w:rsidRPr="0064340C">
        <w:t>MPLS TE</w:t>
      </w:r>
      <w:r w:rsidRPr="0064340C">
        <w:rPr>
          <w:rFonts w:hint="eastAsia"/>
        </w:rPr>
        <w:t>使用</w:t>
      </w:r>
      <w:r w:rsidRPr="0064340C">
        <w:t>RSVP-TE</w:t>
      </w:r>
      <w:r w:rsidRPr="0064340C">
        <w:rPr>
          <w:rFonts w:hint="eastAsia"/>
        </w:rPr>
        <w:t>信令协议建立隧道。</w:t>
      </w:r>
    </w:p>
    <w:p w:rsidR="00A875A5" w:rsidRPr="0064340C" w:rsidRDefault="00A875A5" w:rsidP="00A875A5">
      <w:pPr>
        <w:pStyle w:val="ItemStep"/>
        <w:rPr>
          <w:lang w:eastAsia="zh-CN"/>
        </w:rPr>
      </w:pPr>
      <w:r w:rsidRPr="0064340C">
        <w:rPr>
          <w:rFonts w:hint="eastAsia"/>
          <w:lang w:eastAsia="zh-CN"/>
        </w:rPr>
        <w:t>指定隧道使用</w:t>
      </w:r>
      <w:r w:rsidRPr="0064340C">
        <w:rPr>
          <w:lang w:eastAsia="zh-CN"/>
        </w:rPr>
        <w:t>PCE</w:t>
      </w:r>
      <w:r w:rsidRPr="0064340C">
        <w:rPr>
          <w:rFonts w:hint="eastAsia"/>
          <w:lang w:eastAsia="zh-CN"/>
        </w:rPr>
        <w:t>计算建立</w:t>
      </w:r>
      <w:r w:rsidRPr="0064340C">
        <w:rPr>
          <w:lang w:eastAsia="zh-CN"/>
        </w:rPr>
        <w:t>SRLSP</w:t>
      </w:r>
      <w:r w:rsidRPr="0064340C">
        <w:rPr>
          <w:rFonts w:hint="eastAsia"/>
          <w:lang w:eastAsia="zh-CN"/>
        </w:rPr>
        <w:t>。</w:t>
      </w:r>
      <w:r w:rsidRPr="00616298">
        <w:rPr>
          <w:rFonts w:hint="eastAsia"/>
          <w:lang w:eastAsia="zh-CN"/>
        </w:rPr>
        <w:t>请选择其中一项进行配置</w:t>
      </w:r>
      <w:r w:rsidRPr="00A875A5">
        <w:rPr>
          <w:rFonts w:hint="eastAsia"/>
          <w:lang w:eastAsia="zh-CN"/>
        </w:rPr>
        <w:t>。</w:t>
      </w:r>
    </w:p>
    <w:p w:rsidR="00A875A5" w:rsidRPr="0064340C" w:rsidRDefault="00A875A5" w:rsidP="00A875A5">
      <w:pPr>
        <w:pStyle w:val="ItemList2"/>
        <w:rPr>
          <w:lang w:eastAsia="zh-CN"/>
        </w:rPr>
      </w:pPr>
      <w:r w:rsidRPr="0064340C">
        <w:rPr>
          <w:rFonts w:hint="eastAsia"/>
          <w:lang w:eastAsia="zh-CN"/>
        </w:rPr>
        <w:t>指定使用动态</w:t>
      </w:r>
      <w:r w:rsidRPr="0064340C">
        <w:rPr>
          <w:lang w:eastAsia="zh-CN"/>
        </w:rPr>
        <w:t>PCE</w:t>
      </w:r>
      <w:r w:rsidRPr="0064340C">
        <w:rPr>
          <w:rFonts w:hint="eastAsia"/>
          <w:lang w:eastAsia="zh-CN"/>
        </w:rPr>
        <w:t>方式计算建立</w:t>
      </w:r>
      <w:r w:rsidRPr="0064340C">
        <w:rPr>
          <w:lang w:eastAsia="zh-CN"/>
        </w:rPr>
        <w:t>SRLSP</w:t>
      </w:r>
    </w:p>
    <w:p w:rsidR="00A875A5" w:rsidRPr="0064340C" w:rsidRDefault="00A875A5" w:rsidP="00A875A5">
      <w:pPr>
        <w:pStyle w:val="ItemIndent2"/>
      </w:pPr>
      <w:r w:rsidRPr="0064340C">
        <w:rPr>
          <w:rStyle w:val="commandkeywords"/>
        </w:rPr>
        <w:t xml:space="preserve">mpls te path preference </w:t>
      </w:r>
      <w:r w:rsidRPr="0064340C">
        <w:rPr>
          <w:rStyle w:val="commandparameter"/>
        </w:rPr>
        <w:t>value</w:t>
      </w:r>
      <w:r w:rsidRPr="0064340C">
        <w:rPr>
          <w:rStyle w:val="commandkeywords"/>
        </w:rPr>
        <w:t xml:space="preserve"> dynamic </w:t>
      </w:r>
      <w:r w:rsidRPr="0064340C">
        <w:rPr>
          <w:rStyle w:val="commandtext"/>
        </w:rPr>
        <w:t>[</w:t>
      </w:r>
      <w:r w:rsidRPr="0064340C">
        <w:rPr>
          <w:rStyle w:val="commandkeywords"/>
        </w:rPr>
        <w:t xml:space="preserve"> pce </w:t>
      </w:r>
      <w:r w:rsidRPr="0064340C">
        <w:rPr>
          <w:rStyle w:val="commandtext"/>
        </w:rPr>
        <w:t>[</w:t>
      </w:r>
      <w:r w:rsidRPr="0064340C">
        <w:rPr>
          <w:rStyle w:val="commandkeywords"/>
        </w:rPr>
        <w:t xml:space="preserve"> </w:t>
      </w:r>
      <w:r w:rsidRPr="0064340C">
        <w:rPr>
          <w:rStyle w:val="commandparameter"/>
        </w:rPr>
        <w:t>ip-address</w:t>
      </w:r>
      <w:r w:rsidRPr="0064340C">
        <w:rPr>
          <w:rStyle w:val="commandkeywords"/>
        </w:rPr>
        <w:t xml:space="preserve"> </w:t>
      </w:r>
      <w:r w:rsidRPr="0064340C">
        <w:rPr>
          <w:rStyle w:val="commandtext"/>
        </w:rPr>
        <w:t>]&amp;&lt;0-8&gt;</w:t>
      </w:r>
      <w:r w:rsidRPr="0064340C">
        <w:rPr>
          <w:rStyle w:val="commandkeywords"/>
        </w:rPr>
        <w:t xml:space="preserve"> </w:t>
      </w:r>
      <w:r w:rsidRPr="0064340C">
        <w:rPr>
          <w:rStyle w:val="commandtext"/>
        </w:rPr>
        <w:t>]</w:t>
      </w:r>
      <w:r w:rsidRPr="0064340C">
        <w:rPr>
          <w:rFonts w:hint="eastAsia"/>
        </w:rPr>
        <w:t>缺省情况下，使用自动计算的路径建立</w:t>
      </w:r>
      <w:r w:rsidRPr="0064340C">
        <w:t>SRLSP</w:t>
      </w:r>
      <w:r w:rsidRPr="0064340C">
        <w:rPr>
          <w:rFonts w:hint="eastAsia"/>
        </w:rPr>
        <w:t>。</w:t>
      </w:r>
    </w:p>
    <w:p w:rsidR="00A875A5" w:rsidRPr="0064340C" w:rsidRDefault="00A875A5" w:rsidP="00A875A5">
      <w:pPr>
        <w:pStyle w:val="ItemList2"/>
      </w:pPr>
      <w:r w:rsidRPr="0064340C">
        <w:rPr>
          <w:rFonts w:hint="eastAsia"/>
        </w:rPr>
        <w:t>指定使用</w:t>
      </w:r>
      <w:r w:rsidRPr="0064340C">
        <w:t>PCE</w:t>
      </w:r>
      <w:r w:rsidRPr="0064340C">
        <w:rPr>
          <w:rFonts w:hint="eastAsia"/>
        </w:rPr>
        <w:t>托管方式计算建立</w:t>
      </w:r>
      <w:r w:rsidRPr="0064340C">
        <w:t>SRLSP</w:t>
      </w:r>
    </w:p>
    <w:p w:rsidR="00A875A5" w:rsidRPr="0064340C" w:rsidRDefault="00A875A5" w:rsidP="00A875A5">
      <w:pPr>
        <w:pStyle w:val="ItemIndent2"/>
        <w:rPr>
          <w:rStyle w:val="commandparameter"/>
        </w:rPr>
      </w:pPr>
      <w:r w:rsidRPr="0064340C">
        <w:rPr>
          <w:rStyle w:val="commandkeywords"/>
        </w:rPr>
        <w:t>mpls te delegation</w:t>
      </w:r>
    </w:p>
    <w:p w:rsidR="00A875A5" w:rsidRDefault="00A875A5" w:rsidP="00A875A5">
      <w:pPr>
        <w:pStyle w:val="ItemIndent1"/>
        <w:rPr>
          <w:lang w:eastAsia="zh-CN"/>
        </w:rPr>
      </w:pPr>
      <w:r w:rsidRPr="0064340C">
        <w:rPr>
          <w:rFonts w:hint="eastAsia"/>
          <w:lang w:eastAsia="zh-CN"/>
        </w:rPr>
        <w:t>缺省情况下，</w:t>
      </w:r>
      <w:r w:rsidRPr="0064340C">
        <w:rPr>
          <w:lang w:eastAsia="zh-CN"/>
        </w:rPr>
        <w:t>SRLSP</w:t>
      </w:r>
      <w:r w:rsidRPr="0064340C">
        <w:rPr>
          <w:rFonts w:hint="eastAsia"/>
          <w:lang w:eastAsia="zh-CN"/>
        </w:rPr>
        <w:t>托管功能处于关闭状态。</w:t>
      </w:r>
    </w:p>
    <w:p w:rsidR="00CE7DAA" w:rsidRDefault="00CE7DAA" w:rsidP="00CE7DAA">
      <w:pPr>
        <w:pStyle w:val="20"/>
      </w:pPr>
      <w:bookmarkStart w:id="255" w:name="_Ref523836274"/>
      <w:bookmarkStart w:id="256" w:name="_Toc524426549"/>
      <w:bookmarkStart w:id="257" w:name="_Toc531096192"/>
      <w:bookmarkStart w:id="258" w:name="_Toc45106688"/>
      <w:r>
        <w:rPr>
          <w:rFonts w:hint="eastAsia"/>
        </w:rPr>
        <w:t>配置</w:t>
      </w:r>
      <w:r w:rsidR="006559E7">
        <w:rPr>
          <w:rFonts w:hint="eastAsia"/>
        </w:rPr>
        <w:t xml:space="preserve">IGP </w:t>
      </w:r>
      <w:r>
        <w:rPr>
          <w:rFonts w:hint="eastAsia"/>
        </w:rPr>
        <w:t>SR</w:t>
      </w:r>
      <w:r>
        <w:rPr>
          <w:rFonts w:hint="eastAsia"/>
        </w:rPr>
        <w:t>和</w:t>
      </w:r>
      <w:r>
        <w:rPr>
          <w:rFonts w:hint="eastAsia"/>
        </w:rPr>
        <w:t>LDP</w:t>
      </w:r>
      <w:r>
        <w:rPr>
          <w:rFonts w:hint="eastAsia"/>
        </w:rPr>
        <w:t>互通</w:t>
      </w:r>
      <w:bookmarkEnd w:id="255"/>
      <w:bookmarkEnd w:id="256"/>
      <w:bookmarkEnd w:id="257"/>
      <w:bookmarkEnd w:id="258"/>
    </w:p>
    <w:p w:rsidR="00CE7DAA" w:rsidRDefault="00CE7DAA" w:rsidP="00CE7DAA">
      <w:pPr>
        <w:pStyle w:val="3"/>
      </w:pPr>
      <w:bookmarkStart w:id="259" w:name="_Toc524426550"/>
      <w:bookmarkStart w:id="260" w:name="_Toc531096193"/>
      <w:bookmarkStart w:id="261" w:name="_Toc45106689"/>
      <w:r>
        <w:rPr>
          <w:rFonts w:hint="eastAsia"/>
        </w:rPr>
        <w:t>SR</w:t>
      </w:r>
      <w:r>
        <w:rPr>
          <w:rFonts w:hint="eastAsia"/>
        </w:rPr>
        <w:t>和</w:t>
      </w:r>
      <w:r>
        <w:rPr>
          <w:rFonts w:hint="eastAsia"/>
        </w:rPr>
        <w:t>LDP</w:t>
      </w:r>
      <w:r>
        <w:rPr>
          <w:rFonts w:hint="eastAsia"/>
        </w:rPr>
        <w:t>互通配置限制和指导</w:t>
      </w:r>
      <w:bookmarkEnd w:id="259"/>
      <w:bookmarkEnd w:id="260"/>
      <w:bookmarkEnd w:id="261"/>
    </w:p>
    <w:p w:rsidR="00CE7DAA" w:rsidRDefault="00CE7DAA" w:rsidP="00CE7DAA">
      <w:r>
        <w:rPr>
          <w:rFonts w:hint="eastAsia"/>
        </w:rPr>
        <w:t>配置</w:t>
      </w:r>
      <w:r w:rsidRPr="00022A23">
        <w:rPr>
          <w:rFonts w:hint="eastAsia"/>
        </w:rPr>
        <w:t>MPLS SR</w:t>
      </w:r>
      <w:r w:rsidRPr="00022A23">
        <w:rPr>
          <w:rFonts w:hint="eastAsia"/>
        </w:rPr>
        <w:t>和</w:t>
      </w:r>
      <w:r w:rsidRPr="00022A23">
        <w:rPr>
          <w:rFonts w:hint="eastAsia"/>
        </w:rPr>
        <w:t>LDP</w:t>
      </w:r>
      <w:r w:rsidRPr="008A55BB">
        <w:rPr>
          <w:rFonts w:hint="eastAsia"/>
        </w:rPr>
        <w:t>互通</w:t>
      </w:r>
      <w:r>
        <w:rPr>
          <w:rFonts w:hint="eastAsia"/>
        </w:rPr>
        <w:t>时</w:t>
      </w:r>
      <w:r w:rsidRPr="00022A23">
        <w:rPr>
          <w:rFonts w:hint="eastAsia"/>
        </w:rPr>
        <w:t>，需要确保</w:t>
      </w:r>
      <w:r w:rsidRPr="00022A23">
        <w:rPr>
          <w:rFonts w:hint="eastAsia"/>
        </w:rPr>
        <w:t>SRLSP</w:t>
      </w:r>
      <w:r w:rsidRPr="00022A23">
        <w:rPr>
          <w:rFonts w:hint="eastAsia"/>
        </w:rPr>
        <w:t>的路径标签为前缀</w:t>
      </w:r>
      <w:r w:rsidRPr="00022A23">
        <w:rPr>
          <w:rFonts w:hint="eastAsia"/>
        </w:rPr>
        <w:t>SID</w:t>
      </w:r>
      <w:r w:rsidRPr="00022A23">
        <w:rPr>
          <w:rFonts w:hint="eastAsia"/>
        </w:rPr>
        <w:t>。</w:t>
      </w:r>
    </w:p>
    <w:p w:rsidR="00CE7DAA" w:rsidRDefault="00CE7DAA" w:rsidP="00CE7DAA">
      <w:pPr>
        <w:pStyle w:val="3"/>
      </w:pPr>
      <w:bookmarkStart w:id="262" w:name="_Toc524426551"/>
      <w:bookmarkStart w:id="263" w:name="_Toc531096194"/>
      <w:bookmarkStart w:id="264" w:name="_Toc45106690"/>
      <w:r>
        <w:rPr>
          <w:rFonts w:hint="eastAsia"/>
        </w:rPr>
        <w:t>SR to LDP</w:t>
      </w:r>
      <w:r>
        <w:rPr>
          <w:rFonts w:hint="eastAsia"/>
        </w:rPr>
        <w:t>配置任务简介</w:t>
      </w:r>
      <w:bookmarkEnd w:id="262"/>
      <w:bookmarkEnd w:id="263"/>
      <w:bookmarkEnd w:id="264"/>
    </w:p>
    <w:p w:rsidR="00CE7DAA" w:rsidRDefault="00CE7DAA" w:rsidP="00CE7DAA">
      <w:pPr>
        <w:pStyle w:val="40"/>
      </w:pPr>
      <w:r>
        <w:rPr>
          <w:rFonts w:hint="eastAsia"/>
        </w:rPr>
        <w:t>SRMS</w:t>
      </w:r>
      <w:r>
        <w:rPr>
          <w:rFonts w:hint="eastAsia"/>
        </w:rPr>
        <w:t>配置任务简介</w:t>
      </w:r>
    </w:p>
    <w:p w:rsidR="00CE7DAA" w:rsidRDefault="00CE7DAA" w:rsidP="00CE7DAA">
      <w:r>
        <w:rPr>
          <w:rFonts w:hint="eastAsia"/>
        </w:rPr>
        <w:t>SRMS</w:t>
      </w:r>
      <w:r>
        <w:rPr>
          <w:rFonts w:hint="eastAsia"/>
        </w:rPr>
        <w:t>配置任务如下：</w:t>
      </w:r>
    </w:p>
    <w:p w:rsidR="00CE7DAA" w:rsidRDefault="00CE7DAA" w:rsidP="00CE7DAA">
      <w:pPr>
        <w:pStyle w:val="ItemStep"/>
      </w:pPr>
      <w:r>
        <w:rPr>
          <w:rFonts w:hint="eastAsia"/>
        </w:rPr>
        <w:t>配置</w:t>
      </w:r>
      <w:r>
        <w:rPr>
          <w:rFonts w:hint="eastAsia"/>
        </w:rPr>
        <w:t>SRMS</w:t>
      </w:r>
      <w:r>
        <w:rPr>
          <w:rFonts w:hint="eastAsia"/>
        </w:rPr>
        <w:t>设备的</w:t>
      </w:r>
      <w:r>
        <w:rPr>
          <w:rFonts w:hint="eastAsia"/>
        </w:rPr>
        <w:t>MPLS SR</w:t>
      </w:r>
      <w:r>
        <w:rPr>
          <w:rFonts w:hint="eastAsia"/>
        </w:rPr>
        <w:t>功能</w:t>
      </w:r>
    </w:p>
    <w:p w:rsidR="00CE7DAA" w:rsidRPr="004A6746" w:rsidRDefault="008F4E01" w:rsidP="00CE7DAA">
      <w:pPr>
        <w:pStyle w:val="ItemStep2"/>
        <w:rPr>
          <w:rStyle w:val="Reference-R0G144B200"/>
        </w:rPr>
      </w:pPr>
      <w:r w:rsidRPr="004A6746">
        <w:rPr>
          <w:rStyle w:val="Reference-R0G144B200"/>
        </w:rPr>
        <w:fldChar w:fldCharType="begin"/>
      </w:r>
      <w:r w:rsidRPr="004A6746">
        <w:rPr>
          <w:rStyle w:val="Reference-R0G144B200"/>
        </w:rPr>
        <w:instrText xml:space="preserve"> REF _Ref531623111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IGP</w:t>
      </w:r>
      <w:r w:rsidR="00B7696C" w:rsidRPr="00B7696C">
        <w:rPr>
          <w:rStyle w:val="Reference-R0G144B200"/>
          <w:rFonts w:hint="eastAsia"/>
        </w:rPr>
        <w:t>支持</w:t>
      </w:r>
      <w:r w:rsidR="00B7696C" w:rsidRPr="00B7696C">
        <w:rPr>
          <w:rStyle w:val="Reference-R0G144B200"/>
          <w:rFonts w:hint="eastAsia"/>
        </w:rPr>
        <w:t>MPLS SR</w:t>
      </w:r>
      <w:r w:rsidR="00B7696C" w:rsidRPr="00B7696C">
        <w:rPr>
          <w:rStyle w:val="Reference-R0G144B200"/>
          <w:rFonts w:hint="eastAsia"/>
        </w:rPr>
        <w:t>功能</w:t>
      </w:r>
      <w:r w:rsidRPr="004A6746">
        <w:rPr>
          <w:rStyle w:val="Reference-R0G144B200"/>
        </w:rPr>
        <w:fldChar w:fldCharType="end"/>
      </w:r>
    </w:p>
    <w:p w:rsidR="00CE7DAA" w:rsidRPr="004A6746" w:rsidRDefault="00CE7DAA" w:rsidP="00CE7DAA">
      <w:pPr>
        <w:pStyle w:val="ItemStep2"/>
        <w:rPr>
          <w:rStyle w:val="Reference-R0G144B200"/>
        </w:rPr>
      </w:pPr>
      <w:r w:rsidRPr="004A6746">
        <w:rPr>
          <w:rStyle w:val="Reference-R0G144B200"/>
        </w:rPr>
        <w:fldChar w:fldCharType="begin"/>
      </w:r>
      <w:r w:rsidRPr="004A6746">
        <w:rPr>
          <w:rStyle w:val="Reference-R0G144B200"/>
        </w:rPr>
        <w:instrText xml:space="preserve"> REF _Ref491953940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配置前缀</w:t>
      </w:r>
      <w:r w:rsidR="00B7696C" w:rsidRPr="00B7696C">
        <w:rPr>
          <w:rStyle w:val="Reference-R0G144B200"/>
          <w:rFonts w:hint="eastAsia"/>
        </w:rPr>
        <w:t>SID</w:t>
      </w:r>
      <w:r w:rsidRPr="004A6746">
        <w:rPr>
          <w:rStyle w:val="Reference-R0G144B200"/>
        </w:rPr>
        <w:fldChar w:fldCharType="end"/>
      </w:r>
    </w:p>
    <w:p w:rsidR="00CE7DAA" w:rsidRPr="004A6746" w:rsidRDefault="00CE7DAA" w:rsidP="00CE7DAA">
      <w:pPr>
        <w:pStyle w:val="ItemStep"/>
        <w:rPr>
          <w:rStyle w:val="Reference-R0G144B200"/>
          <w:lang w:eastAsia="zh-CN"/>
        </w:rPr>
      </w:pPr>
      <w:r w:rsidRPr="004A6746">
        <w:rPr>
          <w:rStyle w:val="Reference-R0G144B200"/>
        </w:rPr>
        <w:fldChar w:fldCharType="begin"/>
      </w:r>
      <w:r w:rsidRPr="004A6746">
        <w:rPr>
          <w:rStyle w:val="Reference-R0G144B200"/>
          <w:lang w:eastAsia="zh-CN"/>
        </w:rPr>
        <w:instrText xml:space="preserve"> REF _Ref527987291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开启通告本地</w:t>
      </w:r>
      <w:r w:rsidR="00B7696C" w:rsidRPr="00B7696C">
        <w:rPr>
          <w:rStyle w:val="Reference-R0G144B200"/>
          <w:rFonts w:hint="eastAsia"/>
          <w:lang w:eastAsia="zh-CN"/>
        </w:rPr>
        <w:t>SID</w:t>
      </w:r>
      <w:r w:rsidR="00B7696C" w:rsidRPr="00B7696C">
        <w:rPr>
          <w:rStyle w:val="Reference-R0G144B200"/>
          <w:rFonts w:hint="eastAsia"/>
          <w:lang w:eastAsia="zh-CN"/>
        </w:rPr>
        <w:t>标签映射消息功能</w:t>
      </w:r>
      <w:r w:rsidRPr="004A6746">
        <w:rPr>
          <w:rStyle w:val="Reference-R0G144B200"/>
        </w:rPr>
        <w:fldChar w:fldCharType="end"/>
      </w:r>
    </w:p>
    <w:p w:rsidR="00CE7DAA" w:rsidRPr="004A6746" w:rsidRDefault="00CE7DAA" w:rsidP="00CE7DAA">
      <w:pPr>
        <w:pStyle w:val="ItemStep"/>
        <w:rPr>
          <w:rStyle w:val="Reference-R0G144B200"/>
          <w:lang w:eastAsia="zh-CN"/>
        </w:rPr>
      </w:pPr>
      <w:r w:rsidRPr="004A6746">
        <w:rPr>
          <w:rStyle w:val="Reference-R0G144B200"/>
        </w:rPr>
        <w:fldChar w:fldCharType="begin"/>
      </w:r>
      <w:r w:rsidRPr="004A6746">
        <w:rPr>
          <w:rStyle w:val="Reference-R0G144B200"/>
          <w:lang w:eastAsia="zh-CN"/>
        </w:rPr>
        <w:instrText xml:space="preserve"> REF _Ref527987299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配置前缀和</w:t>
      </w:r>
      <w:r w:rsidR="00B7696C" w:rsidRPr="00B7696C">
        <w:rPr>
          <w:rStyle w:val="Reference-R0G144B200"/>
          <w:rFonts w:hint="eastAsia"/>
          <w:lang w:eastAsia="zh-CN"/>
        </w:rPr>
        <w:t>SID</w:t>
      </w:r>
      <w:r w:rsidR="00B7696C" w:rsidRPr="00B7696C">
        <w:rPr>
          <w:rStyle w:val="Reference-R0G144B200"/>
          <w:rFonts w:hint="eastAsia"/>
          <w:lang w:eastAsia="zh-CN"/>
        </w:rPr>
        <w:t>的映射关系</w:t>
      </w:r>
      <w:r w:rsidRPr="004A6746">
        <w:rPr>
          <w:rStyle w:val="Reference-R0G144B200"/>
        </w:rPr>
        <w:fldChar w:fldCharType="end"/>
      </w:r>
    </w:p>
    <w:p w:rsidR="00CE7DAA" w:rsidRDefault="00CE7DAA" w:rsidP="00CE7DAA">
      <w:pPr>
        <w:pStyle w:val="40"/>
      </w:pPr>
      <w:r>
        <w:rPr>
          <w:rFonts w:hint="eastAsia"/>
        </w:rPr>
        <w:t>SRMC</w:t>
      </w:r>
      <w:r>
        <w:rPr>
          <w:rFonts w:hint="eastAsia"/>
        </w:rPr>
        <w:t>配置任务简介</w:t>
      </w:r>
    </w:p>
    <w:p w:rsidR="00CE7DAA" w:rsidRDefault="00CE7DAA" w:rsidP="00CE7DAA">
      <w:r>
        <w:rPr>
          <w:rFonts w:hint="eastAsia"/>
        </w:rPr>
        <w:t>SRMC</w:t>
      </w:r>
      <w:r>
        <w:rPr>
          <w:rFonts w:hint="eastAsia"/>
        </w:rPr>
        <w:t>配置任务如下：</w:t>
      </w:r>
    </w:p>
    <w:p w:rsidR="00CE7DAA" w:rsidRDefault="00CE7DAA" w:rsidP="00CE7DAA">
      <w:pPr>
        <w:pStyle w:val="ItemStep"/>
      </w:pPr>
      <w:r>
        <w:rPr>
          <w:rFonts w:hint="eastAsia"/>
        </w:rPr>
        <w:t>配置</w:t>
      </w:r>
      <w:r>
        <w:rPr>
          <w:rFonts w:hint="eastAsia"/>
        </w:rPr>
        <w:t>SRM</w:t>
      </w:r>
      <w:r w:rsidR="00596FD5">
        <w:rPr>
          <w:rFonts w:hint="eastAsia"/>
        </w:rPr>
        <w:t>C</w:t>
      </w:r>
      <w:r>
        <w:rPr>
          <w:rFonts w:hint="eastAsia"/>
        </w:rPr>
        <w:t>设备的</w:t>
      </w:r>
      <w:r>
        <w:rPr>
          <w:rFonts w:hint="eastAsia"/>
        </w:rPr>
        <w:t>MPLS SR</w:t>
      </w:r>
      <w:r>
        <w:rPr>
          <w:rFonts w:hint="eastAsia"/>
        </w:rPr>
        <w:t>功能</w:t>
      </w:r>
    </w:p>
    <w:p w:rsidR="00CE7DAA" w:rsidRPr="004A6746" w:rsidRDefault="008F4E01" w:rsidP="00CE7DAA">
      <w:pPr>
        <w:pStyle w:val="ItemStep2"/>
        <w:rPr>
          <w:rStyle w:val="Reference-R0G144B200"/>
        </w:rPr>
      </w:pPr>
      <w:r w:rsidRPr="004A6746">
        <w:rPr>
          <w:rStyle w:val="Reference-R0G144B200"/>
        </w:rPr>
        <w:fldChar w:fldCharType="begin"/>
      </w:r>
      <w:r w:rsidRPr="004A6746">
        <w:rPr>
          <w:rStyle w:val="Reference-R0G144B200"/>
        </w:rPr>
        <w:instrText xml:space="preserve"> REF _Ref531623111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IGP</w:t>
      </w:r>
      <w:r w:rsidR="00B7696C" w:rsidRPr="00B7696C">
        <w:rPr>
          <w:rStyle w:val="Reference-R0G144B200"/>
          <w:rFonts w:hint="eastAsia"/>
        </w:rPr>
        <w:t>支持</w:t>
      </w:r>
      <w:r w:rsidR="00B7696C" w:rsidRPr="00B7696C">
        <w:rPr>
          <w:rStyle w:val="Reference-R0G144B200"/>
          <w:rFonts w:hint="eastAsia"/>
        </w:rPr>
        <w:t>MPLS SR</w:t>
      </w:r>
      <w:r w:rsidR="00B7696C" w:rsidRPr="00B7696C">
        <w:rPr>
          <w:rStyle w:val="Reference-R0G144B200"/>
          <w:rFonts w:hint="eastAsia"/>
        </w:rPr>
        <w:t>功能</w:t>
      </w:r>
      <w:r w:rsidRPr="004A6746">
        <w:rPr>
          <w:rStyle w:val="Reference-R0G144B200"/>
        </w:rPr>
        <w:fldChar w:fldCharType="end"/>
      </w:r>
    </w:p>
    <w:p w:rsidR="00CE7DAA" w:rsidRPr="004A6746" w:rsidRDefault="00CE7DAA" w:rsidP="00CE7DAA">
      <w:pPr>
        <w:pStyle w:val="ItemStep2"/>
        <w:rPr>
          <w:rStyle w:val="Reference-R0G144B200"/>
        </w:rPr>
      </w:pPr>
      <w:r w:rsidRPr="004A6746">
        <w:rPr>
          <w:rStyle w:val="Reference-R0G144B200"/>
        </w:rPr>
        <w:fldChar w:fldCharType="begin"/>
      </w:r>
      <w:r w:rsidRPr="004A6746">
        <w:rPr>
          <w:rStyle w:val="Reference-R0G144B200"/>
        </w:rPr>
        <w:instrText xml:space="preserve"> REF _Ref491953940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配置前缀</w:t>
      </w:r>
      <w:r w:rsidR="00B7696C" w:rsidRPr="00B7696C">
        <w:rPr>
          <w:rStyle w:val="Reference-R0G144B200"/>
          <w:rFonts w:hint="eastAsia"/>
        </w:rPr>
        <w:t>SID</w:t>
      </w:r>
      <w:r w:rsidRPr="004A6746">
        <w:rPr>
          <w:rStyle w:val="Reference-R0G144B200"/>
        </w:rPr>
        <w:fldChar w:fldCharType="end"/>
      </w:r>
    </w:p>
    <w:p w:rsidR="00CE7DAA" w:rsidRPr="004A6746" w:rsidRDefault="00CE7DAA" w:rsidP="00CE7DAA">
      <w:pPr>
        <w:pStyle w:val="ItemStep"/>
        <w:rPr>
          <w:rStyle w:val="Reference-R0G144B200"/>
          <w:lang w:eastAsia="zh-CN"/>
        </w:rPr>
      </w:pPr>
      <w:r w:rsidRPr="004A6746">
        <w:rPr>
          <w:rStyle w:val="Reference-R0G144B200"/>
        </w:rPr>
        <w:fldChar w:fldCharType="begin"/>
      </w:r>
      <w:r w:rsidRPr="004A6746">
        <w:rPr>
          <w:rStyle w:val="Reference-R0G144B200"/>
          <w:lang w:eastAsia="zh-CN"/>
        </w:rPr>
        <w:instrText xml:space="preserve"> REF _Ref527987312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开启接收远端</w:t>
      </w:r>
      <w:r w:rsidR="00B7696C" w:rsidRPr="00B7696C">
        <w:rPr>
          <w:rStyle w:val="Reference-R0G144B200"/>
          <w:rFonts w:hint="eastAsia"/>
          <w:lang w:eastAsia="zh-CN"/>
        </w:rPr>
        <w:t>SID</w:t>
      </w:r>
      <w:r w:rsidR="00B7696C" w:rsidRPr="00B7696C">
        <w:rPr>
          <w:rStyle w:val="Reference-R0G144B200"/>
          <w:rFonts w:hint="eastAsia"/>
          <w:lang w:eastAsia="zh-CN"/>
        </w:rPr>
        <w:t>标签映射消息功能</w:t>
      </w:r>
      <w:r w:rsidRPr="004A6746">
        <w:rPr>
          <w:rStyle w:val="Reference-R0G144B200"/>
        </w:rPr>
        <w:fldChar w:fldCharType="end"/>
      </w:r>
    </w:p>
    <w:p w:rsidR="00CE7DAA" w:rsidRDefault="00CE7DAA" w:rsidP="00CE7DAA">
      <w:pPr>
        <w:pStyle w:val="3"/>
      </w:pPr>
      <w:bookmarkStart w:id="265" w:name="_Toc524426552"/>
      <w:bookmarkStart w:id="266" w:name="_Toc531096195"/>
      <w:bookmarkStart w:id="267" w:name="_Toc523495401"/>
      <w:bookmarkStart w:id="268" w:name="_Toc45106691"/>
      <w:r>
        <w:rPr>
          <w:rFonts w:hint="eastAsia"/>
        </w:rPr>
        <w:t>LDP to SR</w:t>
      </w:r>
      <w:r>
        <w:rPr>
          <w:rFonts w:hint="eastAsia"/>
        </w:rPr>
        <w:t>配置任务简介</w:t>
      </w:r>
      <w:bookmarkEnd w:id="265"/>
      <w:bookmarkEnd w:id="266"/>
      <w:bookmarkEnd w:id="268"/>
    </w:p>
    <w:p w:rsidR="00CE7DAA" w:rsidRDefault="00CE7DAA" w:rsidP="00CE7DAA">
      <w:r>
        <w:rPr>
          <w:rFonts w:hint="eastAsia"/>
        </w:rPr>
        <w:t>LDP</w:t>
      </w:r>
      <w:r w:rsidRPr="006E140A">
        <w:rPr>
          <w:rFonts w:hint="eastAsia"/>
        </w:rPr>
        <w:t xml:space="preserve"> to SR</w:t>
      </w:r>
      <w:r w:rsidRPr="006E140A">
        <w:rPr>
          <w:rFonts w:hint="eastAsia"/>
        </w:rPr>
        <w:t>配置</w:t>
      </w:r>
      <w:r>
        <w:rPr>
          <w:rFonts w:hint="eastAsia"/>
        </w:rPr>
        <w:t>任务如下：</w:t>
      </w:r>
    </w:p>
    <w:bookmarkStart w:id="269" w:name="_Toc524426553"/>
    <w:p w:rsidR="00CE7DAA" w:rsidRPr="004A6746" w:rsidRDefault="008F4E01" w:rsidP="00CE7DAA">
      <w:pPr>
        <w:pStyle w:val="ItemStep"/>
        <w:rPr>
          <w:rStyle w:val="Reference-R0G144B200"/>
        </w:rPr>
      </w:pPr>
      <w:r w:rsidRPr="004A6746">
        <w:rPr>
          <w:rStyle w:val="Reference-R0G144B200"/>
        </w:rPr>
        <w:fldChar w:fldCharType="begin"/>
      </w:r>
      <w:r w:rsidRPr="004A6746">
        <w:rPr>
          <w:rStyle w:val="Reference-R0G144B200"/>
        </w:rPr>
        <w:instrText xml:space="preserve"> REF _Ref531623111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IGP</w:t>
      </w:r>
      <w:r w:rsidR="00B7696C" w:rsidRPr="00B7696C">
        <w:rPr>
          <w:rStyle w:val="Reference-R0G144B200"/>
          <w:rFonts w:hint="eastAsia"/>
        </w:rPr>
        <w:t>支持</w:t>
      </w:r>
      <w:r w:rsidR="00B7696C" w:rsidRPr="00B7696C">
        <w:rPr>
          <w:rStyle w:val="Reference-R0G144B200"/>
          <w:rFonts w:hint="eastAsia"/>
        </w:rPr>
        <w:t>MPLS SR</w:t>
      </w:r>
      <w:r w:rsidR="00B7696C" w:rsidRPr="00B7696C">
        <w:rPr>
          <w:rStyle w:val="Reference-R0G144B200"/>
          <w:rFonts w:hint="eastAsia"/>
        </w:rPr>
        <w:t>功能</w:t>
      </w:r>
      <w:r w:rsidRPr="004A6746">
        <w:rPr>
          <w:rStyle w:val="Reference-R0G144B200"/>
        </w:rPr>
        <w:fldChar w:fldCharType="end"/>
      </w:r>
    </w:p>
    <w:p w:rsidR="00CE7DAA" w:rsidRPr="004A6746" w:rsidRDefault="00CE7DAA" w:rsidP="00CE7DAA">
      <w:pPr>
        <w:pStyle w:val="ItemStep"/>
        <w:rPr>
          <w:rStyle w:val="Reference-R0G144B200"/>
        </w:rPr>
      </w:pPr>
      <w:r w:rsidRPr="004A6746">
        <w:rPr>
          <w:rStyle w:val="Reference-R0G144B200"/>
        </w:rPr>
        <w:fldChar w:fldCharType="begin"/>
      </w:r>
      <w:r w:rsidRPr="004A6746">
        <w:rPr>
          <w:rStyle w:val="Reference-R0G144B200"/>
        </w:rPr>
        <w:instrText xml:space="preserve"> REF _Ref491953940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配置前缀</w:t>
      </w:r>
      <w:r w:rsidR="00B7696C" w:rsidRPr="00B7696C">
        <w:rPr>
          <w:rStyle w:val="Reference-R0G144B200"/>
          <w:rFonts w:hint="eastAsia"/>
        </w:rPr>
        <w:t>SID</w:t>
      </w:r>
      <w:r w:rsidRPr="004A6746">
        <w:rPr>
          <w:rStyle w:val="Reference-R0G144B200"/>
        </w:rPr>
        <w:fldChar w:fldCharType="end"/>
      </w:r>
    </w:p>
    <w:p w:rsidR="00CE7DAA" w:rsidRDefault="00CE7DAA" w:rsidP="00CE7DAA">
      <w:pPr>
        <w:pStyle w:val="3"/>
      </w:pPr>
      <w:bookmarkStart w:id="270" w:name="_Toc531096196"/>
      <w:bookmarkStart w:id="271" w:name="_Toc45106692"/>
      <w:r>
        <w:rPr>
          <w:rFonts w:hint="eastAsia"/>
        </w:rPr>
        <w:t>SR over LDP</w:t>
      </w:r>
      <w:r>
        <w:rPr>
          <w:rFonts w:hint="eastAsia"/>
        </w:rPr>
        <w:t>配置任务简介</w:t>
      </w:r>
      <w:bookmarkEnd w:id="269"/>
      <w:bookmarkEnd w:id="270"/>
      <w:bookmarkEnd w:id="271"/>
    </w:p>
    <w:p w:rsidR="00CE7DAA" w:rsidRDefault="00CE7DAA" w:rsidP="00CE7DAA">
      <w:r>
        <w:rPr>
          <w:rFonts w:hint="eastAsia"/>
        </w:rPr>
        <w:t>SR over LDP</w:t>
      </w:r>
      <w:r w:rsidRPr="006E140A">
        <w:rPr>
          <w:rFonts w:hint="eastAsia"/>
        </w:rPr>
        <w:t>配置</w:t>
      </w:r>
      <w:r>
        <w:rPr>
          <w:rFonts w:hint="eastAsia"/>
        </w:rPr>
        <w:t>任务如下：</w:t>
      </w:r>
    </w:p>
    <w:bookmarkStart w:id="272" w:name="_Toc524426554"/>
    <w:p w:rsidR="00CE7DAA" w:rsidRPr="004A6746" w:rsidRDefault="008F4E01" w:rsidP="00CE7DAA">
      <w:pPr>
        <w:pStyle w:val="ItemStep"/>
        <w:rPr>
          <w:rStyle w:val="Reference-R0G144B200"/>
        </w:rPr>
      </w:pPr>
      <w:r w:rsidRPr="004A6746">
        <w:rPr>
          <w:rStyle w:val="Reference-R0G144B200"/>
        </w:rPr>
        <w:fldChar w:fldCharType="begin"/>
      </w:r>
      <w:r w:rsidRPr="004A6746">
        <w:rPr>
          <w:rStyle w:val="Reference-R0G144B200"/>
        </w:rPr>
        <w:instrText xml:space="preserve"> REF _Ref531623111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IGP</w:t>
      </w:r>
      <w:r w:rsidR="00B7696C" w:rsidRPr="00B7696C">
        <w:rPr>
          <w:rStyle w:val="Reference-R0G144B200"/>
          <w:rFonts w:hint="eastAsia"/>
        </w:rPr>
        <w:t>支持</w:t>
      </w:r>
      <w:r w:rsidR="00B7696C" w:rsidRPr="00B7696C">
        <w:rPr>
          <w:rStyle w:val="Reference-R0G144B200"/>
          <w:rFonts w:hint="eastAsia"/>
        </w:rPr>
        <w:t>MPLS SR</w:t>
      </w:r>
      <w:r w:rsidR="00B7696C" w:rsidRPr="00B7696C">
        <w:rPr>
          <w:rStyle w:val="Reference-R0G144B200"/>
          <w:rFonts w:hint="eastAsia"/>
        </w:rPr>
        <w:t>功能</w:t>
      </w:r>
      <w:r w:rsidRPr="004A6746">
        <w:rPr>
          <w:rStyle w:val="Reference-R0G144B200"/>
        </w:rPr>
        <w:fldChar w:fldCharType="end"/>
      </w:r>
    </w:p>
    <w:p w:rsidR="00CE7DAA" w:rsidRPr="004A6746" w:rsidRDefault="00CE7DAA" w:rsidP="00CE7DAA">
      <w:pPr>
        <w:pStyle w:val="ItemStep"/>
        <w:rPr>
          <w:rStyle w:val="Reference-R0G144B200"/>
        </w:rPr>
      </w:pPr>
      <w:r w:rsidRPr="004A6746">
        <w:rPr>
          <w:rStyle w:val="Reference-R0G144B200"/>
        </w:rPr>
        <w:fldChar w:fldCharType="begin"/>
      </w:r>
      <w:r w:rsidRPr="004A6746">
        <w:rPr>
          <w:rStyle w:val="Reference-R0G144B200"/>
        </w:rPr>
        <w:instrText xml:space="preserve"> REF _Ref491953940 \h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配置前缀</w:t>
      </w:r>
      <w:r w:rsidR="00B7696C" w:rsidRPr="00B7696C">
        <w:rPr>
          <w:rStyle w:val="Reference-R0G144B200"/>
          <w:rFonts w:hint="eastAsia"/>
        </w:rPr>
        <w:t>SID</w:t>
      </w:r>
      <w:r w:rsidRPr="004A6746">
        <w:rPr>
          <w:rStyle w:val="Reference-R0G144B200"/>
        </w:rPr>
        <w:fldChar w:fldCharType="end"/>
      </w:r>
    </w:p>
    <w:p w:rsidR="00CE7DAA" w:rsidRDefault="00CE7DAA" w:rsidP="00CE7DAA">
      <w:pPr>
        <w:pStyle w:val="3"/>
      </w:pPr>
      <w:bookmarkStart w:id="273" w:name="_Toc531096197"/>
      <w:bookmarkStart w:id="274" w:name="_Toc45106693"/>
      <w:r>
        <w:rPr>
          <w:rFonts w:hint="eastAsia"/>
        </w:rPr>
        <w:t>SR</w:t>
      </w:r>
      <w:r>
        <w:rPr>
          <w:rFonts w:hint="eastAsia"/>
        </w:rPr>
        <w:t>和</w:t>
      </w:r>
      <w:r>
        <w:rPr>
          <w:rFonts w:hint="eastAsia"/>
        </w:rPr>
        <w:t>LDP</w:t>
      </w:r>
      <w:r>
        <w:rPr>
          <w:rFonts w:hint="eastAsia"/>
        </w:rPr>
        <w:t>互通配置准备</w:t>
      </w:r>
      <w:bookmarkEnd w:id="267"/>
      <w:bookmarkEnd w:id="272"/>
      <w:bookmarkEnd w:id="273"/>
      <w:bookmarkEnd w:id="274"/>
    </w:p>
    <w:p w:rsidR="00CE7DAA" w:rsidRDefault="00CE7DAA" w:rsidP="00CE7DAA">
      <w:r>
        <w:rPr>
          <w:rFonts w:hint="eastAsia"/>
        </w:rPr>
        <w:t>配置</w:t>
      </w:r>
      <w:r>
        <w:rPr>
          <w:rFonts w:hint="eastAsia"/>
        </w:rPr>
        <w:t>SR</w:t>
      </w:r>
      <w:r>
        <w:rPr>
          <w:rFonts w:hint="eastAsia"/>
        </w:rPr>
        <w:t>和</w:t>
      </w:r>
      <w:r>
        <w:rPr>
          <w:rFonts w:hint="eastAsia"/>
        </w:rPr>
        <w:t>LDP</w:t>
      </w:r>
      <w:r>
        <w:rPr>
          <w:rFonts w:hint="eastAsia"/>
        </w:rPr>
        <w:t>互通</w:t>
      </w:r>
      <w:r w:rsidRPr="00677C4C">
        <w:rPr>
          <w:rFonts w:hint="eastAsia"/>
        </w:rPr>
        <w:t>之前，需完成以下任务：</w:t>
      </w:r>
    </w:p>
    <w:p w:rsidR="00CE7DAA" w:rsidRPr="00CE7DAA" w:rsidRDefault="00CE7DAA" w:rsidP="00CE7DAA">
      <w:pPr>
        <w:pStyle w:val="ItemList"/>
        <w:rPr>
          <w:lang w:eastAsia="zh-CN"/>
        </w:rPr>
      </w:pPr>
      <w:r w:rsidRPr="00CE7DAA">
        <w:rPr>
          <w:rFonts w:hint="eastAsia"/>
          <w:lang w:eastAsia="zh-CN"/>
        </w:rPr>
        <w:t>确定</w:t>
      </w:r>
      <w:r w:rsidRPr="00CE7DAA">
        <w:rPr>
          <w:rFonts w:hint="eastAsia"/>
          <w:lang w:eastAsia="zh-CN"/>
        </w:rPr>
        <w:t>SR</w:t>
      </w:r>
      <w:r w:rsidRPr="00CE7DAA">
        <w:rPr>
          <w:lang w:eastAsia="zh-CN"/>
        </w:rPr>
        <w:t>LSP</w:t>
      </w:r>
      <w:r w:rsidRPr="00CE7DAA">
        <w:rPr>
          <w:rFonts w:hint="eastAsia"/>
          <w:lang w:eastAsia="zh-CN"/>
        </w:rPr>
        <w:t>的头节点、中间节点和尾节点。</w:t>
      </w:r>
    </w:p>
    <w:p w:rsidR="00CE7DAA" w:rsidRPr="00CE7DAA" w:rsidRDefault="00CE7DAA" w:rsidP="00CE7DAA">
      <w:pPr>
        <w:pStyle w:val="ItemList"/>
        <w:rPr>
          <w:lang w:eastAsia="zh-CN"/>
        </w:rPr>
      </w:pPr>
      <w:r w:rsidRPr="00CE7DAA">
        <w:rPr>
          <w:rFonts w:hint="eastAsia"/>
          <w:lang w:eastAsia="zh-CN"/>
        </w:rPr>
        <w:t>规划每个节点的前缀</w:t>
      </w:r>
      <w:r w:rsidRPr="00CE7DAA">
        <w:rPr>
          <w:rFonts w:hint="eastAsia"/>
          <w:lang w:eastAsia="zh-CN"/>
        </w:rPr>
        <w:t>SID</w:t>
      </w:r>
      <w:r w:rsidRPr="00CE7DAA">
        <w:rPr>
          <w:rFonts w:hint="eastAsia"/>
          <w:lang w:eastAsia="zh-CN"/>
        </w:rPr>
        <w:t>索引值和</w:t>
      </w:r>
      <w:r w:rsidRPr="00CE7DAA">
        <w:rPr>
          <w:rFonts w:hint="eastAsia"/>
          <w:lang w:eastAsia="zh-CN"/>
        </w:rPr>
        <w:t>SRGB</w:t>
      </w:r>
      <w:r w:rsidRPr="00CE7DAA">
        <w:rPr>
          <w:rFonts w:hint="eastAsia"/>
          <w:lang w:eastAsia="zh-CN"/>
        </w:rPr>
        <w:t>标签范围。</w:t>
      </w:r>
    </w:p>
    <w:p w:rsidR="00CE7DAA" w:rsidRPr="00CE7DAA" w:rsidRDefault="00CE7DAA" w:rsidP="00CE7DAA">
      <w:pPr>
        <w:pStyle w:val="ItemList"/>
        <w:rPr>
          <w:lang w:eastAsia="zh-CN"/>
        </w:rPr>
      </w:pPr>
      <w:r w:rsidRPr="00CE7DAA">
        <w:rPr>
          <w:rFonts w:hint="eastAsia"/>
          <w:lang w:eastAsia="zh-CN"/>
        </w:rPr>
        <w:t>在参与</w:t>
      </w:r>
      <w:r w:rsidRPr="00CE7DAA">
        <w:rPr>
          <w:rFonts w:hint="eastAsia"/>
          <w:lang w:eastAsia="zh-CN"/>
        </w:rPr>
        <w:t>MPLS</w:t>
      </w:r>
      <w:r w:rsidRPr="00CE7DAA">
        <w:rPr>
          <w:rFonts w:hint="eastAsia"/>
          <w:lang w:eastAsia="zh-CN"/>
        </w:rPr>
        <w:t>转发的各个节点和接口上开启</w:t>
      </w:r>
      <w:r w:rsidRPr="00CE7DAA">
        <w:rPr>
          <w:rFonts w:hint="eastAsia"/>
          <w:lang w:eastAsia="zh-CN"/>
        </w:rPr>
        <w:t>MPLS</w:t>
      </w:r>
      <w:r w:rsidRPr="00CE7DAA">
        <w:rPr>
          <w:rFonts w:hint="eastAsia"/>
          <w:lang w:eastAsia="zh-CN"/>
        </w:rPr>
        <w:t>能力，配置方法请参见“</w:t>
      </w:r>
      <w:r w:rsidRPr="00CE7DAA">
        <w:rPr>
          <w:lang w:eastAsia="zh-CN"/>
        </w:rPr>
        <w:t>MPLS</w:t>
      </w:r>
      <w:r w:rsidRPr="00CE7DAA">
        <w:rPr>
          <w:rFonts w:hint="eastAsia"/>
          <w:lang w:eastAsia="zh-CN"/>
        </w:rPr>
        <w:t>配置指导”中的“</w:t>
      </w:r>
      <w:r w:rsidRPr="00CE7DAA">
        <w:rPr>
          <w:lang w:eastAsia="zh-CN"/>
        </w:rPr>
        <w:t>MPLS</w:t>
      </w:r>
      <w:r w:rsidRPr="00CE7DAA">
        <w:rPr>
          <w:rFonts w:hint="eastAsia"/>
          <w:lang w:eastAsia="zh-CN"/>
        </w:rPr>
        <w:t>基础”。</w:t>
      </w:r>
    </w:p>
    <w:p w:rsidR="00CE7DAA" w:rsidRDefault="00CE7DAA" w:rsidP="00CE7DAA">
      <w:pPr>
        <w:pStyle w:val="3"/>
      </w:pPr>
      <w:bookmarkStart w:id="275" w:name="_Toc523495404"/>
      <w:bookmarkStart w:id="276" w:name="_Ref523835765"/>
      <w:bookmarkStart w:id="277" w:name="_Toc524426555"/>
      <w:bookmarkStart w:id="278" w:name="_Ref527987291"/>
      <w:bookmarkStart w:id="279" w:name="_Toc531096198"/>
      <w:bookmarkStart w:id="280" w:name="_Toc45106694"/>
      <w:r>
        <w:rPr>
          <w:rFonts w:hint="eastAsia"/>
        </w:rPr>
        <w:t>开启</w:t>
      </w:r>
      <w:r w:rsidRPr="001D2DA2">
        <w:rPr>
          <w:rFonts w:hint="eastAsia"/>
        </w:rPr>
        <w:t>通告本地</w:t>
      </w:r>
      <w:r w:rsidRPr="001D2DA2">
        <w:rPr>
          <w:rFonts w:hint="eastAsia"/>
        </w:rPr>
        <w:t>SID</w:t>
      </w:r>
      <w:r w:rsidRPr="001D2DA2">
        <w:rPr>
          <w:rFonts w:hint="eastAsia"/>
        </w:rPr>
        <w:t>标签映射消息功能</w:t>
      </w:r>
      <w:bookmarkEnd w:id="275"/>
      <w:bookmarkEnd w:id="276"/>
      <w:bookmarkEnd w:id="277"/>
      <w:bookmarkEnd w:id="278"/>
      <w:bookmarkEnd w:id="279"/>
      <w:bookmarkEnd w:id="280"/>
    </w:p>
    <w:p w:rsidR="00CE7DAA" w:rsidRDefault="00CE7DAA" w:rsidP="00CE7DAA">
      <w:pPr>
        <w:pStyle w:val="40"/>
      </w:pPr>
      <w:r>
        <w:rPr>
          <w:rFonts w:hint="eastAsia"/>
        </w:rPr>
        <w:t>配置限制和指导</w:t>
      </w:r>
    </w:p>
    <w:p w:rsidR="00CE7DAA" w:rsidRPr="0026456E" w:rsidRDefault="00CE7DAA" w:rsidP="00CE7DAA">
      <w:r>
        <w:rPr>
          <w:rFonts w:hint="eastAsia"/>
        </w:rPr>
        <w:t>请在</w:t>
      </w:r>
      <w:r>
        <w:rPr>
          <w:rFonts w:hint="eastAsia"/>
        </w:rPr>
        <w:t>SRMS</w:t>
      </w:r>
      <w:r>
        <w:rPr>
          <w:rFonts w:hint="eastAsia"/>
        </w:rPr>
        <w:t>设备上开启本功能。</w:t>
      </w:r>
    </w:p>
    <w:p w:rsidR="00A875A5" w:rsidRPr="00505040" w:rsidRDefault="00A875A5" w:rsidP="00A875A5">
      <w:pPr>
        <w:pStyle w:val="40"/>
      </w:pPr>
      <w:r w:rsidRPr="00505040">
        <w:rPr>
          <w:rFonts w:hint="eastAsia"/>
        </w:rPr>
        <w:t>开启</w:t>
      </w:r>
      <w:r w:rsidRPr="00505040">
        <w:t>IS-IS</w:t>
      </w:r>
      <w:r w:rsidRPr="00505040">
        <w:rPr>
          <w:rFonts w:hint="eastAsia"/>
        </w:rPr>
        <w:t>通告本地</w:t>
      </w:r>
      <w:r w:rsidRPr="00505040">
        <w:t>SID</w:t>
      </w:r>
      <w:r w:rsidRPr="00505040">
        <w:rPr>
          <w:rFonts w:hint="eastAsia"/>
        </w:rPr>
        <w:t>标签映射消息功能</w:t>
      </w:r>
    </w:p>
    <w:p w:rsidR="00CE7DAA" w:rsidRDefault="00CE7DAA" w:rsidP="00CE7DAA">
      <w:pPr>
        <w:pStyle w:val="ItemStep"/>
      </w:pPr>
      <w:r>
        <w:rPr>
          <w:rFonts w:hint="eastAsia"/>
        </w:rPr>
        <w:t>进入系统视图。</w:t>
      </w:r>
    </w:p>
    <w:p w:rsidR="00CE7DAA" w:rsidRDefault="00CE7DAA" w:rsidP="00CE7DAA">
      <w:pPr>
        <w:pStyle w:val="ItemIndent1"/>
      </w:pPr>
      <w:r w:rsidRPr="00316184">
        <w:rPr>
          <w:rStyle w:val="commandkeywords"/>
          <w:rFonts w:hint="eastAsia"/>
        </w:rPr>
        <w:t>system-view</w:t>
      </w:r>
    </w:p>
    <w:p w:rsidR="00CE7DAA" w:rsidRPr="0026456E" w:rsidRDefault="00CE7DAA" w:rsidP="00CE7DAA">
      <w:pPr>
        <w:pStyle w:val="ItemStep"/>
      </w:pPr>
      <w:r w:rsidRPr="0026456E">
        <w:rPr>
          <w:rFonts w:hint="eastAsia"/>
        </w:rPr>
        <w:t>进入</w:t>
      </w:r>
      <w:r w:rsidRPr="0026456E">
        <w:rPr>
          <w:rFonts w:hint="eastAsia"/>
        </w:rPr>
        <w:t>IS-IS</w:t>
      </w:r>
      <w:r w:rsidRPr="0026456E">
        <w:rPr>
          <w:rFonts w:hint="eastAsia"/>
        </w:rPr>
        <w:t>视图。</w:t>
      </w:r>
    </w:p>
    <w:p w:rsidR="00CE7DAA" w:rsidRPr="0026456E" w:rsidRDefault="00CE7DAA" w:rsidP="00CE7DAA">
      <w:pPr>
        <w:pStyle w:val="ItemIndent1"/>
      </w:pPr>
      <w:r>
        <w:rPr>
          <w:rStyle w:val="commandkeywords"/>
          <w:rFonts w:hint="eastAsia"/>
        </w:rPr>
        <w:t>i</w:t>
      </w:r>
      <w:r w:rsidRPr="00316184">
        <w:rPr>
          <w:rStyle w:val="commandkeywords"/>
          <w:rFonts w:hint="eastAsia"/>
        </w:rPr>
        <w:t>sis</w:t>
      </w:r>
      <w:r>
        <w:rPr>
          <w:rStyle w:val="commandkeywords"/>
          <w:rFonts w:hint="eastAsia"/>
        </w:rPr>
        <w:t xml:space="preserve"> </w:t>
      </w:r>
      <w:r w:rsidRPr="00DD6456">
        <w:rPr>
          <w:rStyle w:val="commandparameter"/>
          <w:rFonts w:hint="eastAsia"/>
        </w:rPr>
        <w:t>process-id</w:t>
      </w:r>
    </w:p>
    <w:p w:rsidR="00CE7DAA" w:rsidRPr="0026456E" w:rsidRDefault="00CE7DAA" w:rsidP="00CE7DAA">
      <w:pPr>
        <w:pStyle w:val="ItemStep"/>
      </w:pPr>
      <w:r w:rsidRPr="0026456E">
        <w:rPr>
          <w:rFonts w:hint="eastAsia"/>
        </w:rPr>
        <w:t>进入</w:t>
      </w:r>
      <w:r>
        <w:t>IS-IS IPv4</w:t>
      </w:r>
      <w:r w:rsidRPr="0026456E">
        <w:rPr>
          <w:rFonts w:hint="eastAsia"/>
        </w:rPr>
        <w:t>单播地址族视图。</w:t>
      </w:r>
    </w:p>
    <w:p w:rsidR="00CE7DAA" w:rsidRPr="0026456E" w:rsidRDefault="00CE7DAA" w:rsidP="00CE7DAA">
      <w:pPr>
        <w:pStyle w:val="ItemIndent1"/>
      </w:pPr>
      <w:r w:rsidRPr="00316184">
        <w:rPr>
          <w:rStyle w:val="commandkeywords"/>
          <w:rFonts w:hint="eastAsia"/>
        </w:rPr>
        <w:t>address-family ipv4</w:t>
      </w:r>
    </w:p>
    <w:p w:rsidR="00CE7DAA" w:rsidRPr="00CE7DAA" w:rsidRDefault="00CE7DAA" w:rsidP="00CE7DAA">
      <w:pPr>
        <w:pStyle w:val="ItemStep"/>
        <w:rPr>
          <w:lang w:eastAsia="zh-CN"/>
        </w:rPr>
      </w:pPr>
      <w:r w:rsidRPr="00CE7DAA">
        <w:rPr>
          <w:rFonts w:hint="eastAsia"/>
          <w:lang w:eastAsia="zh-CN"/>
        </w:rPr>
        <w:t>开启通告本地</w:t>
      </w:r>
      <w:r w:rsidRPr="00CE7DAA">
        <w:rPr>
          <w:rFonts w:hint="eastAsia"/>
          <w:lang w:eastAsia="zh-CN"/>
        </w:rPr>
        <w:t>SID</w:t>
      </w:r>
      <w:r w:rsidRPr="00CE7DAA">
        <w:rPr>
          <w:rFonts w:hint="eastAsia"/>
          <w:lang w:eastAsia="zh-CN"/>
        </w:rPr>
        <w:t>标签映射消息功能。</w:t>
      </w:r>
    </w:p>
    <w:p w:rsidR="00CE7DAA" w:rsidRPr="00BC12CC" w:rsidRDefault="00CE7DAA" w:rsidP="00CE7DAA">
      <w:pPr>
        <w:pStyle w:val="ItemIndent1"/>
        <w:rPr>
          <w:rStyle w:val="commandkeywords"/>
        </w:rPr>
      </w:pPr>
      <w:r w:rsidRPr="001D2DA2">
        <w:rPr>
          <w:rStyle w:val="commandkeywords"/>
        </w:rPr>
        <w:t>segment-routing mapping-server advertise-local</w:t>
      </w:r>
    </w:p>
    <w:p w:rsidR="00CE7DAA" w:rsidRDefault="00CE7DAA" w:rsidP="00CE7DAA">
      <w:pPr>
        <w:pStyle w:val="ItemIndent1"/>
        <w:rPr>
          <w:lang w:eastAsia="zh-CN"/>
        </w:rPr>
      </w:pPr>
      <w:r w:rsidRPr="00CE7DAA">
        <w:rPr>
          <w:rFonts w:hint="eastAsia"/>
          <w:lang w:eastAsia="zh-CN"/>
        </w:rPr>
        <w:t>缺省情况下，通告本地</w:t>
      </w:r>
      <w:r w:rsidRPr="00CE7DAA">
        <w:rPr>
          <w:rFonts w:hint="eastAsia"/>
          <w:lang w:eastAsia="zh-CN"/>
        </w:rPr>
        <w:t>SID</w:t>
      </w:r>
      <w:r w:rsidRPr="00CE7DAA">
        <w:rPr>
          <w:rFonts w:hint="eastAsia"/>
          <w:lang w:eastAsia="zh-CN"/>
        </w:rPr>
        <w:t>标签映射消息功能处于关闭状态。</w:t>
      </w:r>
    </w:p>
    <w:p w:rsidR="00A875A5" w:rsidRPr="00505040" w:rsidRDefault="00A875A5" w:rsidP="00A875A5">
      <w:pPr>
        <w:pStyle w:val="40"/>
      </w:pPr>
      <w:r w:rsidRPr="00505040">
        <w:rPr>
          <w:rFonts w:hint="eastAsia"/>
        </w:rPr>
        <w:t>开启</w:t>
      </w:r>
      <w:r w:rsidRPr="00505040">
        <w:t>OSPF</w:t>
      </w:r>
      <w:r w:rsidRPr="00505040">
        <w:rPr>
          <w:rFonts w:hint="eastAsia"/>
        </w:rPr>
        <w:t>通告本地</w:t>
      </w:r>
      <w:r w:rsidRPr="00505040">
        <w:t>SID</w:t>
      </w:r>
      <w:r w:rsidRPr="00505040">
        <w:rPr>
          <w:rFonts w:hint="eastAsia"/>
        </w:rPr>
        <w:t>标签映射消息功能</w:t>
      </w:r>
    </w:p>
    <w:p w:rsidR="00A875A5" w:rsidRPr="00505040" w:rsidRDefault="00A875A5" w:rsidP="00A875A5">
      <w:pPr>
        <w:pStyle w:val="ItemStep"/>
      </w:pPr>
      <w:r w:rsidRPr="00505040">
        <w:rPr>
          <w:rFonts w:hint="eastAsia"/>
        </w:rPr>
        <w:t>进入系统视图。</w:t>
      </w:r>
    </w:p>
    <w:p w:rsidR="00A875A5" w:rsidRPr="00505040" w:rsidRDefault="00A875A5" w:rsidP="00A875A5">
      <w:pPr>
        <w:pStyle w:val="ItemIndent1"/>
      </w:pPr>
      <w:r w:rsidRPr="00505040">
        <w:rPr>
          <w:rStyle w:val="commandkeywords"/>
        </w:rPr>
        <w:t>system-view</w:t>
      </w:r>
    </w:p>
    <w:p w:rsidR="00A875A5" w:rsidRPr="00505040" w:rsidRDefault="00A875A5" w:rsidP="00A875A5">
      <w:pPr>
        <w:pStyle w:val="ItemStep"/>
      </w:pPr>
      <w:r w:rsidRPr="00505040">
        <w:rPr>
          <w:rFonts w:hint="eastAsia"/>
        </w:rPr>
        <w:t>进入</w:t>
      </w:r>
      <w:r w:rsidRPr="00505040">
        <w:t>OSPF</w:t>
      </w:r>
      <w:r w:rsidRPr="00505040">
        <w:rPr>
          <w:rFonts w:hint="eastAsia"/>
        </w:rPr>
        <w:t>视图。</w:t>
      </w:r>
    </w:p>
    <w:p w:rsidR="00A875A5" w:rsidRPr="00505040" w:rsidRDefault="00A875A5" w:rsidP="00A875A5">
      <w:pPr>
        <w:pStyle w:val="ItemIndent1"/>
      </w:pPr>
      <w:r w:rsidRPr="00505040">
        <w:rPr>
          <w:rStyle w:val="commandkeywords"/>
        </w:rPr>
        <w:t xml:space="preserve">ospf </w:t>
      </w:r>
      <w:r w:rsidRPr="00505040">
        <w:rPr>
          <w:rStyle w:val="commandparameter"/>
        </w:rPr>
        <w:t>process-id</w:t>
      </w:r>
    </w:p>
    <w:p w:rsidR="00A875A5" w:rsidRPr="00A875A5" w:rsidRDefault="00A875A5" w:rsidP="00A875A5">
      <w:pPr>
        <w:pStyle w:val="ItemStep"/>
        <w:rPr>
          <w:lang w:eastAsia="zh-CN"/>
        </w:rPr>
      </w:pPr>
      <w:r>
        <w:rPr>
          <w:rFonts w:hint="eastAsia"/>
          <w:lang w:eastAsia="zh-CN"/>
        </w:rPr>
        <w:t>开启</w:t>
      </w:r>
      <w:r w:rsidRPr="001D2DA2">
        <w:rPr>
          <w:rFonts w:hint="eastAsia"/>
          <w:lang w:eastAsia="zh-CN"/>
        </w:rPr>
        <w:t>通告本地</w:t>
      </w:r>
      <w:r w:rsidRPr="00505040">
        <w:rPr>
          <w:lang w:eastAsia="zh-CN"/>
        </w:rPr>
        <w:t>SID</w:t>
      </w:r>
      <w:r w:rsidRPr="00505040">
        <w:rPr>
          <w:rFonts w:hint="eastAsia"/>
          <w:lang w:eastAsia="zh-CN"/>
        </w:rPr>
        <w:t>标签映射消息功能。</w:t>
      </w:r>
    </w:p>
    <w:p w:rsidR="00A875A5" w:rsidRPr="00505040" w:rsidRDefault="00A875A5" w:rsidP="00A875A5">
      <w:pPr>
        <w:pStyle w:val="ItemIndent1"/>
        <w:rPr>
          <w:rStyle w:val="commandkeywords"/>
        </w:rPr>
      </w:pPr>
      <w:r w:rsidRPr="001D2DA2">
        <w:rPr>
          <w:rStyle w:val="commandkeywords"/>
        </w:rPr>
        <w:t>segment-routing mapping-server advertise-local</w:t>
      </w:r>
    </w:p>
    <w:p w:rsidR="00A875A5" w:rsidRPr="00CE7DAA" w:rsidRDefault="00A875A5" w:rsidP="00A875A5">
      <w:pPr>
        <w:pStyle w:val="ItemIndent1"/>
        <w:rPr>
          <w:lang w:eastAsia="zh-CN"/>
        </w:rPr>
      </w:pPr>
      <w:r w:rsidRPr="00505040">
        <w:rPr>
          <w:rFonts w:hint="eastAsia"/>
          <w:lang w:eastAsia="zh-CN"/>
        </w:rPr>
        <w:t>缺省情况下，</w:t>
      </w:r>
      <w:r w:rsidRPr="00BC12CC">
        <w:rPr>
          <w:rFonts w:hint="eastAsia"/>
          <w:lang w:eastAsia="zh-CN"/>
        </w:rPr>
        <w:t>通告本地</w:t>
      </w:r>
      <w:r w:rsidRPr="00BC12CC">
        <w:rPr>
          <w:rFonts w:hint="eastAsia"/>
          <w:lang w:eastAsia="zh-CN"/>
        </w:rPr>
        <w:t>SID</w:t>
      </w:r>
      <w:r w:rsidRPr="00BC12CC">
        <w:rPr>
          <w:rFonts w:hint="eastAsia"/>
          <w:lang w:eastAsia="zh-CN"/>
        </w:rPr>
        <w:t>标签映射消息功能处于关闭状态</w:t>
      </w:r>
      <w:r w:rsidRPr="00505040">
        <w:rPr>
          <w:rFonts w:hint="eastAsia"/>
          <w:lang w:eastAsia="zh-CN"/>
        </w:rPr>
        <w:t>。</w:t>
      </w:r>
    </w:p>
    <w:p w:rsidR="00CE7DAA" w:rsidRDefault="00CE7DAA" w:rsidP="00CE7DAA">
      <w:pPr>
        <w:pStyle w:val="3"/>
      </w:pPr>
      <w:bookmarkStart w:id="281" w:name="_开启Segment_Routing"/>
      <w:bookmarkStart w:id="282" w:name="_配置前缀和SID的映射关系"/>
      <w:bookmarkStart w:id="283" w:name="_Toc523495406"/>
      <w:bookmarkStart w:id="284" w:name="_Ref523835774"/>
      <w:bookmarkStart w:id="285" w:name="_Toc524426556"/>
      <w:bookmarkStart w:id="286" w:name="_Ref527987299"/>
      <w:bookmarkStart w:id="287" w:name="_Toc531096199"/>
      <w:bookmarkStart w:id="288" w:name="_Ref40258759"/>
      <w:bookmarkStart w:id="289" w:name="_Toc45106695"/>
      <w:bookmarkEnd w:id="281"/>
      <w:bookmarkEnd w:id="282"/>
      <w:r w:rsidRPr="00C61664">
        <w:rPr>
          <w:rFonts w:hint="eastAsia"/>
        </w:rPr>
        <w:t>配置前缀和</w:t>
      </w:r>
      <w:r w:rsidRPr="00C61664">
        <w:rPr>
          <w:rFonts w:hint="eastAsia"/>
        </w:rPr>
        <w:t>SID</w:t>
      </w:r>
      <w:r w:rsidRPr="00C61664">
        <w:rPr>
          <w:rFonts w:hint="eastAsia"/>
        </w:rPr>
        <w:t>的映射关系</w:t>
      </w:r>
      <w:bookmarkEnd w:id="283"/>
      <w:bookmarkEnd w:id="284"/>
      <w:bookmarkEnd w:id="285"/>
      <w:bookmarkEnd w:id="286"/>
      <w:bookmarkEnd w:id="287"/>
      <w:bookmarkEnd w:id="288"/>
      <w:bookmarkEnd w:id="289"/>
    </w:p>
    <w:p w:rsidR="00CE7DAA" w:rsidRDefault="00CE7DAA" w:rsidP="00CE7DAA">
      <w:pPr>
        <w:pStyle w:val="40"/>
      </w:pPr>
      <w:r>
        <w:rPr>
          <w:rFonts w:hint="eastAsia"/>
        </w:rPr>
        <w:t>配置限制和指导</w:t>
      </w:r>
    </w:p>
    <w:p w:rsidR="00CE7DAA" w:rsidRDefault="00CE7DAA" w:rsidP="00CE7DAA">
      <w:r>
        <w:rPr>
          <w:rFonts w:hint="eastAsia"/>
        </w:rPr>
        <w:t>请在</w:t>
      </w:r>
      <w:r>
        <w:rPr>
          <w:rFonts w:hint="eastAsia"/>
        </w:rPr>
        <w:t>SRMS</w:t>
      </w:r>
      <w:r>
        <w:rPr>
          <w:rFonts w:hint="eastAsia"/>
        </w:rPr>
        <w:t>上配置本功能。</w:t>
      </w:r>
    </w:p>
    <w:p w:rsidR="00CE7DAA" w:rsidRDefault="00CE7DAA" w:rsidP="00CE7DAA">
      <w:r w:rsidRPr="00BC12CC">
        <w:rPr>
          <w:rFonts w:hint="eastAsia"/>
        </w:rPr>
        <w:t>前缀</w:t>
      </w:r>
      <w:r>
        <w:rPr>
          <w:rFonts w:hint="eastAsia"/>
        </w:rPr>
        <w:t>地址</w:t>
      </w:r>
      <w:r w:rsidRPr="00BC12CC">
        <w:rPr>
          <w:rFonts w:hint="eastAsia"/>
        </w:rPr>
        <w:t>必须符合规范且不与本地已配置的</w:t>
      </w:r>
      <w:r w:rsidRPr="00C61664">
        <w:rPr>
          <w:rFonts w:hint="eastAsia"/>
        </w:rPr>
        <w:t>映射关系</w:t>
      </w:r>
      <w:r w:rsidRPr="00BC12CC">
        <w:rPr>
          <w:rFonts w:hint="eastAsia"/>
        </w:rPr>
        <w:t>冲突。</w:t>
      </w:r>
    </w:p>
    <w:p w:rsidR="00CE7DAA" w:rsidRPr="00BC12CC" w:rsidRDefault="00CE7DAA" w:rsidP="00CE7DAA">
      <w:pPr>
        <w:pStyle w:val="40"/>
      </w:pPr>
      <w:r>
        <w:rPr>
          <w:rFonts w:hint="eastAsia"/>
        </w:rPr>
        <w:t>配置准备</w:t>
      </w:r>
    </w:p>
    <w:p w:rsidR="00CE7DAA" w:rsidRDefault="00CE7DAA" w:rsidP="00CE7DAA">
      <w:r w:rsidRPr="003E4208">
        <w:rPr>
          <w:rFonts w:hint="eastAsia"/>
        </w:rPr>
        <w:t>批量配置前缀地址和</w:t>
      </w:r>
      <w:r w:rsidRPr="003E4208">
        <w:rPr>
          <w:rFonts w:hint="eastAsia"/>
        </w:rPr>
        <w:t>SID</w:t>
      </w:r>
      <w:r w:rsidRPr="003E4208">
        <w:rPr>
          <w:rFonts w:hint="eastAsia"/>
        </w:rPr>
        <w:t>映射关系时</w:t>
      </w:r>
      <w:r>
        <w:rPr>
          <w:rFonts w:hint="eastAsia"/>
        </w:rPr>
        <w:t>，</w:t>
      </w:r>
      <w:r w:rsidR="00FD3DED">
        <w:rPr>
          <w:rFonts w:hint="eastAsia"/>
        </w:rPr>
        <w:t>请根据组网环境规划前缀和</w:t>
      </w:r>
      <w:r w:rsidR="00FD3DED">
        <w:rPr>
          <w:rFonts w:hint="eastAsia"/>
        </w:rPr>
        <w:t>SID</w:t>
      </w:r>
      <w:r w:rsidR="00FD3DED">
        <w:rPr>
          <w:rFonts w:hint="eastAsia"/>
        </w:rPr>
        <w:t>的映射个数</w:t>
      </w:r>
      <w:r>
        <w:rPr>
          <w:rFonts w:hint="eastAsia"/>
        </w:rPr>
        <w:t>。</w:t>
      </w:r>
    </w:p>
    <w:p w:rsidR="00CE7DAA" w:rsidRDefault="00CE7DAA" w:rsidP="00CE7DAA">
      <w:pPr>
        <w:pStyle w:val="40"/>
      </w:pPr>
      <w:r>
        <w:rPr>
          <w:rFonts w:hint="eastAsia"/>
        </w:rPr>
        <w:t>配置步骤</w:t>
      </w:r>
    </w:p>
    <w:p w:rsidR="00CE7DAA" w:rsidRDefault="00CE7DAA" w:rsidP="00CE7DAA">
      <w:pPr>
        <w:pStyle w:val="ItemStep"/>
      </w:pPr>
      <w:r>
        <w:rPr>
          <w:rFonts w:hint="eastAsia"/>
        </w:rPr>
        <w:t>进入系统视图。</w:t>
      </w:r>
    </w:p>
    <w:p w:rsidR="00CE7DAA" w:rsidRDefault="00CE7DAA" w:rsidP="00CE7DAA">
      <w:pPr>
        <w:pStyle w:val="ItemIndent1"/>
      </w:pPr>
      <w:r w:rsidRPr="00243DBD">
        <w:rPr>
          <w:rStyle w:val="commandkeywords"/>
          <w:rFonts w:hint="eastAsia"/>
        </w:rPr>
        <w:t>s</w:t>
      </w:r>
      <w:r w:rsidRPr="00074381">
        <w:rPr>
          <w:rStyle w:val="commandkeywords"/>
          <w:rFonts w:hint="eastAsia"/>
        </w:rPr>
        <w:t>ystem-view</w:t>
      </w:r>
    </w:p>
    <w:p w:rsidR="00CE7DAA" w:rsidRPr="00BC12CC" w:rsidRDefault="00CE7DAA" w:rsidP="00CE7DAA">
      <w:pPr>
        <w:pStyle w:val="ItemStep"/>
      </w:pPr>
      <w:r w:rsidRPr="00BC12CC">
        <w:rPr>
          <w:rFonts w:hint="eastAsia"/>
        </w:rPr>
        <w:t>进入</w:t>
      </w:r>
      <w:r w:rsidRPr="00BC12CC">
        <w:rPr>
          <w:rFonts w:hint="eastAsia"/>
        </w:rPr>
        <w:t>Segment Routing</w:t>
      </w:r>
      <w:r w:rsidRPr="00BC12CC">
        <w:rPr>
          <w:rFonts w:hint="eastAsia"/>
        </w:rPr>
        <w:t>视图。</w:t>
      </w:r>
    </w:p>
    <w:p w:rsidR="00CE7DAA" w:rsidRPr="00BC12CC" w:rsidRDefault="00CE7DAA" w:rsidP="00CE7DAA">
      <w:pPr>
        <w:pStyle w:val="ItemIndent1"/>
      </w:pPr>
      <w:r w:rsidRPr="00BC12CC">
        <w:rPr>
          <w:rStyle w:val="commandkeywords"/>
        </w:rPr>
        <w:t>segment</w:t>
      </w:r>
      <w:r w:rsidRPr="00BC12CC">
        <w:rPr>
          <w:rStyle w:val="commandkeywords"/>
          <w:rFonts w:hint="eastAsia"/>
        </w:rPr>
        <w:t>-routing</w:t>
      </w:r>
    </w:p>
    <w:p w:rsidR="00CE7DAA" w:rsidRPr="00CE7DAA" w:rsidRDefault="00CE7DAA" w:rsidP="00CE7DAA">
      <w:pPr>
        <w:pStyle w:val="ItemStep"/>
        <w:rPr>
          <w:lang w:eastAsia="zh-CN"/>
        </w:rPr>
      </w:pPr>
      <w:r w:rsidRPr="00CE7DAA">
        <w:rPr>
          <w:rFonts w:hint="eastAsia"/>
          <w:lang w:eastAsia="zh-CN"/>
        </w:rPr>
        <w:t>配置前缀和</w:t>
      </w:r>
      <w:r w:rsidRPr="00CE7DAA">
        <w:rPr>
          <w:rFonts w:hint="eastAsia"/>
          <w:lang w:eastAsia="zh-CN"/>
        </w:rPr>
        <w:t>SID</w:t>
      </w:r>
      <w:r w:rsidRPr="00CE7DAA">
        <w:rPr>
          <w:rFonts w:hint="eastAsia"/>
          <w:lang w:eastAsia="zh-CN"/>
        </w:rPr>
        <w:t>的映射关系。</w:t>
      </w:r>
    </w:p>
    <w:p w:rsidR="00CE7DAA" w:rsidRDefault="00CE7DAA" w:rsidP="00CE7DAA">
      <w:pPr>
        <w:pStyle w:val="ItemIndent1"/>
        <w:rPr>
          <w:rStyle w:val="commandtext"/>
        </w:rPr>
      </w:pPr>
      <w:r w:rsidRPr="00B715C6">
        <w:rPr>
          <w:rStyle w:val="commandkeywords"/>
        </w:rPr>
        <w:t xml:space="preserve">mapping-server prefix-sid-map </w:t>
      </w:r>
      <w:r w:rsidRPr="003958AD">
        <w:rPr>
          <w:rStyle w:val="commandparameter"/>
        </w:rPr>
        <w:t xml:space="preserve">ip-address mask-length start-value </w:t>
      </w:r>
      <w:r w:rsidRPr="001A3F33">
        <w:rPr>
          <w:rStyle w:val="commandtext"/>
        </w:rPr>
        <w:t>[</w:t>
      </w:r>
      <w:r w:rsidRPr="00B715C6">
        <w:rPr>
          <w:rStyle w:val="commandkeywords"/>
        </w:rPr>
        <w:t xml:space="preserve"> range </w:t>
      </w:r>
      <w:r w:rsidRPr="00E37FED">
        <w:rPr>
          <w:rStyle w:val="commandparameter"/>
        </w:rPr>
        <w:t>range-value</w:t>
      </w:r>
      <w:r w:rsidRPr="00B715C6">
        <w:rPr>
          <w:rStyle w:val="commandkeywords"/>
        </w:rPr>
        <w:t xml:space="preserve"> </w:t>
      </w:r>
      <w:r w:rsidRPr="001A3F33">
        <w:rPr>
          <w:rStyle w:val="commandtext"/>
        </w:rPr>
        <w:t>]</w:t>
      </w:r>
      <w:r w:rsidRPr="00B715C6">
        <w:rPr>
          <w:rStyle w:val="commandkeywords"/>
        </w:rPr>
        <w:t xml:space="preserve"> </w:t>
      </w:r>
      <w:r w:rsidRPr="001A3F33">
        <w:rPr>
          <w:rStyle w:val="commandtext"/>
        </w:rPr>
        <w:t>[</w:t>
      </w:r>
      <w:r w:rsidRPr="00B715C6">
        <w:rPr>
          <w:rStyle w:val="commandkeywords"/>
        </w:rPr>
        <w:t xml:space="preserve"> attached </w:t>
      </w:r>
      <w:r w:rsidRPr="001A3F33">
        <w:rPr>
          <w:rStyle w:val="commandtext"/>
        </w:rPr>
        <w:t>]</w:t>
      </w:r>
    </w:p>
    <w:p w:rsidR="00596FD5" w:rsidRDefault="00596FD5" w:rsidP="00CE7DAA">
      <w:pPr>
        <w:pStyle w:val="ItemIndent1"/>
        <w:rPr>
          <w:lang w:eastAsia="zh-CN"/>
        </w:rPr>
      </w:pPr>
      <w:r w:rsidRPr="00596FD5">
        <w:rPr>
          <w:rStyle w:val="commandtext"/>
          <w:rFonts w:hint="eastAsia"/>
          <w:lang w:eastAsia="zh-CN"/>
        </w:rPr>
        <w:t>缺省情况下，未配置</w:t>
      </w:r>
      <w:r w:rsidRPr="00D16768">
        <w:rPr>
          <w:rFonts w:hint="eastAsia"/>
          <w:lang w:eastAsia="zh-CN"/>
        </w:rPr>
        <w:t>前缀和</w:t>
      </w:r>
      <w:r w:rsidRPr="00D16768">
        <w:rPr>
          <w:rFonts w:hint="eastAsia"/>
          <w:lang w:eastAsia="zh-CN"/>
        </w:rPr>
        <w:t>SID</w:t>
      </w:r>
      <w:r w:rsidRPr="00D16768">
        <w:rPr>
          <w:rFonts w:hint="eastAsia"/>
          <w:lang w:eastAsia="zh-CN"/>
        </w:rPr>
        <w:t>的映射关系</w:t>
      </w:r>
      <w:r w:rsidRPr="00596FD5">
        <w:rPr>
          <w:rFonts w:hint="eastAsia"/>
          <w:lang w:eastAsia="zh-CN"/>
        </w:rPr>
        <w:t>。</w:t>
      </w:r>
    </w:p>
    <w:p w:rsidR="00C1187B" w:rsidRPr="00C1187B" w:rsidRDefault="00C1187B" w:rsidP="00CE7DAA">
      <w:pPr>
        <w:pStyle w:val="ItemIndent1"/>
        <w:rPr>
          <w:lang w:eastAsia="zh-CN"/>
        </w:rPr>
      </w:pPr>
      <w:r>
        <w:rPr>
          <w:rFonts w:hint="eastAsia"/>
        </w:rPr>
        <w:t>如果配置的</w:t>
      </w:r>
      <w:r w:rsidRPr="00C9016F">
        <w:rPr>
          <w:rStyle w:val="commandparameter"/>
          <w:rFonts w:hint="eastAsia"/>
        </w:rPr>
        <w:t>range-value</w:t>
      </w:r>
      <w:r>
        <w:rPr>
          <w:rFonts w:hint="eastAsia"/>
        </w:rPr>
        <w:t>大于</w:t>
      </w:r>
      <w:r w:rsidRPr="00F06F8C">
        <w:rPr>
          <w:rFonts w:hint="eastAsia"/>
          <w:lang w:eastAsia="zh-CN"/>
        </w:rPr>
        <w:t>65535</w:t>
      </w:r>
      <w:r>
        <w:rPr>
          <w:rFonts w:hint="eastAsia"/>
        </w:rPr>
        <w:t>，则无法通过</w:t>
      </w:r>
      <w:r w:rsidRPr="00F06F8C">
        <w:rPr>
          <w:rFonts w:hint="eastAsia"/>
          <w:lang w:eastAsia="zh-CN"/>
        </w:rPr>
        <w:t>IS-IS</w:t>
      </w:r>
      <w:r>
        <w:rPr>
          <w:rFonts w:hint="eastAsia"/>
        </w:rPr>
        <w:t>和</w:t>
      </w:r>
      <w:r w:rsidRPr="00F06F8C">
        <w:rPr>
          <w:rFonts w:hint="eastAsia"/>
          <w:lang w:eastAsia="zh-CN"/>
        </w:rPr>
        <w:t>OSPF</w:t>
      </w:r>
      <w:r>
        <w:rPr>
          <w:rFonts w:hint="eastAsia"/>
        </w:rPr>
        <w:t>协议发布</w:t>
      </w:r>
      <w:r w:rsidRPr="00D16768">
        <w:rPr>
          <w:rFonts w:hint="eastAsia"/>
        </w:rPr>
        <w:t>前缀和</w:t>
      </w:r>
      <w:r w:rsidRPr="00D16768">
        <w:rPr>
          <w:rFonts w:hint="eastAsia"/>
        </w:rPr>
        <w:t>SID</w:t>
      </w:r>
      <w:r w:rsidRPr="00D16768">
        <w:rPr>
          <w:rFonts w:hint="eastAsia"/>
        </w:rPr>
        <w:t>的映射关系</w:t>
      </w:r>
      <w:r>
        <w:rPr>
          <w:rFonts w:hint="eastAsia"/>
        </w:rPr>
        <w:t>。</w:t>
      </w:r>
    </w:p>
    <w:p w:rsidR="00CE7DAA" w:rsidRDefault="00CE7DAA" w:rsidP="00CE7DAA">
      <w:pPr>
        <w:pStyle w:val="3"/>
      </w:pPr>
      <w:bookmarkStart w:id="290" w:name="_Toc523495407"/>
      <w:bookmarkStart w:id="291" w:name="_Ref523835805"/>
      <w:bookmarkStart w:id="292" w:name="_Toc524426557"/>
      <w:bookmarkStart w:id="293" w:name="_Ref527987312"/>
      <w:bookmarkStart w:id="294" w:name="_Toc531096200"/>
      <w:bookmarkStart w:id="295" w:name="_Toc45106696"/>
      <w:r>
        <w:rPr>
          <w:rFonts w:hint="eastAsia"/>
        </w:rPr>
        <w:t>开启接收远端</w:t>
      </w:r>
      <w:r w:rsidRPr="001D2DA2">
        <w:rPr>
          <w:rFonts w:hint="eastAsia"/>
        </w:rPr>
        <w:t>SID</w:t>
      </w:r>
      <w:r w:rsidRPr="001D2DA2">
        <w:rPr>
          <w:rFonts w:hint="eastAsia"/>
        </w:rPr>
        <w:t>标签映射消息功能</w:t>
      </w:r>
      <w:bookmarkEnd w:id="290"/>
      <w:bookmarkEnd w:id="291"/>
      <w:bookmarkEnd w:id="292"/>
      <w:bookmarkEnd w:id="293"/>
      <w:bookmarkEnd w:id="294"/>
      <w:bookmarkEnd w:id="295"/>
    </w:p>
    <w:p w:rsidR="00CE7DAA" w:rsidRDefault="00CE7DAA" w:rsidP="00CE7DAA">
      <w:pPr>
        <w:pStyle w:val="40"/>
      </w:pPr>
      <w:r>
        <w:rPr>
          <w:rFonts w:hint="eastAsia"/>
        </w:rPr>
        <w:t>配置限制和指导</w:t>
      </w:r>
    </w:p>
    <w:p w:rsidR="00CE7DAA" w:rsidRPr="0026456E" w:rsidRDefault="00CE7DAA" w:rsidP="00CE7DAA">
      <w:r>
        <w:rPr>
          <w:rFonts w:hint="eastAsia"/>
        </w:rPr>
        <w:t>请在</w:t>
      </w:r>
      <w:r>
        <w:rPr>
          <w:rFonts w:hint="eastAsia"/>
        </w:rPr>
        <w:t>SRMC</w:t>
      </w:r>
      <w:r>
        <w:rPr>
          <w:rFonts w:hint="eastAsia"/>
        </w:rPr>
        <w:t>设备上开启本功能。</w:t>
      </w:r>
    </w:p>
    <w:p w:rsidR="00A875A5" w:rsidRPr="006A5128" w:rsidRDefault="00A875A5" w:rsidP="00A875A5">
      <w:pPr>
        <w:pStyle w:val="40"/>
      </w:pPr>
      <w:r w:rsidRPr="006A5128">
        <w:rPr>
          <w:rFonts w:hint="eastAsia"/>
        </w:rPr>
        <w:t>开启</w:t>
      </w:r>
      <w:r w:rsidRPr="006A5128">
        <w:t>IS-IS</w:t>
      </w:r>
      <w:r w:rsidRPr="006A5128">
        <w:rPr>
          <w:rFonts w:hint="eastAsia"/>
        </w:rPr>
        <w:t>接收远端</w:t>
      </w:r>
      <w:r w:rsidRPr="006A5128">
        <w:t>SID</w:t>
      </w:r>
      <w:r w:rsidRPr="006A5128">
        <w:rPr>
          <w:rFonts w:hint="eastAsia"/>
        </w:rPr>
        <w:t>标签映射消息功能</w:t>
      </w:r>
    </w:p>
    <w:p w:rsidR="00CE7DAA" w:rsidRDefault="00CE7DAA" w:rsidP="00CE7DAA">
      <w:pPr>
        <w:pStyle w:val="ItemStep"/>
      </w:pPr>
      <w:r>
        <w:rPr>
          <w:rFonts w:hint="eastAsia"/>
        </w:rPr>
        <w:t>进入系统视图。</w:t>
      </w:r>
    </w:p>
    <w:p w:rsidR="00CE7DAA" w:rsidRDefault="00CE7DAA" w:rsidP="00CE7DAA">
      <w:pPr>
        <w:pStyle w:val="ItemIndent1"/>
      </w:pPr>
      <w:r w:rsidRPr="00316184">
        <w:rPr>
          <w:rStyle w:val="commandkeywords"/>
          <w:rFonts w:hint="eastAsia"/>
        </w:rPr>
        <w:t>system-view</w:t>
      </w:r>
    </w:p>
    <w:p w:rsidR="00CE7DAA" w:rsidRPr="0026456E" w:rsidRDefault="00CE7DAA" w:rsidP="00CE7DAA">
      <w:pPr>
        <w:pStyle w:val="ItemStep"/>
      </w:pPr>
      <w:r w:rsidRPr="0026456E">
        <w:rPr>
          <w:rFonts w:hint="eastAsia"/>
        </w:rPr>
        <w:t>进入</w:t>
      </w:r>
      <w:r w:rsidRPr="0026456E">
        <w:rPr>
          <w:rFonts w:hint="eastAsia"/>
        </w:rPr>
        <w:t>IS-IS</w:t>
      </w:r>
      <w:r w:rsidRPr="0026456E">
        <w:rPr>
          <w:rFonts w:hint="eastAsia"/>
        </w:rPr>
        <w:t>视图。</w:t>
      </w:r>
    </w:p>
    <w:p w:rsidR="00CE7DAA" w:rsidRPr="0026456E" w:rsidRDefault="00CE7DAA" w:rsidP="00CE7DAA">
      <w:pPr>
        <w:pStyle w:val="ItemIndent1"/>
      </w:pPr>
      <w:r>
        <w:rPr>
          <w:rStyle w:val="commandkeywords"/>
          <w:rFonts w:hint="eastAsia"/>
        </w:rPr>
        <w:t>i</w:t>
      </w:r>
      <w:r w:rsidRPr="00316184">
        <w:rPr>
          <w:rStyle w:val="commandkeywords"/>
          <w:rFonts w:hint="eastAsia"/>
        </w:rPr>
        <w:t>sis</w:t>
      </w:r>
      <w:r>
        <w:rPr>
          <w:rStyle w:val="commandkeywords"/>
          <w:rFonts w:hint="eastAsia"/>
        </w:rPr>
        <w:t xml:space="preserve"> </w:t>
      </w:r>
      <w:r w:rsidRPr="00DD6456">
        <w:rPr>
          <w:rStyle w:val="commandparameter"/>
          <w:rFonts w:hint="eastAsia"/>
        </w:rPr>
        <w:t>process-id</w:t>
      </w:r>
    </w:p>
    <w:p w:rsidR="00CE7DAA" w:rsidRPr="0026456E" w:rsidRDefault="00CE7DAA" w:rsidP="00CE7DAA">
      <w:pPr>
        <w:pStyle w:val="ItemStep"/>
      </w:pPr>
      <w:r w:rsidRPr="0026456E">
        <w:rPr>
          <w:rFonts w:hint="eastAsia"/>
        </w:rPr>
        <w:t>进入</w:t>
      </w:r>
      <w:r>
        <w:t>IS-IS IPv4</w:t>
      </w:r>
      <w:r w:rsidRPr="0026456E">
        <w:rPr>
          <w:rFonts w:hint="eastAsia"/>
        </w:rPr>
        <w:t>单播地址族视图。</w:t>
      </w:r>
    </w:p>
    <w:p w:rsidR="00CE7DAA" w:rsidRPr="0026456E" w:rsidRDefault="00CE7DAA" w:rsidP="00CE7DAA">
      <w:pPr>
        <w:pStyle w:val="ItemIndent1"/>
      </w:pPr>
      <w:r w:rsidRPr="00316184">
        <w:rPr>
          <w:rStyle w:val="commandkeywords"/>
          <w:rFonts w:hint="eastAsia"/>
        </w:rPr>
        <w:t>address-family ipv4</w:t>
      </w:r>
    </w:p>
    <w:p w:rsidR="00CE7DAA" w:rsidRPr="00CE7DAA" w:rsidRDefault="00CE7DAA" w:rsidP="00CE7DAA">
      <w:pPr>
        <w:pStyle w:val="ItemStep"/>
        <w:rPr>
          <w:lang w:eastAsia="zh-CN"/>
        </w:rPr>
      </w:pPr>
      <w:r w:rsidRPr="00CE7DAA">
        <w:rPr>
          <w:rFonts w:hint="eastAsia"/>
          <w:lang w:eastAsia="zh-CN"/>
        </w:rPr>
        <w:t>开启接收远端</w:t>
      </w:r>
      <w:r w:rsidRPr="00CE7DAA">
        <w:rPr>
          <w:rFonts w:hint="eastAsia"/>
          <w:lang w:eastAsia="zh-CN"/>
        </w:rPr>
        <w:t>SID</w:t>
      </w:r>
      <w:r w:rsidRPr="00CE7DAA">
        <w:rPr>
          <w:rFonts w:hint="eastAsia"/>
          <w:lang w:eastAsia="zh-CN"/>
        </w:rPr>
        <w:t>标签映射消息功能。</w:t>
      </w:r>
    </w:p>
    <w:p w:rsidR="00CE7DAA" w:rsidRPr="00BC12CC" w:rsidRDefault="00CE7DAA" w:rsidP="00CE7DAA">
      <w:pPr>
        <w:pStyle w:val="ItemIndent1"/>
        <w:rPr>
          <w:rStyle w:val="commandkeywords"/>
        </w:rPr>
      </w:pPr>
      <w:r w:rsidRPr="001D2DA2">
        <w:rPr>
          <w:rStyle w:val="commandkeywords"/>
        </w:rPr>
        <w:t xml:space="preserve">segment-routing mapping-server </w:t>
      </w:r>
      <w:r w:rsidRPr="00BC12CC">
        <w:rPr>
          <w:rStyle w:val="commandkeywords"/>
          <w:rFonts w:hint="eastAsia"/>
        </w:rPr>
        <w:t>receive</w:t>
      </w:r>
    </w:p>
    <w:p w:rsidR="00CE7DAA" w:rsidRDefault="00CE7DAA" w:rsidP="00CE7DAA">
      <w:pPr>
        <w:pStyle w:val="ItemIndent1"/>
      </w:pPr>
      <w:r w:rsidRPr="00BC12CC">
        <w:rPr>
          <w:rFonts w:hint="eastAsia"/>
          <w:lang w:eastAsia="zh-CN"/>
        </w:rPr>
        <w:t>缺省情况下，接收</w:t>
      </w:r>
      <w:r>
        <w:rPr>
          <w:rFonts w:hint="eastAsia"/>
          <w:lang w:eastAsia="zh-CN"/>
        </w:rPr>
        <w:t>邻居</w:t>
      </w:r>
      <w:r w:rsidRPr="00BC12CC">
        <w:rPr>
          <w:lang w:eastAsia="zh-CN"/>
        </w:rPr>
        <w:t>SID</w:t>
      </w:r>
      <w:r w:rsidRPr="00BC12CC">
        <w:rPr>
          <w:lang w:eastAsia="zh-CN"/>
        </w:rPr>
        <w:t>标签映射消息</w:t>
      </w:r>
      <w:r w:rsidRPr="00BC12CC">
        <w:rPr>
          <w:rFonts w:hint="eastAsia"/>
          <w:lang w:eastAsia="zh-CN"/>
        </w:rPr>
        <w:t>功能处于开启状态。</w:t>
      </w:r>
    </w:p>
    <w:p w:rsidR="00A875A5" w:rsidRPr="006A5128" w:rsidRDefault="00A875A5" w:rsidP="00A875A5">
      <w:pPr>
        <w:pStyle w:val="40"/>
      </w:pPr>
      <w:r w:rsidRPr="006A5128">
        <w:rPr>
          <w:rFonts w:hint="eastAsia"/>
        </w:rPr>
        <w:t>开启</w:t>
      </w:r>
      <w:r w:rsidRPr="006A5128">
        <w:t>OSPF</w:t>
      </w:r>
      <w:r w:rsidRPr="006A5128">
        <w:rPr>
          <w:rFonts w:hint="eastAsia"/>
        </w:rPr>
        <w:t>接收远端</w:t>
      </w:r>
      <w:r w:rsidRPr="006A5128">
        <w:t>SID</w:t>
      </w:r>
      <w:r w:rsidRPr="006A5128">
        <w:rPr>
          <w:rFonts w:hint="eastAsia"/>
        </w:rPr>
        <w:t>标签映射消息功能</w:t>
      </w:r>
    </w:p>
    <w:p w:rsidR="00A875A5" w:rsidRPr="006A5128" w:rsidRDefault="00A875A5" w:rsidP="00A875A5">
      <w:pPr>
        <w:pStyle w:val="ItemStep"/>
      </w:pPr>
      <w:r w:rsidRPr="006A5128">
        <w:rPr>
          <w:rFonts w:hint="eastAsia"/>
        </w:rPr>
        <w:t>进入系统视图。</w:t>
      </w:r>
    </w:p>
    <w:p w:rsidR="00A875A5" w:rsidRPr="006A5128" w:rsidRDefault="00A875A5" w:rsidP="00A875A5">
      <w:pPr>
        <w:pStyle w:val="ItemIndent1"/>
      </w:pPr>
      <w:r w:rsidRPr="006A5128">
        <w:rPr>
          <w:rStyle w:val="commandkeywords"/>
        </w:rPr>
        <w:t>system-view</w:t>
      </w:r>
    </w:p>
    <w:p w:rsidR="00A875A5" w:rsidRPr="006A5128" w:rsidRDefault="00A875A5" w:rsidP="00A875A5">
      <w:pPr>
        <w:pStyle w:val="ItemStep"/>
      </w:pPr>
      <w:r w:rsidRPr="006A5128">
        <w:rPr>
          <w:rFonts w:hint="eastAsia"/>
        </w:rPr>
        <w:t>进入</w:t>
      </w:r>
      <w:r w:rsidRPr="006A5128">
        <w:t>OSPF</w:t>
      </w:r>
      <w:r w:rsidRPr="006A5128">
        <w:rPr>
          <w:rFonts w:hint="eastAsia"/>
        </w:rPr>
        <w:t>视图。</w:t>
      </w:r>
    </w:p>
    <w:p w:rsidR="00A875A5" w:rsidRPr="006A5128" w:rsidRDefault="00A875A5" w:rsidP="00A875A5">
      <w:pPr>
        <w:pStyle w:val="ItemIndent1"/>
      </w:pPr>
      <w:r w:rsidRPr="006A5128">
        <w:rPr>
          <w:rStyle w:val="commandkeywords"/>
        </w:rPr>
        <w:t xml:space="preserve">ospf </w:t>
      </w:r>
      <w:r w:rsidRPr="006A5128">
        <w:rPr>
          <w:rStyle w:val="commandparameter"/>
        </w:rPr>
        <w:t>process-id</w:t>
      </w:r>
    </w:p>
    <w:p w:rsidR="00A875A5" w:rsidRPr="00A875A5" w:rsidRDefault="00A875A5" w:rsidP="00A875A5">
      <w:pPr>
        <w:pStyle w:val="ItemStep"/>
        <w:rPr>
          <w:lang w:eastAsia="zh-CN"/>
        </w:rPr>
      </w:pPr>
      <w:r w:rsidRPr="006A5128">
        <w:rPr>
          <w:rFonts w:hint="eastAsia"/>
          <w:lang w:eastAsia="zh-CN"/>
        </w:rPr>
        <w:t>开启接收远端</w:t>
      </w:r>
      <w:r w:rsidRPr="006A5128">
        <w:rPr>
          <w:lang w:eastAsia="zh-CN"/>
        </w:rPr>
        <w:t>SID</w:t>
      </w:r>
      <w:r w:rsidRPr="006A5128">
        <w:rPr>
          <w:rFonts w:hint="eastAsia"/>
          <w:lang w:eastAsia="zh-CN"/>
        </w:rPr>
        <w:t>标签映射消息功能。</w:t>
      </w:r>
    </w:p>
    <w:p w:rsidR="00A875A5" w:rsidRPr="006A5128" w:rsidRDefault="00A875A5" w:rsidP="00A875A5">
      <w:pPr>
        <w:pStyle w:val="ItemIndent1"/>
        <w:rPr>
          <w:rStyle w:val="commandkeywords"/>
        </w:rPr>
      </w:pPr>
      <w:r w:rsidRPr="006A5128">
        <w:rPr>
          <w:rStyle w:val="commandkeywords"/>
        </w:rPr>
        <w:t>segment-routing mapping-server receive</w:t>
      </w:r>
    </w:p>
    <w:p w:rsidR="00A875A5" w:rsidRDefault="00A875A5" w:rsidP="00A875A5">
      <w:pPr>
        <w:pStyle w:val="ItemIndent1"/>
        <w:rPr>
          <w:lang w:eastAsia="zh-CN"/>
        </w:rPr>
      </w:pPr>
      <w:r w:rsidRPr="006A5128">
        <w:rPr>
          <w:rFonts w:hint="eastAsia"/>
          <w:lang w:eastAsia="zh-CN"/>
        </w:rPr>
        <w:t>缺省情况下，接收邻居</w:t>
      </w:r>
      <w:r w:rsidRPr="006A5128">
        <w:rPr>
          <w:lang w:eastAsia="zh-CN"/>
        </w:rPr>
        <w:t>SID</w:t>
      </w:r>
      <w:r w:rsidRPr="006A5128">
        <w:rPr>
          <w:rFonts w:hint="eastAsia"/>
          <w:lang w:eastAsia="zh-CN"/>
        </w:rPr>
        <w:t>标签映射消息功能处于开启状态。</w:t>
      </w:r>
    </w:p>
    <w:p w:rsidR="006559E7" w:rsidRPr="00DC1F87" w:rsidRDefault="006559E7" w:rsidP="006559E7">
      <w:pPr>
        <w:pStyle w:val="20"/>
      </w:pPr>
      <w:bookmarkStart w:id="296" w:name="_Toc29813046"/>
      <w:bookmarkStart w:id="297" w:name="_Ref29810537"/>
      <w:bookmarkStart w:id="298" w:name="_Toc45106697"/>
      <w:r w:rsidRPr="00DC1F87">
        <w:rPr>
          <w:rFonts w:hint="eastAsia"/>
        </w:rPr>
        <w:t>配置</w:t>
      </w:r>
      <w:r w:rsidRPr="00DC1F87">
        <w:rPr>
          <w:rFonts w:hint="eastAsia"/>
        </w:rPr>
        <w:t>BGP SR</w:t>
      </w:r>
      <w:r w:rsidRPr="00DC1F87">
        <w:rPr>
          <w:rFonts w:hint="eastAsia"/>
        </w:rPr>
        <w:t>和</w:t>
      </w:r>
      <w:r w:rsidRPr="00DC1F87">
        <w:rPr>
          <w:rFonts w:hint="eastAsia"/>
        </w:rPr>
        <w:t>LDP</w:t>
      </w:r>
      <w:r w:rsidRPr="00DC1F87">
        <w:rPr>
          <w:rFonts w:hint="eastAsia"/>
        </w:rPr>
        <w:t>互通</w:t>
      </w:r>
      <w:bookmarkEnd w:id="296"/>
      <w:bookmarkEnd w:id="297"/>
      <w:bookmarkEnd w:id="298"/>
    </w:p>
    <w:p w:rsidR="006559E7" w:rsidRPr="00DC1F87" w:rsidRDefault="006559E7" w:rsidP="006559E7">
      <w:pPr>
        <w:pStyle w:val="3"/>
      </w:pPr>
      <w:bookmarkStart w:id="299" w:name="_Toc29813047"/>
      <w:bookmarkStart w:id="300" w:name="_Toc45106698"/>
      <w:r>
        <w:rPr>
          <w:rFonts w:hint="eastAsia"/>
        </w:rPr>
        <w:t xml:space="preserve">BGP </w:t>
      </w:r>
      <w:r w:rsidRPr="00DC1F87">
        <w:rPr>
          <w:rFonts w:hint="eastAsia"/>
        </w:rPr>
        <w:t>SR</w:t>
      </w:r>
      <w:r w:rsidRPr="00DC1F87">
        <w:rPr>
          <w:rFonts w:hint="eastAsia"/>
        </w:rPr>
        <w:t>和</w:t>
      </w:r>
      <w:r w:rsidRPr="00DC1F87">
        <w:rPr>
          <w:rFonts w:hint="eastAsia"/>
        </w:rPr>
        <w:t>LDP</w:t>
      </w:r>
      <w:r w:rsidRPr="00DC1F87">
        <w:rPr>
          <w:rFonts w:hint="eastAsia"/>
        </w:rPr>
        <w:t>互通配置限制和指导</w:t>
      </w:r>
      <w:bookmarkEnd w:id="299"/>
      <w:bookmarkEnd w:id="300"/>
    </w:p>
    <w:p w:rsidR="006559E7" w:rsidRPr="00DC1F87" w:rsidRDefault="006559E7" w:rsidP="006559E7">
      <w:r w:rsidRPr="00DC1F87">
        <w:rPr>
          <w:rFonts w:hint="eastAsia"/>
        </w:rPr>
        <w:t>配置</w:t>
      </w:r>
      <w:r>
        <w:rPr>
          <w:rFonts w:hint="eastAsia"/>
        </w:rPr>
        <w:t>BGP</w:t>
      </w:r>
      <w:r w:rsidRPr="00DC1F87">
        <w:rPr>
          <w:rFonts w:hint="eastAsia"/>
        </w:rPr>
        <w:t xml:space="preserve"> SR</w:t>
      </w:r>
      <w:r w:rsidRPr="00DC1F87">
        <w:rPr>
          <w:rFonts w:hint="eastAsia"/>
        </w:rPr>
        <w:t>和</w:t>
      </w:r>
      <w:r w:rsidRPr="00DC1F87">
        <w:rPr>
          <w:rFonts w:hint="eastAsia"/>
        </w:rPr>
        <w:t>LDP</w:t>
      </w:r>
      <w:r w:rsidRPr="00DC1F87">
        <w:rPr>
          <w:rFonts w:hint="eastAsia"/>
        </w:rPr>
        <w:t>互通时，需要确保</w:t>
      </w:r>
      <w:r w:rsidRPr="00DC1F87">
        <w:rPr>
          <w:rFonts w:hint="eastAsia"/>
        </w:rPr>
        <w:t>SRLSP</w:t>
      </w:r>
      <w:r w:rsidRPr="00DC1F87">
        <w:rPr>
          <w:rFonts w:hint="eastAsia"/>
        </w:rPr>
        <w:t>的路径标签为前缀</w:t>
      </w:r>
      <w:r w:rsidRPr="00DC1F87">
        <w:rPr>
          <w:rFonts w:hint="eastAsia"/>
        </w:rPr>
        <w:t>SID</w:t>
      </w:r>
      <w:r w:rsidRPr="00DC1F87">
        <w:rPr>
          <w:rFonts w:hint="eastAsia"/>
        </w:rPr>
        <w:t>。</w:t>
      </w:r>
    </w:p>
    <w:p w:rsidR="009F16DF" w:rsidRDefault="009F16DF" w:rsidP="009F16DF">
      <w:r>
        <w:rPr>
          <w:rFonts w:hint="eastAsia"/>
        </w:rPr>
        <w:t>SR</w:t>
      </w:r>
      <w:r>
        <w:rPr>
          <w:rFonts w:hint="eastAsia"/>
        </w:rPr>
        <w:t>网络中</w:t>
      </w:r>
      <w:r w:rsidRPr="0025583A">
        <w:rPr>
          <w:rFonts w:hint="eastAsia"/>
        </w:rPr>
        <w:t>同时开启</w:t>
      </w:r>
      <w:r w:rsidRPr="0025583A">
        <w:rPr>
          <w:rFonts w:hint="eastAsia"/>
        </w:rPr>
        <w:t>MPLS SR</w:t>
      </w:r>
      <w:r w:rsidRPr="0025583A">
        <w:rPr>
          <w:rFonts w:hint="eastAsia"/>
        </w:rPr>
        <w:t>功能和</w:t>
      </w:r>
      <w:r w:rsidRPr="0025583A">
        <w:rPr>
          <w:rFonts w:hint="eastAsia"/>
        </w:rPr>
        <w:t>LDP</w:t>
      </w:r>
      <w:r w:rsidRPr="0025583A">
        <w:rPr>
          <w:rFonts w:hint="eastAsia"/>
        </w:rPr>
        <w:t>功能</w:t>
      </w:r>
      <w:r>
        <w:rPr>
          <w:rFonts w:hint="eastAsia"/>
        </w:rPr>
        <w:t>的节点需要同时作为</w:t>
      </w:r>
      <w:r w:rsidRPr="00DC1F87">
        <w:rPr>
          <w:rFonts w:hint="eastAsia"/>
        </w:rPr>
        <w:t>SRMS</w:t>
      </w:r>
      <w:r w:rsidRPr="00DC1F87">
        <w:rPr>
          <w:rFonts w:hint="eastAsia"/>
        </w:rPr>
        <w:t>和</w:t>
      </w:r>
      <w:r w:rsidRPr="00DC1F87">
        <w:rPr>
          <w:rFonts w:hint="eastAsia"/>
        </w:rPr>
        <w:t>SRMC</w:t>
      </w:r>
      <w:r w:rsidRPr="00DC1F87">
        <w:rPr>
          <w:rFonts w:hint="eastAsia"/>
        </w:rPr>
        <w:t>。</w:t>
      </w:r>
    </w:p>
    <w:p w:rsidR="006559E7" w:rsidRDefault="006559E7" w:rsidP="006559E7">
      <w:pPr>
        <w:pStyle w:val="3"/>
      </w:pPr>
      <w:bookmarkStart w:id="301" w:name="_Toc29813048"/>
      <w:bookmarkStart w:id="302" w:name="_Toc45106699"/>
      <w:r>
        <w:rPr>
          <w:rFonts w:hint="eastAsia"/>
        </w:rPr>
        <w:t>SR to LDP</w:t>
      </w:r>
      <w:r>
        <w:rPr>
          <w:rFonts w:hint="eastAsia"/>
        </w:rPr>
        <w:t>配置任务简介</w:t>
      </w:r>
      <w:bookmarkEnd w:id="301"/>
      <w:bookmarkEnd w:id="302"/>
    </w:p>
    <w:p w:rsidR="006559E7" w:rsidRPr="00104E14" w:rsidRDefault="006559E7" w:rsidP="006559E7">
      <w:pPr>
        <w:pStyle w:val="ItemStep"/>
      </w:pPr>
      <w:r w:rsidRPr="00104E14">
        <w:rPr>
          <w:rFonts w:hint="eastAsia"/>
        </w:rPr>
        <w:t>配置</w:t>
      </w:r>
      <w:r w:rsidRPr="00104E14">
        <w:rPr>
          <w:rFonts w:hint="eastAsia"/>
        </w:rPr>
        <w:t>BGP SR</w:t>
      </w:r>
    </w:p>
    <w:p w:rsidR="009F16DF" w:rsidRPr="00104E14" w:rsidRDefault="009F16DF" w:rsidP="009F16DF">
      <w:pPr>
        <w:pStyle w:val="ItemList2"/>
        <w:rPr>
          <w:rStyle w:val="Reference-R0G144B200"/>
        </w:rPr>
      </w:pPr>
      <w:r>
        <w:rPr>
          <w:rStyle w:val="Reference-R0G144B200"/>
        </w:rPr>
        <w:fldChar w:fldCharType="begin"/>
      </w:r>
      <w:r>
        <w:rPr>
          <w:rStyle w:val="Reference-R0G144B200"/>
        </w:rPr>
        <w:instrText xml:space="preserve"> REF _Ref40258746 \h </w:instrText>
      </w:r>
      <w:r>
        <w:rPr>
          <w:rStyle w:val="Reference-R0G144B200"/>
        </w:rPr>
      </w:r>
      <w:r>
        <w:rPr>
          <w:rStyle w:val="Reference-R0G144B200"/>
        </w:rPr>
        <w:fldChar w:fldCharType="separate"/>
      </w:r>
      <w:r w:rsidR="00B7696C">
        <w:rPr>
          <w:rFonts w:hint="eastAsia"/>
        </w:rPr>
        <w:t>开启</w:t>
      </w:r>
      <w:r w:rsidR="00B7696C">
        <w:rPr>
          <w:rFonts w:hint="eastAsia"/>
        </w:rPr>
        <w:t>BGP</w:t>
      </w:r>
      <w:r w:rsidR="00B7696C">
        <w:rPr>
          <w:rFonts w:hint="eastAsia"/>
        </w:rPr>
        <w:t>支持</w:t>
      </w:r>
      <w:r w:rsidR="00B7696C">
        <w:rPr>
          <w:rFonts w:hint="eastAsia"/>
        </w:rPr>
        <w:t>MPLS SR</w:t>
      </w:r>
      <w:r w:rsidR="00B7696C">
        <w:rPr>
          <w:rFonts w:hint="eastAsia"/>
        </w:rPr>
        <w:t>功能</w:t>
      </w:r>
      <w:r>
        <w:rPr>
          <w:rStyle w:val="Reference-R0G144B200"/>
        </w:rPr>
        <w:fldChar w:fldCharType="end"/>
      </w:r>
    </w:p>
    <w:p w:rsidR="009F16DF" w:rsidRPr="00104E14" w:rsidRDefault="009F16DF" w:rsidP="009F16DF">
      <w:pPr>
        <w:pStyle w:val="ItemList2"/>
        <w:rPr>
          <w:rStyle w:val="Reference-R0G144B200"/>
        </w:rPr>
      </w:pPr>
      <w:r>
        <w:rPr>
          <w:rStyle w:val="Reference-R0G144B200"/>
        </w:rPr>
        <w:fldChar w:fldCharType="begin"/>
      </w:r>
      <w:r>
        <w:rPr>
          <w:rStyle w:val="Reference-R0G144B200"/>
        </w:rPr>
        <w:instrText xml:space="preserve"> REF _Ref527365095 \h </w:instrText>
      </w:r>
      <w:r>
        <w:rPr>
          <w:rStyle w:val="Reference-R0G144B200"/>
        </w:rPr>
      </w:r>
      <w:r>
        <w:rPr>
          <w:rStyle w:val="Reference-R0G144B200"/>
        </w:rPr>
        <w:fldChar w:fldCharType="separate"/>
      </w:r>
      <w:r w:rsidR="00B7696C" w:rsidRPr="00A45202">
        <w:rPr>
          <w:rFonts w:hint="eastAsia"/>
        </w:rPr>
        <w:t>配置</w:t>
      </w:r>
      <w:r w:rsidR="00B7696C">
        <w:rPr>
          <w:rFonts w:hint="eastAsia"/>
        </w:rPr>
        <w:t>BGP SR</w:t>
      </w:r>
      <w:r w:rsidR="00B7696C" w:rsidRPr="00A45202">
        <w:rPr>
          <w:rFonts w:hint="eastAsia"/>
        </w:rPr>
        <w:t>前缀</w:t>
      </w:r>
      <w:r w:rsidR="00B7696C" w:rsidRPr="00A45202">
        <w:rPr>
          <w:rFonts w:hint="eastAsia"/>
        </w:rPr>
        <w:t>SID</w:t>
      </w:r>
      <w:r>
        <w:rPr>
          <w:rStyle w:val="Reference-R0G144B200"/>
        </w:rPr>
        <w:fldChar w:fldCharType="end"/>
      </w:r>
    </w:p>
    <w:p w:rsidR="009F16DF" w:rsidRPr="00857A0B" w:rsidRDefault="009F16DF" w:rsidP="009F16DF">
      <w:pPr>
        <w:pStyle w:val="ItemStep"/>
        <w:rPr>
          <w:rStyle w:val="Reference-R0G144B200"/>
          <w:lang w:eastAsia="zh-CN"/>
        </w:rPr>
      </w:pPr>
      <w:r w:rsidRPr="00857A0B">
        <w:rPr>
          <w:rStyle w:val="Reference-R0G144B200"/>
        </w:rPr>
        <w:fldChar w:fldCharType="begin"/>
      </w:r>
      <w:r w:rsidRPr="00857A0B">
        <w:rPr>
          <w:rStyle w:val="Reference-R0G144B200"/>
          <w:lang w:eastAsia="zh-CN"/>
        </w:rPr>
        <w:instrText xml:space="preserve"> </w:instrText>
      </w:r>
      <w:r w:rsidRPr="00857A0B">
        <w:rPr>
          <w:rStyle w:val="Reference-R0G144B200"/>
          <w:rFonts w:hint="eastAsia"/>
          <w:lang w:eastAsia="zh-CN"/>
        </w:rPr>
        <w:instrText>REF _Ref29810006 \h</w:instrText>
      </w:r>
      <w:r w:rsidRPr="00857A0B">
        <w:rPr>
          <w:rStyle w:val="Reference-R0G144B200"/>
          <w:lang w:eastAsia="zh-CN"/>
        </w:rPr>
        <w:instrText xml:space="preserve"> </w:instrText>
      </w:r>
      <w:r>
        <w:rPr>
          <w:rStyle w:val="Reference-R0G144B200"/>
          <w:lang w:eastAsia="zh-CN"/>
        </w:rPr>
        <w:instrText xml:space="preserve"> \* MERGEFORMAT </w:instrText>
      </w:r>
      <w:r w:rsidRPr="00857A0B">
        <w:rPr>
          <w:rStyle w:val="Reference-R0G144B200"/>
        </w:rPr>
      </w:r>
      <w:r w:rsidRPr="00857A0B">
        <w:rPr>
          <w:rStyle w:val="Reference-R0G144B200"/>
        </w:rPr>
        <w:fldChar w:fldCharType="separate"/>
      </w:r>
      <w:r w:rsidR="00B7696C" w:rsidRPr="00B7696C">
        <w:rPr>
          <w:rStyle w:val="Reference-R0G144B200"/>
          <w:rFonts w:hint="eastAsia"/>
          <w:lang w:eastAsia="zh-CN"/>
        </w:rPr>
        <w:t>开启前缀和</w:t>
      </w:r>
      <w:r w:rsidR="00B7696C" w:rsidRPr="00B7696C">
        <w:rPr>
          <w:rStyle w:val="Reference-R0G144B200"/>
          <w:rFonts w:hint="eastAsia"/>
          <w:lang w:eastAsia="zh-CN"/>
        </w:rPr>
        <w:t>SID</w:t>
      </w:r>
      <w:r w:rsidR="00B7696C" w:rsidRPr="00B7696C">
        <w:rPr>
          <w:rStyle w:val="Reference-R0G144B200"/>
          <w:rFonts w:hint="eastAsia"/>
          <w:lang w:eastAsia="zh-CN"/>
        </w:rPr>
        <w:t>的映射功能</w:t>
      </w:r>
      <w:r w:rsidRPr="00857A0B">
        <w:rPr>
          <w:rStyle w:val="Reference-R0G144B200"/>
        </w:rPr>
        <w:fldChar w:fldCharType="end"/>
      </w:r>
    </w:p>
    <w:p w:rsidR="009F16DF" w:rsidRPr="00B8688C" w:rsidRDefault="009F16DF" w:rsidP="009F16DF">
      <w:pPr>
        <w:pStyle w:val="ItemStep"/>
        <w:rPr>
          <w:lang w:eastAsia="zh-CN"/>
        </w:rPr>
      </w:pPr>
      <w:r>
        <w:rPr>
          <w:lang w:eastAsia="zh-CN"/>
        </w:rPr>
        <w:fldChar w:fldCharType="begin"/>
      </w:r>
      <w:r>
        <w:rPr>
          <w:lang w:eastAsia="zh-CN"/>
        </w:rPr>
        <w:instrText xml:space="preserve"> REF _Ref40258759 \h </w:instrText>
      </w:r>
      <w:r>
        <w:rPr>
          <w:lang w:eastAsia="zh-CN"/>
        </w:rPr>
      </w:r>
      <w:r>
        <w:rPr>
          <w:lang w:eastAsia="zh-CN"/>
        </w:rPr>
        <w:fldChar w:fldCharType="separate"/>
      </w:r>
      <w:r w:rsidR="00B7696C" w:rsidRPr="00C61664">
        <w:rPr>
          <w:rFonts w:hint="eastAsia"/>
        </w:rPr>
        <w:t>配置前缀和</w:t>
      </w:r>
      <w:r w:rsidR="00B7696C" w:rsidRPr="00C61664">
        <w:rPr>
          <w:rFonts w:hint="eastAsia"/>
        </w:rPr>
        <w:t>SID</w:t>
      </w:r>
      <w:r w:rsidR="00B7696C" w:rsidRPr="00C61664">
        <w:rPr>
          <w:rFonts w:hint="eastAsia"/>
        </w:rPr>
        <w:t>的映射关系</w:t>
      </w:r>
      <w:r>
        <w:rPr>
          <w:lang w:eastAsia="zh-CN"/>
        </w:rPr>
        <w:fldChar w:fldCharType="end"/>
      </w:r>
    </w:p>
    <w:p w:rsidR="006559E7" w:rsidRDefault="006559E7" w:rsidP="006559E7">
      <w:pPr>
        <w:pStyle w:val="3"/>
      </w:pPr>
      <w:bookmarkStart w:id="303" w:name="_Toc29813049"/>
      <w:bookmarkStart w:id="304" w:name="_Toc45106700"/>
      <w:r>
        <w:rPr>
          <w:rFonts w:hint="eastAsia"/>
        </w:rPr>
        <w:t>LDP to SR</w:t>
      </w:r>
      <w:r>
        <w:rPr>
          <w:rFonts w:hint="eastAsia"/>
        </w:rPr>
        <w:t>配置任务简介</w:t>
      </w:r>
      <w:bookmarkEnd w:id="303"/>
      <w:bookmarkEnd w:id="304"/>
    </w:p>
    <w:p w:rsidR="006559E7" w:rsidRDefault="006559E7" w:rsidP="006559E7">
      <w:r>
        <w:rPr>
          <w:rFonts w:hint="eastAsia"/>
        </w:rPr>
        <w:t>LDP</w:t>
      </w:r>
      <w:r w:rsidRPr="006E140A">
        <w:rPr>
          <w:rFonts w:hint="eastAsia"/>
        </w:rPr>
        <w:t xml:space="preserve"> to SR</w:t>
      </w:r>
      <w:r w:rsidRPr="006E140A">
        <w:rPr>
          <w:rFonts w:hint="eastAsia"/>
        </w:rPr>
        <w:t>配置</w:t>
      </w:r>
      <w:r>
        <w:rPr>
          <w:rFonts w:hint="eastAsia"/>
        </w:rPr>
        <w:t>任务如下：</w:t>
      </w:r>
    </w:p>
    <w:p w:rsidR="009F16DF" w:rsidRPr="00104E14" w:rsidRDefault="009F16DF" w:rsidP="00B7696C">
      <w:pPr>
        <w:pStyle w:val="ItemStep"/>
        <w:rPr>
          <w:rStyle w:val="Reference-R0G144B200"/>
          <w:lang w:eastAsia="zh-CN"/>
        </w:rPr>
      </w:pPr>
      <w:r>
        <w:rPr>
          <w:rStyle w:val="Reference-R0G144B200"/>
        </w:rPr>
        <w:fldChar w:fldCharType="begin"/>
      </w:r>
      <w:r>
        <w:rPr>
          <w:rStyle w:val="Reference-R0G144B200"/>
        </w:rPr>
        <w:instrText xml:space="preserve"> REF _Ref40258746 \h </w:instrText>
      </w:r>
      <w:r>
        <w:rPr>
          <w:rStyle w:val="Reference-R0G144B200"/>
        </w:rPr>
      </w:r>
      <w:r>
        <w:rPr>
          <w:rStyle w:val="Reference-R0G144B200"/>
        </w:rPr>
        <w:fldChar w:fldCharType="separate"/>
      </w:r>
      <w:r w:rsidR="00B7696C">
        <w:rPr>
          <w:rFonts w:hint="eastAsia"/>
        </w:rPr>
        <w:t>开启</w:t>
      </w:r>
      <w:r w:rsidR="00B7696C">
        <w:rPr>
          <w:rFonts w:hint="eastAsia"/>
        </w:rPr>
        <w:t>BGP</w:t>
      </w:r>
      <w:r w:rsidR="00B7696C">
        <w:rPr>
          <w:rFonts w:hint="eastAsia"/>
        </w:rPr>
        <w:t>支持</w:t>
      </w:r>
      <w:r w:rsidR="00B7696C">
        <w:rPr>
          <w:rFonts w:hint="eastAsia"/>
        </w:rPr>
        <w:t>MPLS SR</w:t>
      </w:r>
      <w:r w:rsidR="00B7696C">
        <w:rPr>
          <w:rFonts w:hint="eastAsia"/>
        </w:rPr>
        <w:t>功能</w:t>
      </w:r>
      <w:r>
        <w:rPr>
          <w:rStyle w:val="Reference-R0G144B200"/>
        </w:rPr>
        <w:fldChar w:fldCharType="end"/>
      </w:r>
    </w:p>
    <w:p w:rsidR="009F16DF" w:rsidRPr="00104E14" w:rsidRDefault="009F16DF" w:rsidP="00B7696C">
      <w:pPr>
        <w:pStyle w:val="ItemStep"/>
        <w:rPr>
          <w:rStyle w:val="Reference-R0G144B200"/>
        </w:rPr>
      </w:pPr>
      <w:r>
        <w:rPr>
          <w:rStyle w:val="Reference-R0G144B200"/>
        </w:rPr>
        <w:fldChar w:fldCharType="begin"/>
      </w:r>
      <w:r>
        <w:rPr>
          <w:rStyle w:val="Reference-R0G144B200"/>
        </w:rPr>
        <w:instrText xml:space="preserve"> REF _Ref527365095 \h </w:instrText>
      </w:r>
      <w:r>
        <w:rPr>
          <w:rStyle w:val="Reference-R0G144B200"/>
        </w:rPr>
      </w:r>
      <w:r>
        <w:rPr>
          <w:rStyle w:val="Reference-R0G144B200"/>
        </w:rPr>
        <w:fldChar w:fldCharType="separate"/>
      </w:r>
      <w:r w:rsidR="00B7696C" w:rsidRPr="00A45202">
        <w:rPr>
          <w:rFonts w:hint="eastAsia"/>
        </w:rPr>
        <w:t>配置</w:t>
      </w:r>
      <w:r w:rsidR="00B7696C">
        <w:rPr>
          <w:rFonts w:hint="eastAsia"/>
        </w:rPr>
        <w:t>BGP SR</w:t>
      </w:r>
      <w:r w:rsidR="00B7696C" w:rsidRPr="00A45202">
        <w:rPr>
          <w:rFonts w:hint="eastAsia"/>
        </w:rPr>
        <w:t>前缀</w:t>
      </w:r>
      <w:r w:rsidR="00B7696C" w:rsidRPr="00A45202">
        <w:rPr>
          <w:rFonts w:hint="eastAsia"/>
        </w:rPr>
        <w:t>SID</w:t>
      </w:r>
      <w:r>
        <w:rPr>
          <w:rStyle w:val="Reference-R0G144B200"/>
        </w:rPr>
        <w:fldChar w:fldCharType="end"/>
      </w:r>
    </w:p>
    <w:p w:rsidR="006559E7" w:rsidRPr="0074564C" w:rsidRDefault="006559E7" w:rsidP="006559E7">
      <w:pPr>
        <w:pStyle w:val="3"/>
      </w:pPr>
      <w:bookmarkStart w:id="305" w:name="_Ref29810006"/>
      <w:bookmarkStart w:id="306" w:name="_Toc29813051"/>
      <w:bookmarkStart w:id="307" w:name="_Toc45106701"/>
      <w:r w:rsidRPr="0074564C">
        <w:rPr>
          <w:rFonts w:hint="eastAsia"/>
        </w:rPr>
        <w:t>开启前缀和</w:t>
      </w:r>
      <w:r w:rsidRPr="0074564C">
        <w:rPr>
          <w:rFonts w:hint="eastAsia"/>
        </w:rPr>
        <w:t>SID</w:t>
      </w:r>
      <w:r w:rsidRPr="0074564C">
        <w:rPr>
          <w:rFonts w:hint="eastAsia"/>
        </w:rPr>
        <w:t>的映射功能</w:t>
      </w:r>
      <w:bookmarkEnd w:id="305"/>
      <w:bookmarkEnd w:id="306"/>
      <w:bookmarkEnd w:id="307"/>
    </w:p>
    <w:p w:rsidR="006559E7" w:rsidRPr="0074564C" w:rsidRDefault="006559E7" w:rsidP="006559E7">
      <w:pPr>
        <w:pStyle w:val="40"/>
      </w:pPr>
      <w:r w:rsidRPr="0074564C">
        <w:rPr>
          <w:rFonts w:hint="eastAsia"/>
        </w:rPr>
        <w:t>配置限制和指导</w:t>
      </w:r>
    </w:p>
    <w:p w:rsidR="006559E7" w:rsidRPr="0074564C" w:rsidRDefault="006559E7" w:rsidP="006559E7">
      <w:r w:rsidRPr="0074564C">
        <w:rPr>
          <w:rFonts w:hint="eastAsia"/>
        </w:rPr>
        <w:t>请在</w:t>
      </w:r>
      <w:r w:rsidRPr="0074564C">
        <w:t>SR</w:t>
      </w:r>
      <w:r>
        <w:rPr>
          <w:rFonts w:hint="eastAsia"/>
        </w:rPr>
        <w:t>MS</w:t>
      </w:r>
      <w:r w:rsidRPr="0074564C">
        <w:rPr>
          <w:rFonts w:hint="eastAsia"/>
        </w:rPr>
        <w:t>节点设备上开启本功能。</w:t>
      </w:r>
    </w:p>
    <w:p w:rsidR="006559E7" w:rsidRPr="0074564C" w:rsidRDefault="006559E7" w:rsidP="006559E7">
      <w:pPr>
        <w:pStyle w:val="40"/>
      </w:pPr>
      <w:r>
        <w:rPr>
          <w:rFonts w:hint="eastAsia"/>
        </w:rPr>
        <w:t>配置步骤</w:t>
      </w:r>
    </w:p>
    <w:p w:rsidR="006559E7" w:rsidRPr="0074564C" w:rsidRDefault="006559E7" w:rsidP="006559E7">
      <w:pPr>
        <w:pStyle w:val="ItemStep"/>
      </w:pPr>
      <w:r w:rsidRPr="0074564C">
        <w:rPr>
          <w:rFonts w:hint="eastAsia"/>
        </w:rPr>
        <w:t>进入系统视图。</w:t>
      </w:r>
    </w:p>
    <w:p w:rsidR="006559E7" w:rsidRPr="0074564C" w:rsidRDefault="006559E7" w:rsidP="006559E7">
      <w:pPr>
        <w:pStyle w:val="ItemIndent1"/>
        <w:rPr>
          <w:rStyle w:val="commandkeywords"/>
        </w:rPr>
      </w:pPr>
      <w:r w:rsidRPr="0074564C">
        <w:rPr>
          <w:rStyle w:val="commandkeywords"/>
          <w:rFonts w:hint="eastAsia"/>
        </w:rPr>
        <w:t>system-view</w:t>
      </w:r>
    </w:p>
    <w:p w:rsidR="006559E7" w:rsidRPr="0074564C" w:rsidRDefault="006559E7" w:rsidP="006559E7">
      <w:pPr>
        <w:pStyle w:val="ItemStep"/>
      </w:pPr>
      <w:r w:rsidRPr="0074564C">
        <w:rPr>
          <w:rFonts w:hint="eastAsia"/>
        </w:rPr>
        <w:t>进入</w:t>
      </w:r>
      <w:r w:rsidRPr="0074564C">
        <w:t>BGP</w:t>
      </w:r>
      <w:r w:rsidRPr="0074564C">
        <w:rPr>
          <w:rFonts w:hint="eastAsia"/>
        </w:rPr>
        <w:t>实例视图。</w:t>
      </w:r>
    </w:p>
    <w:p w:rsidR="006559E7" w:rsidRPr="0074564C" w:rsidRDefault="006559E7" w:rsidP="006559E7">
      <w:pPr>
        <w:pStyle w:val="ItemIndent1"/>
      </w:pPr>
      <w:r w:rsidRPr="0074564C">
        <w:rPr>
          <w:rStyle w:val="commandkeywords"/>
        </w:rPr>
        <w:t>bgp</w:t>
      </w:r>
      <w:r w:rsidRPr="0074564C">
        <w:rPr>
          <w:rStyle w:val="commandparameter"/>
        </w:rPr>
        <w:t xml:space="preserve"> as-number</w:t>
      </w:r>
      <w:r w:rsidRPr="0074564C">
        <w:rPr>
          <w:rStyle w:val="commandparameter"/>
          <w:rFonts w:hint="eastAsia"/>
        </w:rPr>
        <w:t xml:space="preserve"> </w:t>
      </w:r>
      <w:r w:rsidRPr="0074564C">
        <w:rPr>
          <w:rStyle w:val="commandtext"/>
          <w:rFonts w:hint="eastAsia"/>
        </w:rPr>
        <w:t>[</w:t>
      </w:r>
      <w:r w:rsidRPr="0074564C">
        <w:rPr>
          <w:rFonts w:hint="eastAsia"/>
        </w:rPr>
        <w:t xml:space="preserve"> </w:t>
      </w:r>
      <w:r w:rsidRPr="0074564C">
        <w:rPr>
          <w:rStyle w:val="commandkeywords"/>
        </w:rPr>
        <w:t>instance</w:t>
      </w:r>
      <w:r w:rsidRPr="0074564C">
        <w:rPr>
          <w:rStyle w:val="commandparameter"/>
          <w:rFonts w:hint="eastAsia"/>
        </w:rPr>
        <w:t xml:space="preserve"> instance-name </w:t>
      </w:r>
      <w:r w:rsidRPr="0074564C">
        <w:rPr>
          <w:rStyle w:val="commandtext"/>
          <w:rFonts w:hint="eastAsia"/>
        </w:rPr>
        <w:t>]</w:t>
      </w:r>
    </w:p>
    <w:p w:rsidR="006559E7" w:rsidRPr="0074564C" w:rsidRDefault="006559E7" w:rsidP="006559E7">
      <w:pPr>
        <w:pStyle w:val="ItemStep"/>
        <w:rPr>
          <w:lang w:eastAsia="zh-CN"/>
        </w:rPr>
      </w:pPr>
      <w:r w:rsidRPr="0074564C">
        <w:rPr>
          <w:rFonts w:hint="eastAsia"/>
          <w:lang w:eastAsia="zh-CN"/>
        </w:rPr>
        <w:t>进入</w:t>
      </w:r>
      <w:r w:rsidRPr="0074564C">
        <w:rPr>
          <w:rFonts w:hint="eastAsia"/>
          <w:lang w:eastAsia="zh-CN"/>
        </w:rPr>
        <w:t>BGP IPv4</w:t>
      </w:r>
      <w:r w:rsidRPr="0074564C">
        <w:rPr>
          <w:rFonts w:hint="eastAsia"/>
          <w:lang w:eastAsia="zh-CN"/>
        </w:rPr>
        <w:t>单播地址族视图。</w:t>
      </w:r>
    </w:p>
    <w:p w:rsidR="006559E7" w:rsidRPr="0074564C" w:rsidRDefault="006559E7" w:rsidP="006559E7">
      <w:pPr>
        <w:pStyle w:val="ItemIndent1"/>
      </w:pPr>
      <w:r w:rsidRPr="0074564C">
        <w:rPr>
          <w:rStyle w:val="commandkeywords"/>
        </w:rPr>
        <w:t>address-family ipv</w:t>
      </w:r>
      <w:r w:rsidRPr="0074564C">
        <w:rPr>
          <w:rStyle w:val="commandkeywords"/>
          <w:rFonts w:hint="eastAsia"/>
        </w:rPr>
        <w:t>4</w:t>
      </w:r>
      <w:r w:rsidRPr="0074564C">
        <w:rPr>
          <w:rStyle w:val="commandkeywords"/>
        </w:rPr>
        <w:t xml:space="preserve"> </w:t>
      </w:r>
      <w:r w:rsidRPr="0074564C">
        <w:rPr>
          <w:rStyle w:val="commandtext"/>
          <w:rFonts w:hint="eastAsia"/>
        </w:rPr>
        <w:t>[</w:t>
      </w:r>
      <w:r w:rsidRPr="0074564C">
        <w:rPr>
          <w:rFonts w:hint="eastAsia"/>
        </w:rPr>
        <w:t xml:space="preserve"> </w:t>
      </w:r>
      <w:r w:rsidRPr="0074564C">
        <w:rPr>
          <w:rStyle w:val="commandkeywords"/>
        </w:rPr>
        <w:t>unicast</w:t>
      </w:r>
      <w:r w:rsidRPr="0074564C">
        <w:rPr>
          <w:rStyle w:val="commandkeywords"/>
          <w:rFonts w:hint="eastAsia"/>
        </w:rPr>
        <w:t xml:space="preserve"> </w:t>
      </w:r>
      <w:r w:rsidRPr="0074564C">
        <w:rPr>
          <w:rStyle w:val="commandtext"/>
          <w:rFonts w:hint="eastAsia"/>
        </w:rPr>
        <w:t>]</w:t>
      </w:r>
    </w:p>
    <w:p w:rsidR="006559E7" w:rsidRPr="0074564C" w:rsidRDefault="006559E7" w:rsidP="006559E7">
      <w:pPr>
        <w:pStyle w:val="ItemStep"/>
        <w:rPr>
          <w:lang w:eastAsia="zh-CN"/>
        </w:rPr>
      </w:pPr>
      <w:r w:rsidRPr="0074564C">
        <w:rPr>
          <w:rFonts w:hint="eastAsia"/>
          <w:lang w:eastAsia="zh-CN"/>
        </w:rPr>
        <w:t>开启前缀和</w:t>
      </w:r>
      <w:r w:rsidRPr="0074564C">
        <w:rPr>
          <w:rFonts w:hint="eastAsia"/>
          <w:lang w:eastAsia="zh-CN"/>
        </w:rPr>
        <w:t>SID</w:t>
      </w:r>
      <w:r w:rsidRPr="0074564C">
        <w:rPr>
          <w:rFonts w:hint="eastAsia"/>
          <w:lang w:eastAsia="zh-CN"/>
        </w:rPr>
        <w:t>的映射功能。</w:t>
      </w:r>
    </w:p>
    <w:p w:rsidR="006559E7" w:rsidRPr="0074564C" w:rsidRDefault="006559E7" w:rsidP="006559E7">
      <w:pPr>
        <w:pStyle w:val="ItemIndent1"/>
        <w:rPr>
          <w:rStyle w:val="commandkeywords"/>
        </w:rPr>
      </w:pPr>
      <w:r w:rsidRPr="0074564C">
        <w:rPr>
          <w:rStyle w:val="commandkeywords"/>
          <w:rFonts w:hint="eastAsia"/>
        </w:rPr>
        <w:t xml:space="preserve">segment-routing </w:t>
      </w:r>
      <w:r w:rsidRPr="0074564C">
        <w:rPr>
          <w:rStyle w:val="commandkeywords"/>
        </w:rPr>
        <w:t>prefix-mpls</w:t>
      </w:r>
    </w:p>
    <w:p w:rsidR="006559E7" w:rsidRDefault="006559E7" w:rsidP="00A875A5">
      <w:pPr>
        <w:pStyle w:val="ItemIndent1"/>
        <w:rPr>
          <w:lang w:eastAsia="zh-CN"/>
        </w:rPr>
      </w:pPr>
      <w:r w:rsidRPr="0074564C">
        <w:rPr>
          <w:rFonts w:hint="eastAsia"/>
          <w:lang w:eastAsia="zh-CN"/>
        </w:rPr>
        <w:t>缺省情况下，前缀和</w:t>
      </w:r>
      <w:r w:rsidRPr="0074564C">
        <w:rPr>
          <w:rFonts w:hint="eastAsia"/>
          <w:lang w:eastAsia="zh-CN"/>
        </w:rPr>
        <w:t>SID</w:t>
      </w:r>
      <w:r w:rsidRPr="0074564C">
        <w:rPr>
          <w:rFonts w:hint="eastAsia"/>
          <w:lang w:eastAsia="zh-CN"/>
        </w:rPr>
        <w:t>的映射功能处于关闭状态。</w:t>
      </w:r>
    </w:p>
    <w:p w:rsidR="00CE7DAA" w:rsidRDefault="00CE7DAA" w:rsidP="00CE7DAA">
      <w:pPr>
        <w:pStyle w:val="20"/>
      </w:pPr>
      <w:bookmarkStart w:id="308" w:name="_Ref523732426"/>
      <w:bookmarkStart w:id="309" w:name="_Ref523732439"/>
      <w:bookmarkStart w:id="310" w:name="_Toc527969191"/>
      <w:bookmarkStart w:id="311" w:name="_Toc531096201"/>
      <w:bookmarkStart w:id="312" w:name="_Toc45106702"/>
      <w:r w:rsidRPr="000E2DB1">
        <w:rPr>
          <w:rFonts w:hint="eastAsia"/>
        </w:rPr>
        <w:t>配置</w:t>
      </w:r>
      <w:r w:rsidRPr="000E2DB1">
        <w:rPr>
          <w:rFonts w:hint="eastAsia"/>
        </w:rPr>
        <w:t>TI-LFA</w:t>
      </w:r>
      <w:r>
        <w:rPr>
          <w:rFonts w:hint="eastAsia"/>
        </w:rPr>
        <w:t xml:space="preserve"> FRR</w:t>
      </w:r>
      <w:bookmarkEnd w:id="308"/>
      <w:bookmarkEnd w:id="309"/>
      <w:bookmarkEnd w:id="310"/>
      <w:bookmarkEnd w:id="311"/>
      <w:bookmarkEnd w:id="312"/>
    </w:p>
    <w:p w:rsidR="00CE7DAA" w:rsidRDefault="00CE7DAA" w:rsidP="00CE7DAA">
      <w:pPr>
        <w:pStyle w:val="3"/>
      </w:pPr>
      <w:bookmarkStart w:id="313" w:name="_Toc527969192"/>
      <w:bookmarkStart w:id="314" w:name="_Toc531096202"/>
      <w:bookmarkStart w:id="315" w:name="_Toc45106703"/>
      <w:r w:rsidRPr="006F2108">
        <w:rPr>
          <w:rFonts w:hint="eastAsia"/>
        </w:rPr>
        <w:t>TI-LFA FRR</w:t>
      </w:r>
      <w:r>
        <w:rPr>
          <w:rFonts w:hint="eastAsia"/>
        </w:rPr>
        <w:t>配置限制和指导</w:t>
      </w:r>
      <w:bookmarkEnd w:id="313"/>
      <w:bookmarkEnd w:id="314"/>
      <w:bookmarkEnd w:id="315"/>
    </w:p>
    <w:p w:rsidR="00CE7DAA" w:rsidRDefault="00CE7DAA" w:rsidP="00CE7DAA">
      <w:r w:rsidRPr="000878F9">
        <w:rPr>
          <w:rFonts w:hint="eastAsia"/>
        </w:rPr>
        <w:t>静态</w:t>
      </w:r>
      <w:r w:rsidRPr="000878F9">
        <w:rPr>
          <w:rFonts w:hint="eastAsia"/>
        </w:rPr>
        <w:t>Segment</w:t>
      </w:r>
      <w:r>
        <w:rPr>
          <w:rFonts w:hint="eastAsia"/>
        </w:rPr>
        <w:t>组网环境下，不支持配置</w:t>
      </w:r>
      <w:r>
        <w:rPr>
          <w:rFonts w:hint="eastAsia"/>
        </w:rPr>
        <w:t>TI-LFA FRR</w:t>
      </w:r>
      <w:r>
        <w:rPr>
          <w:rFonts w:hint="eastAsia"/>
        </w:rPr>
        <w:t>。</w:t>
      </w:r>
    </w:p>
    <w:p w:rsidR="00CE7DAA" w:rsidRPr="00204B4D" w:rsidRDefault="00CE7DAA" w:rsidP="00CE7DAA">
      <w:r>
        <w:rPr>
          <w:rFonts w:hint="eastAsia"/>
        </w:rPr>
        <w:t>在</w:t>
      </w:r>
      <w:r w:rsidRPr="00204B4D">
        <w:rPr>
          <w:rFonts w:hint="eastAsia"/>
        </w:rPr>
        <w:t>MPLS SR</w:t>
      </w:r>
      <w:r w:rsidRPr="00204B4D">
        <w:rPr>
          <w:rFonts w:hint="eastAsia"/>
        </w:rPr>
        <w:t>和</w:t>
      </w:r>
      <w:r w:rsidRPr="00204B4D">
        <w:rPr>
          <w:rFonts w:hint="eastAsia"/>
        </w:rPr>
        <w:t>LDP</w:t>
      </w:r>
      <w:r w:rsidRPr="00204B4D">
        <w:rPr>
          <w:rFonts w:hint="eastAsia"/>
        </w:rPr>
        <w:t>共存的网路环境中，需要配置优先使用</w:t>
      </w:r>
      <w:r w:rsidRPr="00204B4D">
        <w:rPr>
          <w:rFonts w:hint="eastAsia"/>
        </w:rPr>
        <w:t>IS-IS SR</w:t>
      </w:r>
      <w:r w:rsidR="00A875A5">
        <w:rPr>
          <w:rFonts w:hint="eastAsia"/>
        </w:rPr>
        <w:t>或</w:t>
      </w:r>
      <w:r w:rsidR="00A875A5">
        <w:rPr>
          <w:rFonts w:hint="eastAsia"/>
        </w:rPr>
        <w:t>OSPF SR</w:t>
      </w:r>
      <w:r w:rsidRPr="00204B4D">
        <w:rPr>
          <w:rFonts w:hint="eastAsia"/>
        </w:rPr>
        <w:t>建立的</w:t>
      </w:r>
      <w:r w:rsidRPr="00204B4D">
        <w:rPr>
          <w:rFonts w:hint="eastAsia"/>
        </w:rPr>
        <w:t>SRLSP</w:t>
      </w:r>
      <w:r w:rsidRPr="00204B4D">
        <w:rPr>
          <w:rFonts w:hint="eastAsia"/>
        </w:rPr>
        <w:t>转发流量，避免流量通过</w:t>
      </w:r>
      <w:r w:rsidRPr="00204B4D">
        <w:rPr>
          <w:rFonts w:hint="eastAsia"/>
        </w:rPr>
        <w:t>LDP LSP</w:t>
      </w:r>
      <w:r w:rsidRPr="00204B4D">
        <w:rPr>
          <w:rFonts w:hint="eastAsia"/>
        </w:rPr>
        <w:t>转发</w:t>
      </w:r>
      <w:r>
        <w:rPr>
          <w:rFonts w:hint="eastAsia"/>
        </w:rPr>
        <w:t>，防止</w:t>
      </w:r>
      <w:r w:rsidRPr="006F2108">
        <w:rPr>
          <w:rFonts w:hint="eastAsia"/>
        </w:rPr>
        <w:t>TI-LFA FRR</w:t>
      </w:r>
      <w:r>
        <w:rPr>
          <w:rFonts w:hint="eastAsia"/>
        </w:rPr>
        <w:t>的备份下一跳失效</w:t>
      </w:r>
      <w:r w:rsidRPr="00204B4D">
        <w:rPr>
          <w:rFonts w:hint="eastAsia"/>
        </w:rPr>
        <w:t>。</w:t>
      </w:r>
    </w:p>
    <w:p w:rsidR="00CE7DAA" w:rsidRDefault="00CE7DAA" w:rsidP="00CE7DAA">
      <w:pPr>
        <w:pStyle w:val="3"/>
      </w:pPr>
      <w:bookmarkStart w:id="316" w:name="_Toc527969193"/>
      <w:bookmarkStart w:id="317" w:name="_Toc531096203"/>
      <w:bookmarkStart w:id="318" w:name="_Toc45106704"/>
      <w:r w:rsidRPr="006F2108">
        <w:rPr>
          <w:rFonts w:hint="eastAsia"/>
        </w:rPr>
        <w:t>TI-LFA FRR</w:t>
      </w:r>
      <w:r>
        <w:rPr>
          <w:rFonts w:hint="eastAsia"/>
        </w:rPr>
        <w:t>配置任务简介</w:t>
      </w:r>
      <w:bookmarkEnd w:id="316"/>
      <w:bookmarkEnd w:id="317"/>
      <w:bookmarkEnd w:id="318"/>
    </w:p>
    <w:p w:rsidR="00CE7DAA" w:rsidRDefault="00CE7DAA" w:rsidP="00CE7DAA">
      <w:r w:rsidRPr="00E9421F">
        <w:rPr>
          <w:rFonts w:hint="eastAsia"/>
        </w:rPr>
        <w:t>TI-LFA FRR</w:t>
      </w:r>
      <w:r w:rsidRPr="00E9421F">
        <w:rPr>
          <w:rFonts w:hint="eastAsia"/>
        </w:rPr>
        <w:t>配置任务如下：</w:t>
      </w:r>
    </w:p>
    <w:p w:rsidR="00CE7DAA" w:rsidRPr="004A6746" w:rsidRDefault="00CE7DAA" w:rsidP="00CE7DAA">
      <w:pPr>
        <w:pStyle w:val="ItemStep"/>
        <w:rPr>
          <w:rStyle w:val="Reference-R0G144B200"/>
        </w:rPr>
      </w:pPr>
      <w:r w:rsidRPr="004A6746">
        <w:rPr>
          <w:rStyle w:val="Reference-R0G144B200"/>
        </w:rPr>
        <w:fldChar w:fldCharType="begin"/>
      </w:r>
      <w:r w:rsidRPr="004A6746">
        <w:rPr>
          <w:rStyle w:val="Reference-R0G144B200"/>
        </w:rPr>
        <w:instrText xml:space="preserve"> </w:instrText>
      </w:r>
      <w:r w:rsidRPr="004A6746">
        <w:rPr>
          <w:rStyle w:val="Reference-R0G144B200"/>
          <w:rFonts w:hint="eastAsia"/>
        </w:rPr>
        <w:instrText>REF _Ref523502034 \h</w:instrText>
      </w:r>
      <w:r w:rsidRPr="004A6746">
        <w:rPr>
          <w:rStyle w:val="Reference-R0G144B200"/>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rPr>
        <w:t>开启</w:t>
      </w:r>
      <w:r w:rsidR="00B7696C" w:rsidRPr="00B7696C">
        <w:rPr>
          <w:rStyle w:val="Reference-R0G144B200"/>
          <w:rFonts w:hint="eastAsia"/>
        </w:rPr>
        <w:t>TI-LFA FRR</w:t>
      </w:r>
      <w:r w:rsidR="00B7696C" w:rsidRPr="00B7696C">
        <w:rPr>
          <w:rStyle w:val="Reference-R0G144B200"/>
          <w:rFonts w:hint="eastAsia"/>
        </w:rPr>
        <w:t>功能</w:t>
      </w:r>
      <w:r w:rsidRPr="004A6746">
        <w:rPr>
          <w:rStyle w:val="Reference-R0G144B200"/>
        </w:rPr>
        <w:fldChar w:fldCharType="end"/>
      </w:r>
    </w:p>
    <w:p w:rsidR="00CE7DAA" w:rsidRPr="00CE7DAA" w:rsidRDefault="00CE7DAA" w:rsidP="00CE7DAA">
      <w:pPr>
        <w:pStyle w:val="ItemStep"/>
        <w:rPr>
          <w:rStyle w:val="Reference-R0G144B200"/>
          <w:lang w:eastAsia="zh-CN"/>
        </w:rPr>
      </w:pPr>
      <w:r w:rsidRPr="00CE7DAA">
        <w:rPr>
          <w:rFonts w:hint="eastAsia"/>
          <w:lang w:eastAsia="zh-CN"/>
        </w:rPr>
        <w:t>（可选）</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_Ref523502039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配置接口不参与</w:t>
      </w:r>
      <w:r w:rsidR="00B7696C" w:rsidRPr="00B7696C">
        <w:rPr>
          <w:rStyle w:val="Reference-R0G144B200"/>
          <w:rFonts w:hint="eastAsia"/>
          <w:lang w:eastAsia="zh-CN"/>
        </w:rPr>
        <w:t>TI-LFA</w:t>
      </w:r>
      <w:r w:rsidR="00B7696C" w:rsidRPr="00B7696C">
        <w:rPr>
          <w:rStyle w:val="Reference-R0G144B200"/>
          <w:rFonts w:hint="eastAsia"/>
          <w:lang w:eastAsia="zh-CN"/>
        </w:rPr>
        <w:t>计算</w:t>
      </w:r>
      <w:r w:rsidRPr="004A6746">
        <w:rPr>
          <w:rStyle w:val="Reference-R0G144B200"/>
        </w:rPr>
        <w:fldChar w:fldCharType="end"/>
      </w:r>
    </w:p>
    <w:p w:rsidR="00CE7DAA" w:rsidRPr="00CE7DAA" w:rsidRDefault="00CE7DAA" w:rsidP="00CE7DAA">
      <w:pPr>
        <w:pStyle w:val="ItemIndent1"/>
        <w:rPr>
          <w:lang w:eastAsia="zh-CN"/>
        </w:rPr>
      </w:pPr>
      <w:r w:rsidRPr="00CE7DAA">
        <w:rPr>
          <w:rFonts w:hint="eastAsia"/>
          <w:lang w:eastAsia="zh-CN"/>
        </w:rPr>
        <w:t>禁止主下一跳出接口参与</w:t>
      </w:r>
      <w:r w:rsidRPr="00CE7DAA">
        <w:rPr>
          <w:rFonts w:hint="eastAsia"/>
          <w:lang w:eastAsia="zh-CN"/>
        </w:rPr>
        <w:t>TI-LFA</w:t>
      </w:r>
      <w:r w:rsidRPr="00CE7DAA">
        <w:rPr>
          <w:rFonts w:hint="eastAsia"/>
          <w:lang w:eastAsia="zh-CN"/>
        </w:rPr>
        <w:t>计算。</w:t>
      </w:r>
    </w:p>
    <w:p w:rsidR="00CE7DAA" w:rsidRDefault="00CE7DAA" w:rsidP="00CE7DAA">
      <w:pPr>
        <w:pStyle w:val="ItemStep"/>
        <w:rPr>
          <w:rStyle w:val="Reference-R0G144B200"/>
          <w:lang w:eastAsia="zh-CN"/>
        </w:rPr>
      </w:pPr>
      <w:r w:rsidRPr="00CE7DAA">
        <w:rPr>
          <w:rFonts w:hint="eastAsia"/>
          <w:lang w:eastAsia="zh-CN"/>
        </w:rPr>
        <w:t>（可选）</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_Ref523502042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sidRPr="00B7696C">
        <w:rPr>
          <w:rStyle w:val="Reference-R0G144B200"/>
          <w:rFonts w:hint="eastAsia"/>
          <w:lang w:eastAsia="zh-CN"/>
        </w:rPr>
        <w:t>配置防微环功能</w:t>
      </w:r>
      <w:r w:rsidRPr="004A6746">
        <w:rPr>
          <w:rStyle w:val="Reference-R0G144B200"/>
        </w:rPr>
        <w:fldChar w:fldCharType="end"/>
      </w:r>
    </w:p>
    <w:p w:rsidR="00CE7DAA" w:rsidRDefault="00CE7DAA" w:rsidP="00CE7DAA">
      <w:pPr>
        <w:pStyle w:val="3"/>
      </w:pPr>
      <w:bookmarkStart w:id="319" w:name="_Ref523502034"/>
      <w:bookmarkStart w:id="320" w:name="_Toc527969194"/>
      <w:bookmarkStart w:id="321" w:name="_Toc531096204"/>
      <w:bookmarkStart w:id="322" w:name="_Toc45106705"/>
      <w:r>
        <w:rPr>
          <w:rFonts w:hint="eastAsia"/>
        </w:rPr>
        <w:t>开启</w:t>
      </w:r>
      <w:r w:rsidRPr="000E2DB1">
        <w:rPr>
          <w:rFonts w:hint="eastAsia"/>
        </w:rPr>
        <w:t>TI-LFA</w:t>
      </w:r>
      <w:r>
        <w:rPr>
          <w:rFonts w:hint="eastAsia"/>
        </w:rPr>
        <w:t xml:space="preserve"> FRR</w:t>
      </w:r>
      <w:r>
        <w:rPr>
          <w:rFonts w:hint="eastAsia"/>
        </w:rPr>
        <w:t>功能</w:t>
      </w:r>
      <w:bookmarkEnd w:id="319"/>
      <w:bookmarkEnd w:id="320"/>
      <w:bookmarkEnd w:id="321"/>
      <w:bookmarkEnd w:id="322"/>
    </w:p>
    <w:p w:rsidR="00A875A5" w:rsidRPr="00A875A5" w:rsidRDefault="00A875A5" w:rsidP="00525F94">
      <w:pPr>
        <w:pStyle w:val="40"/>
      </w:pPr>
      <w:r>
        <w:rPr>
          <w:rFonts w:hint="eastAsia"/>
        </w:rPr>
        <w:t>开启</w:t>
      </w:r>
      <w:r>
        <w:rPr>
          <w:rFonts w:hint="eastAsia"/>
        </w:rPr>
        <w:t>ISIS</w:t>
      </w:r>
      <w:r>
        <w:rPr>
          <w:rFonts w:hint="eastAsia"/>
        </w:rPr>
        <w:t>的</w:t>
      </w:r>
      <w:r w:rsidRPr="000E2DB1">
        <w:rPr>
          <w:rFonts w:hint="eastAsia"/>
        </w:rPr>
        <w:t>TI-LFA</w:t>
      </w:r>
      <w:r>
        <w:rPr>
          <w:rFonts w:hint="eastAsia"/>
        </w:rPr>
        <w:t xml:space="preserve"> FRR</w:t>
      </w:r>
      <w:r>
        <w:rPr>
          <w:rFonts w:hint="eastAsia"/>
        </w:rPr>
        <w:t>功能</w:t>
      </w:r>
    </w:p>
    <w:p w:rsidR="00CE7DAA" w:rsidRPr="003F12FD" w:rsidRDefault="00CE7DAA" w:rsidP="00CE7DAA">
      <w:pPr>
        <w:pStyle w:val="ItemStep"/>
      </w:pPr>
      <w:r w:rsidRPr="003F12FD">
        <w:rPr>
          <w:rFonts w:hint="eastAsia"/>
        </w:rPr>
        <w:t>进入系统视图。</w:t>
      </w:r>
    </w:p>
    <w:p w:rsidR="00CE7DAA" w:rsidRPr="003F12FD" w:rsidRDefault="00CE7DAA" w:rsidP="00CE7DAA">
      <w:pPr>
        <w:pStyle w:val="ItemIndent1"/>
      </w:pPr>
      <w:r w:rsidRPr="003F12FD">
        <w:rPr>
          <w:rStyle w:val="commandkeywords"/>
          <w:rFonts w:hint="eastAsia"/>
        </w:rPr>
        <w:t>system-view</w:t>
      </w:r>
    </w:p>
    <w:p w:rsidR="00CE7DAA" w:rsidRPr="003F12FD" w:rsidRDefault="00CE7DAA" w:rsidP="00CE7DAA">
      <w:pPr>
        <w:pStyle w:val="ItemStep"/>
      </w:pPr>
      <w:r w:rsidRPr="003F12FD">
        <w:rPr>
          <w:rFonts w:hint="eastAsia"/>
        </w:rPr>
        <w:t>进入</w:t>
      </w:r>
      <w:r w:rsidRPr="003F12FD">
        <w:rPr>
          <w:rFonts w:hint="eastAsia"/>
        </w:rPr>
        <w:t>IS-IS</w:t>
      </w:r>
      <w:r w:rsidRPr="003F12FD">
        <w:rPr>
          <w:rFonts w:hint="eastAsia"/>
        </w:rPr>
        <w:t>视图。</w:t>
      </w:r>
    </w:p>
    <w:p w:rsidR="00CE7DAA" w:rsidRPr="003F12FD" w:rsidRDefault="00CE7DAA" w:rsidP="00CE7DAA">
      <w:pPr>
        <w:pStyle w:val="ItemIndent1"/>
      </w:pPr>
      <w:r w:rsidRPr="003F12FD">
        <w:rPr>
          <w:rStyle w:val="commandkeywords"/>
          <w:rFonts w:hint="eastAsia"/>
        </w:rPr>
        <w:t xml:space="preserve">isis </w:t>
      </w:r>
      <w:r w:rsidRPr="003F12FD">
        <w:rPr>
          <w:rStyle w:val="commandparameter"/>
          <w:rFonts w:hint="eastAsia"/>
        </w:rPr>
        <w:t>process-id</w:t>
      </w:r>
    </w:p>
    <w:p w:rsidR="00CE7DAA" w:rsidRPr="003F12FD" w:rsidRDefault="00CE7DAA" w:rsidP="00CE7DAA">
      <w:pPr>
        <w:pStyle w:val="ItemStep"/>
      </w:pPr>
      <w:r w:rsidRPr="003F12FD">
        <w:rPr>
          <w:rFonts w:hint="eastAsia"/>
        </w:rPr>
        <w:t>进入</w:t>
      </w:r>
      <w:r w:rsidRPr="003F12FD">
        <w:t>IS-IS IPv4</w:t>
      </w:r>
      <w:r w:rsidRPr="003F12FD">
        <w:rPr>
          <w:rFonts w:hint="eastAsia"/>
        </w:rPr>
        <w:t>单播地址族视图。</w:t>
      </w:r>
    </w:p>
    <w:p w:rsidR="00CE7DAA" w:rsidRPr="003F12FD" w:rsidRDefault="00CE7DAA" w:rsidP="00CE7DAA">
      <w:pPr>
        <w:pStyle w:val="ItemIndent1"/>
      </w:pPr>
      <w:r w:rsidRPr="003F12FD">
        <w:rPr>
          <w:rStyle w:val="commandkeywords"/>
          <w:rFonts w:hint="eastAsia"/>
        </w:rPr>
        <w:t>address-family ipv4</w:t>
      </w:r>
    </w:p>
    <w:p w:rsidR="00CE7DAA" w:rsidRPr="000E2DB1" w:rsidRDefault="00A875A5" w:rsidP="00CE7DAA">
      <w:pPr>
        <w:pStyle w:val="ItemStep"/>
      </w:pPr>
      <w:r w:rsidRPr="002C3E12">
        <w:rPr>
          <w:rFonts w:hint="eastAsia"/>
        </w:rPr>
        <w:t>开启</w:t>
      </w:r>
      <w:r w:rsidR="00CE7DAA" w:rsidRPr="000E2DB1">
        <w:rPr>
          <w:rFonts w:hint="eastAsia"/>
        </w:rPr>
        <w:t>IS-IS</w:t>
      </w:r>
      <w:r w:rsidR="00CE7DAA" w:rsidRPr="000E2DB1">
        <w:rPr>
          <w:rFonts w:hint="eastAsia"/>
        </w:rPr>
        <w:t>的</w:t>
      </w:r>
      <w:r w:rsidR="00CE7DAA" w:rsidRPr="000E2DB1">
        <w:rPr>
          <w:rFonts w:hint="eastAsia"/>
        </w:rPr>
        <w:t>LFA</w:t>
      </w:r>
      <w:r w:rsidR="00CE7DAA" w:rsidRPr="000E2DB1">
        <w:rPr>
          <w:rFonts w:hint="eastAsia"/>
        </w:rPr>
        <w:t>快速重路由功能</w:t>
      </w:r>
      <w:r w:rsidR="00CE7DAA" w:rsidRPr="008F33A9">
        <w:rPr>
          <w:rFonts w:hint="eastAsia"/>
        </w:rPr>
        <w:t>。</w:t>
      </w:r>
    </w:p>
    <w:p w:rsidR="00CE7DAA" w:rsidRDefault="00CE7DAA" w:rsidP="00CE7DAA">
      <w:pPr>
        <w:pStyle w:val="ItemIndent1"/>
        <w:rPr>
          <w:rStyle w:val="commandtext"/>
        </w:rPr>
      </w:pPr>
      <w:r w:rsidRPr="00E9421F">
        <w:rPr>
          <w:rStyle w:val="commandkeywords"/>
        </w:rPr>
        <w:t>fast-reroute lfa</w:t>
      </w:r>
      <w:r w:rsidRPr="008F33A9">
        <w:t xml:space="preserve"> </w:t>
      </w:r>
      <w:r w:rsidRPr="00E064EF">
        <w:rPr>
          <w:rStyle w:val="commandtext"/>
        </w:rPr>
        <w:t>[</w:t>
      </w:r>
      <w:r w:rsidRPr="008F33A9">
        <w:t xml:space="preserve"> </w:t>
      </w:r>
      <w:r w:rsidRPr="00E9421F">
        <w:rPr>
          <w:rStyle w:val="commandkeywords"/>
        </w:rPr>
        <w:t>level-1</w:t>
      </w:r>
      <w:r w:rsidRPr="008F33A9">
        <w:t xml:space="preserve"> </w:t>
      </w:r>
      <w:r w:rsidRPr="00E064EF">
        <w:rPr>
          <w:rStyle w:val="commandtext"/>
        </w:rPr>
        <w:t>|</w:t>
      </w:r>
      <w:r w:rsidRPr="008F33A9">
        <w:t xml:space="preserve"> </w:t>
      </w:r>
      <w:r w:rsidRPr="00E9421F">
        <w:rPr>
          <w:rStyle w:val="commandkeywords"/>
        </w:rPr>
        <w:t>level-2</w:t>
      </w:r>
      <w:r w:rsidRPr="008F33A9">
        <w:t xml:space="preserve"> </w:t>
      </w:r>
      <w:r w:rsidRPr="00E064EF">
        <w:rPr>
          <w:rStyle w:val="commandtext"/>
        </w:rPr>
        <w:t>]</w:t>
      </w:r>
    </w:p>
    <w:p w:rsidR="00CE7DAA" w:rsidRPr="00CE7DAA" w:rsidRDefault="00CE7DAA" w:rsidP="00CE7DAA">
      <w:pPr>
        <w:pStyle w:val="ItemIndent1"/>
        <w:rPr>
          <w:lang w:eastAsia="zh-CN"/>
        </w:rPr>
      </w:pPr>
      <w:r w:rsidRPr="00CE7DAA">
        <w:rPr>
          <w:rFonts w:hint="eastAsia"/>
          <w:lang w:eastAsia="zh-CN"/>
        </w:rPr>
        <w:t>缺省情况下，</w:t>
      </w:r>
      <w:r w:rsidRPr="00CE7DAA">
        <w:rPr>
          <w:rFonts w:hint="eastAsia"/>
          <w:lang w:eastAsia="zh-CN"/>
        </w:rPr>
        <w:t>IS-IS</w:t>
      </w:r>
      <w:r w:rsidRPr="00CE7DAA">
        <w:rPr>
          <w:rFonts w:hint="eastAsia"/>
          <w:lang w:eastAsia="zh-CN"/>
        </w:rPr>
        <w:t>支持快速重路由功能处于关闭状态。</w:t>
      </w:r>
    </w:p>
    <w:p w:rsidR="00CE7DAA" w:rsidRPr="000E2DB1" w:rsidRDefault="00A875A5" w:rsidP="00CE7DAA">
      <w:pPr>
        <w:pStyle w:val="ItemStep"/>
      </w:pPr>
      <w:r w:rsidRPr="002C3E12">
        <w:rPr>
          <w:rFonts w:hint="eastAsia"/>
        </w:rPr>
        <w:t>开启</w:t>
      </w:r>
      <w:r w:rsidR="00CE7DAA" w:rsidRPr="000E2DB1">
        <w:rPr>
          <w:rFonts w:hint="eastAsia"/>
        </w:rPr>
        <w:t>IS-IS</w:t>
      </w:r>
      <w:r w:rsidR="00CE7DAA" w:rsidRPr="000E2DB1">
        <w:rPr>
          <w:rFonts w:hint="eastAsia"/>
        </w:rPr>
        <w:t>的</w:t>
      </w:r>
      <w:r w:rsidR="00CE7DAA" w:rsidRPr="000E2DB1">
        <w:rPr>
          <w:rFonts w:hint="eastAsia"/>
        </w:rPr>
        <w:t>TI-LFA</w:t>
      </w:r>
      <w:r w:rsidR="00CE7DAA" w:rsidRPr="000E2DB1">
        <w:rPr>
          <w:rFonts w:hint="eastAsia"/>
        </w:rPr>
        <w:t>快速重路由功能</w:t>
      </w:r>
      <w:r w:rsidR="00CE7DAA" w:rsidRPr="008F33A9">
        <w:rPr>
          <w:rFonts w:hint="eastAsia"/>
        </w:rPr>
        <w:t>。</w:t>
      </w:r>
    </w:p>
    <w:p w:rsidR="00CE7DAA" w:rsidRDefault="00CE7DAA" w:rsidP="00CE7DAA">
      <w:pPr>
        <w:pStyle w:val="ItemIndent1"/>
        <w:rPr>
          <w:rStyle w:val="commandtext"/>
        </w:rPr>
      </w:pPr>
      <w:r w:rsidRPr="00E9421F">
        <w:rPr>
          <w:rStyle w:val="commandkeywords"/>
        </w:rPr>
        <w:t>fast-reroute ti-lfa</w:t>
      </w:r>
      <w:r w:rsidR="006D7BCE" w:rsidRPr="007A736D">
        <w:rPr>
          <w:rStyle w:val="commandkeywords"/>
          <w:rFonts w:hint="eastAsia"/>
        </w:rPr>
        <w:t xml:space="preserve"> </w:t>
      </w:r>
      <w:r w:rsidR="006D7BCE" w:rsidRPr="007A736D">
        <w:rPr>
          <w:rStyle w:val="commandtext"/>
        </w:rPr>
        <w:t>[</w:t>
      </w:r>
      <w:r w:rsidR="006D7BCE" w:rsidRPr="007A736D">
        <w:rPr>
          <w:rStyle w:val="commandtext"/>
          <w:rFonts w:hint="eastAsia"/>
        </w:rPr>
        <w:t xml:space="preserve"> </w:t>
      </w:r>
      <w:r w:rsidR="006D7BCE" w:rsidRPr="007A736D">
        <w:rPr>
          <w:rStyle w:val="commandkeywords"/>
        </w:rPr>
        <w:t>per-prefix</w:t>
      </w:r>
      <w:r w:rsidR="006D7BCE" w:rsidRPr="007A736D">
        <w:rPr>
          <w:rStyle w:val="commandkeywords"/>
          <w:rFonts w:hint="eastAsia"/>
        </w:rPr>
        <w:t xml:space="preserve"> </w:t>
      </w:r>
      <w:r w:rsidR="006D7BCE" w:rsidRPr="007A736D">
        <w:rPr>
          <w:rStyle w:val="commandtext"/>
        </w:rPr>
        <w:t>]</w:t>
      </w:r>
      <w:r w:rsidR="006D7BCE" w:rsidRPr="007A736D">
        <w:rPr>
          <w:rStyle w:val="commandkeywords"/>
        </w:rPr>
        <w:t xml:space="preserve"> </w:t>
      </w:r>
      <w:r w:rsidR="006D7BCE" w:rsidRPr="007A736D">
        <w:rPr>
          <w:rStyle w:val="commandtext"/>
        </w:rPr>
        <w:t>[</w:t>
      </w:r>
      <w:r w:rsidR="006D7BCE" w:rsidRPr="007A736D">
        <w:rPr>
          <w:rStyle w:val="commandkeywords"/>
        </w:rPr>
        <w:t xml:space="preserve"> route-policy </w:t>
      </w:r>
      <w:r w:rsidR="006D7BCE" w:rsidRPr="007A736D">
        <w:rPr>
          <w:rStyle w:val="commandparameter"/>
        </w:rPr>
        <w:t>route-policy-name</w:t>
      </w:r>
      <w:r w:rsidR="006D7BCE" w:rsidRPr="007A736D">
        <w:rPr>
          <w:rStyle w:val="commandkeywords"/>
        </w:rPr>
        <w:t xml:space="preserve"> </w:t>
      </w:r>
      <w:r w:rsidR="006D7BCE" w:rsidRPr="007A736D">
        <w:rPr>
          <w:rStyle w:val="commandtext"/>
        </w:rPr>
        <w:t>|</w:t>
      </w:r>
      <w:r w:rsidR="006D7BCE" w:rsidRPr="007A736D">
        <w:rPr>
          <w:rStyle w:val="commandkeywords"/>
        </w:rPr>
        <w:t xml:space="preserve"> host </w:t>
      </w:r>
      <w:r w:rsidR="006D7BCE" w:rsidRPr="007A736D">
        <w:rPr>
          <w:rStyle w:val="commandtext"/>
        </w:rPr>
        <w:t>]</w:t>
      </w:r>
      <w:r w:rsidRPr="008F33A9">
        <w:t xml:space="preserve"> </w:t>
      </w:r>
      <w:r w:rsidRPr="00E064EF">
        <w:rPr>
          <w:rStyle w:val="commandtext"/>
        </w:rPr>
        <w:t>[</w:t>
      </w:r>
      <w:r w:rsidRPr="008F33A9">
        <w:t xml:space="preserve"> </w:t>
      </w:r>
      <w:r w:rsidRPr="00E9421F">
        <w:rPr>
          <w:rStyle w:val="commandkeywords"/>
        </w:rPr>
        <w:t>level-1</w:t>
      </w:r>
      <w:r w:rsidRPr="008F33A9">
        <w:t xml:space="preserve"> </w:t>
      </w:r>
      <w:r w:rsidRPr="00E064EF">
        <w:rPr>
          <w:rStyle w:val="commandtext"/>
        </w:rPr>
        <w:t>|</w:t>
      </w:r>
      <w:r w:rsidRPr="008F33A9">
        <w:t xml:space="preserve"> </w:t>
      </w:r>
      <w:r w:rsidRPr="00E9421F">
        <w:rPr>
          <w:rStyle w:val="commandkeywords"/>
        </w:rPr>
        <w:t>level-2</w:t>
      </w:r>
      <w:r w:rsidRPr="008F33A9">
        <w:t xml:space="preserve"> </w:t>
      </w:r>
      <w:r w:rsidRPr="00E064EF">
        <w:rPr>
          <w:rStyle w:val="commandtext"/>
        </w:rPr>
        <w:t>]</w:t>
      </w:r>
    </w:p>
    <w:p w:rsidR="00CE7DAA" w:rsidRDefault="00CE7DAA" w:rsidP="00CE7DAA">
      <w:pPr>
        <w:pStyle w:val="ItemIndent1"/>
        <w:rPr>
          <w:lang w:eastAsia="zh-CN"/>
        </w:rPr>
      </w:pPr>
      <w:r w:rsidRPr="00CE7DAA">
        <w:rPr>
          <w:rFonts w:hint="eastAsia"/>
          <w:lang w:eastAsia="zh-CN"/>
        </w:rPr>
        <w:t>缺省情况下，</w:t>
      </w:r>
      <w:r w:rsidRPr="00CE7DAA">
        <w:rPr>
          <w:rFonts w:hint="eastAsia"/>
          <w:lang w:eastAsia="zh-CN"/>
        </w:rPr>
        <w:t>IS</w:t>
      </w:r>
      <w:r w:rsidRPr="00CE7DAA">
        <w:rPr>
          <w:lang w:eastAsia="zh-CN"/>
        </w:rPr>
        <w:t>-</w:t>
      </w:r>
      <w:r w:rsidRPr="00CE7DAA">
        <w:rPr>
          <w:rFonts w:hint="eastAsia"/>
          <w:lang w:eastAsia="zh-CN"/>
        </w:rPr>
        <w:t>IS</w:t>
      </w:r>
      <w:r w:rsidRPr="00CE7DAA">
        <w:rPr>
          <w:rFonts w:hint="eastAsia"/>
          <w:lang w:eastAsia="zh-CN"/>
        </w:rPr>
        <w:t>的</w:t>
      </w:r>
      <w:r w:rsidRPr="00CE7DAA">
        <w:rPr>
          <w:rFonts w:hint="eastAsia"/>
          <w:lang w:eastAsia="zh-CN"/>
        </w:rPr>
        <w:t>TI-LFA FRR</w:t>
      </w:r>
      <w:r w:rsidRPr="00CE7DAA">
        <w:rPr>
          <w:rFonts w:hint="eastAsia"/>
          <w:lang w:eastAsia="zh-CN"/>
        </w:rPr>
        <w:t>功能处于</w:t>
      </w:r>
      <w:r w:rsidRPr="00CE7DAA">
        <w:rPr>
          <w:lang w:eastAsia="zh-CN"/>
        </w:rPr>
        <w:t>关闭状态</w:t>
      </w:r>
      <w:r w:rsidRPr="00CE7DAA">
        <w:rPr>
          <w:rFonts w:hint="eastAsia"/>
          <w:lang w:eastAsia="zh-CN"/>
        </w:rPr>
        <w:t>。</w:t>
      </w:r>
    </w:p>
    <w:p w:rsidR="00811864" w:rsidRPr="00D62143" w:rsidRDefault="00811864" w:rsidP="00811864">
      <w:pPr>
        <w:pStyle w:val="40"/>
      </w:pPr>
      <w:r>
        <w:rPr>
          <w:rFonts w:hint="eastAsia"/>
        </w:rPr>
        <w:t>开启</w:t>
      </w:r>
      <w:r>
        <w:rPr>
          <w:rFonts w:hint="eastAsia"/>
        </w:rPr>
        <w:t>OSPF</w:t>
      </w:r>
      <w:r>
        <w:rPr>
          <w:rFonts w:hint="eastAsia"/>
        </w:rPr>
        <w:t>的</w:t>
      </w:r>
      <w:r w:rsidRPr="000E2DB1">
        <w:rPr>
          <w:rFonts w:hint="eastAsia"/>
        </w:rPr>
        <w:t>TI-LFA</w:t>
      </w:r>
      <w:r w:rsidRPr="00D62143">
        <w:rPr>
          <w:rFonts w:hint="eastAsia"/>
        </w:rPr>
        <w:t xml:space="preserve"> FRR</w:t>
      </w:r>
      <w:r w:rsidRPr="00D62143">
        <w:rPr>
          <w:rFonts w:hint="eastAsia"/>
        </w:rPr>
        <w:t>功能</w:t>
      </w:r>
    </w:p>
    <w:p w:rsidR="00811864" w:rsidRDefault="00811864" w:rsidP="00811864">
      <w:pPr>
        <w:pStyle w:val="ItemStep"/>
      </w:pPr>
      <w:r>
        <w:rPr>
          <w:rFonts w:hint="eastAsia"/>
        </w:rPr>
        <w:t>进入系统视图。</w:t>
      </w:r>
    </w:p>
    <w:p w:rsidR="00811864" w:rsidRDefault="00811864" w:rsidP="00811864">
      <w:pPr>
        <w:pStyle w:val="ItemIndent1"/>
      </w:pPr>
      <w:r w:rsidRPr="00243DBD">
        <w:rPr>
          <w:rStyle w:val="commandkeywords"/>
          <w:rFonts w:hint="eastAsia"/>
        </w:rPr>
        <w:t>system-view</w:t>
      </w:r>
    </w:p>
    <w:p w:rsidR="00811864" w:rsidRPr="0026456E" w:rsidRDefault="00811864" w:rsidP="00811864">
      <w:pPr>
        <w:pStyle w:val="ItemStep"/>
      </w:pPr>
      <w:r w:rsidRPr="0026456E">
        <w:rPr>
          <w:rFonts w:hint="eastAsia"/>
        </w:rPr>
        <w:t>进入</w:t>
      </w:r>
      <w:r w:rsidRPr="0026456E">
        <w:rPr>
          <w:rFonts w:hint="eastAsia"/>
        </w:rPr>
        <w:t>OSPF</w:t>
      </w:r>
      <w:r w:rsidRPr="0026456E">
        <w:rPr>
          <w:rFonts w:hint="eastAsia"/>
        </w:rPr>
        <w:t>视图。</w:t>
      </w:r>
    </w:p>
    <w:p w:rsidR="00811864" w:rsidRPr="0026456E" w:rsidRDefault="00811864" w:rsidP="00811864">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811864" w:rsidRPr="000E2DB1" w:rsidRDefault="00811864" w:rsidP="00811864">
      <w:pPr>
        <w:pStyle w:val="ItemStep"/>
        <w:rPr>
          <w:lang w:eastAsia="zh-CN"/>
        </w:rPr>
      </w:pPr>
      <w:r w:rsidRPr="00811864">
        <w:rPr>
          <w:rFonts w:hint="eastAsia"/>
          <w:lang w:eastAsia="zh-CN"/>
        </w:rPr>
        <w:t>开启</w:t>
      </w:r>
      <w:r w:rsidRPr="00BF6DB9">
        <w:rPr>
          <w:rFonts w:hint="eastAsia"/>
          <w:lang w:eastAsia="zh-CN"/>
        </w:rPr>
        <w:t>OSPF</w:t>
      </w:r>
      <w:r>
        <w:rPr>
          <w:rFonts w:hint="eastAsia"/>
          <w:lang w:eastAsia="zh-CN"/>
        </w:rPr>
        <w:t xml:space="preserve"> </w:t>
      </w:r>
      <w:r w:rsidRPr="000E2DB1">
        <w:rPr>
          <w:rFonts w:hint="eastAsia"/>
          <w:lang w:eastAsia="zh-CN"/>
        </w:rPr>
        <w:t>LFA</w:t>
      </w:r>
      <w:r w:rsidRPr="000E2DB1">
        <w:rPr>
          <w:rFonts w:hint="eastAsia"/>
          <w:lang w:eastAsia="zh-CN"/>
        </w:rPr>
        <w:t>快速重路由功能</w:t>
      </w:r>
      <w:r w:rsidRPr="008F33A9">
        <w:rPr>
          <w:rFonts w:hint="eastAsia"/>
          <w:lang w:eastAsia="zh-CN"/>
        </w:rPr>
        <w:t>。</w:t>
      </w:r>
    </w:p>
    <w:p w:rsidR="00811864" w:rsidRDefault="00811864" w:rsidP="00811864">
      <w:pPr>
        <w:pStyle w:val="ItemIndent1"/>
        <w:rPr>
          <w:rStyle w:val="commandtext"/>
        </w:rPr>
      </w:pPr>
      <w:r w:rsidRPr="00803BFE">
        <w:rPr>
          <w:rStyle w:val="commandkeywords"/>
        </w:rPr>
        <w:t xml:space="preserve">fast-reroute </w:t>
      </w:r>
      <w:r w:rsidRPr="00167DC8">
        <w:rPr>
          <w:rStyle w:val="commandtext"/>
        </w:rPr>
        <w:t>{</w:t>
      </w:r>
      <w:r w:rsidRPr="008F59C7">
        <w:t xml:space="preserve"> </w:t>
      </w:r>
      <w:r w:rsidRPr="00803BFE">
        <w:rPr>
          <w:rStyle w:val="commandkeywords"/>
          <w:rFonts w:hint="eastAsia"/>
        </w:rPr>
        <w:t>lfa</w:t>
      </w:r>
      <w:r w:rsidRPr="00803BFE">
        <w:rPr>
          <w:rStyle w:val="commandkeywords"/>
        </w:rPr>
        <w:t xml:space="preserve"> </w:t>
      </w:r>
      <w:r w:rsidRPr="00167DC8">
        <w:rPr>
          <w:rStyle w:val="commandtext"/>
        </w:rPr>
        <w:t>[</w:t>
      </w:r>
      <w:r w:rsidRPr="006B53E5">
        <w:t xml:space="preserve"> </w:t>
      </w:r>
      <w:r w:rsidRPr="00803BFE">
        <w:rPr>
          <w:rStyle w:val="commandkeywords"/>
        </w:rPr>
        <w:t>abr-only</w:t>
      </w:r>
      <w:r w:rsidRPr="006B53E5">
        <w:t xml:space="preserve"> </w:t>
      </w:r>
      <w:r w:rsidRPr="00167DC8">
        <w:rPr>
          <w:rStyle w:val="commandtext"/>
        </w:rPr>
        <w:t>]</w:t>
      </w:r>
      <w:r>
        <w:rPr>
          <w:rFonts w:hint="eastAsia"/>
        </w:rPr>
        <w:t xml:space="preserve"> </w:t>
      </w:r>
      <w:r w:rsidRPr="00167DC8">
        <w:rPr>
          <w:rStyle w:val="commandtext"/>
          <w:rFonts w:hint="eastAsia"/>
        </w:rPr>
        <w:t>|</w:t>
      </w:r>
      <w:r>
        <w:rPr>
          <w:rFonts w:hint="eastAsia"/>
        </w:rPr>
        <w:t xml:space="preserve"> </w:t>
      </w:r>
      <w:r w:rsidRPr="00803BFE">
        <w:rPr>
          <w:rStyle w:val="commandkeywords"/>
          <w:rFonts w:hint="eastAsia"/>
        </w:rPr>
        <w:t xml:space="preserve">route-policy </w:t>
      </w:r>
      <w:r w:rsidRPr="00803BFE">
        <w:rPr>
          <w:rStyle w:val="commandparameter"/>
        </w:rPr>
        <w:t>route-policy-name</w:t>
      </w:r>
      <w:r>
        <w:rPr>
          <w:rFonts w:hint="eastAsia"/>
        </w:rPr>
        <w:t xml:space="preserve"> </w:t>
      </w:r>
      <w:r w:rsidRPr="00167DC8">
        <w:rPr>
          <w:rStyle w:val="commandtext"/>
          <w:rFonts w:hint="eastAsia"/>
        </w:rPr>
        <w:t>}</w:t>
      </w:r>
    </w:p>
    <w:p w:rsidR="00811864" w:rsidRPr="008F33A9" w:rsidRDefault="00811864" w:rsidP="00811864">
      <w:pPr>
        <w:pStyle w:val="ItemIndent1"/>
        <w:rPr>
          <w:lang w:eastAsia="zh-CN"/>
        </w:rPr>
      </w:pPr>
      <w:r w:rsidRPr="00354A52">
        <w:rPr>
          <w:rFonts w:hint="eastAsia"/>
          <w:lang w:eastAsia="zh-CN"/>
        </w:rPr>
        <w:t>缺省情况下，</w:t>
      </w:r>
      <w:r w:rsidRPr="00BF6DB9">
        <w:rPr>
          <w:rFonts w:hint="eastAsia"/>
          <w:lang w:eastAsia="zh-CN"/>
        </w:rPr>
        <w:t>OSPF</w:t>
      </w:r>
      <w:r>
        <w:rPr>
          <w:rFonts w:hint="eastAsia"/>
          <w:lang w:eastAsia="zh-CN"/>
        </w:rPr>
        <w:t xml:space="preserve"> </w:t>
      </w:r>
      <w:r w:rsidRPr="00811864">
        <w:rPr>
          <w:rFonts w:hint="eastAsia"/>
          <w:lang w:eastAsia="zh-CN"/>
        </w:rPr>
        <w:t>LFA</w:t>
      </w:r>
      <w:r w:rsidRPr="008F33A9">
        <w:rPr>
          <w:rFonts w:hint="eastAsia"/>
          <w:lang w:eastAsia="zh-CN"/>
        </w:rPr>
        <w:t>快速重路由功能处于关闭状态。</w:t>
      </w:r>
    </w:p>
    <w:p w:rsidR="00811864" w:rsidRPr="000E2DB1" w:rsidRDefault="00811864" w:rsidP="00811864">
      <w:pPr>
        <w:pStyle w:val="ItemStep"/>
      </w:pPr>
      <w:r w:rsidRPr="002C3E12">
        <w:rPr>
          <w:rFonts w:hint="eastAsia"/>
        </w:rPr>
        <w:t>开启</w:t>
      </w:r>
      <w:r w:rsidRPr="00BF6DB9">
        <w:rPr>
          <w:rFonts w:hint="eastAsia"/>
        </w:rPr>
        <w:t>OSPF</w:t>
      </w:r>
      <w:r w:rsidRPr="000E2DB1">
        <w:rPr>
          <w:rFonts w:hint="eastAsia"/>
        </w:rPr>
        <w:t>的</w:t>
      </w:r>
      <w:r w:rsidRPr="000E2DB1">
        <w:rPr>
          <w:rFonts w:hint="eastAsia"/>
        </w:rPr>
        <w:t>TI-LFA</w:t>
      </w:r>
      <w:r w:rsidRPr="000E2DB1">
        <w:rPr>
          <w:rFonts w:hint="eastAsia"/>
        </w:rPr>
        <w:t>快速重路由功能</w:t>
      </w:r>
      <w:r w:rsidRPr="008F33A9">
        <w:rPr>
          <w:rFonts w:hint="eastAsia"/>
        </w:rPr>
        <w:t>。</w:t>
      </w:r>
    </w:p>
    <w:p w:rsidR="00811864" w:rsidRDefault="00811864" w:rsidP="00811864">
      <w:pPr>
        <w:pStyle w:val="ItemIndent1"/>
        <w:rPr>
          <w:rStyle w:val="commandtext"/>
        </w:rPr>
      </w:pPr>
      <w:r w:rsidRPr="00BF5667">
        <w:rPr>
          <w:rStyle w:val="commandkeywords"/>
          <w:rFonts w:hint="eastAsia"/>
        </w:rPr>
        <w:t xml:space="preserve">fast-reroute ti-lfa </w:t>
      </w:r>
      <w:r w:rsidRPr="00D678D2">
        <w:rPr>
          <w:rStyle w:val="commandtext"/>
        </w:rPr>
        <w:t>[</w:t>
      </w:r>
      <w:r>
        <w:rPr>
          <w:rStyle w:val="commandtext"/>
          <w:rFonts w:hint="eastAsia"/>
        </w:rPr>
        <w:t xml:space="preserve"> </w:t>
      </w:r>
      <w:r w:rsidRPr="002E7FB5">
        <w:rPr>
          <w:rStyle w:val="commandkeywords"/>
        </w:rPr>
        <w:t>per-prefix</w:t>
      </w:r>
      <w:r>
        <w:rPr>
          <w:rStyle w:val="commandkeywords"/>
          <w:rFonts w:hint="eastAsia"/>
        </w:rPr>
        <w:t xml:space="preserve"> </w:t>
      </w:r>
      <w:r w:rsidRPr="00D678D2">
        <w:rPr>
          <w:rStyle w:val="commandtext"/>
        </w:rPr>
        <w:t>]</w:t>
      </w:r>
      <w:r w:rsidRPr="002E7FB5">
        <w:rPr>
          <w:rStyle w:val="commandkeywords"/>
        </w:rPr>
        <w:t xml:space="preserve"> </w:t>
      </w:r>
      <w:r w:rsidRPr="00D678D2">
        <w:rPr>
          <w:rStyle w:val="commandtext"/>
        </w:rPr>
        <w:t>[</w:t>
      </w:r>
      <w:r w:rsidRPr="002E7FB5">
        <w:rPr>
          <w:rStyle w:val="commandkeywords"/>
        </w:rPr>
        <w:t xml:space="preserve"> route-policy </w:t>
      </w:r>
      <w:r w:rsidRPr="00033E30">
        <w:rPr>
          <w:rStyle w:val="commandparameter"/>
        </w:rPr>
        <w:t>route-policy-name</w:t>
      </w:r>
      <w:r w:rsidRPr="002E7FB5">
        <w:rPr>
          <w:rStyle w:val="commandkeywords"/>
        </w:rPr>
        <w:t xml:space="preserve"> </w:t>
      </w:r>
      <w:r w:rsidRPr="00D678D2">
        <w:rPr>
          <w:rStyle w:val="commandtext"/>
        </w:rPr>
        <w:t>|</w:t>
      </w:r>
      <w:r w:rsidRPr="002E7FB5">
        <w:rPr>
          <w:rStyle w:val="commandkeywords"/>
        </w:rPr>
        <w:t xml:space="preserve"> host </w:t>
      </w:r>
      <w:r w:rsidRPr="00D678D2">
        <w:rPr>
          <w:rStyle w:val="commandtext"/>
        </w:rPr>
        <w:t>]</w:t>
      </w:r>
    </w:p>
    <w:p w:rsidR="00811864" w:rsidRPr="00CE7DAA" w:rsidRDefault="00811864" w:rsidP="00811864">
      <w:pPr>
        <w:pStyle w:val="ItemIndent1"/>
        <w:rPr>
          <w:lang w:eastAsia="zh-CN"/>
        </w:rPr>
      </w:pPr>
      <w:r w:rsidRPr="00354A52">
        <w:rPr>
          <w:rFonts w:hint="eastAsia"/>
          <w:lang w:eastAsia="zh-CN"/>
        </w:rPr>
        <w:t>缺省情况下，</w:t>
      </w:r>
      <w:r w:rsidRPr="00BF6DB9">
        <w:rPr>
          <w:rFonts w:hint="eastAsia"/>
          <w:lang w:eastAsia="zh-CN"/>
        </w:rPr>
        <w:t>OSPF</w:t>
      </w:r>
      <w:r w:rsidRPr="00354A52">
        <w:rPr>
          <w:rFonts w:hint="eastAsia"/>
          <w:lang w:eastAsia="zh-CN"/>
        </w:rPr>
        <w:t>的</w:t>
      </w:r>
      <w:r w:rsidRPr="00354A52">
        <w:rPr>
          <w:rFonts w:hint="eastAsia"/>
          <w:lang w:eastAsia="zh-CN"/>
        </w:rPr>
        <w:t>TI-LFA</w:t>
      </w:r>
      <w:r>
        <w:rPr>
          <w:rFonts w:hint="eastAsia"/>
          <w:lang w:eastAsia="zh-CN"/>
        </w:rPr>
        <w:t xml:space="preserve"> </w:t>
      </w:r>
      <w:r w:rsidRPr="008F33A9">
        <w:rPr>
          <w:rFonts w:hint="eastAsia"/>
          <w:lang w:eastAsia="zh-CN"/>
        </w:rPr>
        <w:t>FRR</w:t>
      </w:r>
      <w:r w:rsidRPr="00354A52">
        <w:rPr>
          <w:rFonts w:hint="eastAsia"/>
          <w:lang w:eastAsia="zh-CN"/>
        </w:rPr>
        <w:t>功能处于</w:t>
      </w:r>
      <w:r w:rsidRPr="00354A52">
        <w:rPr>
          <w:lang w:eastAsia="zh-CN"/>
        </w:rPr>
        <w:t>关闭状态</w:t>
      </w:r>
      <w:r w:rsidRPr="00354A52">
        <w:rPr>
          <w:rFonts w:hint="eastAsia"/>
          <w:lang w:eastAsia="zh-CN"/>
        </w:rPr>
        <w:t>。</w:t>
      </w:r>
    </w:p>
    <w:p w:rsidR="00CE7DAA" w:rsidRPr="000E2DB1" w:rsidRDefault="00CE7DAA" w:rsidP="00CE7DAA">
      <w:pPr>
        <w:pStyle w:val="3"/>
      </w:pPr>
      <w:bookmarkStart w:id="323" w:name="_Ref523502039"/>
      <w:bookmarkStart w:id="324" w:name="_Toc527969195"/>
      <w:bookmarkStart w:id="325" w:name="_Toc531096205"/>
      <w:bookmarkStart w:id="326" w:name="_Toc45106706"/>
      <w:r w:rsidRPr="000E2DB1">
        <w:rPr>
          <w:rFonts w:hint="eastAsia"/>
        </w:rPr>
        <w:t>配置接口不参与</w:t>
      </w:r>
      <w:r w:rsidRPr="000E2DB1">
        <w:rPr>
          <w:rFonts w:hint="eastAsia"/>
        </w:rPr>
        <w:t>TI-LFA</w:t>
      </w:r>
      <w:r w:rsidRPr="000E2DB1">
        <w:rPr>
          <w:rFonts w:hint="eastAsia"/>
        </w:rPr>
        <w:t>计算</w:t>
      </w:r>
      <w:bookmarkEnd w:id="323"/>
      <w:bookmarkEnd w:id="324"/>
      <w:bookmarkEnd w:id="325"/>
      <w:bookmarkEnd w:id="326"/>
    </w:p>
    <w:p w:rsidR="00811864" w:rsidRPr="00AF7C55" w:rsidRDefault="00811864" w:rsidP="00811864">
      <w:pPr>
        <w:pStyle w:val="40"/>
      </w:pPr>
      <w:r>
        <w:rPr>
          <w:rFonts w:hint="eastAsia"/>
        </w:rPr>
        <w:t>禁止开启</w:t>
      </w:r>
      <w:r>
        <w:rPr>
          <w:rFonts w:hint="eastAsia"/>
        </w:rPr>
        <w:t>IS-IS</w:t>
      </w:r>
      <w:r>
        <w:rPr>
          <w:rFonts w:hint="eastAsia"/>
        </w:rPr>
        <w:t>的接口</w:t>
      </w:r>
      <w:r w:rsidRPr="000E2DB1">
        <w:rPr>
          <w:rFonts w:hint="eastAsia"/>
        </w:rPr>
        <w:t>参与</w:t>
      </w:r>
      <w:r w:rsidRPr="000E2DB1">
        <w:rPr>
          <w:rFonts w:hint="eastAsia"/>
        </w:rPr>
        <w:t>TI-LFA</w:t>
      </w:r>
      <w:r w:rsidRPr="000E2DB1">
        <w:rPr>
          <w:rFonts w:hint="eastAsia"/>
        </w:rPr>
        <w:t>计算</w:t>
      </w:r>
    </w:p>
    <w:p w:rsidR="00CE7DAA" w:rsidRPr="000E2DB1" w:rsidRDefault="00CE7DAA" w:rsidP="00CE7DAA">
      <w:pPr>
        <w:pStyle w:val="ItemStep"/>
      </w:pPr>
      <w:r w:rsidRPr="000E2DB1">
        <w:rPr>
          <w:rFonts w:hint="eastAsia"/>
        </w:rPr>
        <w:t>进入系统视图。</w:t>
      </w:r>
    </w:p>
    <w:p w:rsidR="00CE7DAA" w:rsidRPr="00FB2097" w:rsidRDefault="00CE7DAA" w:rsidP="00CE7DAA">
      <w:pPr>
        <w:pStyle w:val="ItemIndent1"/>
        <w:rPr>
          <w:rStyle w:val="commandkeywords"/>
        </w:rPr>
      </w:pPr>
      <w:r w:rsidRPr="00FB2097">
        <w:rPr>
          <w:rStyle w:val="commandkeywords"/>
        </w:rPr>
        <w:t>system-view</w:t>
      </w:r>
    </w:p>
    <w:p w:rsidR="00CE7DAA" w:rsidRPr="000E2DB1" w:rsidRDefault="00CE7DAA" w:rsidP="00CE7DAA">
      <w:pPr>
        <w:pStyle w:val="ItemStep"/>
      </w:pPr>
      <w:r w:rsidRPr="000E2DB1">
        <w:rPr>
          <w:rFonts w:hint="eastAsia"/>
        </w:rPr>
        <w:t>进入接口视图。</w:t>
      </w:r>
    </w:p>
    <w:p w:rsidR="00CE7DAA" w:rsidRPr="00FB2097" w:rsidRDefault="00CE7DAA" w:rsidP="00CE7DAA">
      <w:pPr>
        <w:pStyle w:val="ItemIndent1"/>
        <w:rPr>
          <w:rStyle w:val="commandparameter"/>
        </w:rPr>
      </w:pPr>
      <w:r w:rsidRPr="00FB2097">
        <w:rPr>
          <w:rStyle w:val="commandkeywords"/>
        </w:rPr>
        <w:t>interface</w:t>
      </w:r>
      <w:r w:rsidRPr="008F33A9">
        <w:t xml:space="preserve"> </w:t>
      </w:r>
      <w:r w:rsidRPr="00FB2097">
        <w:rPr>
          <w:rStyle w:val="commandparameter"/>
        </w:rPr>
        <w:t>interface-type interface-number</w:t>
      </w:r>
    </w:p>
    <w:p w:rsidR="00CE7DAA" w:rsidRPr="00CE7DAA" w:rsidRDefault="00CE7DAA" w:rsidP="00CE7DAA">
      <w:pPr>
        <w:pStyle w:val="ItemStep"/>
        <w:rPr>
          <w:lang w:eastAsia="zh-CN"/>
        </w:rPr>
      </w:pPr>
      <w:r w:rsidRPr="00CE7DAA">
        <w:rPr>
          <w:rFonts w:hint="eastAsia"/>
          <w:lang w:eastAsia="zh-CN"/>
        </w:rPr>
        <w:t>禁止开启</w:t>
      </w:r>
      <w:r w:rsidRPr="00CE7DAA">
        <w:rPr>
          <w:rFonts w:hint="eastAsia"/>
          <w:lang w:eastAsia="zh-CN"/>
        </w:rPr>
        <w:t>IS-IS</w:t>
      </w:r>
      <w:r w:rsidRPr="00CE7DAA">
        <w:rPr>
          <w:rFonts w:hint="eastAsia"/>
          <w:lang w:eastAsia="zh-CN"/>
        </w:rPr>
        <w:t>的接口参与</w:t>
      </w:r>
      <w:r w:rsidRPr="00CE7DAA">
        <w:rPr>
          <w:rFonts w:hint="eastAsia"/>
          <w:lang w:eastAsia="zh-CN"/>
        </w:rPr>
        <w:t>TI-LFA</w:t>
      </w:r>
      <w:r w:rsidRPr="00CE7DAA">
        <w:rPr>
          <w:rFonts w:hint="eastAsia"/>
          <w:lang w:eastAsia="zh-CN"/>
        </w:rPr>
        <w:t>计算。</w:t>
      </w:r>
    </w:p>
    <w:p w:rsidR="00CE7DAA" w:rsidRDefault="00CE7DAA" w:rsidP="00CE7DAA">
      <w:pPr>
        <w:pStyle w:val="ItemIndent1"/>
        <w:rPr>
          <w:rStyle w:val="commandtext"/>
        </w:rPr>
      </w:pPr>
      <w:r w:rsidRPr="00BB331D">
        <w:rPr>
          <w:rStyle w:val="commandkeywords"/>
          <w:rFonts w:hint="eastAsia"/>
        </w:rPr>
        <w:t xml:space="preserve">isis fast-reroute ti-lfa disable </w:t>
      </w:r>
      <w:r w:rsidRPr="00BB331D">
        <w:rPr>
          <w:rStyle w:val="commandtext"/>
          <w:rFonts w:hint="eastAsia"/>
        </w:rPr>
        <w:t>[</w:t>
      </w:r>
      <w:r w:rsidRPr="00BB331D">
        <w:rPr>
          <w:rStyle w:val="commandkeywords"/>
        </w:rPr>
        <w:t xml:space="preserve"> </w:t>
      </w:r>
      <w:r w:rsidRPr="00BB331D">
        <w:rPr>
          <w:rStyle w:val="commandkeywords"/>
          <w:rFonts w:hint="eastAsia"/>
        </w:rPr>
        <w:t xml:space="preserve">level-1 </w:t>
      </w:r>
      <w:r w:rsidRPr="00BB331D">
        <w:rPr>
          <w:rStyle w:val="commandtext"/>
          <w:rFonts w:hint="eastAsia"/>
        </w:rPr>
        <w:t>|</w:t>
      </w:r>
      <w:r w:rsidRPr="00BB331D">
        <w:rPr>
          <w:rStyle w:val="commandkeywords"/>
          <w:rFonts w:hint="eastAsia"/>
        </w:rPr>
        <w:t xml:space="preserve"> level-2</w:t>
      </w:r>
      <w:r w:rsidRPr="00BB331D">
        <w:rPr>
          <w:rStyle w:val="commandkeywords"/>
        </w:rPr>
        <w:t xml:space="preserve"> </w:t>
      </w:r>
      <w:r w:rsidRPr="00BB331D">
        <w:rPr>
          <w:rStyle w:val="commandtext"/>
          <w:rFonts w:hint="eastAsia"/>
        </w:rPr>
        <w:t>]</w:t>
      </w:r>
    </w:p>
    <w:p w:rsidR="00CE7DAA" w:rsidRPr="00CE7DAA" w:rsidRDefault="00CE7DAA" w:rsidP="00CE7DAA">
      <w:pPr>
        <w:pStyle w:val="ItemIndent1"/>
        <w:rPr>
          <w:lang w:eastAsia="zh-CN"/>
        </w:rPr>
      </w:pPr>
      <w:r w:rsidRPr="00CE7DAA">
        <w:rPr>
          <w:rFonts w:hint="eastAsia"/>
          <w:lang w:eastAsia="zh-CN"/>
        </w:rPr>
        <w:t>缺省情况下，允许开启</w:t>
      </w:r>
      <w:r w:rsidRPr="00CE7DAA">
        <w:rPr>
          <w:rFonts w:hint="eastAsia"/>
          <w:lang w:eastAsia="zh-CN"/>
        </w:rPr>
        <w:t>IS-IS</w:t>
      </w:r>
      <w:r w:rsidRPr="00CE7DAA">
        <w:rPr>
          <w:rFonts w:hint="eastAsia"/>
          <w:lang w:eastAsia="zh-CN"/>
        </w:rPr>
        <w:t>的接口参与</w:t>
      </w:r>
      <w:r w:rsidRPr="00CE7DAA">
        <w:rPr>
          <w:rFonts w:hint="eastAsia"/>
          <w:lang w:eastAsia="zh-CN"/>
        </w:rPr>
        <w:t>TI</w:t>
      </w:r>
      <w:r w:rsidRPr="00CE7DAA">
        <w:rPr>
          <w:lang w:eastAsia="zh-CN"/>
        </w:rPr>
        <w:t>-LFA</w:t>
      </w:r>
      <w:r w:rsidRPr="00CE7DAA">
        <w:rPr>
          <w:rFonts w:hint="eastAsia"/>
          <w:lang w:eastAsia="zh-CN"/>
        </w:rPr>
        <w:t>计算。</w:t>
      </w:r>
    </w:p>
    <w:p w:rsidR="00811864" w:rsidRPr="00D62143" w:rsidRDefault="00811864" w:rsidP="00811864">
      <w:pPr>
        <w:pStyle w:val="40"/>
      </w:pPr>
      <w:r>
        <w:rPr>
          <w:rFonts w:hint="eastAsia"/>
        </w:rPr>
        <w:t>禁止开启</w:t>
      </w:r>
      <w:r>
        <w:rPr>
          <w:rFonts w:hint="eastAsia"/>
        </w:rPr>
        <w:t>OSPF</w:t>
      </w:r>
      <w:r>
        <w:rPr>
          <w:rFonts w:hint="eastAsia"/>
        </w:rPr>
        <w:t>的接口</w:t>
      </w:r>
      <w:r w:rsidRPr="000E2DB1">
        <w:rPr>
          <w:rFonts w:hint="eastAsia"/>
        </w:rPr>
        <w:t>参与</w:t>
      </w:r>
      <w:r w:rsidRPr="000E2DB1">
        <w:rPr>
          <w:rFonts w:hint="eastAsia"/>
        </w:rPr>
        <w:t>TI-LFA</w:t>
      </w:r>
      <w:r w:rsidRPr="000E2DB1">
        <w:rPr>
          <w:rFonts w:hint="eastAsia"/>
        </w:rPr>
        <w:t>计算</w:t>
      </w:r>
    </w:p>
    <w:p w:rsidR="00811864" w:rsidRPr="000E2DB1" w:rsidRDefault="00811864" w:rsidP="00811864">
      <w:pPr>
        <w:pStyle w:val="ItemStep"/>
      </w:pPr>
      <w:r w:rsidRPr="000E2DB1">
        <w:rPr>
          <w:rFonts w:hint="eastAsia"/>
        </w:rPr>
        <w:t>进入系统视图。</w:t>
      </w:r>
    </w:p>
    <w:p w:rsidR="00811864" w:rsidRPr="00FB2097" w:rsidRDefault="00811864" w:rsidP="00811864">
      <w:pPr>
        <w:pStyle w:val="ItemIndent1"/>
        <w:rPr>
          <w:rStyle w:val="commandkeywords"/>
        </w:rPr>
      </w:pPr>
      <w:r w:rsidRPr="00FB2097">
        <w:rPr>
          <w:rStyle w:val="commandkeywords"/>
        </w:rPr>
        <w:t>system-view</w:t>
      </w:r>
    </w:p>
    <w:p w:rsidR="00811864" w:rsidRPr="000E2DB1" w:rsidRDefault="00811864" w:rsidP="00811864">
      <w:pPr>
        <w:pStyle w:val="ItemStep"/>
      </w:pPr>
      <w:r w:rsidRPr="000E2DB1">
        <w:rPr>
          <w:rFonts w:hint="eastAsia"/>
        </w:rPr>
        <w:t>进入接口视图。</w:t>
      </w:r>
    </w:p>
    <w:p w:rsidR="00811864" w:rsidRPr="00FB2097" w:rsidRDefault="00811864" w:rsidP="00811864">
      <w:pPr>
        <w:pStyle w:val="ItemIndent1"/>
        <w:rPr>
          <w:rStyle w:val="commandparameter"/>
        </w:rPr>
      </w:pPr>
      <w:r w:rsidRPr="00FB2097">
        <w:rPr>
          <w:rStyle w:val="commandkeywords"/>
        </w:rPr>
        <w:t>interface</w:t>
      </w:r>
      <w:r w:rsidRPr="008F33A9">
        <w:t xml:space="preserve"> </w:t>
      </w:r>
      <w:r w:rsidRPr="00FB2097">
        <w:rPr>
          <w:rStyle w:val="commandparameter"/>
        </w:rPr>
        <w:t>interface-type interface-number</w:t>
      </w:r>
    </w:p>
    <w:p w:rsidR="00811864" w:rsidRPr="000E2DB1" w:rsidRDefault="00811864" w:rsidP="00811864">
      <w:pPr>
        <w:pStyle w:val="ItemStep"/>
        <w:rPr>
          <w:lang w:eastAsia="zh-CN"/>
        </w:rPr>
      </w:pPr>
      <w:r w:rsidRPr="006F2108">
        <w:rPr>
          <w:rFonts w:hint="eastAsia"/>
          <w:lang w:eastAsia="zh-CN"/>
        </w:rPr>
        <w:t>禁止</w:t>
      </w:r>
      <w:r w:rsidRPr="00FB2097">
        <w:rPr>
          <w:rFonts w:hint="eastAsia"/>
          <w:lang w:eastAsia="zh-CN"/>
        </w:rPr>
        <w:t>开启</w:t>
      </w:r>
      <w:r>
        <w:rPr>
          <w:rFonts w:hint="eastAsia"/>
          <w:lang w:eastAsia="zh-CN"/>
        </w:rPr>
        <w:t>OSPF</w:t>
      </w:r>
      <w:r w:rsidRPr="006F2108">
        <w:rPr>
          <w:rFonts w:hint="eastAsia"/>
          <w:lang w:eastAsia="zh-CN"/>
        </w:rPr>
        <w:t>的接口参与</w:t>
      </w:r>
      <w:r w:rsidRPr="006F2108">
        <w:rPr>
          <w:rFonts w:hint="eastAsia"/>
          <w:lang w:eastAsia="zh-CN"/>
        </w:rPr>
        <w:t>TI-LFA</w:t>
      </w:r>
      <w:r w:rsidRPr="006F2108">
        <w:rPr>
          <w:rFonts w:hint="eastAsia"/>
          <w:lang w:eastAsia="zh-CN"/>
        </w:rPr>
        <w:t>计算</w:t>
      </w:r>
      <w:r w:rsidRPr="000E2DB1">
        <w:rPr>
          <w:rFonts w:hint="eastAsia"/>
          <w:lang w:eastAsia="zh-CN"/>
        </w:rPr>
        <w:t>。</w:t>
      </w:r>
    </w:p>
    <w:p w:rsidR="00811864" w:rsidRDefault="00811864" w:rsidP="00811864">
      <w:pPr>
        <w:pStyle w:val="ItemIndent1"/>
        <w:rPr>
          <w:rStyle w:val="commandtext"/>
        </w:rPr>
      </w:pPr>
      <w:r>
        <w:rPr>
          <w:rStyle w:val="commandkeywords"/>
          <w:rFonts w:hint="eastAsia"/>
        </w:rPr>
        <w:t>ospf</w:t>
      </w:r>
      <w:r w:rsidRPr="005B37AD">
        <w:rPr>
          <w:rStyle w:val="commandkeywords"/>
          <w:rFonts w:hint="eastAsia"/>
        </w:rPr>
        <w:t xml:space="preserve"> fast-reroute ti-lfa disable</w:t>
      </w:r>
    </w:p>
    <w:p w:rsidR="00811864" w:rsidRDefault="00811864" w:rsidP="00811864">
      <w:pPr>
        <w:pStyle w:val="ItemIndent1"/>
        <w:rPr>
          <w:lang w:eastAsia="zh-CN"/>
        </w:rPr>
      </w:pPr>
      <w:r w:rsidRPr="00FB2097">
        <w:rPr>
          <w:rFonts w:hint="eastAsia"/>
          <w:lang w:eastAsia="zh-CN"/>
        </w:rPr>
        <w:t>缺省情况下，允许开启</w:t>
      </w:r>
      <w:r>
        <w:rPr>
          <w:rFonts w:hint="eastAsia"/>
          <w:lang w:eastAsia="zh-CN"/>
        </w:rPr>
        <w:t>OSPF</w:t>
      </w:r>
      <w:r w:rsidRPr="00FB2097">
        <w:rPr>
          <w:rFonts w:hint="eastAsia"/>
          <w:lang w:eastAsia="zh-CN"/>
        </w:rPr>
        <w:t>的接口参与</w:t>
      </w:r>
      <w:r w:rsidRPr="00FB2097">
        <w:rPr>
          <w:rFonts w:hint="eastAsia"/>
          <w:lang w:eastAsia="zh-CN"/>
        </w:rPr>
        <w:t>TI</w:t>
      </w:r>
      <w:r w:rsidRPr="00FB2097">
        <w:rPr>
          <w:lang w:eastAsia="zh-CN"/>
        </w:rPr>
        <w:t>-LFA</w:t>
      </w:r>
      <w:r w:rsidRPr="00FB2097">
        <w:rPr>
          <w:rFonts w:hint="eastAsia"/>
          <w:lang w:eastAsia="zh-CN"/>
        </w:rPr>
        <w:t>计算。</w:t>
      </w:r>
    </w:p>
    <w:p w:rsidR="00CE7DAA" w:rsidRPr="000E2DB1" w:rsidRDefault="00CE7DAA" w:rsidP="00CE7DAA">
      <w:pPr>
        <w:pStyle w:val="3"/>
      </w:pPr>
      <w:bookmarkStart w:id="327" w:name="_Ref523502042"/>
      <w:bookmarkStart w:id="328" w:name="_Toc527969196"/>
      <w:bookmarkStart w:id="329" w:name="_Toc531096206"/>
      <w:bookmarkStart w:id="330" w:name="_Toc45106707"/>
      <w:r w:rsidRPr="000E2DB1">
        <w:rPr>
          <w:rFonts w:hint="eastAsia"/>
        </w:rPr>
        <w:t>配置防微环功能</w:t>
      </w:r>
      <w:bookmarkEnd w:id="327"/>
      <w:bookmarkEnd w:id="328"/>
      <w:bookmarkEnd w:id="329"/>
      <w:bookmarkEnd w:id="330"/>
    </w:p>
    <w:p w:rsidR="004A6F68" w:rsidRDefault="004A6F68" w:rsidP="004A6F68">
      <w:pPr>
        <w:pStyle w:val="40"/>
      </w:pPr>
      <w:r>
        <w:rPr>
          <w:rFonts w:hint="eastAsia"/>
        </w:rPr>
        <w:t>功能简介</w:t>
      </w:r>
    </w:p>
    <w:p w:rsidR="004A6F68" w:rsidRDefault="004A6F68" w:rsidP="004A6F68">
      <w:r>
        <w:rPr>
          <w:rFonts w:hint="eastAsia"/>
        </w:rPr>
        <w:t>防微环功能分为：</w:t>
      </w:r>
    </w:p>
    <w:p w:rsidR="004A6F68" w:rsidRPr="004A6F68" w:rsidRDefault="004A6F68" w:rsidP="004A6F68">
      <w:pPr>
        <w:pStyle w:val="ItemList"/>
        <w:rPr>
          <w:lang w:eastAsia="zh-CN"/>
        </w:rPr>
      </w:pPr>
      <w:r w:rsidRPr="004A6F68">
        <w:rPr>
          <w:rFonts w:hint="eastAsia"/>
          <w:lang w:eastAsia="zh-CN"/>
        </w:rPr>
        <w:t>FRR</w:t>
      </w:r>
      <w:r w:rsidRPr="004A6F68">
        <w:rPr>
          <w:rFonts w:hint="eastAsia"/>
          <w:lang w:eastAsia="zh-CN"/>
        </w:rPr>
        <w:t>正切防微环功能：仅能解决正切微环的问题。</w:t>
      </w:r>
    </w:p>
    <w:p w:rsidR="004A6F68" w:rsidRPr="004A6F68" w:rsidRDefault="004A6F68" w:rsidP="004A6F68">
      <w:pPr>
        <w:pStyle w:val="ItemIndent1"/>
        <w:rPr>
          <w:lang w:eastAsia="zh-CN"/>
        </w:rPr>
      </w:pPr>
      <w:r w:rsidRPr="004A6F68">
        <w:rPr>
          <w:rFonts w:hint="eastAsia"/>
          <w:lang w:eastAsia="zh-CN"/>
        </w:rPr>
        <w:t>应用了</w:t>
      </w:r>
      <w:r w:rsidRPr="004A6F68">
        <w:rPr>
          <w:rFonts w:hint="eastAsia"/>
          <w:lang w:eastAsia="zh-CN"/>
        </w:rPr>
        <w:t>TI-LFA</w:t>
      </w:r>
      <w:r w:rsidRPr="004A6F68">
        <w:rPr>
          <w:rFonts w:hint="eastAsia"/>
          <w:lang w:eastAsia="zh-CN"/>
        </w:rPr>
        <w:t>快速重路由功能的组网环境中，若某节点或者链路发生故障，流量会切换到</w:t>
      </w:r>
      <w:r w:rsidRPr="004A6F68">
        <w:rPr>
          <w:rFonts w:hint="eastAsia"/>
          <w:lang w:eastAsia="zh-CN"/>
        </w:rPr>
        <w:t>TI-LFA</w:t>
      </w:r>
      <w:r w:rsidRPr="004A6F68">
        <w:rPr>
          <w:rFonts w:hint="eastAsia"/>
          <w:lang w:eastAsia="zh-CN"/>
        </w:rPr>
        <w:t>计算的备份路径。但是，如果此时备份路径上的设备还没有完成收敛，则会在源节点（故障节点或者链路的前一节点）和备份路径上的设备之间形成环路，直到备份路径上的设备完成收敛。</w:t>
      </w:r>
    </w:p>
    <w:p w:rsidR="004A6F68" w:rsidRPr="004A6F68" w:rsidRDefault="004A6F68" w:rsidP="004A6F68">
      <w:pPr>
        <w:pStyle w:val="ItemIndent1"/>
        <w:rPr>
          <w:lang w:eastAsia="zh-CN"/>
        </w:rPr>
      </w:pPr>
      <w:r w:rsidRPr="004A6F68">
        <w:rPr>
          <w:rFonts w:hint="eastAsia"/>
          <w:lang w:eastAsia="zh-CN"/>
        </w:rPr>
        <w:t>为了解决上述问题，节点或者链路故障以后，首先流量切换到</w:t>
      </w:r>
      <w:r w:rsidRPr="004A6F68">
        <w:rPr>
          <w:rFonts w:hint="eastAsia"/>
          <w:lang w:eastAsia="zh-CN"/>
        </w:rPr>
        <w:t>TI-LFA</w:t>
      </w:r>
      <w:r w:rsidRPr="004A6F68">
        <w:rPr>
          <w:rFonts w:hint="eastAsia"/>
          <w:lang w:eastAsia="zh-CN"/>
        </w:rPr>
        <w:t>计算的备份路径，然后源节点延迟一段时间收敛，等待备份路径上的设备收敛完成以后，源节点开始收敛。</w:t>
      </w:r>
    </w:p>
    <w:p w:rsidR="004A6F68" w:rsidRPr="004A6F68" w:rsidRDefault="004A6F68" w:rsidP="004A6F68">
      <w:pPr>
        <w:pStyle w:val="ItemList"/>
        <w:rPr>
          <w:lang w:eastAsia="zh-CN"/>
        </w:rPr>
      </w:pPr>
      <w:r w:rsidRPr="004A6F68">
        <w:rPr>
          <w:rFonts w:hint="eastAsia"/>
          <w:lang w:eastAsia="zh-CN"/>
        </w:rPr>
        <w:t>SR</w:t>
      </w:r>
      <w:r w:rsidRPr="004A6F68">
        <w:rPr>
          <w:rFonts w:hint="eastAsia"/>
          <w:lang w:eastAsia="zh-CN"/>
        </w:rPr>
        <w:t>防微环功能：可以解决正切微环和回切微环的问题。</w:t>
      </w:r>
    </w:p>
    <w:p w:rsidR="004A6F68" w:rsidRPr="004A6F68" w:rsidRDefault="004A6F68" w:rsidP="004A6F68">
      <w:pPr>
        <w:pStyle w:val="ItemIndent1"/>
        <w:rPr>
          <w:lang w:eastAsia="zh-CN"/>
        </w:rPr>
      </w:pPr>
      <w:r w:rsidRPr="004A6F68">
        <w:rPr>
          <w:lang w:eastAsia="zh-CN"/>
        </w:rPr>
        <w:t>在网络故障或故障恢复期间，</w:t>
      </w:r>
      <w:r w:rsidRPr="004A6F68">
        <w:rPr>
          <w:rFonts w:hint="eastAsia"/>
          <w:lang w:eastAsia="zh-CN"/>
        </w:rPr>
        <w:t>路由</w:t>
      </w:r>
      <w:r w:rsidRPr="004A6F68">
        <w:rPr>
          <w:lang w:eastAsia="zh-CN"/>
        </w:rPr>
        <w:t>都会重新收敛，由于网络节点之间转发状态短暂不一致，各个设备收敛速度不同，可能存在转发微环现象。配置</w:t>
      </w:r>
      <w:r w:rsidRPr="004A6F68">
        <w:rPr>
          <w:lang w:eastAsia="zh-CN"/>
        </w:rPr>
        <w:t>S</w:t>
      </w:r>
      <w:r w:rsidRPr="004A6F68">
        <w:rPr>
          <w:rFonts w:hint="eastAsia"/>
          <w:lang w:eastAsia="zh-CN"/>
        </w:rPr>
        <w:t>R</w:t>
      </w:r>
      <w:r w:rsidRPr="004A6F68">
        <w:rPr>
          <w:lang w:eastAsia="zh-CN"/>
        </w:rPr>
        <w:t>的防微环功能后，在</w:t>
      </w:r>
      <w:r w:rsidRPr="004A6F68">
        <w:rPr>
          <w:lang w:eastAsia="zh-CN"/>
        </w:rPr>
        <w:t>IGP</w:t>
      </w:r>
      <w:r w:rsidRPr="004A6F68">
        <w:rPr>
          <w:lang w:eastAsia="zh-CN"/>
        </w:rPr>
        <w:t>收敛期间，</w:t>
      </w:r>
      <w:r w:rsidRPr="004A6F68">
        <w:rPr>
          <w:rFonts w:hint="eastAsia"/>
          <w:lang w:eastAsia="zh-CN"/>
        </w:rPr>
        <w:t>设备会</w:t>
      </w:r>
      <w:r w:rsidRPr="004A6F68">
        <w:rPr>
          <w:lang w:eastAsia="zh-CN"/>
        </w:rPr>
        <w:t>按照</w:t>
      </w:r>
      <w:r w:rsidRPr="004A6F68">
        <w:rPr>
          <w:rFonts w:hint="eastAsia"/>
          <w:lang w:eastAsia="zh-CN"/>
        </w:rPr>
        <w:t>指定</w:t>
      </w:r>
      <w:r w:rsidRPr="004A6F68">
        <w:rPr>
          <w:lang w:eastAsia="zh-CN"/>
        </w:rPr>
        <w:t>路径转发流量，转发过程不依赖于各设备的</w:t>
      </w:r>
      <w:r w:rsidRPr="004A6F68">
        <w:rPr>
          <w:rFonts w:hint="eastAsia"/>
          <w:lang w:eastAsia="zh-CN"/>
        </w:rPr>
        <w:t>路由</w:t>
      </w:r>
      <w:r w:rsidRPr="004A6F68">
        <w:rPr>
          <w:lang w:eastAsia="zh-CN"/>
        </w:rPr>
        <w:t>收敛，</w:t>
      </w:r>
      <w:r w:rsidRPr="004A6F68">
        <w:rPr>
          <w:rFonts w:hint="eastAsia"/>
          <w:lang w:eastAsia="zh-CN"/>
        </w:rPr>
        <w:t>从而</w:t>
      </w:r>
      <w:r w:rsidRPr="004A6F68">
        <w:rPr>
          <w:lang w:eastAsia="zh-CN"/>
        </w:rPr>
        <w:t>避免产生环路。</w:t>
      </w:r>
    </w:p>
    <w:p w:rsidR="004A6F68" w:rsidRDefault="004A6F68" w:rsidP="003508BC">
      <w:pPr>
        <w:pStyle w:val="ItemIndent1"/>
        <w:rPr>
          <w:lang w:eastAsia="zh-CN"/>
        </w:rPr>
      </w:pPr>
      <w:r w:rsidRPr="004A6F68">
        <w:rPr>
          <w:rFonts w:hint="eastAsia"/>
          <w:lang w:eastAsia="zh-CN"/>
        </w:rPr>
        <w:t>为了保证</w:t>
      </w:r>
      <w:r w:rsidRPr="004A6F68">
        <w:rPr>
          <w:rFonts w:hint="eastAsia"/>
          <w:lang w:eastAsia="zh-CN"/>
        </w:rPr>
        <w:t>IGP</w:t>
      </w:r>
      <w:r w:rsidRPr="004A6F68">
        <w:rPr>
          <w:rFonts w:hint="eastAsia"/>
          <w:lang w:eastAsia="zh-CN"/>
        </w:rPr>
        <w:t>收敛有足够的时间，可以配置</w:t>
      </w:r>
      <w:r w:rsidRPr="004A6F68">
        <w:rPr>
          <w:rFonts w:hint="eastAsia"/>
          <w:lang w:eastAsia="zh-CN"/>
        </w:rPr>
        <w:t>SR</w:t>
      </w:r>
      <w:r w:rsidRPr="004A6F68">
        <w:rPr>
          <w:rFonts w:hint="eastAsia"/>
          <w:lang w:eastAsia="zh-CN"/>
        </w:rPr>
        <w:t>防微环延迟时间，在此期间设备按照指定路径转发流量。在网络故障恢复</w:t>
      </w:r>
      <w:r w:rsidRPr="004A6F68">
        <w:rPr>
          <w:rFonts w:hint="eastAsia"/>
          <w:lang w:eastAsia="zh-CN"/>
        </w:rPr>
        <w:t>IGP</w:t>
      </w:r>
      <w:r w:rsidRPr="004A6F68">
        <w:rPr>
          <w:rFonts w:hint="eastAsia"/>
          <w:lang w:eastAsia="zh-CN"/>
        </w:rPr>
        <w:t>完成收敛后，流量再通过</w:t>
      </w:r>
      <w:r w:rsidRPr="004A6F68">
        <w:rPr>
          <w:rFonts w:hint="eastAsia"/>
          <w:lang w:eastAsia="zh-CN"/>
        </w:rPr>
        <w:t>IGP</w:t>
      </w:r>
      <w:r w:rsidRPr="004A6F68">
        <w:rPr>
          <w:rFonts w:hint="eastAsia"/>
          <w:lang w:eastAsia="zh-CN"/>
        </w:rPr>
        <w:t>计算的路径转发。</w:t>
      </w:r>
    </w:p>
    <w:p w:rsidR="006D7BCE" w:rsidRPr="00C80B5C" w:rsidRDefault="006D7BCE" w:rsidP="006D7BCE">
      <w:pPr>
        <w:pStyle w:val="40"/>
      </w:pPr>
      <w:r w:rsidRPr="00C80B5C">
        <w:rPr>
          <w:rFonts w:hint="eastAsia"/>
        </w:rPr>
        <w:t>配置限制和指导</w:t>
      </w:r>
    </w:p>
    <w:p w:rsidR="006D7BCE" w:rsidRPr="00C80B5C" w:rsidRDefault="006D7BCE" w:rsidP="006D7BCE">
      <w:r w:rsidRPr="00C80B5C">
        <w:rPr>
          <w:rFonts w:hint="eastAsia"/>
        </w:rPr>
        <w:t>如果同时配置</w:t>
      </w:r>
      <w:r w:rsidR="004A6F68">
        <w:rPr>
          <w:rFonts w:hint="eastAsia"/>
        </w:rPr>
        <w:t>FRR</w:t>
      </w:r>
      <w:r w:rsidR="004A6F68">
        <w:rPr>
          <w:rFonts w:hint="eastAsia"/>
        </w:rPr>
        <w:t>正切防微环功能</w:t>
      </w:r>
      <w:r w:rsidRPr="00C80B5C">
        <w:rPr>
          <w:rFonts w:hint="eastAsia"/>
        </w:rPr>
        <w:t>和</w:t>
      </w:r>
      <w:r>
        <w:rPr>
          <w:rFonts w:hint="eastAsia"/>
        </w:rPr>
        <w:t>SR</w:t>
      </w:r>
      <w:r w:rsidRPr="00C80B5C">
        <w:rPr>
          <w:rFonts w:hint="eastAsia"/>
        </w:rPr>
        <w:t>防微环功能，则</w:t>
      </w:r>
      <w:r w:rsidRPr="00C80B5C">
        <w:rPr>
          <w:rFonts w:hint="eastAsia"/>
        </w:rPr>
        <w:t>SR</w:t>
      </w:r>
      <w:r w:rsidRPr="00C80B5C">
        <w:rPr>
          <w:rFonts w:hint="eastAsia"/>
        </w:rPr>
        <w:t>防微环功能生效。</w:t>
      </w:r>
    </w:p>
    <w:p w:rsidR="00811864" w:rsidRPr="00645B7E" w:rsidRDefault="00811864" w:rsidP="00811864">
      <w:pPr>
        <w:pStyle w:val="40"/>
      </w:pPr>
      <w:r>
        <w:rPr>
          <w:rFonts w:hint="eastAsia"/>
        </w:rPr>
        <w:t>配置</w:t>
      </w:r>
      <w:r>
        <w:rPr>
          <w:rFonts w:hint="eastAsia"/>
        </w:rPr>
        <w:t>IS-IS</w:t>
      </w:r>
      <w:r>
        <w:rPr>
          <w:rFonts w:hint="eastAsia"/>
        </w:rPr>
        <w:t>的</w:t>
      </w:r>
      <w:r w:rsidR="004A6F68">
        <w:rPr>
          <w:rFonts w:hint="eastAsia"/>
        </w:rPr>
        <w:t>FRR</w:t>
      </w:r>
      <w:r>
        <w:rPr>
          <w:rFonts w:hint="eastAsia"/>
        </w:rPr>
        <w:t>正切防微环功能</w:t>
      </w:r>
    </w:p>
    <w:p w:rsidR="00CE7DAA" w:rsidRPr="00FB2097" w:rsidRDefault="00CE7DAA" w:rsidP="00CE7DAA">
      <w:pPr>
        <w:pStyle w:val="ItemStep"/>
      </w:pPr>
      <w:r w:rsidRPr="00FB2097">
        <w:rPr>
          <w:rFonts w:hint="eastAsia"/>
        </w:rPr>
        <w:t>进入系统视图。</w:t>
      </w:r>
    </w:p>
    <w:p w:rsidR="00CE7DAA" w:rsidRPr="00FB2097" w:rsidRDefault="00CE7DAA" w:rsidP="00CE7DAA">
      <w:pPr>
        <w:pStyle w:val="ItemIndent1"/>
      </w:pPr>
      <w:r w:rsidRPr="00FB2097">
        <w:rPr>
          <w:rStyle w:val="commandkeywords"/>
          <w:rFonts w:hint="eastAsia"/>
        </w:rPr>
        <w:t>system-view</w:t>
      </w:r>
    </w:p>
    <w:p w:rsidR="00CE7DAA" w:rsidRPr="00FB2097" w:rsidRDefault="00CE7DAA" w:rsidP="00CE7DAA">
      <w:pPr>
        <w:pStyle w:val="ItemStep"/>
      </w:pPr>
      <w:r w:rsidRPr="00FB2097">
        <w:rPr>
          <w:rFonts w:hint="eastAsia"/>
        </w:rPr>
        <w:t>进入</w:t>
      </w:r>
      <w:r w:rsidRPr="00FB2097">
        <w:rPr>
          <w:rFonts w:hint="eastAsia"/>
        </w:rPr>
        <w:t>IS-IS</w:t>
      </w:r>
      <w:r w:rsidRPr="00FB2097">
        <w:rPr>
          <w:rFonts w:hint="eastAsia"/>
        </w:rPr>
        <w:t>视图。</w:t>
      </w:r>
    </w:p>
    <w:p w:rsidR="00CE7DAA" w:rsidRPr="00FB2097" w:rsidRDefault="00CE7DAA" w:rsidP="00CE7DAA">
      <w:pPr>
        <w:pStyle w:val="ItemIndent1"/>
      </w:pPr>
      <w:r w:rsidRPr="00FB2097">
        <w:rPr>
          <w:rStyle w:val="commandkeywords"/>
          <w:rFonts w:hint="eastAsia"/>
        </w:rPr>
        <w:t xml:space="preserve">isis </w:t>
      </w:r>
      <w:r w:rsidRPr="00FB2097">
        <w:rPr>
          <w:rStyle w:val="commandparameter"/>
          <w:rFonts w:hint="eastAsia"/>
        </w:rPr>
        <w:t>process-id</w:t>
      </w:r>
    </w:p>
    <w:p w:rsidR="00CE7DAA" w:rsidRPr="00FB2097" w:rsidRDefault="00CE7DAA" w:rsidP="00CE7DAA">
      <w:pPr>
        <w:pStyle w:val="ItemStep"/>
      </w:pPr>
      <w:r w:rsidRPr="00FB2097">
        <w:rPr>
          <w:rFonts w:hint="eastAsia"/>
        </w:rPr>
        <w:t>进入</w:t>
      </w:r>
      <w:r w:rsidRPr="00FB2097">
        <w:t>IS-IS IPv4</w:t>
      </w:r>
      <w:r w:rsidRPr="00FB2097">
        <w:rPr>
          <w:rFonts w:hint="eastAsia"/>
        </w:rPr>
        <w:t>单播地址族视图。</w:t>
      </w:r>
    </w:p>
    <w:p w:rsidR="00CE7DAA" w:rsidRPr="00FB2097" w:rsidRDefault="00CE7DAA" w:rsidP="00CE7DAA">
      <w:pPr>
        <w:pStyle w:val="ItemIndent1"/>
      </w:pPr>
      <w:r w:rsidRPr="00FB2097">
        <w:rPr>
          <w:rStyle w:val="commandkeywords"/>
          <w:rFonts w:hint="eastAsia"/>
        </w:rPr>
        <w:t>address-family ipv4</w:t>
      </w:r>
    </w:p>
    <w:p w:rsidR="00CE7DAA" w:rsidRPr="00CE7DAA" w:rsidRDefault="00CE7DAA" w:rsidP="00CE7DAA">
      <w:pPr>
        <w:pStyle w:val="ItemStep"/>
        <w:rPr>
          <w:lang w:eastAsia="zh-CN"/>
        </w:rPr>
      </w:pPr>
      <w:r w:rsidRPr="00CE7DAA">
        <w:rPr>
          <w:rFonts w:hint="eastAsia"/>
          <w:lang w:eastAsia="zh-CN"/>
        </w:rPr>
        <w:t>开启</w:t>
      </w:r>
      <w:r w:rsidRPr="00CE7DAA">
        <w:rPr>
          <w:rFonts w:hint="eastAsia"/>
          <w:lang w:eastAsia="zh-CN"/>
        </w:rPr>
        <w:t>IS-IS</w:t>
      </w:r>
      <w:r w:rsidRPr="00CE7DAA">
        <w:rPr>
          <w:rFonts w:hint="eastAsia"/>
          <w:lang w:eastAsia="zh-CN"/>
        </w:rPr>
        <w:t>的</w:t>
      </w:r>
      <w:r w:rsidR="004A6F68">
        <w:rPr>
          <w:rFonts w:hint="eastAsia"/>
          <w:lang w:eastAsia="zh-CN"/>
        </w:rPr>
        <w:t>FRR</w:t>
      </w:r>
      <w:r w:rsidRPr="00CE7DAA">
        <w:rPr>
          <w:rFonts w:hint="eastAsia"/>
          <w:lang w:eastAsia="zh-CN"/>
        </w:rPr>
        <w:t>正切防微环功能。</w:t>
      </w:r>
    </w:p>
    <w:p w:rsidR="00CE7DAA" w:rsidRDefault="00CE7DAA" w:rsidP="00CE7DAA">
      <w:pPr>
        <w:pStyle w:val="ItemIndent1"/>
      </w:pPr>
      <w:r w:rsidRPr="00FB2097">
        <w:rPr>
          <w:rStyle w:val="commandkeywords"/>
          <w:rFonts w:hint="eastAsia"/>
        </w:rPr>
        <w:t xml:space="preserve">fast-reroute microloop-avoidance enable </w:t>
      </w:r>
      <w:r w:rsidRPr="00FB2097">
        <w:rPr>
          <w:rStyle w:val="commandtext"/>
          <w:rFonts w:hint="eastAsia"/>
        </w:rPr>
        <w:t>[</w:t>
      </w:r>
      <w:r w:rsidRPr="00FB2097">
        <w:rPr>
          <w:rStyle w:val="commandkeywords"/>
        </w:rPr>
        <w:t xml:space="preserve"> </w:t>
      </w:r>
      <w:r w:rsidRPr="00FB2097">
        <w:rPr>
          <w:rStyle w:val="commandkeywords"/>
          <w:rFonts w:hint="eastAsia"/>
        </w:rPr>
        <w:t xml:space="preserve">level-1 </w:t>
      </w:r>
      <w:r w:rsidRPr="00FB2097">
        <w:rPr>
          <w:rStyle w:val="commandtext"/>
        </w:rPr>
        <w:t>|</w:t>
      </w:r>
      <w:r w:rsidRPr="00FB2097">
        <w:rPr>
          <w:rStyle w:val="commandkeywords"/>
        </w:rPr>
        <w:t xml:space="preserve"> level-2 </w:t>
      </w:r>
      <w:r w:rsidRPr="00FB2097">
        <w:rPr>
          <w:rStyle w:val="commandtext"/>
        </w:rPr>
        <w:t>]</w:t>
      </w:r>
    </w:p>
    <w:p w:rsidR="00CE7DAA" w:rsidRPr="00CE7DAA" w:rsidRDefault="00CE7DAA" w:rsidP="00CE7DAA">
      <w:pPr>
        <w:pStyle w:val="ItemIndent1"/>
        <w:rPr>
          <w:lang w:eastAsia="zh-CN"/>
        </w:rPr>
      </w:pPr>
      <w:r w:rsidRPr="00CE7DAA">
        <w:rPr>
          <w:rFonts w:hint="eastAsia"/>
          <w:lang w:eastAsia="zh-CN"/>
        </w:rPr>
        <w:t>缺省情况下，</w:t>
      </w:r>
      <w:r w:rsidRPr="00CE7DAA">
        <w:rPr>
          <w:rFonts w:hint="eastAsia"/>
          <w:lang w:eastAsia="zh-CN"/>
        </w:rPr>
        <w:t>IS</w:t>
      </w:r>
      <w:r w:rsidRPr="00CE7DAA">
        <w:rPr>
          <w:lang w:eastAsia="zh-CN"/>
        </w:rPr>
        <w:t>-</w:t>
      </w:r>
      <w:r w:rsidRPr="00CE7DAA">
        <w:rPr>
          <w:rFonts w:hint="eastAsia"/>
          <w:lang w:eastAsia="zh-CN"/>
        </w:rPr>
        <w:t>IS</w:t>
      </w:r>
      <w:r w:rsidRPr="00CE7DAA">
        <w:rPr>
          <w:rFonts w:hint="eastAsia"/>
          <w:lang w:eastAsia="zh-CN"/>
        </w:rPr>
        <w:t>的</w:t>
      </w:r>
      <w:r w:rsidR="004A6F68">
        <w:rPr>
          <w:rFonts w:hint="eastAsia"/>
          <w:lang w:eastAsia="zh-CN"/>
        </w:rPr>
        <w:t>FRR</w:t>
      </w:r>
      <w:r w:rsidRPr="00CE7DAA">
        <w:rPr>
          <w:rFonts w:hint="eastAsia"/>
          <w:lang w:eastAsia="zh-CN"/>
        </w:rPr>
        <w:t>正切防</w:t>
      </w:r>
      <w:r w:rsidRPr="00CE7DAA">
        <w:rPr>
          <w:lang w:eastAsia="zh-CN"/>
        </w:rPr>
        <w:t>微环功</w:t>
      </w:r>
      <w:r w:rsidRPr="00CE7DAA">
        <w:rPr>
          <w:rFonts w:hint="eastAsia"/>
          <w:lang w:eastAsia="zh-CN"/>
        </w:rPr>
        <w:t>能处于</w:t>
      </w:r>
      <w:r w:rsidRPr="00CE7DAA">
        <w:rPr>
          <w:lang w:eastAsia="zh-CN"/>
        </w:rPr>
        <w:t>关闭状态</w:t>
      </w:r>
      <w:r w:rsidRPr="00CE7DAA">
        <w:rPr>
          <w:rFonts w:hint="eastAsia"/>
          <w:lang w:eastAsia="zh-CN"/>
        </w:rPr>
        <w:t>。</w:t>
      </w:r>
    </w:p>
    <w:p w:rsidR="00CE7DAA" w:rsidRPr="00CE7DAA" w:rsidRDefault="00811864" w:rsidP="00CE7DAA">
      <w:pPr>
        <w:pStyle w:val="ItemStep"/>
        <w:rPr>
          <w:lang w:eastAsia="zh-CN"/>
        </w:rPr>
      </w:pPr>
      <w:r w:rsidRPr="00811864">
        <w:rPr>
          <w:rFonts w:hint="eastAsia"/>
          <w:lang w:eastAsia="zh-CN"/>
        </w:rPr>
        <w:t>（</w:t>
      </w:r>
      <w:r w:rsidRPr="00BC401C">
        <w:rPr>
          <w:rFonts w:hint="eastAsia"/>
          <w:lang w:eastAsia="zh-CN"/>
        </w:rPr>
        <w:t>可选</w:t>
      </w:r>
      <w:r w:rsidRPr="00811864">
        <w:rPr>
          <w:rFonts w:hint="eastAsia"/>
          <w:lang w:eastAsia="zh-CN"/>
        </w:rPr>
        <w:t>）</w:t>
      </w:r>
      <w:r w:rsidR="00CE7DAA" w:rsidRPr="00CE7DAA">
        <w:rPr>
          <w:rFonts w:hint="eastAsia"/>
          <w:lang w:eastAsia="zh-CN"/>
        </w:rPr>
        <w:t>配置</w:t>
      </w:r>
      <w:r w:rsidR="004A6F68">
        <w:rPr>
          <w:rFonts w:hint="eastAsia"/>
          <w:lang w:eastAsia="zh-CN"/>
        </w:rPr>
        <w:t>FRR</w:t>
      </w:r>
      <w:r w:rsidR="00CE7DAA" w:rsidRPr="00CE7DAA">
        <w:rPr>
          <w:lang w:eastAsia="zh-CN"/>
        </w:rPr>
        <w:t>正切防微环延迟时间</w:t>
      </w:r>
      <w:r w:rsidR="00CE7DAA" w:rsidRPr="00CE7DAA">
        <w:rPr>
          <w:rFonts w:hint="eastAsia"/>
          <w:lang w:eastAsia="zh-CN"/>
        </w:rPr>
        <w:t>。</w:t>
      </w:r>
    </w:p>
    <w:p w:rsidR="00CE7DAA" w:rsidRDefault="00CE7DAA" w:rsidP="00CE7DAA">
      <w:pPr>
        <w:pStyle w:val="ItemIndent1"/>
      </w:pPr>
      <w:r w:rsidRPr="00FC4CD7">
        <w:rPr>
          <w:rStyle w:val="commandkeywords"/>
          <w:rFonts w:hint="eastAsia"/>
        </w:rPr>
        <w:t>fast-reroute microloop-avoidance rib-update-delay</w:t>
      </w:r>
      <w:r w:rsidRPr="00FC4CD7">
        <w:rPr>
          <w:rStyle w:val="BoldText"/>
          <w:rFonts w:hint="eastAsia"/>
        </w:rPr>
        <w:t xml:space="preserve"> </w:t>
      </w:r>
      <w:r w:rsidRPr="00FC4CD7">
        <w:rPr>
          <w:rStyle w:val="commandparameter"/>
        </w:rPr>
        <w:t>delay-time</w:t>
      </w:r>
      <w:r w:rsidRPr="00FC4CD7">
        <w:rPr>
          <w:rStyle w:val="BoldText"/>
          <w:rFonts w:hint="eastAsia"/>
        </w:rPr>
        <w:t xml:space="preserve"> </w:t>
      </w:r>
      <w:r w:rsidRPr="00FC4CD7">
        <w:rPr>
          <w:rStyle w:val="commandtext"/>
          <w:rFonts w:hint="eastAsia"/>
        </w:rPr>
        <w:t>[</w:t>
      </w:r>
      <w:r w:rsidRPr="00FC4CD7">
        <w:rPr>
          <w:rStyle w:val="commandkeywords"/>
        </w:rPr>
        <w:t xml:space="preserve"> </w:t>
      </w:r>
      <w:r w:rsidRPr="00FC4CD7">
        <w:rPr>
          <w:rStyle w:val="commandkeywords"/>
          <w:rFonts w:hint="eastAsia"/>
        </w:rPr>
        <w:t xml:space="preserve">level-1 </w:t>
      </w:r>
      <w:r w:rsidRPr="00FC4CD7">
        <w:rPr>
          <w:rStyle w:val="commandtext"/>
          <w:rFonts w:hint="eastAsia"/>
        </w:rPr>
        <w:t>|</w:t>
      </w:r>
      <w:r w:rsidRPr="00FC4CD7">
        <w:rPr>
          <w:rStyle w:val="commandkeywords"/>
          <w:rFonts w:hint="eastAsia"/>
        </w:rPr>
        <w:t xml:space="preserve"> level-2</w:t>
      </w:r>
      <w:r w:rsidRPr="00FC4CD7">
        <w:rPr>
          <w:rStyle w:val="commandkeywords"/>
        </w:rPr>
        <w:t xml:space="preserve"> </w:t>
      </w:r>
      <w:r w:rsidRPr="00FC4CD7">
        <w:rPr>
          <w:rStyle w:val="commandtext"/>
          <w:rFonts w:hint="eastAsia"/>
        </w:rPr>
        <w:t>]</w:t>
      </w:r>
    </w:p>
    <w:p w:rsidR="00CE7DAA" w:rsidRDefault="00CE7DAA" w:rsidP="00CE7DAA">
      <w:pPr>
        <w:pStyle w:val="ItemIndent1"/>
        <w:rPr>
          <w:lang w:eastAsia="zh-CN"/>
        </w:rPr>
      </w:pPr>
      <w:r w:rsidRPr="00CE7DAA">
        <w:rPr>
          <w:rFonts w:hint="eastAsia"/>
          <w:lang w:eastAsia="zh-CN"/>
        </w:rPr>
        <w:t>缺省情况下，</w:t>
      </w:r>
      <w:r w:rsidR="004A6F68">
        <w:rPr>
          <w:rFonts w:hint="eastAsia"/>
          <w:lang w:eastAsia="zh-CN"/>
        </w:rPr>
        <w:t>FRR</w:t>
      </w:r>
      <w:r w:rsidRPr="00CE7DAA">
        <w:rPr>
          <w:rFonts w:hint="eastAsia"/>
          <w:lang w:eastAsia="zh-CN"/>
        </w:rPr>
        <w:t>正切防</w:t>
      </w:r>
      <w:r w:rsidRPr="00CE7DAA">
        <w:rPr>
          <w:lang w:eastAsia="zh-CN"/>
        </w:rPr>
        <w:t>微环</w:t>
      </w:r>
      <w:r w:rsidRPr="00CE7DAA">
        <w:rPr>
          <w:rFonts w:hint="eastAsia"/>
          <w:lang w:eastAsia="zh-CN"/>
        </w:rPr>
        <w:t>延迟</w:t>
      </w:r>
      <w:r w:rsidRPr="00CE7DAA">
        <w:rPr>
          <w:lang w:eastAsia="zh-CN"/>
        </w:rPr>
        <w:t>时间</w:t>
      </w:r>
      <w:r w:rsidRPr="00CE7DAA">
        <w:rPr>
          <w:rFonts w:hint="eastAsia"/>
          <w:lang w:eastAsia="zh-CN"/>
        </w:rPr>
        <w:t>为</w:t>
      </w:r>
      <w:r w:rsidRPr="00CE7DAA">
        <w:rPr>
          <w:rFonts w:hint="eastAsia"/>
          <w:lang w:eastAsia="zh-CN"/>
        </w:rPr>
        <w:t>5000</w:t>
      </w:r>
      <w:r w:rsidRPr="00CE7DAA">
        <w:rPr>
          <w:rFonts w:hint="eastAsia"/>
          <w:lang w:eastAsia="zh-CN"/>
        </w:rPr>
        <w:t>毫秒。</w:t>
      </w:r>
    </w:p>
    <w:p w:rsidR="00811864" w:rsidRPr="000B1456" w:rsidRDefault="00811864" w:rsidP="00811864">
      <w:pPr>
        <w:pStyle w:val="40"/>
      </w:pPr>
      <w:r>
        <w:rPr>
          <w:rFonts w:hint="eastAsia"/>
        </w:rPr>
        <w:t>配置</w:t>
      </w:r>
      <w:r>
        <w:rPr>
          <w:rFonts w:hint="eastAsia"/>
        </w:rPr>
        <w:t>OSPF</w:t>
      </w:r>
      <w:r>
        <w:rPr>
          <w:rFonts w:hint="eastAsia"/>
        </w:rPr>
        <w:t>的</w:t>
      </w:r>
      <w:r w:rsidR="004A6F68">
        <w:rPr>
          <w:rFonts w:hint="eastAsia"/>
        </w:rPr>
        <w:t>FRR</w:t>
      </w:r>
      <w:r>
        <w:rPr>
          <w:rFonts w:hint="eastAsia"/>
        </w:rPr>
        <w:t>正切防微环功能</w:t>
      </w:r>
    </w:p>
    <w:p w:rsidR="00811864" w:rsidRDefault="00811864" w:rsidP="00811864">
      <w:pPr>
        <w:pStyle w:val="ItemStep"/>
      </w:pPr>
      <w:r>
        <w:rPr>
          <w:rFonts w:hint="eastAsia"/>
        </w:rPr>
        <w:t>进入系统视图。</w:t>
      </w:r>
    </w:p>
    <w:p w:rsidR="00811864" w:rsidRDefault="00811864" w:rsidP="00811864">
      <w:pPr>
        <w:pStyle w:val="ItemIndent1"/>
      </w:pPr>
      <w:r w:rsidRPr="00243DBD">
        <w:rPr>
          <w:rStyle w:val="commandkeywords"/>
          <w:rFonts w:hint="eastAsia"/>
        </w:rPr>
        <w:t>system-view</w:t>
      </w:r>
    </w:p>
    <w:p w:rsidR="00811864" w:rsidRPr="0026456E" w:rsidRDefault="00811864" w:rsidP="00811864">
      <w:pPr>
        <w:pStyle w:val="ItemStep"/>
      </w:pPr>
      <w:r w:rsidRPr="0026456E">
        <w:rPr>
          <w:rFonts w:hint="eastAsia"/>
        </w:rPr>
        <w:t>进入</w:t>
      </w:r>
      <w:r w:rsidRPr="0026456E">
        <w:rPr>
          <w:rFonts w:hint="eastAsia"/>
        </w:rPr>
        <w:t>OSPF</w:t>
      </w:r>
      <w:r w:rsidRPr="0026456E">
        <w:rPr>
          <w:rFonts w:hint="eastAsia"/>
        </w:rPr>
        <w:t>视图。</w:t>
      </w:r>
    </w:p>
    <w:p w:rsidR="00811864" w:rsidRPr="0026456E" w:rsidRDefault="00811864" w:rsidP="00811864">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811864" w:rsidRPr="000E2DB1" w:rsidRDefault="00811864" w:rsidP="00811864">
      <w:pPr>
        <w:pStyle w:val="ItemStep"/>
        <w:rPr>
          <w:lang w:eastAsia="zh-CN"/>
        </w:rPr>
      </w:pPr>
      <w:r w:rsidRPr="00FB2097">
        <w:rPr>
          <w:rFonts w:hint="eastAsia"/>
          <w:lang w:eastAsia="zh-CN"/>
        </w:rPr>
        <w:t>开启</w:t>
      </w:r>
      <w:r w:rsidRPr="0026456E">
        <w:rPr>
          <w:rFonts w:hint="eastAsia"/>
          <w:lang w:eastAsia="zh-CN"/>
        </w:rPr>
        <w:t>OSPF</w:t>
      </w:r>
      <w:r w:rsidRPr="00FB2097">
        <w:rPr>
          <w:rFonts w:hint="eastAsia"/>
          <w:lang w:eastAsia="zh-CN"/>
        </w:rPr>
        <w:t>的</w:t>
      </w:r>
      <w:r w:rsidR="004A6F68">
        <w:rPr>
          <w:rFonts w:hint="eastAsia"/>
          <w:lang w:eastAsia="zh-CN"/>
        </w:rPr>
        <w:t>FRR</w:t>
      </w:r>
      <w:r w:rsidRPr="00FB2097">
        <w:rPr>
          <w:rFonts w:hint="eastAsia"/>
          <w:lang w:eastAsia="zh-CN"/>
        </w:rPr>
        <w:t>正切防微环功能</w:t>
      </w:r>
      <w:r w:rsidRPr="000E2DB1">
        <w:rPr>
          <w:rFonts w:hint="eastAsia"/>
          <w:lang w:eastAsia="zh-CN"/>
        </w:rPr>
        <w:t>。</w:t>
      </w:r>
    </w:p>
    <w:p w:rsidR="00811864" w:rsidRDefault="00811864" w:rsidP="00811864">
      <w:pPr>
        <w:pStyle w:val="ItemIndent1"/>
      </w:pPr>
      <w:r w:rsidRPr="00E473C6">
        <w:rPr>
          <w:rStyle w:val="commandkeywords"/>
          <w:rFonts w:hint="eastAsia"/>
        </w:rPr>
        <w:t xml:space="preserve">fast-reroute microloop-avoidance </w:t>
      </w:r>
      <w:r>
        <w:rPr>
          <w:rStyle w:val="commandkeywords"/>
          <w:rFonts w:hint="eastAsia"/>
        </w:rPr>
        <w:t>enable</w:t>
      </w:r>
    </w:p>
    <w:p w:rsidR="00811864" w:rsidRPr="008F33A9" w:rsidRDefault="00811864" w:rsidP="00811864">
      <w:pPr>
        <w:pStyle w:val="ItemIndent1"/>
      </w:pPr>
      <w:r w:rsidRPr="00FB2097">
        <w:rPr>
          <w:rFonts w:hint="eastAsia"/>
        </w:rPr>
        <w:t>缺省情况下，</w:t>
      </w:r>
      <w:r w:rsidRPr="0026456E">
        <w:rPr>
          <w:rFonts w:hint="eastAsia"/>
        </w:rPr>
        <w:t>OSPF</w:t>
      </w:r>
      <w:r w:rsidRPr="00FB2097">
        <w:rPr>
          <w:rFonts w:hint="eastAsia"/>
        </w:rPr>
        <w:t>的</w:t>
      </w:r>
      <w:r w:rsidR="004A6F68">
        <w:rPr>
          <w:rFonts w:hint="eastAsia"/>
        </w:rPr>
        <w:t>FRR</w:t>
      </w:r>
      <w:r w:rsidRPr="00FB2097">
        <w:rPr>
          <w:rFonts w:hint="eastAsia"/>
        </w:rPr>
        <w:t>正切防</w:t>
      </w:r>
      <w:r w:rsidRPr="00FB2097">
        <w:t>微环功</w:t>
      </w:r>
      <w:r w:rsidRPr="00FB2097">
        <w:rPr>
          <w:rFonts w:hint="eastAsia"/>
        </w:rPr>
        <w:t>能处于</w:t>
      </w:r>
      <w:r w:rsidRPr="00FB2097">
        <w:t>关闭状态</w:t>
      </w:r>
      <w:r w:rsidRPr="00FB2097">
        <w:rPr>
          <w:rFonts w:hint="eastAsia"/>
        </w:rPr>
        <w:t>。</w:t>
      </w:r>
    </w:p>
    <w:p w:rsidR="00811864" w:rsidRPr="000E2DB1" w:rsidRDefault="00811864" w:rsidP="00811864">
      <w:pPr>
        <w:pStyle w:val="ItemStep"/>
        <w:rPr>
          <w:lang w:eastAsia="zh-CN"/>
        </w:rPr>
      </w:pPr>
      <w:r w:rsidRPr="00811864">
        <w:rPr>
          <w:rFonts w:hint="eastAsia"/>
          <w:lang w:eastAsia="zh-CN"/>
        </w:rPr>
        <w:t>（可选）</w:t>
      </w:r>
      <w:r w:rsidRPr="005F6E49">
        <w:rPr>
          <w:rFonts w:hint="eastAsia"/>
          <w:lang w:eastAsia="zh-CN"/>
        </w:rPr>
        <w:t>配置</w:t>
      </w:r>
      <w:r w:rsidR="004A6F68">
        <w:rPr>
          <w:rFonts w:hint="eastAsia"/>
          <w:lang w:eastAsia="zh-CN"/>
        </w:rPr>
        <w:t>FRR</w:t>
      </w:r>
      <w:r w:rsidRPr="005F6E49">
        <w:rPr>
          <w:lang w:eastAsia="zh-CN"/>
        </w:rPr>
        <w:t>正切防微环延迟时间</w:t>
      </w:r>
      <w:r w:rsidRPr="000E2DB1">
        <w:rPr>
          <w:rFonts w:hint="eastAsia"/>
          <w:lang w:eastAsia="zh-CN"/>
        </w:rPr>
        <w:t>。</w:t>
      </w:r>
    </w:p>
    <w:p w:rsidR="00811864" w:rsidRDefault="00811864" w:rsidP="00811864">
      <w:pPr>
        <w:pStyle w:val="ItemIndent1"/>
      </w:pPr>
      <w:r w:rsidRPr="00D33B0C">
        <w:rPr>
          <w:rStyle w:val="commandkeywords"/>
          <w:rFonts w:hint="eastAsia"/>
        </w:rPr>
        <w:t>fast-reroute microloop-avoidance rib-update-delay</w:t>
      </w:r>
      <w:r>
        <w:rPr>
          <w:rStyle w:val="BoldText"/>
          <w:rFonts w:hint="eastAsia"/>
        </w:rPr>
        <w:t xml:space="preserve"> </w:t>
      </w:r>
      <w:r w:rsidRPr="00170AEC">
        <w:rPr>
          <w:rStyle w:val="commandparameter"/>
        </w:rPr>
        <w:t>delay-time</w:t>
      </w:r>
    </w:p>
    <w:p w:rsidR="00811864" w:rsidRDefault="00811864" w:rsidP="00811864">
      <w:pPr>
        <w:pStyle w:val="ItemIndent1"/>
        <w:rPr>
          <w:lang w:eastAsia="zh-CN"/>
        </w:rPr>
      </w:pPr>
      <w:r w:rsidRPr="00FC4CD7">
        <w:rPr>
          <w:rFonts w:hint="eastAsia"/>
          <w:lang w:eastAsia="zh-CN"/>
        </w:rPr>
        <w:t>缺省情况下，</w:t>
      </w:r>
      <w:r w:rsidR="004A6F68">
        <w:rPr>
          <w:rFonts w:hint="eastAsia"/>
          <w:lang w:eastAsia="zh-CN"/>
        </w:rPr>
        <w:t>FRR</w:t>
      </w:r>
      <w:r w:rsidRPr="00FC4CD7">
        <w:rPr>
          <w:rFonts w:hint="eastAsia"/>
          <w:lang w:eastAsia="zh-CN"/>
        </w:rPr>
        <w:t>正切防</w:t>
      </w:r>
      <w:r w:rsidRPr="00FC4CD7">
        <w:rPr>
          <w:lang w:eastAsia="zh-CN"/>
        </w:rPr>
        <w:t>微环</w:t>
      </w:r>
      <w:r w:rsidRPr="00FC4CD7">
        <w:rPr>
          <w:rFonts w:hint="eastAsia"/>
          <w:lang w:eastAsia="zh-CN"/>
        </w:rPr>
        <w:t>延迟</w:t>
      </w:r>
      <w:r w:rsidRPr="00FC4CD7">
        <w:rPr>
          <w:lang w:eastAsia="zh-CN"/>
        </w:rPr>
        <w:t>时间</w:t>
      </w:r>
      <w:r w:rsidRPr="00FC4CD7">
        <w:rPr>
          <w:rFonts w:hint="eastAsia"/>
          <w:lang w:eastAsia="zh-CN"/>
        </w:rPr>
        <w:t>为</w:t>
      </w:r>
      <w:r w:rsidRPr="00FC4CD7">
        <w:rPr>
          <w:rFonts w:hint="eastAsia"/>
          <w:lang w:eastAsia="zh-CN"/>
        </w:rPr>
        <w:t>5000</w:t>
      </w:r>
      <w:r w:rsidRPr="00FC4CD7">
        <w:rPr>
          <w:rFonts w:hint="eastAsia"/>
          <w:lang w:eastAsia="zh-CN"/>
        </w:rPr>
        <w:t>毫秒。</w:t>
      </w:r>
    </w:p>
    <w:p w:rsidR="006D7BCE" w:rsidRDefault="006D7BCE" w:rsidP="006D7BCE">
      <w:pPr>
        <w:pStyle w:val="40"/>
      </w:pPr>
      <w:r>
        <w:rPr>
          <w:rFonts w:hint="eastAsia"/>
        </w:rPr>
        <w:t>配置</w:t>
      </w:r>
      <w:r w:rsidR="004A6F68">
        <w:rPr>
          <w:rFonts w:hint="eastAsia"/>
        </w:rPr>
        <w:t>IS-IS</w:t>
      </w:r>
      <w:r w:rsidR="004A6F68">
        <w:rPr>
          <w:rFonts w:hint="eastAsia"/>
        </w:rPr>
        <w:t>的</w:t>
      </w:r>
      <w:r w:rsidR="004A6F68">
        <w:rPr>
          <w:rFonts w:hint="eastAsia"/>
        </w:rPr>
        <w:t>SR</w:t>
      </w:r>
      <w:r w:rsidR="004A6F68">
        <w:rPr>
          <w:rFonts w:hint="eastAsia"/>
        </w:rPr>
        <w:t>防微环功能</w:t>
      </w:r>
    </w:p>
    <w:p w:rsidR="006D7BCE" w:rsidRPr="00CC05D6" w:rsidRDefault="006D7BCE" w:rsidP="006D7BCE">
      <w:pPr>
        <w:pStyle w:val="ItemStep"/>
      </w:pPr>
      <w:r w:rsidRPr="00CC05D6">
        <w:rPr>
          <w:rFonts w:hint="eastAsia"/>
        </w:rPr>
        <w:t>进入系统视图。</w:t>
      </w:r>
    </w:p>
    <w:p w:rsidR="006D7BCE" w:rsidRPr="00CC05D6" w:rsidRDefault="006D7BCE" w:rsidP="006D7BCE">
      <w:pPr>
        <w:pStyle w:val="ItemIndent1"/>
      </w:pPr>
      <w:r w:rsidRPr="00CC05D6">
        <w:rPr>
          <w:rStyle w:val="commandkeywords"/>
          <w:rFonts w:hint="eastAsia"/>
        </w:rPr>
        <w:t>system-view</w:t>
      </w:r>
    </w:p>
    <w:p w:rsidR="006D7BCE" w:rsidRPr="00CC05D6" w:rsidRDefault="006D7BCE" w:rsidP="006D7BCE">
      <w:pPr>
        <w:pStyle w:val="ItemStep"/>
      </w:pPr>
      <w:r w:rsidRPr="00CC05D6">
        <w:rPr>
          <w:rFonts w:hint="eastAsia"/>
        </w:rPr>
        <w:t>进入</w:t>
      </w:r>
      <w:r w:rsidRPr="00CC05D6">
        <w:rPr>
          <w:rFonts w:hint="eastAsia"/>
        </w:rPr>
        <w:t>IS-IS</w:t>
      </w:r>
      <w:r w:rsidRPr="00CC05D6">
        <w:rPr>
          <w:rFonts w:hint="eastAsia"/>
        </w:rPr>
        <w:t>视图。</w:t>
      </w:r>
    </w:p>
    <w:p w:rsidR="006D7BCE" w:rsidRPr="00CC05D6" w:rsidRDefault="006D7BCE" w:rsidP="006D7BCE">
      <w:pPr>
        <w:pStyle w:val="ItemIndent1"/>
      </w:pPr>
      <w:r w:rsidRPr="00CC05D6">
        <w:rPr>
          <w:rStyle w:val="commandkeywords"/>
          <w:rFonts w:hint="eastAsia"/>
        </w:rPr>
        <w:t xml:space="preserve">isis </w:t>
      </w:r>
      <w:r w:rsidRPr="00CC05D6">
        <w:rPr>
          <w:rStyle w:val="commandparameter"/>
          <w:rFonts w:hint="eastAsia"/>
        </w:rPr>
        <w:t>process-id</w:t>
      </w:r>
    </w:p>
    <w:p w:rsidR="006D7BCE" w:rsidRPr="00CC05D6" w:rsidRDefault="006D7BCE" w:rsidP="006D7BCE">
      <w:pPr>
        <w:pStyle w:val="ItemStep"/>
      </w:pPr>
      <w:r w:rsidRPr="00CC05D6">
        <w:rPr>
          <w:rFonts w:hint="eastAsia"/>
        </w:rPr>
        <w:t>进入</w:t>
      </w:r>
      <w:r w:rsidRPr="00CC05D6">
        <w:t>IS-IS IPv4</w:t>
      </w:r>
      <w:r w:rsidRPr="00CC05D6">
        <w:rPr>
          <w:rFonts w:hint="eastAsia"/>
        </w:rPr>
        <w:t>单播地址族视图。</w:t>
      </w:r>
    </w:p>
    <w:p w:rsidR="006D7BCE" w:rsidRPr="00CC05D6" w:rsidRDefault="006D7BCE" w:rsidP="006D7BCE">
      <w:pPr>
        <w:pStyle w:val="ItemIndent1"/>
      </w:pPr>
      <w:r w:rsidRPr="00CC05D6">
        <w:rPr>
          <w:rStyle w:val="commandkeywords"/>
          <w:rFonts w:hint="eastAsia"/>
        </w:rPr>
        <w:t>address-family ipv4</w:t>
      </w:r>
    </w:p>
    <w:p w:rsidR="006D7BCE" w:rsidRPr="006D7BCE" w:rsidRDefault="006D7BCE" w:rsidP="006D7BCE">
      <w:pPr>
        <w:pStyle w:val="ItemStep"/>
        <w:rPr>
          <w:lang w:eastAsia="zh-CN"/>
        </w:rPr>
      </w:pPr>
      <w:r w:rsidRPr="006D7BCE">
        <w:rPr>
          <w:rFonts w:hint="eastAsia"/>
          <w:lang w:eastAsia="zh-CN"/>
        </w:rPr>
        <w:t>开启</w:t>
      </w:r>
      <w:r w:rsidRPr="006D7BCE">
        <w:rPr>
          <w:rFonts w:hint="eastAsia"/>
          <w:lang w:eastAsia="zh-CN"/>
        </w:rPr>
        <w:t>IS-IS</w:t>
      </w:r>
      <w:r w:rsidRPr="006D7BCE">
        <w:rPr>
          <w:rFonts w:hint="eastAsia"/>
          <w:lang w:eastAsia="zh-CN"/>
        </w:rPr>
        <w:t>的</w:t>
      </w:r>
      <w:r w:rsidRPr="006D7BCE">
        <w:rPr>
          <w:rFonts w:hint="eastAsia"/>
          <w:lang w:eastAsia="zh-CN"/>
        </w:rPr>
        <w:t>SR</w:t>
      </w:r>
      <w:r w:rsidRPr="006D7BCE">
        <w:rPr>
          <w:rFonts w:hint="eastAsia"/>
          <w:lang w:eastAsia="zh-CN"/>
        </w:rPr>
        <w:t>防微环功能。</w:t>
      </w:r>
    </w:p>
    <w:p w:rsidR="006D7BCE" w:rsidRPr="00CC05D6" w:rsidRDefault="006D7BCE" w:rsidP="006D7BCE">
      <w:pPr>
        <w:pStyle w:val="ItemIndent1"/>
      </w:pPr>
      <w:r w:rsidRPr="00CC05D6">
        <w:rPr>
          <w:rStyle w:val="commandkeywords"/>
        </w:rPr>
        <w:t>segment-routing microloop-avoidance</w:t>
      </w:r>
      <w:r w:rsidRPr="00CC05D6">
        <w:rPr>
          <w:rStyle w:val="commandkeywords"/>
          <w:rFonts w:hint="eastAsia"/>
        </w:rPr>
        <w:t xml:space="preserve"> enable </w:t>
      </w:r>
      <w:r w:rsidRPr="00CC05D6">
        <w:rPr>
          <w:rStyle w:val="commandtext"/>
          <w:rFonts w:hint="eastAsia"/>
        </w:rPr>
        <w:t>[</w:t>
      </w:r>
      <w:r w:rsidRPr="00CC05D6">
        <w:rPr>
          <w:rStyle w:val="commandkeywords"/>
        </w:rPr>
        <w:t xml:space="preserve"> </w:t>
      </w:r>
      <w:r w:rsidRPr="00CC05D6">
        <w:rPr>
          <w:rStyle w:val="commandkeywords"/>
          <w:rFonts w:hint="eastAsia"/>
        </w:rPr>
        <w:t xml:space="preserve">level-1 </w:t>
      </w:r>
      <w:r w:rsidRPr="00CC05D6">
        <w:rPr>
          <w:rStyle w:val="commandtext"/>
          <w:rFonts w:hint="eastAsia"/>
        </w:rPr>
        <w:t>|</w:t>
      </w:r>
      <w:r w:rsidRPr="00CC05D6">
        <w:rPr>
          <w:rStyle w:val="commandkeywords"/>
          <w:rFonts w:hint="eastAsia"/>
        </w:rPr>
        <w:t xml:space="preserve"> level-2</w:t>
      </w:r>
      <w:r w:rsidRPr="00CC05D6">
        <w:rPr>
          <w:rStyle w:val="commandkeywords"/>
        </w:rPr>
        <w:t xml:space="preserve"> </w:t>
      </w:r>
      <w:r w:rsidRPr="00CC05D6">
        <w:rPr>
          <w:rStyle w:val="commandtext"/>
          <w:rFonts w:hint="eastAsia"/>
        </w:rPr>
        <w:t>]</w:t>
      </w:r>
    </w:p>
    <w:p w:rsidR="006D7BCE" w:rsidRPr="006D7BCE" w:rsidRDefault="006D7BCE" w:rsidP="006D7BCE">
      <w:pPr>
        <w:pStyle w:val="ItemIndent1"/>
        <w:rPr>
          <w:lang w:eastAsia="zh-CN"/>
        </w:rPr>
      </w:pPr>
      <w:r w:rsidRPr="006D7BCE">
        <w:rPr>
          <w:rFonts w:hint="eastAsia"/>
          <w:lang w:eastAsia="zh-CN"/>
        </w:rPr>
        <w:t>缺省情况下，</w:t>
      </w:r>
      <w:r w:rsidRPr="006D7BCE">
        <w:rPr>
          <w:rFonts w:hint="eastAsia"/>
          <w:lang w:eastAsia="zh-CN"/>
        </w:rPr>
        <w:t>IS</w:t>
      </w:r>
      <w:r w:rsidRPr="006D7BCE">
        <w:rPr>
          <w:lang w:eastAsia="zh-CN"/>
        </w:rPr>
        <w:t>-</w:t>
      </w:r>
      <w:r w:rsidRPr="006D7BCE">
        <w:rPr>
          <w:rFonts w:hint="eastAsia"/>
          <w:lang w:eastAsia="zh-CN"/>
        </w:rPr>
        <w:t>IS</w:t>
      </w:r>
      <w:r w:rsidRPr="006D7BCE">
        <w:rPr>
          <w:rFonts w:hint="eastAsia"/>
          <w:lang w:eastAsia="zh-CN"/>
        </w:rPr>
        <w:t>的</w:t>
      </w:r>
      <w:r w:rsidRPr="006D7BCE">
        <w:rPr>
          <w:rFonts w:hint="eastAsia"/>
          <w:lang w:eastAsia="zh-CN"/>
        </w:rPr>
        <w:t>SR</w:t>
      </w:r>
      <w:r w:rsidRPr="006D7BCE">
        <w:rPr>
          <w:rFonts w:hint="eastAsia"/>
          <w:lang w:eastAsia="zh-CN"/>
        </w:rPr>
        <w:t>防</w:t>
      </w:r>
      <w:r w:rsidRPr="006D7BCE">
        <w:rPr>
          <w:lang w:eastAsia="zh-CN"/>
        </w:rPr>
        <w:t>微环功</w:t>
      </w:r>
      <w:r w:rsidRPr="006D7BCE">
        <w:rPr>
          <w:rFonts w:hint="eastAsia"/>
          <w:lang w:eastAsia="zh-CN"/>
        </w:rPr>
        <w:t>能处于</w:t>
      </w:r>
      <w:r w:rsidRPr="006D7BCE">
        <w:rPr>
          <w:lang w:eastAsia="zh-CN"/>
        </w:rPr>
        <w:t>关闭状态</w:t>
      </w:r>
      <w:r w:rsidRPr="006D7BCE">
        <w:rPr>
          <w:rFonts w:hint="eastAsia"/>
          <w:lang w:eastAsia="zh-CN"/>
        </w:rPr>
        <w:t>。</w:t>
      </w:r>
    </w:p>
    <w:p w:rsidR="006D7BCE" w:rsidRPr="006D7BCE" w:rsidRDefault="006D7BCE" w:rsidP="006D7BCE">
      <w:pPr>
        <w:pStyle w:val="ItemStep"/>
        <w:rPr>
          <w:lang w:eastAsia="zh-CN"/>
        </w:rPr>
      </w:pPr>
      <w:r w:rsidRPr="006D7BCE">
        <w:rPr>
          <w:rFonts w:hint="eastAsia"/>
          <w:lang w:eastAsia="zh-CN"/>
        </w:rPr>
        <w:t>（可选）配置</w:t>
      </w:r>
      <w:r w:rsidRPr="006D7BCE">
        <w:rPr>
          <w:rFonts w:hint="eastAsia"/>
          <w:lang w:eastAsia="zh-CN"/>
        </w:rPr>
        <w:t>IS</w:t>
      </w:r>
      <w:r w:rsidRPr="006D7BCE">
        <w:rPr>
          <w:lang w:eastAsia="zh-CN"/>
        </w:rPr>
        <w:t>-</w:t>
      </w:r>
      <w:r w:rsidRPr="006D7BCE">
        <w:rPr>
          <w:rFonts w:hint="eastAsia"/>
          <w:lang w:eastAsia="zh-CN"/>
        </w:rPr>
        <w:t>IS</w:t>
      </w:r>
      <w:r w:rsidRPr="006D7BCE">
        <w:rPr>
          <w:rFonts w:hint="eastAsia"/>
          <w:lang w:eastAsia="zh-CN"/>
        </w:rPr>
        <w:t>的</w:t>
      </w:r>
      <w:r w:rsidRPr="006D7BCE">
        <w:rPr>
          <w:rFonts w:hint="eastAsia"/>
          <w:lang w:eastAsia="zh-CN"/>
        </w:rPr>
        <w:t>SR</w:t>
      </w:r>
      <w:r w:rsidRPr="006D7BCE">
        <w:rPr>
          <w:lang w:eastAsia="zh-CN"/>
        </w:rPr>
        <w:t>防微环延迟时间</w:t>
      </w:r>
      <w:r w:rsidRPr="006D7BCE">
        <w:rPr>
          <w:rFonts w:hint="eastAsia"/>
          <w:lang w:eastAsia="zh-CN"/>
        </w:rPr>
        <w:t>。</w:t>
      </w:r>
    </w:p>
    <w:p w:rsidR="006D7BCE" w:rsidRPr="00CC05D6" w:rsidRDefault="006D7BCE" w:rsidP="006D7BCE">
      <w:pPr>
        <w:pStyle w:val="ItemIndent1"/>
      </w:pPr>
      <w:r w:rsidRPr="00CC05D6">
        <w:rPr>
          <w:rStyle w:val="commandkeywords"/>
        </w:rPr>
        <w:t>segment-routing microloop-avoidance</w:t>
      </w:r>
      <w:r w:rsidRPr="00CC05D6">
        <w:rPr>
          <w:rStyle w:val="commandkeywords"/>
          <w:rFonts w:hint="eastAsia"/>
        </w:rPr>
        <w:t xml:space="preserve"> </w:t>
      </w:r>
      <w:r w:rsidRPr="00CC05D6">
        <w:rPr>
          <w:rStyle w:val="commandkeywords"/>
        </w:rPr>
        <w:t>rib-update-delay</w:t>
      </w:r>
      <w:r w:rsidRPr="00CC05D6">
        <w:rPr>
          <w:rStyle w:val="commandkeywords"/>
          <w:rFonts w:hint="eastAsia"/>
        </w:rPr>
        <w:t xml:space="preserve"> </w:t>
      </w:r>
      <w:r w:rsidRPr="00CC05D6">
        <w:rPr>
          <w:rStyle w:val="commandparameter"/>
        </w:rPr>
        <w:t>delay-time</w:t>
      </w:r>
      <w:r w:rsidRPr="00CC05D6">
        <w:rPr>
          <w:rStyle w:val="commandkeywords"/>
          <w:rFonts w:hint="eastAsia"/>
        </w:rPr>
        <w:t xml:space="preserve"> </w:t>
      </w:r>
      <w:r w:rsidRPr="00CC05D6">
        <w:rPr>
          <w:rStyle w:val="commandtext"/>
          <w:rFonts w:hint="eastAsia"/>
        </w:rPr>
        <w:t>[</w:t>
      </w:r>
      <w:r w:rsidRPr="00CC05D6">
        <w:rPr>
          <w:rStyle w:val="commandkeywords"/>
        </w:rPr>
        <w:t xml:space="preserve"> </w:t>
      </w:r>
      <w:r w:rsidRPr="00CC05D6">
        <w:rPr>
          <w:rStyle w:val="commandkeywords"/>
          <w:rFonts w:hint="eastAsia"/>
        </w:rPr>
        <w:t xml:space="preserve">level-1 </w:t>
      </w:r>
      <w:r w:rsidRPr="00CC05D6">
        <w:rPr>
          <w:rStyle w:val="commandtext"/>
          <w:rFonts w:hint="eastAsia"/>
        </w:rPr>
        <w:t>|</w:t>
      </w:r>
      <w:r w:rsidRPr="00CC05D6">
        <w:rPr>
          <w:rStyle w:val="commandkeywords"/>
          <w:rFonts w:hint="eastAsia"/>
        </w:rPr>
        <w:t xml:space="preserve"> level-2</w:t>
      </w:r>
      <w:r w:rsidRPr="00CC05D6">
        <w:rPr>
          <w:rStyle w:val="commandkeywords"/>
        </w:rPr>
        <w:t xml:space="preserve"> </w:t>
      </w:r>
      <w:r w:rsidRPr="00CC05D6">
        <w:rPr>
          <w:rStyle w:val="commandtext"/>
          <w:rFonts w:hint="eastAsia"/>
        </w:rPr>
        <w:t>]</w:t>
      </w:r>
    </w:p>
    <w:p w:rsidR="006D7BCE" w:rsidRDefault="006D7BCE" w:rsidP="00811864">
      <w:pPr>
        <w:pStyle w:val="ItemIndent1"/>
        <w:rPr>
          <w:lang w:eastAsia="zh-CN"/>
        </w:rPr>
      </w:pPr>
      <w:r w:rsidRPr="006D7BCE">
        <w:rPr>
          <w:rFonts w:hint="eastAsia"/>
          <w:lang w:eastAsia="zh-CN"/>
        </w:rPr>
        <w:t>缺省情况下，</w:t>
      </w:r>
      <w:r w:rsidRPr="006D7BCE">
        <w:rPr>
          <w:rFonts w:hint="eastAsia"/>
          <w:lang w:eastAsia="zh-CN"/>
        </w:rPr>
        <w:t>IS</w:t>
      </w:r>
      <w:r w:rsidRPr="006D7BCE">
        <w:rPr>
          <w:lang w:eastAsia="zh-CN"/>
        </w:rPr>
        <w:t>-</w:t>
      </w:r>
      <w:r w:rsidRPr="006D7BCE">
        <w:rPr>
          <w:rFonts w:hint="eastAsia"/>
          <w:lang w:eastAsia="zh-CN"/>
        </w:rPr>
        <w:t>IS</w:t>
      </w:r>
      <w:r w:rsidRPr="006D7BCE">
        <w:rPr>
          <w:rFonts w:hint="eastAsia"/>
          <w:lang w:eastAsia="zh-CN"/>
        </w:rPr>
        <w:t>的</w:t>
      </w:r>
      <w:r w:rsidRPr="006D7BCE">
        <w:rPr>
          <w:rFonts w:hint="eastAsia"/>
          <w:lang w:eastAsia="zh-CN"/>
        </w:rPr>
        <w:t>SR</w:t>
      </w:r>
      <w:r w:rsidRPr="006D7BCE">
        <w:rPr>
          <w:rFonts w:hint="eastAsia"/>
          <w:lang w:eastAsia="zh-CN"/>
        </w:rPr>
        <w:t>防</w:t>
      </w:r>
      <w:r w:rsidRPr="006D7BCE">
        <w:rPr>
          <w:lang w:eastAsia="zh-CN"/>
        </w:rPr>
        <w:t>微环</w:t>
      </w:r>
      <w:r w:rsidRPr="006D7BCE">
        <w:rPr>
          <w:rFonts w:hint="eastAsia"/>
          <w:lang w:eastAsia="zh-CN"/>
        </w:rPr>
        <w:t>延迟</w:t>
      </w:r>
      <w:r w:rsidRPr="006D7BCE">
        <w:rPr>
          <w:lang w:eastAsia="zh-CN"/>
        </w:rPr>
        <w:t>时间</w:t>
      </w:r>
      <w:r w:rsidRPr="006D7BCE">
        <w:rPr>
          <w:rFonts w:hint="eastAsia"/>
          <w:lang w:eastAsia="zh-CN"/>
        </w:rPr>
        <w:t>为</w:t>
      </w:r>
      <w:r w:rsidRPr="006D7BCE">
        <w:rPr>
          <w:rFonts w:hint="eastAsia"/>
          <w:lang w:eastAsia="zh-CN"/>
        </w:rPr>
        <w:t>5000</w:t>
      </w:r>
      <w:r w:rsidRPr="006D7BCE">
        <w:rPr>
          <w:rFonts w:hint="eastAsia"/>
          <w:lang w:eastAsia="zh-CN"/>
        </w:rPr>
        <w:t>毫秒。</w:t>
      </w:r>
    </w:p>
    <w:p w:rsidR="00B82854" w:rsidRDefault="00B82854" w:rsidP="00B82854">
      <w:pPr>
        <w:pStyle w:val="40"/>
      </w:pPr>
      <w:r>
        <w:rPr>
          <w:rFonts w:hint="eastAsia"/>
        </w:rPr>
        <w:t>配置</w:t>
      </w:r>
      <w:r>
        <w:rPr>
          <w:rFonts w:hint="eastAsia"/>
        </w:rPr>
        <w:t>OSPF</w:t>
      </w:r>
      <w:r>
        <w:rPr>
          <w:rFonts w:hint="eastAsia"/>
        </w:rPr>
        <w:t>的</w:t>
      </w:r>
      <w:r>
        <w:rPr>
          <w:rFonts w:hint="eastAsia"/>
        </w:rPr>
        <w:t>SR</w:t>
      </w:r>
      <w:r>
        <w:rPr>
          <w:rFonts w:hint="eastAsia"/>
        </w:rPr>
        <w:t>防微环功能</w:t>
      </w:r>
    </w:p>
    <w:p w:rsidR="00B82854" w:rsidRPr="00CC05D6" w:rsidRDefault="00B82854" w:rsidP="00B82854">
      <w:pPr>
        <w:pStyle w:val="ItemStep"/>
      </w:pPr>
      <w:r w:rsidRPr="00CC05D6">
        <w:rPr>
          <w:rFonts w:hint="eastAsia"/>
        </w:rPr>
        <w:t>进入系统视图。</w:t>
      </w:r>
    </w:p>
    <w:p w:rsidR="00B82854" w:rsidRPr="00CC05D6" w:rsidRDefault="00B82854" w:rsidP="00B82854">
      <w:pPr>
        <w:pStyle w:val="ItemIndent1"/>
      </w:pPr>
      <w:r w:rsidRPr="00CC05D6">
        <w:rPr>
          <w:rStyle w:val="commandkeywords"/>
          <w:rFonts w:hint="eastAsia"/>
        </w:rPr>
        <w:t>system-view</w:t>
      </w:r>
    </w:p>
    <w:p w:rsidR="00B82854" w:rsidRPr="0026456E" w:rsidRDefault="00B82854" w:rsidP="00B82854">
      <w:pPr>
        <w:pStyle w:val="ItemStep"/>
      </w:pPr>
      <w:r w:rsidRPr="0026456E">
        <w:rPr>
          <w:rFonts w:hint="eastAsia"/>
        </w:rPr>
        <w:t>进入</w:t>
      </w:r>
      <w:r w:rsidRPr="0026456E">
        <w:rPr>
          <w:rFonts w:hint="eastAsia"/>
        </w:rPr>
        <w:t>OSPF</w:t>
      </w:r>
      <w:r w:rsidRPr="0026456E">
        <w:rPr>
          <w:rFonts w:hint="eastAsia"/>
        </w:rPr>
        <w:t>视图。</w:t>
      </w:r>
    </w:p>
    <w:p w:rsidR="00B82854" w:rsidRPr="0026456E" w:rsidRDefault="00B82854" w:rsidP="00B82854">
      <w:pPr>
        <w:pStyle w:val="ItemIndent1"/>
      </w:pPr>
      <w:r w:rsidRPr="0026456E">
        <w:rPr>
          <w:rStyle w:val="commandkeywords"/>
          <w:rFonts w:hint="eastAsia"/>
        </w:rPr>
        <w:t>ospf</w:t>
      </w:r>
      <w:r w:rsidRPr="003730D9">
        <w:rPr>
          <w:rFonts w:hint="eastAsia"/>
        </w:rPr>
        <w:t xml:space="preserve"> </w:t>
      </w:r>
      <w:r w:rsidRPr="003730D9">
        <w:rPr>
          <w:rStyle w:val="commandparameter"/>
          <w:rFonts w:hint="eastAsia"/>
        </w:rPr>
        <w:t>process-id</w:t>
      </w:r>
    </w:p>
    <w:p w:rsidR="00B82854" w:rsidRPr="00B82854" w:rsidRDefault="00B82854" w:rsidP="00B82854">
      <w:pPr>
        <w:pStyle w:val="ItemStep"/>
        <w:rPr>
          <w:lang w:eastAsia="zh-CN"/>
        </w:rPr>
      </w:pPr>
      <w:r w:rsidRPr="00B82854">
        <w:rPr>
          <w:rFonts w:hint="eastAsia"/>
          <w:lang w:eastAsia="zh-CN"/>
        </w:rPr>
        <w:t>开启</w:t>
      </w:r>
      <w:r w:rsidRPr="00B82854">
        <w:rPr>
          <w:rFonts w:hint="eastAsia"/>
          <w:lang w:eastAsia="zh-CN"/>
        </w:rPr>
        <w:t>OSPF</w:t>
      </w:r>
      <w:r w:rsidRPr="00B82854">
        <w:rPr>
          <w:rFonts w:hint="eastAsia"/>
          <w:lang w:eastAsia="zh-CN"/>
        </w:rPr>
        <w:t>的</w:t>
      </w:r>
      <w:r w:rsidRPr="00B82854">
        <w:rPr>
          <w:rFonts w:hint="eastAsia"/>
          <w:lang w:eastAsia="zh-CN"/>
        </w:rPr>
        <w:t>SR</w:t>
      </w:r>
      <w:r w:rsidRPr="00B82854">
        <w:rPr>
          <w:rFonts w:hint="eastAsia"/>
          <w:lang w:eastAsia="zh-CN"/>
        </w:rPr>
        <w:t>防微环功能。</w:t>
      </w:r>
    </w:p>
    <w:p w:rsidR="00B82854" w:rsidRPr="00CC05D6" w:rsidRDefault="00B82854" w:rsidP="00B82854">
      <w:pPr>
        <w:pStyle w:val="ItemIndent1"/>
      </w:pPr>
      <w:r w:rsidRPr="00CC05D6">
        <w:rPr>
          <w:rStyle w:val="commandkeywords"/>
        </w:rPr>
        <w:t>segment-routing microloop-avoidance</w:t>
      </w:r>
      <w:r w:rsidRPr="00CC05D6">
        <w:rPr>
          <w:rStyle w:val="commandkeywords"/>
          <w:rFonts w:hint="eastAsia"/>
        </w:rPr>
        <w:t xml:space="preserve"> enable</w:t>
      </w:r>
    </w:p>
    <w:p w:rsidR="00B82854" w:rsidRPr="006A4DE2" w:rsidRDefault="00B82854" w:rsidP="00B82854">
      <w:pPr>
        <w:pStyle w:val="ItemIndent1"/>
      </w:pPr>
      <w:r w:rsidRPr="006A4DE2">
        <w:rPr>
          <w:rFonts w:hint="eastAsia"/>
        </w:rPr>
        <w:t>缺省情况下，</w:t>
      </w:r>
      <w:r w:rsidRPr="006A4DE2">
        <w:rPr>
          <w:rFonts w:hint="eastAsia"/>
        </w:rPr>
        <w:t>OSPF</w:t>
      </w:r>
      <w:r w:rsidRPr="006A4DE2">
        <w:rPr>
          <w:rFonts w:hint="eastAsia"/>
        </w:rPr>
        <w:t>的</w:t>
      </w:r>
      <w:r w:rsidRPr="006A4DE2">
        <w:rPr>
          <w:rFonts w:hint="eastAsia"/>
        </w:rPr>
        <w:t>SR</w:t>
      </w:r>
      <w:r w:rsidRPr="006A4DE2">
        <w:rPr>
          <w:rFonts w:hint="eastAsia"/>
        </w:rPr>
        <w:t>防</w:t>
      </w:r>
      <w:r w:rsidRPr="006A4DE2">
        <w:t>微环功</w:t>
      </w:r>
      <w:r w:rsidRPr="006A4DE2">
        <w:rPr>
          <w:rFonts w:hint="eastAsia"/>
        </w:rPr>
        <w:t>能处于</w:t>
      </w:r>
      <w:r w:rsidRPr="006A4DE2">
        <w:t>关闭状态</w:t>
      </w:r>
      <w:r w:rsidRPr="006A4DE2">
        <w:rPr>
          <w:rFonts w:hint="eastAsia"/>
        </w:rPr>
        <w:t>。</w:t>
      </w:r>
    </w:p>
    <w:p w:rsidR="00B82854" w:rsidRPr="00B82854" w:rsidRDefault="00B82854" w:rsidP="00B82854">
      <w:pPr>
        <w:pStyle w:val="ItemStep"/>
        <w:rPr>
          <w:lang w:eastAsia="zh-CN"/>
        </w:rPr>
      </w:pPr>
      <w:r w:rsidRPr="00B82854">
        <w:rPr>
          <w:rFonts w:hint="eastAsia"/>
          <w:lang w:eastAsia="zh-CN"/>
        </w:rPr>
        <w:t>（可选）配置</w:t>
      </w:r>
      <w:r w:rsidRPr="00B82854">
        <w:rPr>
          <w:rFonts w:hint="eastAsia"/>
          <w:lang w:eastAsia="zh-CN"/>
        </w:rPr>
        <w:t>OSPF</w:t>
      </w:r>
      <w:r w:rsidRPr="00B82854">
        <w:rPr>
          <w:rFonts w:hint="eastAsia"/>
          <w:lang w:eastAsia="zh-CN"/>
        </w:rPr>
        <w:t>的</w:t>
      </w:r>
      <w:r w:rsidRPr="00B82854">
        <w:rPr>
          <w:rFonts w:hint="eastAsia"/>
          <w:lang w:eastAsia="zh-CN"/>
        </w:rPr>
        <w:t>SR</w:t>
      </w:r>
      <w:r w:rsidRPr="00B82854">
        <w:rPr>
          <w:lang w:eastAsia="zh-CN"/>
        </w:rPr>
        <w:t>防微环延迟时间</w:t>
      </w:r>
      <w:r w:rsidRPr="00B82854">
        <w:rPr>
          <w:rFonts w:hint="eastAsia"/>
          <w:lang w:eastAsia="zh-CN"/>
        </w:rPr>
        <w:t>。</w:t>
      </w:r>
    </w:p>
    <w:p w:rsidR="00B82854" w:rsidRPr="00CC05D6" w:rsidRDefault="00B82854" w:rsidP="00B82854">
      <w:pPr>
        <w:pStyle w:val="ItemIndent1"/>
      </w:pPr>
      <w:r w:rsidRPr="00CC05D6">
        <w:rPr>
          <w:rStyle w:val="commandkeywords"/>
        </w:rPr>
        <w:t>segment-routing microloop-avoidance</w:t>
      </w:r>
      <w:r w:rsidRPr="00CC05D6">
        <w:rPr>
          <w:rStyle w:val="commandkeywords"/>
          <w:rFonts w:hint="eastAsia"/>
        </w:rPr>
        <w:t xml:space="preserve"> </w:t>
      </w:r>
      <w:r w:rsidRPr="00CC05D6">
        <w:rPr>
          <w:rStyle w:val="commandkeywords"/>
        </w:rPr>
        <w:t>rib-update-delay</w:t>
      </w:r>
      <w:r w:rsidRPr="00CC05D6">
        <w:rPr>
          <w:rStyle w:val="commandkeywords"/>
          <w:rFonts w:hint="eastAsia"/>
        </w:rPr>
        <w:t xml:space="preserve"> </w:t>
      </w:r>
      <w:r w:rsidRPr="00CC05D6">
        <w:rPr>
          <w:rStyle w:val="commandparameter"/>
        </w:rPr>
        <w:t>delay-time</w:t>
      </w:r>
    </w:p>
    <w:p w:rsidR="00B82854" w:rsidRPr="00B82854" w:rsidRDefault="00B82854" w:rsidP="00811864">
      <w:pPr>
        <w:pStyle w:val="ItemIndent1"/>
        <w:rPr>
          <w:lang w:eastAsia="zh-CN"/>
        </w:rPr>
      </w:pPr>
      <w:r w:rsidRPr="00B82854">
        <w:rPr>
          <w:rFonts w:hint="eastAsia"/>
          <w:lang w:eastAsia="zh-CN"/>
        </w:rPr>
        <w:t>缺省情况下，</w:t>
      </w:r>
      <w:r w:rsidRPr="00B82854">
        <w:rPr>
          <w:rFonts w:hint="eastAsia"/>
          <w:lang w:eastAsia="zh-CN"/>
        </w:rPr>
        <w:t>OSPF</w:t>
      </w:r>
      <w:r w:rsidRPr="00B82854">
        <w:rPr>
          <w:rFonts w:hint="eastAsia"/>
          <w:lang w:eastAsia="zh-CN"/>
        </w:rPr>
        <w:t>的</w:t>
      </w:r>
      <w:r w:rsidRPr="00B82854">
        <w:rPr>
          <w:rFonts w:hint="eastAsia"/>
          <w:lang w:eastAsia="zh-CN"/>
        </w:rPr>
        <w:t>SR</w:t>
      </w:r>
      <w:r w:rsidRPr="00B82854">
        <w:rPr>
          <w:rFonts w:hint="eastAsia"/>
          <w:lang w:eastAsia="zh-CN"/>
        </w:rPr>
        <w:t>防</w:t>
      </w:r>
      <w:r w:rsidRPr="00B82854">
        <w:rPr>
          <w:lang w:eastAsia="zh-CN"/>
        </w:rPr>
        <w:t>微环</w:t>
      </w:r>
      <w:r w:rsidRPr="00B82854">
        <w:rPr>
          <w:rFonts w:hint="eastAsia"/>
          <w:lang w:eastAsia="zh-CN"/>
        </w:rPr>
        <w:t>延迟</w:t>
      </w:r>
      <w:r w:rsidRPr="00B82854">
        <w:rPr>
          <w:lang w:eastAsia="zh-CN"/>
        </w:rPr>
        <w:t>时间</w:t>
      </w:r>
      <w:r w:rsidRPr="00B82854">
        <w:rPr>
          <w:rFonts w:hint="eastAsia"/>
          <w:lang w:eastAsia="zh-CN"/>
        </w:rPr>
        <w:t>为</w:t>
      </w:r>
      <w:r w:rsidRPr="00B82854">
        <w:rPr>
          <w:rFonts w:hint="eastAsia"/>
          <w:lang w:eastAsia="zh-CN"/>
        </w:rPr>
        <w:t>5000</w:t>
      </w:r>
      <w:r w:rsidRPr="00B82854">
        <w:rPr>
          <w:rFonts w:hint="eastAsia"/>
          <w:lang w:eastAsia="zh-CN"/>
        </w:rPr>
        <w:t>毫秒。</w:t>
      </w:r>
    </w:p>
    <w:p w:rsidR="00075BB8" w:rsidRDefault="00075BB8" w:rsidP="00075BB8">
      <w:pPr>
        <w:pStyle w:val="20"/>
      </w:pPr>
      <w:bookmarkStart w:id="331" w:name="_Toc45106708"/>
      <w:r>
        <w:rPr>
          <w:rFonts w:hint="eastAsia"/>
        </w:rPr>
        <w:t>MPLS SR</w:t>
      </w:r>
      <w:r>
        <w:rPr>
          <w:rFonts w:hint="eastAsia"/>
        </w:rPr>
        <w:t>显示和维护</w:t>
      </w:r>
      <w:bookmarkEnd w:id="331"/>
    </w:p>
    <w:p w:rsidR="000E1E83" w:rsidRPr="00FD33DC" w:rsidRDefault="000E1E83" w:rsidP="00FD33DC">
      <w:r w:rsidRPr="00154003">
        <w:rPr>
          <w:rFonts w:hint="eastAsia"/>
        </w:rPr>
        <w:t>在完成上述配置后，在</w:t>
      </w:r>
      <w:r w:rsidRPr="00D1722C">
        <w:rPr>
          <w:rFonts w:hint="eastAsia"/>
        </w:rPr>
        <w:t>任意视图下执行</w:t>
      </w:r>
      <w:r w:rsidRPr="00462DA6">
        <w:rPr>
          <w:rStyle w:val="commandkeywords"/>
        </w:rPr>
        <w:t>display</w:t>
      </w:r>
      <w:r w:rsidRPr="00D1722C">
        <w:rPr>
          <w:rFonts w:hint="eastAsia"/>
        </w:rPr>
        <w:t>命令可以显示配置</w:t>
      </w:r>
      <w:r>
        <w:rPr>
          <w:rFonts w:hint="eastAsia"/>
        </w:rPr>
        <w:t>MPLS SR</w:t>
      </w:r>
      <w:r w:rsidRPr="00D1722C">
        <w:rPr>
          <w:rFonts w:hint="eastAsia"/>
        </w:rPr>
        <w:t>后的运行情况，用户可以通过查看显示信息验证配置的效果。</w:t>
      </w:r>
    </w:p>
    <w:p w:rsidR="00075BB8" w:rsidRPr="00210FE6" w:rsidRDefault="00DC7808" w:rsidP="00075BB8">
      <w:pPr>
        <w:pStyle w:val="TableDescription"/>
      </w:pPr>
      <w:r>
        <w:rPr>
          <w:rFonts w:hint="eastAsia"/>
        </w:rPr>
        <w:t>MPLS SR</w:t>
      </w:r>
      <w:r w:rsidR="00075BB8" w:rsidRPr="00210FE6">
        <w:rPr>
          <w:rFonts w:hint="eastAsia"/>
        </w:rPr>
        <w:t>显示</w:t>
      </w:r>
      <w:r w:rsidR="00075BB8">
        <w:rPr>
          <w:rFonts w:hint="eastAsia"/>
        </w:rPr>
        <w:t>和维护</w:t>
      </w:r>
    </w:p>
    <w:tbl>
      <w:tblPr>
        <w:tblStyle w:val="Table"/>
        <w:tblW w:w="9014" w:type="dxa"/>
        <w:tblLayout w:type="fixed"/>
        <w:tblLook w:val="04A0" w:firstRow="1" w:lastRow="0" w:firstColumn="1" w:lastColumn="0" w:noHBand="0" w:noVBand="1"/>
      </w:tblPr>
      <w:tblGrid>
        <w:gridCol w:w="2503"/>
        <w:gridCol w:w="6511"/>
      </w:tblGrid>
      <w:tr w:rsidR="00C15ED1" w:rsidRPr="00154003" w:rsidTr="00AD6177">
        <w:trPr>
          <w:cnfStyle w:val="100000000000" w:firstRow="1" w:lastRow="0" w:firstColumn="0" w:lastColumn="0" w:oddVBand="0" w:evenVBand="0" w:oddHBand="0" w:evenHBand="0" w:firstRowFirstColumn="0" w:firstRowLastColumn="0" w:lastRowFirstColumn="0" w:lastRowLastColumn="0"/>
          <w:trHeight w:val="68"/>
          <w:tblHeader/>
        </w:trPr>
        <w:tc>
          <w:tcPr>
            <w:tcW w:w="25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15ED1" w:rsidRPr="0026456E" w:rsidRDefault="00C15ED1" w:rsidP="0026456E">
            <w:pPr>
              <w:pStyle w:val="TableHeading"/>
            </w:pPr>
            <w:r w:rsidRPr="00154003">
              <w:rPr>
                <w:rFonts w:hint="eastAsia"/>
              </w:rPr>
              <w:t>操作</w:t>
            </w:r>
          </w:p>
        </w:tc>
        <w:tc>
          <w:tcPr>
            <w:tcW w:w="65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15ED1" w:rsidRPr="0026456E" w:rsidRDefault="00C15ED1" w:rsidP="0026456E">
            <w:pPr>
              <w:pStyle w:val="TableHeading"/>
            </w:pPr>
            <w:r w:rsidRPr="00154003">
              <w:rPr>
                <w:rFonts w:hint="eastAsia"/>
              </w:rPr>
              <w:t>命令</w:t>
            </w:r>
          </w:p>
        </w:tc>
      </w:tr>
      <w:tr w:rsidR="00CE7DAA" w:rsidRPr="00B261AF" w:rsidTr="00AD6177">
        <w:trPr>
          <w:trHeight w:val="68"/>
        </w:trPr>
        <w:tc>
          <w:tcPr>
            <w:tcW w:w="2503" w:type="dxa"/>
          </w:tcPr>
          <w:p w:rsidR="00CE7DAA" w:rsidRPr="00A45202" w:rsidRDefault="00CE7DAA" w:rsidP="003044FE">
            <w:pPr>
              <w:pStyle w:val="TableText"/>
            </w:pPr>
            <w:r>
              <w:rPr>
                <w:rFonts w:hint="eastAsia"/>
              </w:rPr>
              <w:t>显示</w:t>
            </w:r>
            <w:r w:rsidR="003044FE">
              <w:rPr>
                <w:rFonts w:hint="eastAsia"/>
              </w:rPr>
              <w:t>BGP-EPE</w:t>
            </w:r>
            <w:r w:rsidR="003044FE">
              <w:rPr>
                <w:rFonts w:hint="eastAsia"/>
              </w:rPr>
              <w:t>功能</w:t>
            </w:r>
            <w:r>
              <w:rPr>
                <w:rFonts w:hint="eastAsia"/>
              </w:rPr>
              <w:t>的路径信息</w:t>
            </w:r>
          </w:p>
        </w:tc>
        <w:tc>
          <w:tcPr>
            <w:tcW w:w="6511" w:type="dxa"/>
          </w:tcPr>
          <w:p w:rsidR="00CE7DAA" w:rsidRPr="00B1578A" w:rsidRDefault="00CE7DAA" w:rsidP="0026456E">
            <w:pPr>
              <w:pStyle w:val="TableText"/>
              <w:rPr>
                <w:rStyle w:val="commandkeywords"/>
              </w:rPr>
            </w:pPr>
            <w:r w:rsidRPr="00AB1D4B">
              <w:rPr>
                <w:rStyle w:val="commandkeywords"/>
                <w:rFonts w:hint="eastAsia"/>
              </w:rPr>
              <w:t xml:space="preserve">display bgp </w:t>
            </w:r>
            <w:r w:rsidRPr="003A251E">
              <w:rPr>
                <w:rStyle w:val="commandtext"/>
              </w:rPr>
              <w:t>[</w:t>
            </w:r>
            <w:r w:rsidRPr="003A251E">
              <w:rPr>
                <w:rStyle w:val="commandparameter"/>
              </w:rPr>
              <w:t xml:space="preserve"> instance instance-name</w:t>
            </w:r>
            <w:r w:rsidRPr="00A14C48">
              <w:t xml:space="preserve"> </w:t>
            </w:r>
            <w:r w:rsidRPr="003A251E">
              <w:rPr>
                <w:rStyle w:val="commandtext"/>
              </w:rPr>
              <w:t>]</w:t>
            </w:r>
            <w:r w:rsidRPr="00AB1D4B">
              <w:rPr>
                <w:rStyle w:val="commandkeywords"/>
                <w:rFonts w:hint="eastAsia"/>
              </w:rPr>
              <w:t xml:space="preserve"> egress-engineering</w:t>
            </w:r>
            <w:r>
              <w:rPr>
                <w:rFonts w:hint="eastAsia"/>
              </w:rPr>
              <w:t xml:space="preserve"> </w:t>
            </w:r>
            <w:r w:rsidRPr="00AB1D4B">
              <w:rPr>
                <w:rStyle w:val="commandkeywords"/>
                <w:rFonts w:hint="eastAsia"/>
              </w:rPr>
              <w:t xml:space="preserve">ipv4 </w:t>
            </w:r>
            <w:r w:rsidRPr="00AB1D4B">
              <w:rPr>
                <w:rStyle w:val="commandtext"/>
                <w:rFonts w:hint="eastAsia"/>
              </w:rPr>
              <w:t>[</w:t>
            </w:r>
            <w:r>
              <w:rPr>
                <w:rStyle w:val="commandtext"/>
                <w:rFonts w:hint="eastAsia"/>
              </w:rPr>
              <w:t xml:space="preserve"> </w:t>
            </w:r>
            <w:r w:rsidRPr="00AB1D4B">
              <w:rPr>
                <w:rStyle w:val="commandparameter"/>
              </w:rPr>
              <w:t>ipv4-address</w:t>
            </w:r>
            <w:r>
              <w:rPr>
                <w:rStyle w:val="commandparameter"/>
                <w:rFonts w:hint="eastAsia"/>
              </w:rPr>
              <w:t xml:space="preserve"> </w:t>
            </w:r>
            <w:r w:rsidRPr="00AB1D4B">
              <w:rPr>
                <w:rStyle w:val="commandtext"/>
                <w:rFonts w:hint="eastAsia"/>
              </w:rPr>
              <w:t>]</w:t>
            </w:r>
          </w:p>
        </w:tc>
      </w:tr>
      <w:tr w:rsidR="00CE7DAA" w:rsidRPr="00B261AF" w:rsidTr="00AD6177">
        <w:trPr>
          <w:trHeight w:val="68"/>
        </w:trPr>
        <w:tc>
          <w:tcPr>
            <w:tcW w:w="2503" w:type="dxa"/>
          </w:tcPr>
          <w:p w:rsidR="00CE7DAA" w:rsidRPr="00A45202" w:rsidRDefault="00CE7DAA" w:rsidP="0026456E">
            <w:pPr>
              <w:pStyle w:val="TableText"/>
            </w:pPr>
            <w:r>
              <w:rPr>
                <w:rFonts w:hint="eastAsia"/>
              </w:rPr>
              <w:t>显示</w:t>
            </w:r>
            <w:r>
              <w:rPr>
                <w:rFonts w:hint="eastAsia"/>
              </w:rPr>
              <w:t>BGP SR</w:t>
            </w:r>
            <w:r>
              <w:rPr>
                <w:rFonts w:hint="eastAsia"/>
              </w:rPr>
              <w:t>的标签值范围</w:t>
            </w:r>
          </w:p>
        </w:tc>
        <w:tc>
          <w:tcPr>
            <w:tcW w:w="6511" w:type="dxa"/>
          </w:tcPr>
          <w:p w:rsidR="00CE7DAA" w:rsidRPr="00B1578A" w:rsidRDefault="00CE7DAA" w:rsidP="0026456E">
            <w:pPr>
              <w:pStyle w:val="TableText"/>
              <w:rPr>
                <w:rStyle w:val="commandkeywords"/>
              </w:rPr>
            </w:pPr>
            <w:r w:rsidRPr="00AB1D4B">
              <w:rPr>
                <w:rStyle w:val="commandkeywords"/>
                <w:rFonts w:hint="eastAsia"/>
              </w:rPr>
              <w:t xml:space="preserve">display bgp </w:t>
            </w:r>
            <w:r w:rsidRPr="003A251E">
              <w:rPr>
                <w:rStyle w:val="commandtext"/>
              </w:rPr>
              <w:t xml:space="preserve">[ </w:t>
            </w:r>
            <w:r w:rsidRPr="003A251E">
              <w:rPr>
                <w:rStyle w:val="commandparameter"/>
              </w:rPr>
              <w:t>instance instance-name</w:t>
            </w:r>
            <w:r w:rsidRPr="003A251E">
              <w:rPr>
                <w:rStyle w:val="commandtext"/>
              </w:rPr>
              <w:t xml:space="preserve"> ]</w:t>
            </w:r>
            <w:r w:rsidRPr="00AB1D4B">
              <w:rPr>
                <w:rStyle w:val="commandkeywords"/>
                <w:rFonts w:hint="eastAsia"/>
              </w:rPr>
              <w:t xml:space="preserve"> segment-routing </w:t>
            </w:r>
            <w:r w:rsidRPr="00D93FD3">
              <w:rPr>
                <w:rStyle w:val="commandkeywords"/>
              </w:rPr>
              <w:t>label-range</w:t>
            </w:r>
          </w:p>
        </w:tc>
      </w:tr>
      <w:tr w:rsidR="006559E7" w:rsidRPr="00B261AF" w:rsidTr="00AD6177">
        <w:trPr>
          <w:trHeight w:val="68"/>
        </w:trPr>
        <w:tc>
          <w:tcPr>
            <w:tcW w:w="2503" w:type="dxa"/>
          </w:tcPr>
          <w:p w:rsidR="006559E7" w:rsidRDefault="006559E7" w:rsidP="0026456E">
            <w:pPr>
              <w:pStyle w:val="TableText"/>
            </w:pPr>
            <w:r>
              <w:rPr>
                <w:rFonts w:hint="eastAsia"/>
              </w:rPr>
              <w:t>显示</w:t>
            </w:r>
            <w:r w:rsidRPr="00C61613">
              <w:t>BGP</w:t>
            </w:r>
            <w:r w:rsidRPr="005D01D0">
              <w:rPr>
                <w:rFonts w:hint="eastAsia"/>
              </w:rPr>
              <w:t xml:space="preserve"> </w:t>
            </w:r>
            <w:r>
              <w:rPr>
                <w:rFonts w:hint="eastAsia"/>
              </w:rPr>
              <w:t>SR</w:t>
            </w:r>
            <w:r>
              <w:rPr>
                <w:rFonts w:hint="eastAsia"/>
              </w:rPr>
              <w:t>前缀地址和</w:t>
            </w:r>
            <w:r>
              <w:rPr>
                <w:rFonts w:hint="eastAsia"/>
              </w:rPr>
              <w:t>SID</w:t>
            </w:r>
            <w:r>
              <w:rPr>
                <w:rFonts w:hint="eastAsia"/>
              </w:rPr>
              <w:t>的</w:t>
            </w:r>
            <w:r w:rsidRPr="005D01D0">
              <w:rPr>
                <w:rFonts w:hint="eastAsia"/>
              </w:rPr>
              <w:t>映射</w:t>
            </w:r>
            <w:r>
              <w:rPr>
                <w:rFonts w:hint="eastAsia"/>
              </w:rPr>
              <w:t>信息</w:t>
            </w:r>
          </w:p>
        </w:tc>
        <w:tc>
          <w:tcPr>
            <w:tcW w:w="6511" w:type="dxa"/>
          </w:tcPr>
          <w:p w:rsidR="006559E7" w:rsidRPr="00AB1D4B" w:rsidRDefault="006559E7" w:rsidP="0026456E">
            <w:pPr>
              <w:pStyle w:val="TableText"/>
              <w:rPr>
                <w:rStyle w:val="commandkeywords"/>
              </w:rPr>
            </w:pPr>
            <w:r w:rsidRPr="0051624C">
              <w:rPr>
                <w:rStyle w:val="commandkeywords"/>
              </w:rPr>
              <w:t>display bgp</w:t>
            </w:r>
            <w:r w:rsidRPr="0051624C">
              <w:t xml:space="preserve"> </w:t>
            </w:r>
            <w:r w:rsidRPr="0051624C">
              <w:rPr>
                <w:rStyle w:val="commandtext"/>
              </w:rPr>
              <w:t>[</w:t>
            </w:r>
            <w:r w:rsidRPr="0051624C">
              <w:rPr>
                <w:rFonts w:hint="eastAsia"/>
              </w:rPr>
              <w:t xml:space="preserve"> </w:t>
            </w:r>
            <w:r w:rsidRPr="0051624C">
              <w:rPr>
                <w:rStyle w:val="commandkeywords"/>
              </w:rPr>
              <w:t>instance</w:t>
            </w:r>
            <w:r w:rsidRPr="0051624C">
              <w:rPr>
                <w:rFonts w:hint="eastAsia"/>
              </w:rPr>
              <w:t xml:space="preserve"> </w:t>
            </w:r>
            <w:r w:rsidRPr="009F1B68">
              <w:rPr>
                <w:rStyle w:val="commandparameter"/>
              </w:rPr>
              <w:t>instance-name</w:t>
            </w:r>
            <w:r w:rsidRPr="0051624C">
              <w:rPr>
                <w:rFonts w:hint="eastAsia"/>
              </w:rPr>
              <w:t xml:space="preserve"> </w:t>
            </w:r>
            <w:r w:rsidRPr="0051624C">
              <w:rPr>
                <w:rStyle w:val="commandtext"/>
              </w:rPr>
              <w:t>]</w:t>
            </w:r>
            <w:r w:rsidRPr="0051624C">
              <w:t xml:space="preserve"> </w:t>
            </w:r>
            <w:r w:rsidRPr="0051624C">
              <w:rPr>
                <w:rStyle w:val="commandkeywords"/>
              </w:rPr>
              <w:t>segment-routing prefix-sid-map</w:t>
            </w:r>
            <w:r w:rsidRPr="0051624C">
              <w:rPr>
                <w:rFonts w:hint="eastAsia"/>
              </w:rPr>
              <w:t xml:space="preserve"> </w:t>
            </w:r>
            <w:r w:rsidRPr="0051624C">
              <w:rPr>
                <w:rStyle w:val="commandtext"/>
              </w:rPr>
              <w:t>[</w:t>
            </w:r>
            <w:r w:rsidRPr="0051624C">
              <w:t xml:space="preserve"> </w:t>
            </w:r>
            <w:r w:rsidRPr="0051624C">
              <w:rPr>
                <w:rStyle w:val="commandparameter"/>
              </w:rPr>
              <w:t>ip-address mask-length</w:t>
            </w:r>
            <w:r w:rsidRPr="0051624C">
              <w:t xml:space="preserve"> </w:t>
            </w:r>
            <w:r w:rsidRPr="0051624C">
              <w:rPr>
                <w:rStyle w:val="commandtext"/>
                <w:rFonts w:hint="eastAsia"/>
              </w:rPr>
              <w:t>|</w:t>
            </w:r>
            <w:r w:rsidRPr="0051624C">
              <w:rPr>
                <w:rFonts w:hint="eastAsia"/>
              </w:rPr>
              <w:t xml:space="preserve"> </w:t>
            </w:r>
            <w:r w:rsidRPr="0051624C">
              <w:rPr>
                <w:rStyle w:val="commandkeywords"/>
              </w:rPr>
              <w:t>verbose</w:t>
            </w:r>
            <w:r w:rsidRPr="0051624C">
              <w:rPr>
                <w:rFonts w:hint="eastAsia"/>
              </w:rPr>
              <w:t xml:space="preserve"> </w:t>
            </w:r>
            <w:r w:rsidRPr="0051624C">
              <w:rPr>
                <w:rStyle w:val="commandtext"/>
              </w:rPr>
              <w:t>]</w:t>
            </w:r>
          </w:p>
        </w:tc>
      </w:tr>
      <w:tr w:rsidR="006559E7" w:rsidRPr="00B261AF" w:rsidTr="00AD6177">
        <w:trPr>
          <w:trHeight w:val="68"/>
        </w:trPr>
        <w:tc>
          <w:tcPr>
            <w:tcW w:w="2503" w:type="dxa"/>
          </w:tcPr>
          <w:p w:rsidR="006559E7" w:rsidRPr="00CE7DAA" w:rsidRDefault="006559E7" w:rsidP="00CE7DAA">
            <w:pPr>
              <w:pStyle w:val="TableText"/>
            </w:pPr>
            <w:r w:rsidRPr="00A45202">
              <w:rPr>
                <w:rFonts w:hint="eastAsia"/>
              </w:rPr>
              <w:t>显示</w:t>
            </w:r>
            <w:r w:rsidRPr="00CE7DAA">
              <w:rPr>
                <w:rFonts w:hint="eastAsia"/>
              </w:rPr>
              <w:t>基于</w:t>
            </w:r>
            <w:r w:rsidRPr="00CE7DAA">
              <w:rPr>
                <w:rFonts w:hint="eastAsia"/>
              </w:rPr>
              <w:t>IS-IS SR</w:t>
            </w:r>
            <w:r w:rsidRPr="00CE7DAA">
              <w:rPr>
                <w:rFonts w:hint="eastAsia"/>
              </w:rPr>
              <w:t>邻接段信息</w:t>
            </w:r>
          </w:p>
        </w:tc>
        <w:tc>
          <w:tcPr>
            <w:tcW w:w="6511" w:type="dxa"/>
          </w:tcPr>
          <w:p w:rsidR="006559E7" w:rsidRPr="00CE7DAA" w:rsidRDefault="006559E7" w:rsidP="000F3D97">
            <w:pPr>
              <w:pStyle w:val="TableText"/>
              <w:rPr>
                <w:rStyle w:val="commandkeywords"/>
              </w:rPr>
            </w:pPr>
            <w:r w:rsidRPr="00B1578A">
              <w:rPr>
                <w:rStyle w:val="commandkeywords"/>
              </w:rPr>
              <w:t xml:space="preserve">display isis </w:t>
            </w:r>
            <w:r w:rsidRPr="0026456E">
              <w:rPr>
                <w:rStyle w:val="commandtext"/>
              </w:rPr>
              <w:t>[</w:t>
            </w:r>
            <w:r w:rsidRPr="008E2113">
              <w:rPr>
                <w:rStyle w:val="commandparameter"/>
              </w:rPr>
              <w:t xml:space="preserve"> process-id</w:t>
            </w:r>
            <w:r w:rsidRPr="008E2113">
              <w:rPr>
                <w:rStyle w:val="commandtext"/>
              </w:rPr>
              <w:t xml:space="preserve"> ]</w:t>
            </w:r>
            <w:r w:rsidRPr="00B1578A">
              <w:rPr>
                <w:rStyle w:val="commandkeywords"/>
              </w:rPr>
              <w:t xml:space="preserve"> segment-routing adjacency</w:t>
            </w:r>
            <w:r w:rsidRPr="00CE7DAA">
              <w:rPr>
                <w:rStyle w:val="commandtext"/>
              </w:rPr>
              <w:t xml:space="preserve"> </w:t>
            </w:r>
            <w:r w:rsidRPr="00227AA7">
              <w:rPr>
                <w:rStyle w:val="commandtext"/>
                <w:rFonts w:hint="eastAsia"/>
              </w:rPr>
              <w:t>[</w:t>
            </w:r>
            <w:r w:rsidRPr="008E2113">
              <w:rPr>
                <w:rStyle w:val="commandkeywords"/>
                <w:rFonts w:hint="eastAsia"/>
              </w:rPr>
              <w:t xml:space="preserve"> </w:t>
            </w:r>
            <w:r w:rsidRPr="008E2113">
              <w:rPr>
                <w:rStyle w:val="commandtext"/>
                <w:rFonts w:hint="eastAsia"/>
              </w:rPr>
              <w:t xml:space="preserve"> </w:t>
            </w:r>
            <w:r w:rsidRPr="008E2113">
              <w:rPr>
                <w:rStyle w:val="commandkeywords"/>
                <w:rFonts w:hint="eastAsia"/>
              </w:rPr>
              <w:t xml:space="preserve">sid </w:t>
            </w:r>
            <w:r w:rsidRPr="008E2113">
              <w:rPr>
                <w:rStyle w:val="commandparameter"/>
                <w:rFonts w:hint="eastAsia"/>
              </w:rPr>
              <w:t>sid-value</w:t>
            </w:r>
            <w:r w:rsidRPr="008E2113">
              <w:rPr>
                <w:rStyle w:val="commandtext"/>
                <w:rFonts w:hint="eastAsia"/>
              </w:rPr>
              <w:t xml:space="preserve"> |</w:t>
            </w:r>
            <w:r w:rsidRPr="008E2113">
              <w:rPr>
                <w:rStyle w:val="commandkeywords"/>
                <w:rFonts w:hint="eastAsia"/>
              </w:rPr>
              <w:t xml:space="preserve"> vpn-instance </w:t>
            </w:r>
            <w:r w:rsidRPr="008E2113">
              <w:rPr>
                <w:rStyle w:val="commandparameter"/>
                <w:rFonts w:hint="eastAsia"/>
              </w:rPr>
              <w:t>vpn-instance-name</w:t>
            </w:r>
            <w:r w:rsidRPr="008E2113">
              <w:rPr>
                <w:rStyle w:val="commandkeywords"/>
                <w:rFonts w:hint="eastAsia"/>
              </w:rPr>
              <w:t xml:space="preserve"> </w:t>
            </w:r>
            <w:r w:rsidRPr="008E2113">
              <w:rPr>
                <w:rStyle w:val="commandtext"/>
                <w:rFonts w:hint="eastAsia"/>
              </w:rPr>
              <w:t>] *</w:t>
            </w:r>
          </w:p>
        </w:tc>
      </w:tr>
      <w:tr w:rsidR="006559E7" w:rsidRPr="00B261AF" w:rsidTr="00AD6177">
        <w:trPr>
          <w:trHeight w:val="68"/>
        </w:trPr>
        <w:tc>
          <w:tcPr>
            <w:tcW w:w="2503" w:type="dxa"/>
          </w:tcPr>
          <w:p w:rsidR="006559E7" w:rsidRPr="00CE7DAA" w:rsidRDefault="006559E7" w:rsidP="00CE7DAA">
            <w:pPr>
              <w:pStyle w:val="TableText"/>
            </w:pPr>
            <w:r w:rsidRPr="00A45202">
              <w:rPr>
                <w:rFonts w:hint="eastAsia"/>
              </w:rPr>
              <w:t>显示</w:t>
            </w:r>
            <w:r w:rsidRPr="00A45202">
              <w:rPr>
                <w:rFonts w:hint="eastAsia"/>
              </w:rPr>
              <w:t>IS-IS</w:t>
            </w:r>
            <w:r w:rsidRPr="00CE7DAA">
              <w:rPr>
                <w:rFonts w:hint="eastAsia"/>
              </w:rPr>
              <w:t xml:space="preserve"> SR</w:t>
            </w:r>
            <w:r w:rsidRPr="00CE7DAA">
              <w:rPr>
                <w:rFonts w:hint="eastAsia"/>
              </w:rPr>
              <w:t>的全局标签段信息</w:t>
            </w:r>
          </w:p>
        </w:tc>
        <w:tc>
          <w:tcPr>
            <w:tcW w:w="6511" w:type="dxa"/>
          </w:tcPr>
          <w:p w:rsidR="006559E7" w:rsidRPr="00CE7DAA" w:rsidRDefault="006559E7" w:rsidP="00CE7DAA">
            <w:pPr>
              <w:pStyle w:val="TableText"/>
              <w:rPr>
                <w:rStyle w:val="commandkeywords"/>
              </w:rPr>
            </w:pPr>
            <w:r w:rsidRPr="00C15ED1">
              <w:rPr>
                <w:rStyle w:val="commandkeywords"/>
                <w:rFonts w:hint="eastAsia"/>
              </w:rPr>
              <w:t>display isis segment-routing global-block</w:t>
            </w:r>
            <w:r w:rsidRPr="00CE7DAA">
              <w:rPr>
                <w:rStyle w:val="commandtext"/>
                <w:rFonts w:hint="eastAsia"/>
              </w:rPr>
              <w:t xml:space="preserve"> [ </w:t>
            </w:r>
            <w:r w:rsidRPr="00CE7DAA">
              <w:rPr>
                <w:rStyle w:val="commandkeywords"/>
                <w:rFonts w:hint="eastAsia"/>
              </w:rPr>
              <w:t>level-1</w:t>
            </w:r>
            <w:r w:rsidRPr="00CE7DAA">
              <w:rPr>
                <w:rFonts w:hint="eastAsia"/>
              </w:rPr>
              <w:t xml:space="preserve"> </w:t>
            </w:r>
            <w:r w:rsidRPr="00CE7DAA">
              <w:rPr>
                <w:rStyle w:val="commandtext"/>
                <w:rFonts w:hint="eastAsia"/>
              </w:rPr>
              <w:t>|</w:t>
            </w:r>
            <w:r w:rsidRPr="00CE7DAA">
              <w:rPr>
                <w:rFonts w:hint="eastAsia"/>
              </w:rPr>
              <w:t xml:space="preserve"> </w:t>
            </w:r>
            <w:r w:rsidRPr="00CE7DAA">
              <w:rPr>
                <w:rStyle w:val="commandkeywords"/>
                <w:rFonts w:hint="eastAsia"/>
              </w:rPr>
              <w:t>level-2</w:t>
            </w:r>
            <w:r w:rsidRPr="00CE7DAA">
              <w:rPr>
                <w:rStyle w:val="commandtext"/>
                <w:rFonts w:hint="eastAsia"/>
              </w:rPr>
              <w:t xml:space="preserve"> ] [</w:t>
            </w:r>
            <w:r w:rsidRPr="00CE7DAA">
              <w:rPr>
                <w:rFonts w:hint="eastAsia"/>
              </w:rPr>
              <w:t xml:space="preserve"> </w:t>
            </w:r>
            <w:r w:rsidRPr="00CE7DAA">
              <w:rPr>
                <w:rStyle w:val="commandparameter"/>
                <w:rFonts w:hint="eastAsia"/>
              </w:rPr>
              <w:t>process-id</w:t>
            </w:r>
            <w:r w:rsidRPr="00CE7DAA">
              <w:rPr>
                <w:rStyle w:val="commandtext"/>
                <w:rFonts w:hint="eastAsia"/>
              </w:rPr>
              <w:t xml:space="preserve"> ]</w:t>
            </w:r>
          </w:p>
        </w:tc>
      </w:tr>
      <w:tr w:rsidR="006559E7" w:rsidRPr="00B261AF" w:rsidTr="00AD6177">
        <w:trPr>
          <w:trHeight w:val="68"/>
        </w:trPr>
        <w:tc>
          <w:tcPr>
            <w:tcW w:w="2503" w:type="dxa"/>
          </w:tcPr>
          <w:p w:rsidR="006559E7" w:rsidRPr="00A45202" w:rsidRDefault="006559E7" w:rsidP="00CE7DAA">
            <w:pPr>
              <w:pStyle w:val="TableText"/>
            </w:pPr>
            <w:r>
              <w:rPr>
                <w:rFonts w:hint="eastAsia"/>
              </w:rPr>
              <w:t>显示</w:t>
            </w:r>
            <w:r>
              <w:rPr>
                <w:rFonts w:hint="eastAsia"/>
              </w:rPr>
              <w:t xml:space="preserve">IS-IS </w:t>
            </w:r>
            <w:r w:rsidRPr="00012737">
              <w:t>SID</w:t>
            </w:r>
            <w:r w:rsidRPr="00012737">
              <w:t>标签映射</w:t>
            </w:r>
            <w:r>
              <w:rPr>
                <w:rFonts w:hint="eastAsia"/>
              </w:rPr>
              <w:t>信息</w:t>
            </w:r>
          </w:p>
        </w:tc>
        <w:tc>
          <w:tcPr>
            <w:tcW w:w="6511" w:type="dxa"/>
          </w:tcPr>
          <w:p w:rsidR="006559E7" w:rsidRPr="00C15ED1" w:rsidRDefault="006559E7" w:rsidP="00CE7DAA">
            <w:pPr>
              <w:pStyle w:val="TableText"/>
              <w:rPr>
                <w:rStyle w:val="commandkeywords"/>
              </w:rPr>
            </w:pPr>
            <w:r w:rsidRPr="00270605">
              <w:rPr>
                <w:rStyle w:val="commandkeywords"/>
                <w:rFonts w:hint="eastAsia"/>
              </w:rPr>
              <w:t>display isis segment-routing prefix-sid-map</w:t>
            </w:r>
            <w:r w:rsidRPr="00D75EF8">
              <w:rPr>
                <w:rFonts w:hint="eastAsia"/>
              </w:rPr>
              <w:t xml:space="preserve"> </w:t>
            </w:r>
            <w:r w:rsidRPr="00270605">
              <w:rPr>
                <w:rStyle w:val="commandtext"/>
                <w:rFonts w:hint="eastAsia"/>
              </w:rPr>
              <w:t>[</w:t>
            </w:r>
            <w:r w:rsidRPr="00D75EF8">
              <w:rPr>
                <w:rFonts w:hint="eastAsia"/>
              </w:rPr>
              <w:t xml:space="preserve"> </w:t>
            </w:r>
            <w:r w:rsidRPr="00270605">
              <w:rPr>
                <w:rStyle w:val="commandkeywords"/>
                <w:rFonts w:hint="eastAsia"/>
              </w:rPr>
              <w:t>active-policy</w:t>
            </w:r>
            <w:r w:rsidRPr="00D75EF8">
              <w:rPr>
                <w:rFonts w:hint="eastAsia"/>
              </w:rPr>
              <w:t xml:space="preserve"> </w:t>
            </w:r>
            <w:r w:rsidRPr="00270605">
              <w:rPr>
                <w:rStyle w:val="commandtext"/>
                <w:rFonts w:hint="eastAsia"/>
              </w:rPr>
              <w:t>|</w:t>
            </w:r>
            <w:r w:rsidRPr="00D75EF8">
              <w:rPr>
                <w:rFonts w:hint="eastAsia"/>
              </w:rPr>
              <w:t xml:space="preserve"> </w:t>
            </w:r>
            <w:r w:rsidRPr="00270605">
              <w:rPr>
                <w:rStyle w:val="commandkeywords"/>
                <w:rFonts w:hint="eastAsia"/>
              </w:rPr>
              <w:t>backup-policy</w:t>
            </w:r>
            <w:r w:rsidRPr="00D75EF8">
              <w:rPr>
                <w:rFonts w:hint="eastAsia"/>
              </w:rPr>
              <w:t xml:space="preserve"> </w:t>
            </w:r>
            <w:r w:rsidRPr="00270605">
              <w:rPr>
                <w:rStyle w:val="commandtext"/>
                <w:rFonts w:hint="eastAsia"/>
              </w:rPr>
              <w:t>]</w:t>
            </w:r>
            <w:r w:rsidRPr="00D75EF8">
              <w:rPr>
                <w:rFonts w:hint="eastAsia"/>
              </w:rPr>
              <w:t xml:space="preserve"> </w:t>
            </w:r>
            <w:r w:rsidRPr="00270605">
              <w:rPr>
                <w:rStyle w:val="commandtext"/>
                <w:rFonts w:hint="eastAsia"/>
              </w:rPr>
              <w:t>[</w:t>
            </w:r>
            <w:r w:rsidRPr="00D75EF8">
              <w:rPr>
                <w:rFonts w:hint="eastAsia"/>
              </w:rPr>
              <w:t xml:space="preserve"> </w:t>
            </w:r>
            <w:r w:rsidRPr="00237DAF">
              <w:rPr>
                <w:rStyle w:val="commandparameter"/>
              </w:rPr>
              <w:t>process-</w:t>
            </w:r>
            <w:r>
              <w:rPr>
                <w:rStyle w:val="commandparameter"/>
                <w:rFonts w:hint="eastAsia"/>
              </w:rPr>
              <w:t>id</w:t>
            </w:r>
            <w:r w:rsidRPr="00D75EF8">
              <w:rPr>
                <w:rFonts w:hint="eastAsia"/>
              </w:rPr>
              <w:t xml:space="preserve"> </w:t>
            </w:r>
            <w:r w:rsidRPr="00270605">
              <w:rPr>
                <w:rStyle w:val="commandtext"/>
                <w:rFonts w:hint="eastAsia"/>
              </w:rPr>
              <w:t>]</w:t>
            </w:r>
            <w:r w:rsidRPr="00D75EF8">
              <w:rPr>
                <w:rFonts w:hint="eastAsia"/>
              </w:rPr>
              <w:t xml:space="preserve"> </w:t>
            </w:r>
            <w:r w:rsidRPr="00270605">
              <w:rPr>
                <w:rStyle w:val="commandtext"/>
                <w:rFonts w:hint="eastAsia"/>
              </w:rPr>
              <w:t>[</w:t>
            </w:r>
            <w:r w:rsidRPr="00D75EF8">
              <w:rPr>
                <w:rFonts w:hint="eastAsia"/>
              </w:rPr>
              <w:t xml:space="preserve"> </w:t>
            </w:r>
            <w:r w:rsidRPr="00270605">
              <w:rPr>
                <w:rStyle w:val="commandkeywords"/>
                <w:rFonts w:hint="eastAsia"/>
              </w:rPr>
              <w:t>verbose</w:t>
            </w:r>
            <w:r w:rsidRPr="00D75EF8">
              <w:rPr>
                <w:rFonts w:hint="eastAsia"/>
              </w:rPr>
              <w:t xml:space="preserve"> </w:t>
            </w:r>
            <w:r w:rsidRPr="00270605">
              <w:rPr>
                <w:rStyle w:val="commandtext"/>
                <w:rFonts w:hint="eastAsia"/>
              </w:rPr>
              <w:t>]</w:t>
            </w:r>
          </w:p>
        </w:tc>
      </w:tr>
      <w:tr w:rsidR="006559E7" w:rsidRPr="00B261AF" w:rsidTr="00AD6177">
        <w:trPr>
          <w:trHeight w:val="68"/>
        </w:trPr>
        <w:tc>
          <w:tcPr>
            <w:tcW w:w="2503" w:type="dxa"/>
          </w:tcPr>
          <w:p w:rsidR="006559E7" w:rsidRPr="00CE7DAA" w:rsidRDefault="006559E7" w:rsidP="00CE7DAA">
            <w:pPr>
              <w:pStyle w:val="TableText"/>
            </w:pPr>
            <w:r>
              <w:rPr>
                <w:rFonts w:hint="eastAsia"/>
              </w:rPr>
              <w:t>显示静态</w:t>
            </w:r>
            <w:r>
              <w:rPr>
                <w:rFonts w:hint="eastAsia"/>
              </w:rPr>
              <w:t>SRLSP</w:t>
            </w:r>
            <w:r>
              <w:rPr>
                <w:rFonts w:hint="eastAsia"/>
              </w:rPr>
              <w:t>信息或</w:t>
            </w:r>
            <w:r w:rsidRPr="00CE7DAA">
              <w:rPr>
                <w:rFonts w:hint="eastAsia"/>
              </w:rPr>
              <w:t>静态配置的邻接段信息</w:t>
            </w:r>
          </w:p>
        </w:tc>
        <w:tc>
          <w:tcPr>
            <w:tcW w:w="6511" w:type="dxa"/>
          </w:tcPr>
          <w:p w:rsidR="006559E7" w:rsidRPr="00CE7DAA" w:rsidRDefault="006559E7" w:rsidP="00CE7DAA">
            <w:pPr>
              <w:pStyle w:val="TableText"/>
            </w:pPr>
            <w:r w:rsidRPr="00462DA6">
              <w:rPr>
                <w:rStyle w:val="commandkeywords"/>
              </w:rPr>
              <w:t xml:space="preserve">display mpls </w:t>
            </w:r>
            <w:r w:rsidRPr="000B603E">
              <w:rPr>
                <w:rStyle w:val="commandkeywords"/>
              </w:rPr>
              <w:t>static-sr-mpls</w:t>
            </w:r>
            <w:r w:rsidRPr="00CE7DAA">
              <w:t xml:space="preserve"> </w:t>
            </w:r>
            <w:r w:rsidRPr="00CE7DAA">
              <w:rPr>
                <w:rStyle w:val="commandtext"/>
                <w:rFonts w:hint="eastAsia"/>
              </w:rPr>
              <w:t>{</w:t>
            </w:r>
            <w:r w:rsidRPr="00CE7DAA">
              <w:rPr>
                <w:rFonts w:hint="eastAsia"/>
              </w:rPr>
              <w:t xml:space="preserve"> </w:t>
            </w:r>
            <w:r w:rsidRPr="00CE7DAA">
              <w:rPr>
                <w:rStyle w:val="commandkeywords"/>
              </w:rPr>
              <w:t>lsp</w:t>
            </w:r>
            <w:r w:rsidRPr="00CE7DAA">
              <w:rPr>
                <w:rStyle w:val="commandkeywords"/>
                <w:rFonts w:hint="eastAsia"/>
              </w:rPr>
              <w:t xml:space="preserve"> </w:t>
            </w:r>
            <w:r w:rsidRPr="00CE7DAA">
              <w:rPr>
                <w:rStyle w:val="commandtext"/>
              </w:rPr>
              <w:t>[</w:t>
            </w:r>
            <w:r w:rsidRPr="00CE7DAA">
              <w:rPr>
                <w:rStyle w:val="commandkeywords"/>
                <w:rFonts w:hint="eastAsia"/>
              </w:rPr>
              <w:t xml:space="preserve"> </w:t>
            </w:r>
            <w:r w:rsidRPr="00CE7DAA">
              <w:rPr>
                <w:rStyle w:val="commandparameter"/>
              </w:rPr>
              <w:t>lsp-name</w:t>
            </w:r>
            <w:r w:rsidRPr="00CE7DAA">
              <w:rPr>
                <w:rStyle w:val="commandparameter"/>
                <w:rFonts w:hint="eastAsia"/>
              </w:rPr>
              <w:t xml:space="preserve"> </w:t>
            </w:r>
            <w:r w:rsidRPr="00CE7DAA">
              <w:rPr>
                <w:rStyle w:val="commandtext"/>
              </w:rPr>
              <w:t xml:space="preserve">] </w:t>
            </w:r>
            <w:r w:rsidRPr="00CE7DAA">
              <w:rPr>
                <w:rStyle w:val="commandtext"/>
                <w:rFonts w:hint="eastAsia"/>
              </w:rPr>
              <w:t>|</w:t>
            </w:r>
            <w:r w:rsidRPr="00CE7DAA">
              <w:rPr>
                <w:rFonts w:hint="eastAsia"/>
              </w:rPr>
              <w:t xml:space="preserve"> </w:t>
            </w:r>
            <w:r w:rsidRPr="00CE7DAA">
              <w:rPr>
                <w:rStyle w:val="commandkeywords"/>
              </w:rPr>
              <w:t>adjacency</w:t>
            </w:r>
            <w:r w:rsidRPr="00CE7DAA">
              <w:t xml:space="preserve"> </w:t>
            </w:r>
            <w:r w:rsidRPr="00CE7DAA">
              <w:rPr>
                <w:rStyle w:val="commandtext"/>
                <w:rFonts w:hint="eastAsia"/>
              </w:rPr>
              <w:t>[</w:t>
            </w:r>
            <w:r w:rsidRPr="00CE7DAA">
              <w:rPr>
                <w:rFonts w:hint="eastAsia"/>
              </w:rPr>
              <w:t xml:space="preserve"> </w:t>
            </w:r>
            <w:r w:rsidRPr="00CE7DAA">
              <w:rPr>
                <w:rStyle w:val="commandparameter"/>
                <w:rFonts w:hint="eastAsia"/>
              </w:rPr>
              <w:t>adjacency</w:t>
            </w:r>
            <w:r w:rsidRPr="00CE7DAA">
              <w:rPr>
                <w:rStyle w:val="commandparameter"/>
              </w:rPr>
              <w:t>-</w:t>
            </w:r>
            <w:r w:rsidRPr="00CE7DAA">
              <w:rPr>
                <w:rStyle w:val="commandparameter"/>
                <w:rFonts w:hint="eastAsia"/>
              </w:rPr>
              <w:t>path-n</w:t>
            </w:r>
            <w:r w:rsidRPr="00CE7DAA">
              <w:rPr>
                <w:rStyle w:val="commandparameter"/>
              </w:rPr>
              <w:t>ame</w:t>
            </w:r>
            <w:r w:rsidRPr="00CE7DAA">
              <w:rPr>
                <w:rFonts w:hint="eastAsia"/>
              </w:rPr>
              <w:t xml:space="preserve"> </w:t>
            </w:r>
            <w:r w:rsidRPr="00CE7DAA">
              <w:rPr>
                <w:rStyle w:val="commandtext"/>
              </w:rPr>
              <w:t>]</w:t>
            </w:r>
            <w:r w:rsidRPr="00CE7DAA">
              <w:rPr>
                <w:rStyle w:val="commandtext"/>
                <w:rFonts w:hint="eastAsia"/>
              </w:rPr>
              <w:t xml:space="preserve"> }</w:t>
            </w:r>
          </w:p>
        </w:tc>
      </w:tr>
      <w:tr w:rsidR="006559E7" w:rsidRPr="00B261AF" w:rsidTr="00AD6177">
        <w:trPr>
          <w:trHeight w:val="68"/>
        </w:trPr>
        <w:tc>
          <w:tcPr>
            <w:tcW w:w="2503" w:type="dxa"/>
          </w:tcPr>
          <w:p w:rsidR="006559E7" w:rsidRPr="00CE7DAA" w:rsidRDefault="006559E7" w:rsidP="00CE7DAA">
            <w:pPr>
              <w:pStyle w:val="TableText"/>
            </w:pPr>
            <w:r w:rsidRPr="002C2A69">
              <w:rPr>
                <w:rFonts w:hint="eastAsia"/>
              </w:rPr>
              <w:t>显示</w:t>
            </w:r>
            <w:r w:rsidRPr="00CE7DAA">
              <w:rPr>
                <w:rFonts w:hint="eastAsia"/>
              </w:rPr>
              <w:t>静态配置的前缀段信息</w:t>
            </w:r>
          </w:p>
        </w:tc>
        <w:tc>
          <w:tcPr>
            <w:tcW w:w="6511" w:type="dxa"/>
          </w:tcPr>
          <w:p w:rsidR="006559E7" w:rsidRPr="00CE7DAA" w:rsidRDefault="006559E7" w:rsidP="00CE7DAA">
            <w:pPr>
              <w:pStyle w:val="TableText"/>
              <w:rPr>
                <w:rStyle w:val="commandkeywords"/>
              </w:rPr>
            </w:pPr>
            <w:r w:rsidRPr="00620F42">
              <w:rPr>
                <w:rStyle w:val="commandkeywords"/>
              </w:rPr>
              <w:t>display mpls static-sr-mpls prefix</w:t>
            </w:r>
            <w:r w:rsidRPr="00CE7DAA">
              <w:rPr>
                <w:rFonts w:hint="eastAsia"/>
              </w:rPr>
              <w:t xml:space="preserve"> </w:t>
            </w:r>
            <w:r w:rsidRPr="00CE7DAA">
              <w:rPr>
                <w:rStyle w:val="commandtext"/>
                <w:rFonts w:hint="eastAsia"/>
              </w:rPr>
              <w:t>[</w:t>
            </w:r>
            <w:r w:rsidRPr="00CE7DAA">
              <w:rPr>
                <w:rFonts w:hint="eastAsia"/>
              </w:rPr>
              <w:t xml:space="preserve"> </w:t>
            </w:r>
            <w:r w:rsidRPr="00CE7DAA">
              <w:rPr>
                <w:rStyle w:val="commandkeywords"/>
              </w:rPr>
              <w:t xml:space="preserve">path </w:t>
            </w:r>
            <w:r w:rsidRPr="00CE7DAA">
              <w:rPr>
                <w:rStyle w:val="commandparameter"/>
              </w:rPr>
              <w:t>lsp-name</w:t>
            </w:r>
            <w:r w:rsidRPr="00CE7DAA">
              <w:rPr>
                <w:rFonts w:hint="eastAsia"/>
              </w:rPr>
              <w:t xml:space="preserve"> </w:t>
            </w:r>
            <w:r w:rsidRPr="00CE7DAA">
              <w:rPr>
                <w:rStyle w:val="commandtext"/>
                <w:rFonts w:hint="eastAsia"/>
              </w:rPr>
              <w:t>|</w:t>
            </w:r>
            <w:r w:rsidRPr="00CE7DAA">
              <w:rPr>
                <w:rFonts w:hint="eastAsia"/>
              </w:rPr>
              <w:t xml:space="preserve"> </w:t>
            </w:r>
            <w:r w:rsidRPr="00CE7DAA">
              <w:rPr>
                <w:rStyle w:val="commandkeywords"/>
                <w:rFonts w:hint="eastAsia"/>
              </w:rPr>
              <w:t>destination</w:t>
            </w:r>
            <w:r w:rsidRPr="00CE7DAA">
              <w:rPr>
                <w:rFonts w:hint="eastAsia"/>
              </w:rPr>
              <w:t xml:space="preserve"> </w:t>
            </w:r>
            <w:r w:rsidRPr="00CE7DAA">
              <w:rPr>
                <w:rStyle w:val="commandparameter"/>
              </w:rPr>
              <w:t>ip-address</w:t>
            </w:r>
            <w:r w:rsidRPr="00CE7DAA">
              <w:rPr>
                <w:rFonts w:hint="eastAsia"/>
              </w:rPr>
              <w:t xml:space="preserve"> </w:t>
            </w:r>
            <w:r w:rsidRPr="00CE7DAA">
              <w:rPr>
                <w:rStyle w:val="commandtext"/>
                <w:rFonts w:hint="eastAsia"/>
              </w:rPr>
              <w:t>[</w:t>
            </w:r>
            <w:r w:rsidRPr="00CE7DAA">
              <w:rPr>
                <w:rFonts w:hint="eastAsia"/>
              </w:rPr>
              <w:t xml:space="preserve"> </w:t>
            </w:r>
            <w:r w:rsidRPr="00CE7DAA">
              <w:rPr>
                <w:rStyle w:val="commandparameter"/>
              </w:rPr>
              <w:t>mask</w:t>
            </w:r>
            <w:r w:rsidRPr="00CE7DAA">
              <w:rPr>
                <w:rFonts w:hint="eastAsia"/>
              </w:rPr>
              <w:t xml:space="preserve"> </w:t>
            </w:r>
            <w:r w:rsidRPr="00CE7DAA">
              <w:rPr>
                <w:rStyle w:val="commandtext"/>
              </w:rPr>
              <w:t>|</w:t>
            </w:r>
            <w:r w:rsidRPr="00CE7DAA">
              <w:rPr>
                <w:rFonts w:hint="eastAsia"/>
              </w:rPr>
              <w:t xml:space="preserve"> </w:t>
            </w:r>
            <w:r w:rsidRPr="00CE7DAA">
              <w:rPr>
                <w:rStyle w:val="commandparameter"/>
              </w:rPr>
              <w:t>mask-length</w:t>
            </w:r>
            <w:r w:rsidRPr="00CE7DAA">
              <w:rPr>
                <w:rFonts w:hint="eastAsia"/>
              </w:rPr>
              <w:t xml:space="preserve"> </w:t>
            </w:r>
            <w:r w:rsidRPr="00CE7DAA">
              <w:rPr>
                <w:rStyle w:val="commandtext"/>
                <w:rFonts w:hint="eastAsia"/>
              </w:rPr>
              <w:t>]</w:t>
            </w:r>
            <w:r w:rsidRPr="00CE7DAA">
              <w:rPr>
                <w:rFonts w:hint="eastAsia"/>
              </w:rPr>
              <w:t xml:space="preserve"> </w:t>
            </w:r>
            <w:r w:rsidRPr="00CE7DAA">
              <w:rPr>
                <w:rStyle w:val="commandtext"/>
                <w:rFonts w:hint="eastAsia"/>
              </w:rPr>
              <w:t>]</w:t>
            </w:r>
          </w:p>
        </w:tc>
      </w:tr>
      <w:tr w:rsidR="005B79F9" w:rsidRPr="00B261AF" w:rsidTr="00AD6177">
        <w:trPr>
          <w:trHeight w:val="68"/>
        </w:trPr>
        <w:tc>
          <w:tcPr>
            <w:tcW w:w="2503" w:type="dxa"/>
          </w:tcPr>
          <w:p w:rsidR="005B79F9" w:rsidRPr="002C2A69" w:rsidRDefault="005B79F9" w:rsidP="00CE7DAA">
            <w:pPr>
              <w:pStyle w:val="TableText"/>
            </w:pPr>
            <w:r>
              <w:rPr>
                <w:rFonts w:hint="eastAsia"/>
              </w:rPr>
              <w:t>显示</w:t>
            </w:r>
            <w:r>
              <w:t>MPLS TE</w:t>
            </w:r>
            <w:r>
              <w:rPr>
                <w:rFonts w:hint="eastAsia"/>
              </w:rPr>
              <w:t>隧道内</w:t>
            </w:r>
            <w:r>
              <w:rPr>
                <w:rFonts w:hint="eastAsia"/>
              </w:rPr>
              <w:t>SR</w:t>
            </w:r>
            <w:r>
              <w:t>LSP</w:t>
            </w:r>
            <w:r>
              <w:rPr>
                <w:rFonts w:hint="eastAsia"/>
              </w:rPr>
              <w:t>最近</w:t>
            </w:r>
            <w:r>
              <w:rPr>
                <w:rFonts w:hint="eastAsia"/>
              </w:rPr>
              <w:t>5</w:t>
            </w:r>
            <w:r>
              <w:rPr>
                <w:rFonts w:hint="eastAsia"/>
              </w:rPr>
              <w:t>次</w:t>
            </w:r>
            <w:r>
              <w:rPr>
                <w:rFonts w:hint="eastAsia"/>
              </w:rPr>
              <w:t>down</w:t>
            </w:r>
            <w:r>
              <w:rPr>
                <w:rFonts w:hint="eastAsia"/>
              </w:rPr>
              <w:t>的原因等信息</w:t>
            </w:r>
          </w:p>
        </w:tc>
        <w:tc>
          <w:tcPr>
            <w:tcW w:w="6511" w:type="dxa"/>
          </w:tcPr>
          <w:p w:rsidR="005B79F9" w:rsidRPr="00620F42" w:rsidRDefault="005B79F9" w:rsidP="00CE7DAA">
            <w:pPr>
              <w:pStyle w:val="TableText"/>
              <w:rPr>
                <w:rStyle w:val="commandkeywords"/>
              </w:rPr>
            </w:pPr>
            <w:r w:rsidRPr="0021428C">
              <w:rPr>
                <w:rStyle w:val="commandkeywords"/>
              </w:rPr>
              <w:t>d</w:t>
            </w:r>
            <w:r w:rsidRPr="0021428C">
              <w:rPr>
                <w:rStyle w:val="commandkeywords"/>
                <w:rFonts w:hint="eastAsia"/>
              </w:rPr>
              <w:t>isplay</w:t>
            </w:r>
            <w:r w:rsidRPr="0021428C">
              <w:rPr>
                <w:rStyle w:val="commandkeywords"/>
              </w:rPr>
              <w:t xml:space="preserve"> mpls te </w:t>
            </w:r>
            <w:r w:rsidRPr="0021428C">
              <w:rPr>
                <w:rStyle w:val="commandkeywords"/>
                <w:rFonts w:hint="eastAsia"/>
              </w:rPr>
              <w:t>tunnel lsp-down</w:t>
            </w:r>
            <w:r w:rsidRPr="0021428C">
              <w:rPr>
                <w:rStyle w:val="commandkeywords"/>
              </w:rPr>
              <w:t>-info</w:t>
            </w:r>
            <w:r>
              <w:t xml:space="preserve"> </w:t>
            </w:r>
            <w:r w:rsidRPr="005607CF">
              <w:rPr>
                <w:rStyle w:val="commandtext"/>
              </w:rPr>
              <w:t>[</w:t>
            </w:r>
            <w:r w:rsidRPr="0021428C">
              <w:rPr>
                <w:rStyle w:val="commandtext"/>
              </w:rPr>
              <w:t xml:space="preserve"> </w:t>
            </w:r>
            <w:r w:rsidRPr="005607CF">
              <w:rPr>
                <w:rStyle w:val="commandkeywords"/>
              </w:rPr>
              <w:t>tunnel</w:t>
            </w:r>
            <w:r w:rsidRPr="009F7F18">
              <w:rPr>
                <w:rStyle w:val="commandtext"/>
              </w:rPr>
              <w:t xml:space="preserve"> </w:t>
            </w:r>
            <w:r w:rsidRPr="005607CF">
              <w:rPr>
                <w:rStyle w:val="commandparameter"/>
                <w:rFonts w:hint="eastAsia"/>
              </w:rPr>
              <w:t>number</w:t>
            </w:r>
            <w:r w:rsidRPr="009F7F18">
              <w:rPr>
                <w:rStyle w:val="commandtext"/>
              </w:rPr>
              <w:t xml:space="preserve"> </w:t>
            </w:r>
            <w:r w:rsidRPr="005607CF">
              <w:rPr>
                <w:rStyle w:val="commandtext"/>
              </w:rPr>
              <w:t>]</w:t>
            </w:r>
          </w:p>
        </w:tc>
      </w:tr>
      <w:tr w:rsidR="005B79F9" w:rsidRPr="00B261AF" w:rsidTr="00AD6177">
        <w:trPr>
          <w:trHeight w:val="68"/>
        </w:trPr>
        <w:tc>
          <w:tcPr>
            <w:tcW w:w="2503" w:type="dxa"/>
          </w:tcPr>
          <w:p w:rsidR="005B79F9" w:rsidRPr="002C2A69" w:rsidRDefault="005B79F9" w:rsidP="00CE7DAA">
            <w:pPr>
              <w:pStyle w:val="TableText"/>
            </w:pPr>
            <w:r w:rsidRPr="00BF32F2">
              <w:rPr>
                <w:rFonts w:hint="eastAsia"/>
              </w:rPr>
              <w:t>显示</w:t>
            </w:r>
            <w:r w:rsidRPr="00BF32F2">
              <w:rPr>
                <w:rFonts w:hint="eastAsia"/>
              </w:rPr>
              <w:t>OSPF SR</w:t>
            </w:r>
            <w:r w:rsidRPr="00BF32F2">
              <w:rPr>
                <w:rFonts w:hint="eastAsia"/>
              </w:rPr>
              <w:t>邻接标签的信息</w:t>
            </w:r>
          </w:p>
        </w:tc>
        <w:tc>
          <w:tcPr>
            <w:tcW w:w="6511" w:type="dxa"/>
          </w:tcPr>
          <w:p w:rsidR="005B79F9" w:rsidRPr="00620F42" w:rsidRDefault="005B79F9" w:rsidP="00CE7DAA">
            <w:pPr>
              <w:pStyle w:val="TableText"/>
              <w:rPr>
                <w:rStyle w:val="commandkeywords"/>
              </w:rPr>
            </w:pPr>
            <w:r w:rsidRPr="00BF32F2">
              <w:rPr>
                <w:rStyle w:val="commandkeywords"/>
              </w:rPr>
              <w:t xml:space="preserve">display </w:t>
            </w:r>
            <w:r w:rsidRPr="00BF32F2">
              <w:rPr>
                <w:rStyle w:val="commandkeywords"/>
                <w:rFonts w:hint="eastAsia"/>
              </w:rPr>
              <w:t>ospf</w:t>
            </w:r>
            <w:r w:rsidRPr="00BF32F2">
              <w:rPr>
                <w:rStyle w:val="commandkeywords"/>
              </w:rPr>
              <w:t xml:space="preserve"> </w:t>
            </w:r>
            <w:r w:rsidRPr="00BF32F2">
              <w:rPr>
                <w:rStyle w:val="commandtext"/>
                <w:rFonts w:hint="eastAsia"/>
              </w:rPr>
              <w:t>[</w:t>
            </w:r>
            <w:r w:rsidRPr="00BF32F2">
              <w:rPr>
                <w:rStyle w:val="commandkeywords"/>
                <w:rFonts w:hint="eastAsia"/>
              </w:rPr>
              <w:t xml:space="preserve"> </w:t>
            </w:r>
            <w:r w:rsidRPr="00A77422">
              <w:rPr>
                <w:rStyle w:val="commandparameter"/>
                <w:rFonts w:hint="eastAsia"/>
              </w:rPr>
              <w:t>process-id</w:t>
            </w:r>
            <w:r w:rsidRPr="00BF32F2">
              <w:rPr>
                <w:rStyle w:val="commandkeywords"/>
                <w:rFonts w:hint="eastAsia"/>
              </w:rPr>
              <w:t xml:space="preserve"> </w:t>
            </w:r>
            <w:r w:rsidRPr="00BF32F2">
              <w:rPr>
                <w:rStyle w:val="commandtext"/>
                <w:rFonts w:hint="eastAsia"/>
              </w:rPr>
              <w:t>]</w:t>
            </w:r>
            <w:r w:rsidRPr="00BF32F2">
              <w:rPr>
                <w:rStyle w:val="commandkeywords"/>
                <w:rFonts w:hint="eastAsia"/>
              </w:rPr>
              <w:t xml:space="preserve"> </w:t>
            </w:r>
            <w:r w:rsidRPr="00BF32F2">
              <w:rPr>
                <w:rStyle w:val="commandkeywords"/>
              </w:rPr>
              <w:t>segment-routing adjacency</w:t>
            </w:r>
            <w:r w:rsidRPr="00BF32F2">
              <w:rPr>
                <w:rStyle w:val="commandkeywords"/>
                <w:rFonts w:hint="eastAsia"/>
              </w:rPr>
              <w:t xml:space="preserve"> </w:t>
            </w:r>
            <w:r w:rsidRPr="00BF32F2">
              <w:rPr>
                <w:rStyle w:val="commandtext"/>
                <w:rFonts w:hint="eastAsia"/>
              </w:rPr>
              <w:t>[</w:t>
            </w:r>
            <w:r w:rsidRPr="00BF32F2">
              <w:rPr>
                <w:rStyle w:val="commandkeywords"/>
                <w:rFonts w:hint="eastAsia"/>
              </w:rPr>
              <w:t xml:space="preserve"> sid </w:t>
            </w:r>
            <w:r w:rsidRPr="002652BE">
              <w:rPr>
                <w:rStyle w:val="commandparameter"/>
                <w:rFonts w:hint="eastAsia"/>
              </w:rPr>
              <w:t>sid-value</w:t>
            </w:r>
            <w:r w:rsidRPr="00BF32F2">
              <w:rPr>
                <w:rStyle w:val="commandkeywords"/>
                <w:rFonts w:hint="eastAsia"/>
              </w:rPr>
              <w:t xml:space="preserve"> </w:t>
            </w:r>
            <w:r w:rsidRPr="00BF32F2">
              <w:rPr>
                <w:rStyle w:val="commandtext"/>
                <w:rFonts w:hint="eastAsia"/>
              </w:rPr>
              <w:t>]</w:t>
            </w:r>
            <w:r w:rsidRPr="00BF32F2">
              <w:rPr>
                <w:rStyle w:val="commandkeywords"/>
                <w:rFonts w:hint="eastAsia"/>
              </w:rPr>
              <w:t xml:space="preserve"> </w:t>
            </w:r>
            <w:r w:rsidRPr="00BF32F2">
              <w:rPr>
                <w:rStyle w:val="commandtext"/>
                <w:rFonts w:hint="eastAsia"/>
              </w:rPr>
              <w:t>[</w:t>
            </w:r>
            <w:r w:rsidRPr="00BF32F2">
              <w:rPr>
                <w:rStyle w:val="commandkeywords"/>
                <w:rFonts w:hint="eastAsia"/>
              </w:rPr>
              <w:t xml:space="preserve"> vpn-instance </w:t>
            </w:r>
            <w:r w:rsidRPr="002652BE">
              <w:rPr>
                <w:rStyle w:val="commandparameter"/>
                <w:rFonts w:hint="eastAsia"/>
              </w:rPr>
              <w:t>vpn-instance-name</w:t>
            </w:r>
            <w:r w:rsidRPr="00BF32F2">
              <w:rPr>
                <w:rStyle w:val="commandkeywords"/>
                <w:rFonts w:hint="eastAsia"/>
              </w:rPr>
              <w:t xml:space="preserve"> </w:t>
            </w:r>
            <w:r w:rsidRPr="00BF32F2">
              <w:rPr>
                <w:rStyle w:val="commandtext"/>
                <w:rFonts w:hint="eastAsia"/>
              </w:rPr>
              <w:t>]</w:t>
            </w:r>
          </w:p>
        </w:tc>
      </w:tr>
      <w:tr w:rsidR="005B79F9" w:rsidRPr="00B261AF" w:rsidTr="00AD6177">
        <w:trPr>
          <w:trHeight w:val="68"/>
        </w:trPr>
        <w:tc>
          <w:tcPr>
            <w:tcW w:w="2503" w:type="dxa"/>
          </w:tcPr>
          <w:p w:rsidR="005B79F9" w:rsidRPr="00CE7DAA" w:rsidRDefault="005B79F9" w:rsidP="00CE7DAA">
            <w:pPr>
              <w:pStyle w:val="TableText"/>
            </w:pPr>
            <w:r w:rsidRPr="00A45202">
              <w:rPr>
                <w:rFonts w:hint="eastAsia"/>
              </w:rPr>
              <w:t>显示</w:t>
            </w:r>
            <w:r w:rsidRPr="00CE7DAA">
              <w:rPr>
                <w:rFonts w:hint="eastAsia"/>
              </w:rPr>
              <w:t>OSPF SR</w:t>
            </w:r>
            <w:r w:rsidRPr="00CE7DAA">
              <w:rPr>
                <w:rFonts w:hint="eastAsia"/>
              </w:rPr>
              <w:t>的全局标签段信息</w:t>
            </w:r>
          </w:p>
        </w:tc>
        <w:tc>
          <w:tcPr>
            <w:tcW w:w="6511" w:type="dxa"/>
          </w:tcPr>
          <w:p w:rsidR="005B79F9" w:rsidRPr="00CE7DAA" w:rsidRDefault="005B79F9" w:rsidP="00CE7DAA">
            <w:pPr>
              <w:pStyle w:val="TableText"/>
              <w:rPr>
                <w:rStyle w:val="commandkeywords"/>
              </w:rPr>
            </w:pPr>
            <w:r w:rsidRPr="00C15ED1">
              <w:rPr>
                <w:rStyle w:val="commandkeywords"/>
                <w:rFonts w:hint="eastAsia"/>
              </w:rPr>
              <w:t xml:space="preserve">display </w:t>
            </w:r>
            <w:r w:rsidRPr="00CE7DAA">
              <w:rPr>
                <w:rStyle w:val="commandkeywords"/>
                <w:rFonts w:hint="eastAsia"/>
              </w:rPr>
              <w:t>ospf</w:t>
            </w:r>
            <w:r w:rsidRPr="00CE7DAA">
              <w:rPr>
                <w:rStyle w:val="commandtext"/>
                <w:rFonts w:hint="eastAsia"/>
              </w:rPr>
              <w:t xml:space="preserve"> </w:t>
            </w:r>
            <w:r w:rsidRPr="00CE7DAA">
              <w:rPr>
                <w:rStyle w:val="commandtext"/>
              </w:rPr>
              <w:t>[</w:t>
            </w:r>
            <w:r w:rsidRPr="00CE7DAA">
              <w:rPr>
                <w:rStyle w:val="commandparameter"/>
              </w:rPr>
              <w:t xml:space="preserve"> process-id</w:t>
            </w:r>
            <w:r w:rsidRPr="00CE7DAA">
              <w:rPr>
                <w:rStyle w:val="commandtext"/>
              </w:rPr>
              <w:t xml:space="preserve"> ] [ </w:t>
            </w:r>
            <w:r w:rsidRPr="00CE7DAA">
              <w:rPr>
                <w:rStyle w:val="commandkeywords"/>
              </w:rPr>
              <w:t>area</w:t>
            </w:r>
            <w:r w:rsidRPr="00CE7DAA">
              <w:rPr>
                <w:rStyle w:val="commandparameter"/>
              </w:rPr>
              <w:t xml:space="preserve"> area-id</w:t>
            </w:r>
            <w:r w:rsidRPr="00CE7DAA">
              <w:rPr>
                <w:rStyle w:val="commandtext"/>
              </w:rPr>
              <w:t xml:space="preserve"> ]</w:t>
            </w:r>
            <w:r w:rsidRPr="00CE7DAA">
              <w:t xml:space="preserve"> </w:t>
            </w:r>
            <w:r w:rsidRPr="00CE7DAA">
              <w:rPr>
                <w:rStyle w:val="commandkeywords"/>
                <w:rFonts w:hint="eastAsia"/>
              </w:rPr>
              <w:t>segment-routing global-block</w:t>
            </w:r>
          </w:p>
        </w:tc>
      </w:tr>
      <w:tr w:rsidR="005B79F9" w:rsidRPr="00B261AF" w:rsidTr="00AD6177">
        <w:trPr>
          <w:trHeight w:val="68"/>
        </w:trPr>
        <w:tc>
          <w:tcPr>
            <w:tcW w:w="2503" w:type="dxa"/>
          </w:tcPr>
          <w:p w:rsidR="005B79F9" w:rsidRPr="00A45202" w:rsidRDefault="005B79F9" w:rsidP="00CE7DAA">
            <w:pPr>
              <w:pStyle w:val="TableText"/>
            </w:pPr>
            <w:r w:rsidRPr="00671578">
              <w:rPr>
                <w:rFonts w:hint="eastAsia"/>
              </w:rPr>
              <w:t>显示</w:t>
            </w:r>
            <w:r w:rsidRPr="00671578">
              <w:t>OSPF SR</w:t>
            </w:r>
            <w:r w:rsidRPr="00671578">
              <w:rPr>
                <w:rFonts w:hint="eastAsia"/>
              </w:rPr>
              <w:t>的</w:t>
            </w:r>
            <w:r w:rsidRPr="00671578">
              <w:t>SID</w:t>
            </w:r>
            <w:r w:rsidRPr="00671578">
              <w:rPr>
                <w:rFonts w:hint="eastAsia"/>
              </w:rPr>
              <w:t>标签映射信息。</w:t>
            </w:r>
          </w:p>
        </w:tc>
        <w:tc>
          <w:tcPr>
            <w:tcW w:w="6511" w:type="dxa"/>
          </w:tcPr>
          <w:p w:rsidR="005B79F9" w:rsidRPr="00C15ED1" w:rsidRDefault="005B79F9" w:rsidP="00CE7DAA">
            <w:pPr>
              <w:pStyle w:val="TableText"/>
              <w:rPr>
                <w:rStyle w:val="commandkeywords"/>
              </w:rPr>
            </w:pPr>
            <w:r w:rsidRPr="00203D0F">
              <w:rPr>
                <w:rStyle w:val="commandkeywords"/>
              </w:rPr>
              <w:t>display ospf segment-routing prefix-sid-map</w:t>
            </w:r>
            <w:r w:rsidRPr="00671578">
              <w:t xml:space="preserve"> </w:t>
            </w:r>
            <w:r w:rsidRPr="00671578">
              <w:rPr>
                <w:rStyle w:val="commandtext"/>
              </w:rPr>
              <w:t>[</w:t>
            </w:r>
            <w:r w:rsidRPr="00671578">
              <w:t xml:space="preserve"> </w:t>
            </w:r>
            <w:r w:rsidRPr="00203D0F">
              <w:rPr>
                <w:rStyle w:val="commandkeywords"/>
              </w:rPr>
              <w:t>active-policy</w:t>
            </w:r>
            <w:r w:rsidRPr="00671578">
              <w:t xml:space="preserve"> </w:t>
            </w:r>
            <w:r w:rsidRPr="00671578">
              <w:rPr>
                <w:rStyle w:val="commandtext"/>
              </w:rPr>
              <w:t>|</w:t>
            </w:r>
            <w:r w:rsidRPr="00671578">
              <w:t xml:space="preserve"> </w:t>
            </w:r>
            <w:r w:rsidRPr="00203D0F">
              <w:rPr>
                <w:rStyle w:val="commandkeywords"/>
              </w:rPr>
              <w:t>backup-policy</w:t>
            </w:r>
            <w:r w:rsidRPr="00671578">
              <w:t xml:space="preserve"> </w:t>
            </w:r>
            <w:r w:rsidRPr="00671578">
              <w:rPr>
                <w:rStyle w:val="commandtext"/>
              </w:rPr>
              <w:t>]</w:t>
            </w:r>
            <w:r w:rsidRPr="00671578">
              <w:t xml:space="preserve"> </w:t>
            </w:r>
            <w:r w:rsidRPr="00671578">
              <w:rPr>
                <w:rStyle w:val="commandtext"/>
              </w:rPr>
              <w:t>[</w:t>
            </w:r>
            <w:r w:rsidRPr="00671578">
              <w:t xml:space="preserve"> </w:t>
            </w:r>
            <w:r w:rsidRPr="00671578">
              <w:rPr>
                <w:rStyle w:val="commandparameter"/>
              </w:rPr>
              <w:t>process-id</w:t>
            </w:r>
            <w:r w:rsidRPr="00671578">
              <w:t xml:space="preserve"> </w:t>
            </w:r>
            <w:r w:rsidRPr="00671578">
              <w:rPr>
                <w:rStyle w:val="commandtext"/>
              </w:rPr>
              <w:t>]</w:t>
            </w:r>
            <w:r w:rsidRPr="00671578">
              <w:t xml:space="preserve"> </w:t>
            </w:r>
            <w:r w:rsidRPr="00671578">
              <w:rPr>
                <w:rStyle w:val="commandtext"/>
              </w:rPr>
              <w:t>[</w:t>
            </w:r>
            <w:r w:rsidRPr="00671578">
              <w:t xml:space="preserve"> </w:t>
            </w:r>
            <w:r w:rsidRPr="00203D0F">
              <w:rPr>
                <w:rStyle w:val="commandkeywords"/>
              </w:rPr>
              <w:t>verbose</w:t>
            </w:r>
            <w:r w:rsidRPr="00671578">
              <w:t xml:space="preserve"> </w:t>
            </w:r>
            <w:r w:rsidRPr="00671578">
              <w:rPr>
                <w:rStyle w:val="commandtext"/>
              </w:rPr>
              <w:t>]</w:t>
            </w:r>
          </w:p>
        </w:tc>
      </w:tr>
      <w:tr w:rsidR="005B79F9" w:rsidRPr="00B261AF" w:rsidTr="00AD6177">
        <w:trPr>
          <w:trHeight w:val="68"/>
        </w:trPr>
        <w:tc>
          <w:tcPr>
            <w:tcW w:w="2503" w:type="dxa"/>
          </w:tcPr>
          <w:p w:rsidR="005B79F9" w:rsidRPr="00671578" w:rsidRDefault="005B79F9" w:rsidP="00CE7DAA">
            <w:pPr>
              <w:pStyle w:val="TableText"/>
            </w:pPr>
            <w:r w:rsidRPr="00AE5976">
              <w:rPr>
                <w:rFonts w:hint="eastAsia"/>
              </w:rPr>
              <w:t>显示</w:t>
            </w:r>
            <w:r w:rsidRPr="00AE5976">
              <w:rPr>
                <w:rFonts w:hint="eastAsia"/>
              </w:rPr>
              <w:t>SR</w:t>
            </w:r>
            <w:r w:rsidRPr="00AE5976">
              <w:rPr>
                <w:rFonts w:hint="eastAsia"/>
              </w:rPr>
              <w:t>标签段的信息</w:t>
            </w:r>
          </w:p>
        </w:tc>
        <w:tc>
          <w:tcPr>
            <w:tcW w:w="6511" w:type="dxa"/>
          </w:tcPr>
          <w:p w:rsidR="005B79F9" w:rsidRPr="00203D0F" w:rsidRDefault="005B79F9" w:rsidP="00CE7DAA">
            <w:pPr>
              <w:pStyle w:val="TableText"/>
              <w:rPr>
                <w:rStyle w:val="commandkeywords"/>
              </w:rPr>
            </w:pPr>
            <w:r w:rsidRPr="00AE5976">
              <w:rPr>
                <w:rStyle w:val="commandkeywords"/>
                <w:rFonts w:hint="eastAsia"/>
              </w:rPr>
              <w:t>display segment-routing label</w:t>
            </w:r>
            <w:r w:rsidRPr="00AE5976">
              <w:rPr>
                <w:rStyle w:val="commandkeywords"/>
              </w:rPr>
              <w:t>–</w:t>
            </w:r>
            <w:r w:rsidRPr="00AE5976">
              <w:rPr>
                <w:rStyle w:val="commandkeywords"/>
                <w:rFonts w:hint="eastAsia"/>
              </w:rPr>
              <w:t>block</w:t>
            </w:r>
            <w:r w:rsidRPr="00AE5976">
              <w:rPr>
                <w:rFonts w:hint="eastAsia"/>
              </w:rPr>
              <w:t xml:space="preserve"> </w:t>
            </w:r>
            <w:r w:rsidRPr="00AE5976">
              <w:rPr>
                <w:rStyle w:val="commandtext"/>
                <w:rFonts w:hint="eastAsia"/>
              </w:rPr>
              <w:t>[</w:t>
            </w:r>
            <w:r w:rsidRPr="00AE5976">
              <w:rPr>
                <w:rFonts w:hint="eastAsia"/>
              </w:rPr>
              <w:t xml:space="preserve"> </w:t>
            </w:r>
            <w:r w:rsidRPr="00AE5976">
              <w:rPr>
                <w:rStyle w:val="commandkeywords"/>
                <w:rFonts w:hint="eastAsia"/>
              </w:rPr>
              <w:t>protocol</w:t>
            </w:r>
            <w:r w:rsidRPr="00AE5976">
              <w:rPr>
                <w:rFonts w:hint="eastAsia"/>
              </w:rPr>
              <w:t xml:space="preserve"> </w:t>
            </w:r>
            <w:r w:rsidRPr="00AE5976">
              <w:rPr>
                <w:rStyle w:val="commandtext"/>
                <w:rFonts w:hint="eastAsia"/>
              </w:rPr>
              <w:t>{</w:t>
            </w:r>
            <w:r w:rsidRPr="00AE5976">
              <w:rPr>
                <w:rFonts w:hint="eastAsia"/>
              </w:rPr>
              <w:t xml:space="preserve"> </w:t>
            </w:r>
            <w:r w:rsidRPr="00AE5976">
              <w:rPr>
                <w:rStyle w:val="commandkeywords"/>
                <w:rFonts w:hint="eastAsia"/>
              </w:rPr>
              <w:t>isis</w:t>
            </w:r>
            <w:r w:rsidRPr="00AE5976">
              <w:rPr>
                <w:rFonts w:hint="eastAsia"/>
              </w:rPr>
              <w:t xml:space="preserve"> </w:t>
            </w:r>
            <w:r w:rsidRPr="00AE5976">
              <w:rPr>
                <w:rStyle w:val="commandtext"/>
                <w:rFonts w:hint="eastAsia"/>
              </w:rPr>
              <w:t>|</w:t>
            </w:r>
            <w:r w:rsidRPr="00AE5976">
              <w:rPr>
                <w:rFonts w:hint="eastAsia"/>
              </w:rPr>
              <w:t xml:space="preserve"> </w:t>
            </w:r>
            <w:r w:rsidRPr="00AE5976">
              <w:rPr>
                <w:rStyle w:val="commandkeywords"/>
                <w:rFonts w:hint="eastAsia"/>
              </w:rPr>
              <w:t>ospf</w:t>
            </w:r>
            <w:r w:rsidRPr="00AE5976">
              <w:rPr>
                <w:rFonts w:hint="eastAsia"/>
              </w:rPr>
              <w:t xml:space="preserve"> </w:t>
            </w:r>
            <w:r w:rsidRPr="00AE5976">
              <w:rPr>
                <w:rStyle w:val="commandtext"/>
                <w:rFonts w:hint="eastAsia"/>
              </w:rPr>
              <w:t>}</w:t>
            </w:r>
            <w:r w:rsidRPr="00AE5976">
              <w:rPr>
                <w:rFonts w:hint="eastAsia"/>
              </w:rPr>
              <w:t xml:space="preserve"> </w:t>
            </w:r>
            <w:r w:rsidRPr="00AE5976">
              <w:rPr>
                <w:rStyle w:val="commandtext"/>
                <w:rFonts w:hint="eastAsia"/>
              </w:rPr>
              <w:t>]</w:t>
            </w:r>
          </w:p>
        </w:tc>
      </w:tr>
      <w:tr w:rsidR="005B79F9" w:rsidRPr="00B261AF" w:rsidTr="00AD6177">
        <w:trPr>
          <w:trHeight w:val="68"/>
        </w:trPr>
        <w:tc>
          <w:tcPr>
            <w:tcW w:w="2503" w:type="dxa"/>
          </w:tcPr>
          <w:p w:rsidR="005B79F9" w:rsidRPr="004A6F68" w:rsidRDefault="005B79F9" w:rsidP="004A6F68">
            <w:pPr>
              <w:pStyle w:val="TableText"/>
            </w:pPr>
            <w:r>
              <w:rPr>
                <w:rFonts w:hint="eastAsia"/>
              </w:rPr>
              <w:t>显示前缀地址和</w:t>
            </w:r>
            <w:r>
              <w:rPr>
                <w:rFonts w:hint="eastAsia"/>
              </w:rPr>
              <w:t>SID</w:t>
            </w:r>
            <w:r>
              <w:rPr>
                <w:rFonts w:hint="eastAsia"/>
              </w:rPr>
              <w:t>的映射关系</w:t>
            </w:r>
          </w:p>
        </w:tc>
        <w:tc>
          <w:tcPr>
            <w:tcW w:w="6511" w:type="dxa"/>
          </w:tcPr>
          <w:p w:rsidR="005B79F9" w:rsidRPr="004A6F68" w:rsidRDefault="005B79F9" w:rsidP="004A6F68">
            <w:pPr>
              <w:pStyle w:val="TableText"/>
              <w:rPr>
                <w:rStyle w:val="commandkeywords"/>
              </w:rPr>
            </w:pPr>
            <w:r w:rsidRPr="00EE4D00">
              <w:rPr>
                <w:rStyle w:val="commandkeywords"/>
              </w:rPr>
              <w:t xml:space="preserve">display segment-routing mapping-server prefix-sid-map </w:t>
            </w:r>
            <w:r w:rsidRPr="004A6F68">
              <w:rPr>
                <w:rStyle w:val="commandtext"/>
                <w:rFonts w:hint="eastAsia"/>
              </w:rPr>
              <w:t xml:space="preserve">[ </w:t>
            </w:r>
            <w:r w:rsidRPr="004A6F68">
              <w:rPr>
                <w:rStyle w:val="commandparameter"/>
                <w:rFonts w:hint="eastAsia"/>
              </w:rPr>
              <w:t xml:space="preserve">ip-address </w:t>
            </w:r>
            <w:r w:rsidRPr="004A6F68">
              <w:rPr>
                <w:rStyle w:val="commandparameter"/>
              </w:rPr>
              <w:t>mask-length</w:t>
            </w:r>
            <w:r w:rsidRPr="004A6F68">
              <w:rPr>
                <w:rStyle w:val="commandtext"/>
                <w:rFonts w:hint="eastAsia"/>
              </w:rPr>
              <w:t xml:space="preserve"> |</w:t>
            </w:r>
            <w:r w:rsidRPr="004A6F68">
              <w:rPr>
                <w:rStyle w:val="commandkeywords"/>
                <w:rFonts w:hint="eastAsia"/>
              </w:rPr>
              <w:t xml:space="preserve"> verbose </w:t>
            </w:r>
            <w:r w:rsidRPr="004A6F68">
              <w:rPr>
                <w:rStyle w:val="commandtext"/>
                <w:rFonts w:hint="eastAsia"/>
              </w:rPr>
              <w:t>]</w:t>
            </w:r>
          </w:p>
        </w:tc>
      </w:tr>
    </w:tbl>
    <w:p w:rsidR="00075BB8" w:rsidRDefault="00075BB8" w:rsidP="00075BB8"/>
    <w:p w:rsidR="00DC7DC3" w:rsidRPr="00841BCA" w:rsidRDefault="00DC7DC3" w:rsidP="007347C1">
      <w:pPr>
        <w:pStyle w:val="20"/>
      </w:pPr>
      <w:bookmarkStart w:id="332" w:name="_Toc489516734"/>
      <w:bookmarkStart w:id="333" w:name="_Toc45106709"/>
      <w:bookmarkEnd w:id="332"/>
      <w:r>
        <w:rPr>
          <w:rFonts w:hint="eastAsia"/>
        </w:rPr>
        <w:t>MPLS</w:t>
      </w:r>
      <w:r w:rsidR="00904262">
        <w:rPr>
          <w:rFonts w:hint="eastAsia"/>
        </w:rPr>
        <w:t xml:space="preserve"> </w:t>
      </w:r>
      <w:r>
        <w:rPr>
          <w:rFonts w:hint="eastAsia"/>
        </w:rPr>
        <w:t>SR</w:t>
      </w:r>
      <w:r>
        <w:rPr>
          <w:rFonts w:hint="eastAsia"/>
        </w:rPr>
        <w:t>典型配置举例</w:t>
      </w:r>
      <w:bookmarkEnd w:id="333"/>
    </w:p>
    <w:p w:rsidR="00F919C9" w:rsidRPr="003A52D8" w:rsidRDefault="00F919C9" w:rsidP="00F919C9">
      <w:pPr>
        <w:pStyle w:val="3"/>
      </w:pPr>
      <w:bookmarkStart w:id="334" w:name="_Toc487724834"/>
      <w:bookmarkStart w:id="335" w:name="_Toc45106710"/>
      <w:r>
        <w:rPr>
          <w:rFonts w:hint="eastAsia"/>
        </w:rPr>
        <w:t>静态配置</w:t>
      </w:r>
      <w:r>
        <w:rPr>
          <w:rFonts w:hint="eastAsia"/>
        </w:rPr>
        <w:t>Segment</w:t>
      </w:r>
      <w:r>
        <w:rPr>
          <w:rFonts w:hint="eastAsia"/>
        </w:rPr>
        <w:t>配置举例</w:t>
      </w:r>
      <w:bookmarkEnd w:id="335"/>
    </w:p>
    <w:p w:rsidR="00F919C9" w:rsidRPr="00D1722C" w:rsidRDefault="00F919C9" w:rsidP="00F919C9">
      <w:pPr>
        <w:pStyle w:val="40"/>
      </w:pPr>
      <w:r w:rsidRPr="004626A7">
        <w:rPr>
          <w:rFonts w:hint="eastAsia"/>
        </w:rPr>
        <w:t>组网需求</w:t>
      </w:r>
    </w:p>
    <w:p w:rsidR="00F919C9" w:rsidRDefault="00F919C9" w:rsidP="00F919C9">
      <w:pPr>
        <w:pStyle w:val="ItemList"/>
      </w:pPr>
      <w:r w:rsidRPr="004626A7">
        <w:rPr>
          <w:rFonts w:hint="eastAsia"/>
        </w:rPr>
        <w:t>设备</w:t>
      </w:r>
      <w:r w:rsidRPr="004626A7">
        <w:t>R</w:t>
      </w:r>
      <w:r w:rsidRPr="004626A7">
        <w:rPr>
          <w:rFonts w:hint="eastAsia"/>
        </w:rPr>
        <w:t>outer</w:t>
      </w:r>
      <w:r>
        <w:rPr>
          <w:rFonts w:hint="eastAsia"/>
        </w:rPr>
        <w:t xml:space="preserve"> </w:t>
      </w:r>
      <w:r w:rsidRPr="004626A7">
        <w:t>A</w:t>
      </w:r>
      <w:r w:rsidRPr="004626A7">
        <w:rPr>
          <w:rFonts w:hint="eastAsia"/>
        </w:rPr>
        <w:t>、</w:t>
      </w:r>
      <w:r w:rsidRPr="004626A7">
        <w:t>R</w:t>
      </w:r>
      <w:r w:rsidRPr="004626A7">
        <w:rPr>
          <w:rFonts w:hint="eastAsia"/>
        </w:rPr>
        <w:t>outer</w:t>
      </w:r>
      <w:r>
        <w:rPr>
          <w:rFonts w:hint="eastAsia"/>
        </w:rPr>
        <w:t xml:space="preserve"> </w:t>
      </w:r>
      <w:r w:rsidRPr="004626A7">
        <w:rPr>
          <w:rFonts w:hint="eastAsia"/>
        </w:rPr>
        <w:t>B</w:t>
      </w:r>
      <w:r>
        <w:rPr>
          <w:rFonts w:hint="eastAsia"/>
        </w:rPr>
        <w:t>、</w:t>
      </w:r>
      <w:r w:rsidRPr="004626A7">
        <w:t>R</w:t>
      </w:r>
      <w:r w:rsidRPr="004626A7">
        <w:rPr>
          <w:rFonts w:hint="eastAsia"/>
        </w:rPr>
        <w:t>outer</w:t>
      </w:r>
      <w:r>
        <w:rPr>
          <w:rFonts w:hint="eastAsia"/>
        </w:rPr>
        <w:t xml:space="preserve"> </w:t>
      </w:r>
      <w:r w:rsidRPr="004626A7">
        <w:rPr>
          <w:rFonts w:hint="eastAsia"/>
        </w:rPr>
        <w:t>C</w:t>
      </w:r>
      <w:r>
        <w:rPr>
          <w:rFonts w:hint="eastAsia"/>
        </w:rPr>
        <w:t>、</w:t>
      </w:r>
      <w:r>
        <w:rPr>
          <w:rFonts w:hint="eastAsia"/>
        </w:rPr>
        <w:t>Router</w:t>
      </w:r>
      <w:r w:rsidR="00A71F9D" w:rsidRPr="0026456E">
        <w:rPr>
          <w:rFonts w:hint="eastAsia"/>
        </w:rPr>
        <w:t xml:space="preserve"> </w:t>
      </w:r>
      <w:r>
        <w:rPr>
          <w:rFonts w:hint="eastAsia"/>
        </w:rPr>
        <w:t>D</w:t>
      </w:r>
      <w:r>
        <w:rPr>
          <w:rFonts w:hint="eastAsia"/>
        </w:rPr>
        <w:t>和</w:t>
      </w:r>
      <w:r>
        <w:rPr>
          <w:rFonts w:hint="eastAsia"/>
        </w:rPr>
        <w:t>Router E</w:t>
      </w:r>
      <w:r w:rsidRPr="004626A7">
        <w:rPr>
          <w:rFonts w:hint="eastAsia"/>
        </w:rPr>
        <w:t>运行</w:t>
      </w:r>
      <w:r w:rsidRPr="004626A7">
        <w:rPr>
          <w:rFonts w:hint="eastAsia"/>
        </w:rPr>
        <w:t>IS-IS</w:t>
      </w:r>
      <w:r>
        <w:rPr>
          <w:rFonts w:hint="eastAsia"/>
        </w:rPr>
        <w:t>。</w:t>
      </w:r>
    </w:p>
    <w:p w:rsidR="00F919C9" w:rsidRDefault="00F919C9" w:rsidP="00F919C9">
      <w:pPr>
        <w:pStyle w:val="ItemList"/>
      </w:pPr>
      <w:r w:rsidRPr="004626A7">
        <w:rPr>
          <w:rFonts w:hint="eastAsia"/>
        </w:rPr>
        <w:t>使用静态</w:t>
      </w:r>
      <w:r>
        <w:rPr>
          <w:rFonts w:hint="eastAsia"/>
        </w:rPr>
        <w:t>SRLSP</w:t>
      </w:r>
      <w:r w:rsidRPr="004626A7">
        <w:rPr>
          <w:rFonts w:hint="eastAsia"/>
        </w:rPr>
        <w:t>建立一条</w:t>
      </w:r>
      <w:r w:rsidRPr="004626A7">
        <w:t>Router</w:t>
      </w:r>
      <w:r>
        <w:rPr>
          <w:rFonts w:hint="eastAsia"/>
        </w:rPr>
        <w:t xml:space="preserve"> </w:t>
      </w:r>
      <w:r w:rsidRPr="004626A7">
        <w:t>A</w:t>
      </w:r>
      <w:r w:rsidRPr="004626A7">
        <w:rPr>
          <w:rFonts w:hint="eastAsia"/>
        </w:rPr>
        <w:t>到</w:t>
      </w:r>
      <w:r w:rsidRPr="004626A7">
        <w:rPr>
          <w:rFonts w:hint="eastAsia"/>
        </w:rPr>
        <w:t>Router</w:t>
      </w:r>
      <w:r>
        <w:rPr>
          <w:rFonts w:hint="eastAsia"/>
        </w:rPr>
        <w:t xml:space="preserve"> D</w:t>
      </w:r>
      <w:r w:rsidRPr="004626A7">
        <w:rPr>
          <w:rFonts w:hint="eastAsia"/>
        </w:rPr>
        <w:t>的</w:t>
      </w:r>
      <w:r w:rsidRPr="00D1722C">
        <w:rPr>
          <w:rFonts w:hint="eastAsia"/>
        </w:rPr>
        <w:t xml:space="preserve">MPLS </w:t>
      </w:r>
      <w:r w:rsidRPr="004626A7">
        <w:rPr>
          <w:rFonts w:hint="eastAsia"/>
        </w:rPr>
        <w:t>TE</w:t>
      </w:r>
      <w:r w:rsidRPr="004626A7">
        <w:rPr>
          <w:rFonts w:hint="eastAsia"/>
        </w:rPr>
        <w:t>隧道，</w:t>
      </w:r>
      <w:r w:rsidRPr="00D1722C">
        <w:rPr>
          <w:rFonts w:hint="eastAsia"/>
        </w:rPr>
        <w:t>实现两个</w:t>
      </w:r>
      <w:r w:rsidRPr="00D1722C">
        <w:rPr>
          <w:rFonts w:hint="eastAsia"/>
        </w:rPr>
        <w:t>IP</w:t>
      </w:r>
      <w:r w:rsidRPr="00D1722C">
        <w:rPr>
          <w:rFonts w:hint="eastAsia"/>
        </w:rPr>
        <w:t>网络通过</w:t>
      </w:r>
      <w:r w:rsidRPr="00D1722C">
        <w:rPr>
          <w:rFonts w:hint="eastAsia"/>
        </w:rPr>
        <w:t>MPLS TE</w:t>
      </w:r>
      <w:r w:rsidRPr="00D1722C">
        <w:rPr>
          <w:rFonts w:hint="eastAsia"/>
        </w:rPr>
        <w:t>隧道传输数据流量。</w:t>
      </w:r>
      <w:r w:rsidRPr="006251CA">
        <w:rPr>
          <w:rFonts w:hint="eastAsia"/>
        </w:rPr>
        <w:t>静态</w:t>
      </w:r>
      <w:r w:rsidRPr="006251CA">
        <w:rPr>
          <w:rFonts w:hint="eastAsia"/>
        </w:rPr>
        <w:t>SRLSP</w:t>
      </w:r>
      <w:r w:rsidRPr="006251CA">
        <w:rPr>
          <w:rFonts w:hint="eastAsia"/>
        </w:rPr>
        <w:t>经过三个段，</w:t>
      </w:r>
      <w:r w:rsidRPr="006251CA">
        <w:rPr>
          <w:rFonts w:hint="eastAsia"/>
        </w:rPr>
        <w:t>#1</w:t>
      </w:r>
      <w:r w:rsidRPr="006251CA">
        <w:rPr>
          <w:rFonts w:hint="eastAsia"/>
        </w:rPr>
        <w:t>段：</w:t>
      </w:r>
      <w:r w:rsidRPr="006251CA">
        <w:rPr>
          <w:rFonts w:hint="eastAsia"/>
        </w:rPr>
        <w:t>Router A</w:t>
      </w:r>
      <w:r w:rsidRPr="006251CA">
        <w:rPr>
          <w:rFonts w:hint="eastAsia"/>
        </w:rPr>
        <w:t>到</w:t>
      </w:r>
      <w:r w:rsidRPr="006251CA">
        <w:rPr>
          <w:rFonts w:hint="eastAsia"/>
        </w:rPr>
        <w:t>Router B</w:t>
      </w:r>
      <w:r w:rsidRPr="006251CA">
        <w:rPr>
          <w:rFonts w:hint="eastAsia"/>
        </w:rPr>
        <w:t>的邻接段，</w:t>
      </w:r>
      <w:r w:rsidRPr="006251CA">
        <w:rPr>
          <w:rFonts w:hint="eastAsia"/>
        </w:rPr>
        <w:t>#2</w:t>
      </w:r>
      <w:r w:rsidRPr="006251CA">
        <w:rPr>
          <w:rFonts w:hint="eastAsia"/>
        </w:rPr>
        <w:t>段：</w:t>
      </w:r>
      <w:r w:rsidRPr="006251CA">
        <w:rPr>
          <w:rFonts w:hint="eastAsia"/>
        </w:rPr>
        <w:t>Router B</w:t>
      </w:r>
      <w:r w:rsidRPr="006251CA">
        <w:rPr>
          <w:rFonts w:hint="eastAsia"/>
        </w:rPr>
        <w:t>到</w:t>
      </w:r>
      <w:r w:rsidRPr="006251CA">
        <w:rPr>
          <w:rFonts w:hint="eastAsia"/>
        </w:rPr>
        <w:t>Router C</w:t>
      </w:r>
      <w:r w:rsidRPr="006251CA">
        <w:rPr>
          <w:rFonts w:hint="eastAsia"/>
        </w:rPr>
        <w:t>的邻接段，</w:t>
      </w:r>
      <w:r w:rsidRPr="006251CA">
        <w:rPr>
          <w:rFonts w:hint="eastAsia"/>
        </w:rPr>
        <w:t>#3</w:t>
      </w:r>
      <w:r w:rsidRPr="006251CA">
        <w:rPr>
          <w:rFonts w:hint="eastAsia"/>
        </w:rPr>
        <w:t>段：</w:t>
      </w:r>
      <w:r w:rsidRPr="006251CA">
        <w:rPr>
          <w:rFonts w:hint="eastAsia"/>
        </w:rPr>
        <w:t>Router C</w:t>
      </w:r>
      <w:r w:rsidRPr="006251CA">
        <w:rPr>
          <w:rFonts w:hint="eastAsia"/>
        </w:rPr>
        <w:t>到</w:t>
      </w:r>
      <w:r w:rsidRPr="006251CA">
        <w:rPr>
          <w:rFonts w:hint="eastAsia"/>
        </w:rPr>
        <w:t>Router D</w:t>
      </w:r>
      <w:r w:rsidRPr="006251CA">
        <w:rPr>
          <w:rFonts w:hint="eastAsia"/>
        </w:rPr>
        <w:t>的邻接段。</w:t>
      </w:r>
    </w:p>
    <w:p w:rsidR="00F919C9" w:rsidRPr="00D1722C" w:rsidRDefault="00F919C9" w:rsidP="00F919C9">
      <w:pPr>
        <w:pStyle w:val="ItemList"/>
      </w:pPr>
      <w:r w:rsidRPr="00CF2652">
        <w:rPr>
          <w:rFonts w:hint="eastAsia"/>
        </w:rPr>
        <w:t>使用静态</w:t>
      </w:r>
      <w:r w:rsidRPr="00CF2652">
        <w:rPr>
          <w:rFonts w:hint="eastAsia"/>
        </w:rPr>
        <w:t>SRLSP</w:t>
      </w:r>
      <w:r w:rsidRPr="00CF2652">
        <w:rPr>
          <w:rFonts w:hint="eastAsia"/>
        </w:rPr>
        <w:t>建立一条</w:t>
      </w:r>
      <w:r w:rsidRPr="00CF2652">
        <w:t>Router</w:t>
      </w:r>
      <w:r w:rsidRPr="00CF2652">
        <w:rPr>
          <w:rFonts w:hint="eastAsia"/>
        </w:rPr>
        <w:t xml:space="preserve"> </w:t>
      </w:r>
      <w:r>
        <w:rPr>
          <w:rFonts w:hint="eastAsia"/>
        </w:rPr>
        <w:t>A</w:t>
      </w:r>
      <w:r w:rsidRPr="00CF2652">
        <w:rPr>
          <w:rFonts w:hint="eastAsia"/>
        </w:rPr>
        <w:t>到</w:t>
      </w:r>
      <w:r w:rsidRPr="00CF2652">
        <w:rPr>
          <w:rFonts w:hint="eastAsia"/>
        </w:rPr>
        <w:t xml:space="preserve">Router </w:t>
      </w:r>
      <w:r>
        <w:rPr>
          <w:rFonts w:hint="eastAsia"/>
        </w:rPr>
        <w:t>E</w:t>
      </w:r>
      <w:r w:rsidRPr="00CF2652">
        <w:rPr>
          <w:rFonts w:hint="eastAsia"/>
        </w:rPr>
        <w:t>的</w:t>
      </w:r>
      <w:r w:rsidRPr="00CF2652">
        <w:rPr>
          <w:rFonts w:hint="eastAsia"/>
        </w:rPr>
        <w:t>MPLS TE</w:t>
      </w:r>
      <w:r w:rsidRPr="00CF2652">
        <w:rPr>
          <w:rFonts w:hint="eastAsia"/>
        </w:rPr>
        <w:t>隧道，实现两个</w:t>
      </w:r>
      <w:r w:rsidRPr="00CF2652">
        <w:rPr>
          <w:rFonts w:hint="eastAsia"/>
        </w:rPr>
        <w:t>IP</w:t>
      </w:r>
      <w:r w:rsidRPr="00CF2652">
        <w:rPr>
          <w:rFonts w:hint="eastAsia"/>
        </w:rPr>
        <w:t>网络通过</w:t>
      </w:r>
      <w:r w:rsidRPr="00CF2652">
        <w:rPr>
          <w:rFonts w:hint="eastAsia"/>
        </w:rPr>
        <w:t>MPLS TE</w:t>
      </w:r>
      <w:r w:rsidRPr="00CF2652">
        <w:rPr>
          <w:rFonts w:hint="eastAsia"/>
        </w:rPr>
        <w:t>隧道传输数据流量。</w:t>
      </w:r>
      <w:r w:rsidRPr="006251CA">
        <w:rPr>
          <w:rFonts w:hint="eastAsia"/>
        </w:rPr>
        <w:t>静态</w:t>
      </w:r>
      <w:r w:rsidRPr="006251CA">
        <w:rPr>
          <w:rFonts w:hint="eastAsia"/>
        </w:rPr>
        <w:t>SRLSP</w:t>
      </w:r>
      <w:r w:rsidRPr="006251CA">
        <w:rPr>
          <w:rFonts w:hint="eastAsia"/>
        </w:rPr>
        <w:t>经过三个段，</w:t>
      </w:r>
      <w:r w:rsidRPr="006251CA">
        <w:rPr>
          <w:rFonts w:hint="eastAsia"/>
        </w:rPr>
        <w:t>#1</w:t>
      </w:r>
      <w:r w:rsidRPr="006251CA">
        <w:rPr>
          <w:rFonts w:hint="eastAsia"/>
        </w:rPr>
        <w:t>段：</w:t>
      </w:r>
      <w:r w:rsidRPr="006251CA">
        <w:rPr>
          <w:rFonts w:hint="eastAsia"/>
        </w:rPr>
        <w:t xml:space="preserve">Router </w:t>
      </w:r>
      <w:r>
        <w:rPr>
          <w:rFonts w:hint="eastAsia"/>
        </w:rPr>
        <w:t>A</w:t>
      </w:r>
      <w:r w:rsidRPr="006251CA">
        <w:rPr>
          <w:rFonts w:hint="eastAsia"/>
        </w:rPr>
        <w:t>到</w:t>
      </w:r>
      <w:r w:rsidRPr="006251CA">
        <w:rPr>
          <w:rFonts w:hint="eastAsia"/>
        </w:rPr>
        <w:t>Router B</w:t>
      </w:r>
      <w:r w:rsidRPr="006251CA">
        <w:rPr>
          <w:rFonts w:hint="eastAsia"/>
        </w:rPr>
        <w:t>的邻接段，</w:t>
      </w:r>
      <w:r w:rsidRPr="006251CA">
        <w:rPr>
          <w:rFonts w:hint="eastAsia"/>
        </w:rPr>
        <w:t>#2</w:t>
      </w:r>
      <w:r w:rsidRPr="006251CA">
        <w:rPr>
          <w:rFonts w:hint="eastAsia"/>
        </w:rPr>
        <w:t>段：</w:t>
      </w:r>
      <w:r w:rsidRPr="006251CA">
        <w:rPr>
          <w:rFonts w:hint="eastAsia"/>
        </w:rPr>
        <w:t>Router B</w:t>
      </w:r>
      <w:r w:rsidRPr="006251CA">
        <w:rPr>
          <w:rFonts w:hint="eastAsia"/>
        </w:rPr>
        <w:t>到</w:t>
      </w:r>
      <w:r w:rsidRPr="006251CA">
        <w:rPr>
          <w:rFonts w:hint="eastAsia"/>
        </w:rPr>
        <w:t>Router C</w:t>
      </w:r>
      <w:r w:rsidRPr="006251CA">
        <w:rPr>
          <w:rFonts w:hint="eastAsia"/>
        </w:rPr>
        <w:t>的</w:t>
      </w:r>
      <w:r>
        <w:rPr>
          <w:rFonts w:hint="eastAsia"/>
        </w:rPr>
        <w:t>前缀</w:t>
      </w:r>
      <w:r w:rsidRPr="006251CA">
        <w:rPr>
          <w:rFonts w:hint="eastAsia"/>
        </w:rPr>
        <w:t>段，</w:t>
      </w:r>
      <w:r w:rsidRPr="006251CA">
        <w:rPr>
          <w:rFonts w:hint="eastAsia"/>
        </w:rPr>
        <w:t>#3</w:t>
      </w:r>
      <w:r w:rsidRPr="006251CA">
        <w:rPr>
          <w:rFonts w:hint="eastAsia"/>
        </w:rPr>
        <w:t>段：</w:t>
      </w:r>
      <w:r w:rsidRPr="006251CA">
        <w:rPr>
          <w:rFonts w:hint="eastAsia"/>
        </w:rPr>
        <w:t>Router C</w:t>
      </w:r>
      <w:r w:rsidRPr="006251CA">
        <w:rPr>
          <w:rFonts w:hint="eastAsia"/>
        </w:rPr>
        <w:t>到</w:t>
      </w:r>
      <w:r w:rsidRPr="006251CA">
        <w:rPr>
          <w:rFonts w:hint="eastAsia"/>
        </w:rPr>
        <w:t xml:space="preserve">Router </w:t>
      </w:r>
      <w:r>
        <w:rPr>
          <w:rFonts w:hint="eastAsia"/>
        </w:rPr>
        <w:t>E</w:t>
      </w:r>
      <w:r w:rsidRPr="006251CA">
        <w:rPr>
          <w:rFonts w:hint="eastAsia"/>
        </w:rPr>
        <w:t>的邻接段。</w:t>
      </w:r>
    </w:p>
    <w:p w:rsidR="00F919C9" w:rsidRPr="00D1722C" w:rsidRDefault="00F919C9" w:rsidP="00F919C9">
      <w:pPr>
        <w:pStyle w:val="40"/>
      </w:pPr>
      <w:r w:rsidRPr="004626A7">
        <w:rPr>
          <w:rFonts w:hint="eastAsia"/>
        </w:rPr>
        <w:t>组网图</w:t>
      </w:r>
    </w:p>
    <w:p w:rsidR="00F919C9" w:rsidRDefault="00F919C9" w:rsidP="00F919C9">
      <w:pPr>
        <w:pStyle w:val="FigureDescription"/>
      </w:pPr>
      <w:bookmarkStart w:id="336" w:name="_Ref495937375"/>
      <w:r>
        <w:rPr>
          <w:rFonts w:hint="eastAsia"/>
        </w:rPr>
        <w:t>静态</w:t>
      </w:r>
      <w:r w:rsidRPr="0049635A">
        <w:rPr>
          <w:rFonts w:hint="eastAsia"/>
        </w:rPr>
        <w:t>配置</w:t>
      </w:r>
      <w:r>
        <w:rPr>
          <w:rFonts w:hint="eastAsia"/>
        </w:rPr>
        <w:t>Segment</w:t>
      </w:r>
      <w:r w:rsidRPr="0049635A">
        <w:rPr>
          <w:rFonts w:hint="eastAsia"/>
        </w:rPr>
        <w:t>组网图</w:t>
      </w:r>
      <w:bookmarkEnd w:id="336"/>
    </w:p>
    <w:p w:rsidR="009F141A" w:rsidRDefault="00243DE6" w:rsidP="007A3451">
      <w:commentRangeStart w:id="337"/>
      <w:r w:rsidRPr="00243DE6">
        <w:rPr>
          <w:noProof/>
        </w:rPr>
        <w:drawing>
          <wp:inline distT="0" distB="0" distL="0" distR="0" wp14:anchorId="39F88AEE" wp14:editId="0EF6B25E">
            <wp:extent cx="4819650" cy="4086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4086225"/>
                    </a:xfrm>
                    <a:prstGeom prst="rect">
                      <a:avLst/>
                    </a:prstGeom>
                    <a:noFill/>
                    <a:ln>
                      <a:noFill/>
                    </a:ln>
                  </pic:spPr>
                </pic:pic>
              </a:graphicData>
            </a:graphic>
          </wp:inline>
        </w:drawing>
      </w:r>
      <w:commentRangeEnd w:id="337"/>
      <w:r w:rsidR="009F141A">
        <w:commentReference w:id="337"/>
      </w:r>
    </w:p>
    <w:p w:rsidR="009F141A" w:rsidRPr="009F141A" w:rsidRDefault="009F141A" w:rsidP="007A3451">
      <w:commentRangeStart w:id="338"/>
      <w:r w:rsidRPr="009F141A">
        <w:rPr>
          <w:noProof/>
        </w:rPr>
        <w:drawing>
          <wp:inline distT="0" distB="0" distL="0" distR="0" wp14:anchorId="292574D3" wp14:editId="1CFF90BB">
            <wp:extent cx="4822190" cy="4080510"/>
            <wp:effectExtent l="0" t="0" r="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2190" cy="4080510"/>
                    </a:xfrm>
                    <a:prstGeom prst="rect">
                      <a:avLst/>
                    </a:prstGeom>
                    <a:noFill/>
                    <a:ln>
                      <a:noFill/>
                    </a:ln>
                  </pic:spPr>
                </pic:pic>
              </a:graphicData>
            </a:graphic>
          </wp:inline>
        </w:drawing>
      </w:r>
      <w:commentRangeEnd w:id="338"/>
      <w:r>
        <w:commentReference w:id="338"/>
      </w:r>
    </w:p>
    <w:p w:rsidR="00F919C9" w:rsidRPr="00A0500E" w:rsidRDefault="00F919C9" w:rsidP="007A3451">
      <w:pPr>
        <w:pStyle w:val="Figure"/>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F919C9" w:rsidRPr="00415A99" w:rsidTr="00F8482A">
        <w:trPr>
          <w:tblHeader/>
        </w:trPr>
        <w:tc>
          <w:tcPr>
            <w:tcW w:w="1213" w:type="dxa"/>
            <w:shd w:val="clear" w:color="auto" w:fill="auto"/>
          </w:tcPr>
          <w:p w:rsidR="00F919C9" w:rsidRPr="0026456E" w:rsidRDefault="00F919C9" w:rsidP="0026456E">
            <w:pPr>
              <w:pStyle w:val="FigureText"/>
            </w:pPr>
            <w:r w:rsidRPr="00527B8D">
              <w:rPr>
                <w:rFonts w:hint="eastAsia"/>
              </w:rPr>
              <w:t>设备</w:t>
            </w:r>
          </w:p>
        </w:tc>
        <w:tc>
          <w:tcPr>
            <w:tcW w:w="1279" w:type="dxa"/>
            <w:shd w:val="clear" w:color="auto" w:fill="auto"/>
          </w:tcPr>
          <w:p w:rsidR="00F919C9" w:rsidRPr="0026456E" w:rsidRDefault="00F919C9" w:rsidP="0026456E">
            <w:pPr>
              <w:pStyle w:val="FigureText"/>
            </w:pPr>
            <w:r w:rsidRPr="00415A99">
              <w:rPr>
                <w:rFonts w:hint="eastAsia"/>
              </w:rPr>
              <w:t>接口</w:t>
            </w:r>
          </w:p>
        </w:tc>
        <w:tc>
          <w:tcPr>
            <w:tcW w:w="1917" w:type="dxa"/>
            <w:shd w:val="clear" w:color="auto" w:fill="auto"/>
          </w:tcPr>
          <w:p w:rsidR="00F919C9" w:rsidRPr="0026456E" w:rsidRDefault="00F919C9" w:rsidP="0026456E">
            <w:pPr>
              <w:pStyle w:val="FigureText"/>
            </w:pPr>
            <w:r w:rsidRPr="00415A99">
              <w:rPr>
                <w:rFonts w:hint="eastAsia"/>
              </w:rPr>
              <w:t>IP</w:t>
            </w:r>
            <w:r w:rsidRPr="00415A99">
              <w:rPr>
                <w:rFonts w:hint="eastAsia"/>
              </w:rPr>
              <w:t>地址</w:t>
            </w:r>
          </w:p>
        </w:tc>
        <w:tc>
          <w:tcPr>
            <w:tcW w:w="1280" w:type="dxa"/>
            <w:shd w:val="clear" w:color="auto" w:fill="auto"/>
          </w:tcPr>
          <w:p w:rsidR="00F919C9" w:rsidRPr="0026456E" w:rsidRDefault="00F919C9" w:rsidP="0026456E">
            <w:pPr>
              <w:pStyle w:val="FigureText"/>
            </w:pPr>
            <w:r w:rsidRPr="00527B8D">
              <w:rPr>
                <w:rFonts w:hint="eastAsia"/>
              </w:rPr>
              <w:t>设备</w:t>
            </w:r>
          </w:p>
        </w:tc>
        <w:tc>
          <w:tcPr>
            <w:tcW w:w="1280" w:type="dxa"/>
            <w:shd w:val="clear" w:color="auto" w:fill="auto"/>
          </w:tcPr>
          <w:p w:rsidR="00F919C9" w:rsidRPr="0026456E" w:rsidRDefault="00F919C9" w:rsidP="0026456E">
            <w:pPr>
              <w:pStyle w:val="FigureText"/>
            </w:pPr>
            <w:r w:rsidRPr="00415A99">
              <w:rPr>
                <w:rFonts w:hint="eastAsia"/>
              </w:rPr>
              <w:t>接口</w:t>
            </w:r>
          </w:p>
        </w:tc>
        <w:tc>
          <w:tcPr>
            <w:tcW w:w="2045" w:type="dxa"/>
            <w:shd w:val="clear" w:color="auto" w:fill="auto"/>
          </w:tcPr>
          <w:p w:rsidR="00F919C9" w:rsidRPr="0026456E" w:rsidRDefault="00F919C9" w:rsidP="0026456E">
            <w:pPr>
              <w:pStyle w:val="FigureText"/>
            </w:pPr>
            <w:r w:rsidRPr="00415A99">
              <w:rPr>
                <w:rFonts w:hint="eastAsia"/>
              </w:rPr>
              <w:t>IP</w:t>
            </w:r>
            <w:r w:rsidRPr="00415A99">
              <w:rPr>
                <w:rFonts w:hint="eastAsia"/>
              </w:rPr>
              <w:t>地址</w:t>
            </w:r>
          </w:p>
        </w:tc>
      </w:tr>
      <w:tr w:rsidR="00F919C9" w:rsidRPr="00415A99" w:rsidTr="00F8482A">
        <w:tc>
          <w:tcPr>
            <w:tcW w:w="1213" w:type="dxa"/>
            <w:shd w:val="clear" w:color="auto" w:fill="auto"/>
          </w:tcPr>
          <w:p w:rsidR="00F919C9" w:rsidRPr="0026456E" w:rsidRDefault="00F919C9" w:rsidP="0026456E">
            <w:pPr>
              <w:pStyle w:val="FigureText"/>
            </w:pPr>
            <w:r w:rsidRPr="00B6540D">
              <w:rPr>
                <w:rFonts w:hint="eastAsia"/>
              </w:rPr>
              <w:t>Router A</w:t>
            </w:r>
          </w:p>
        </w:tc>
        <w:tc>
          <w:tcPr>
            <w:tcW w:w="1279" w:type="dxa"/>
            <w:shd w:val="clear" w:color="auto" w:fill="auto"/>
          </w:tcPr>
          <w:p w:rsidR="00F919C9" w:rsidRPr="0026456E" w:rsidRDefault="00F919C9" w:rsidP="0026456E">
            <w:pPr>
              <w:pStyle w:val="FigureText"/>
            </w:pPr>
            <w:r w:rsidRPr="00B6540D">
              <w:rPr>
                <w:rFonts w:hint="eastAsia"/>
              </w:rPr>
              <w:t>Loop0</w:t>
            </w:r>
          </w:p>
        </w:tc>
        <w:tc>
          <w:tcPr>
            <w:tcW w:w="1917" w:type="dxa"/>
            <w:shd w:val="clear" w:color="auto" w:fill="auto"/>
          </w:tcPr>
          <w:p w:rsidR="00F919C9" w:rsidRPr="0026456E" w:rsidRDefault="00F919C9" w:rsidP="0026456E">
            <w:pPr>
              <w:pStyle w:val="FigureText"/>
            </w:pPr>
            <w:r w:rsidRPr="00B6540D">
              <w:rPr>
                <w:rFonts w:hint="eastAsia"/>
              </w:rPr>
              <w:t>1.1.1.9/32</w:t>
            </w:r>
          </w:p>
        </w:tc>
        <w:tc>
          <w:tcPr>
            <w:tcW w:w="1280" w:type="dxa"/>
            <w:shd w:val="clear" w:color="auto" w:fill="auto"/>
          </w:tcPr>
          <w:p w:rsidR="00F919C9" w:rsidRPr="0026456E" w:rsidRDefault="00F919C9" w:rsidP="0026456E">
            <w:pPr>
              <w:pStyle w:val="FigureText"/>
            </w:pPr>
            <w:r w:rsidRPr="00B6540D">
              <w:rPr>
                <w:rFonts w:hint="eastAsia"/>
              </w:rPr>
              <w:t>Router B</w:t>
            </w:r>
          </w:p>
        </w:tc>
        <w:tc>
          <w:tcPr>
            <w:tcW w:w="1280" w:type="dxa"/>
            <w:shd w:val="clear" w:color="auto" w:fill="auto"/>
          </w:tcPr>
          <w:p w:rsidR="00F919C9" w:rsidRPr="0026456E" w:rsidRDefault="00F919C9" w:rsidP="0026456E">
            <w:pPr>
              <w:pStyle w:val="FigureText"/>
            </w:pPr>
            <w:r w:rsidRPr="00B6540D">
              <w:rPr>
                <w:rFonts w:hint="eastAsia"/>
              </w:rPr>
              <w:t>Loop0</w:t>
            </w:r>
          </w:p>
        </w:tc>
        <w:tc>
          <w:tcPr>
            <w:tcW w:w="2045" w:type="dxa"/>
            <w:shd w:val="clear" w:color="auto" w:fill="auto"/>
          </w:tcPr>
          <w:p w:rsidR="00F919C9" w:rsidRPr="0026456E" w:rsidRDefault="00F919C9" w:rsidP="0026456E">
            <w:pPr>
              <w:pStyle w:val="FigureText"/>
            </w:pPr>
            <w:r w:rsidRPr="00B6540D">
              <w:rPr>
                <w:rFonts w:hint="eastAsia"/>
              </w:rPr>
              <w:t>2.2.2.9/32</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1</w:t>
            </w:r>
          </w:p>
        </w:tc>
        <w:tc>
          <w:tcPr>
            <w:tcW w:w="1917" w:type="dxa"/>
            <w:shd w:val="clear" w:color="auto" w:fill="auto"/>
          </w:tcPr>
          <w:p w:rsidR="00F919C9" w:rsidRPr="0026456E" w:rsidRDefault="00F919C9" w:rsidP="0026456E">
            <w:pPr>
              <w:pStyle w:val="FigureText"/>
            </w:pPr>
            <w:r w:rsidRPr="00B6540D">
              <w:rPr>
                <w:rFonts w:hint="eastAsia"/>
              </w:rPr>
              <w:t>10</w:t>
            </w:r>
            <w:r w:rsidRPr="0026456E">
              <w:rPr>
                <w:rFonts w:hint="eastAsia"/>
              </w:rPr>
              <w:t>0.1.1.1/24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1</w:t>
            </w:r>
          </w:p>
        </w:tc>
        <w:tc>
          <w:tcPr>
            <w:tcW w:w="2045" w:type="dxa"/>
            <w:shd w:val="clear" w:color="auto" w:fill="auto"/>
          </w:tcPr>
          <w:p w:rsidR="00F919C9" w:rsidRPr="0026456E" w:rsidRDefault="00F919C9" w:rsidP="0026456E">
            <w:pPr>
              <w:pStyle w:val="FigureText"/>
            </w:pPr>
            <w:r w:rsidRPr="00B6540D">
              <w:rPr>
                <w:rFonts w:hint="eastAsia"/>
              </w:rPr>
              <w:t>10.1.1.2/24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2</w:t>
            </w:r>
          </w:p>
        </w:tc>
        <w:tc>
          <w:tcPr>
            <w:tcW w:w="1917" w:type="dxa"/>
            <w:shd w:val="clear" w:color="auto" w:fill="auto"/>
          </w:tcPr>
          <w:p w:rsidR="00F919C9" w:rsidRPr="0026456E" w:rsidRDefault="00F919C9" w:rsidP="0026456E">
            <w:pPr>
              <w:pStyle w:val="FigureText"/>
            </w:pPr>
            <w:r w:rsidRPr="00B6540D">
              <w:rPr>
                <w:rFonts w:hint="eastAsia"/>
              </w:rPr>
              <w:t>10.1.1.1/24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2</w:t>
            </w:r>
          </w:p>
        </w:tc>
        <w:tc>
          <w:tcPr>
            <w:tcW w:w="2045" w:type="dxa"/>
            <w:shd w:val="clear" w:color="auto" w:fill="auto"/>
          </w:tcPr>
          <w:p w:rsidR="00F919C9" w:rsidRPr="0026456E" w:rsidRDefault="00F919C9" w:rsidP="0026456E">
            <w:pPr>
              <w:pStyle w:val="FigureText"/>
            </w:pPr>
            <w:r w:rsidRPr="00B6540D">
              <w:rPr>
                <w:rFonts w:hint="eastAsia"/>
              </w:rPr>
              <w:t>20.1.1.1/24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B6540D" w:rsidRDefault="00F919C9" w:rsidP="0026456E">
            <w:pPr>
              <w:pStyle w:val="FigureText"/>
            </w:pPr>
          </w:p>
        </w:tc>
        <w:tc>
          <w:tcPr>
            <w:tcW w:w="1917" w:type="dxa"/>
            <w:shd w:val="clear" w:color="auto" w:fill="auto"/>
          </w:tcPr>
          <w:p w:rsidR="00F919C9" w:rsidRPr="00B6540D" w:rsidRDefault="00F919C9" w:rsidP="0026456E">
            <w:pPr>
              <w:pStyle w:val="FigureText"/>
            </w:pP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3</w:t>
            </w:r>
          </w:p>
        </w:tc>
        <w:tc>
          <w:tcPr>
            <w:tcW w:w="2045" w:type="dxa"/>
            <w:shd w:val="clear" w:color="auto" w:fill="auto"/>
          </w:tcPr>
          <w:p w:rsidR="00F919C9" w:rsidRPr="0026456E" w:rsidRDefault="00F919C9" w:rsidP="0026456E">
            <w:pPr>
              <w:pStyle w:val="FigureText"/>
            </w:pPr>
            <w:r w:rsidRPr="00CB3130">
              <w:rPr>
                <w:rFonts w:hint="eastAsia"/>
              </w:rPr>
              <w:t>60.1.1.1/24</w:t>
            </w:r>
          </w:p>
        </w:tc>
      </w:tr>
      <w:tr w:rsidR="00F919C9" w:rsidRPr="00415A99" w:rsidTr="00F8482A">
        <w:tc>
          <w:tcPr>
            <w:tcW w:w="1213" w:type="dxa"/>
            <w:shd w:val="clear" w:color="auto" w:fill="auto"/>
          </w:tcPr>
          <w:p w:rsidR="00F919C9" w:rsidRPr="0026456E" w:rsidRDefault="00F919C9" w:rsidP="0026456E">
            <w:pPr>
              <w:pStyle w:val="FigureText"/>
            </w:pPr>
            <w:r w:rsidRPr="00B6540D">
              <w:rPr>
                <w:rFonts w:hint="eastAsia"/>
              </w:rPr>
              <w:t>Router C</w:t>
            </w:r>
          </w:p>
        </w:tc>
        <w:tc>
          <w:tcPr>
            <w:tcW w:w="1279" w:type="dxa"/>
            <w:shd w:val="clear" w:color="auto" w:fill="auto"/>
          </w:tcPr>
          <w:p w:rsidR="00F919C9" w:rsidRPr="0026456E" w:rsidRDefault="00F919C9" w:rsidP="0026456E">
            <w:pPr>
              <w:pStyle w:val="FigureText"/>
            </w:pPr>
            <w:r w:rsidRPr="00B6540D">
              <w:rPr>
                <w:rFonts w:hint="eastAsia"/>
              </w:rPr>
              <w:t>Loop0</w:t>
            </w:r>
          </w:p>
        </w:tc>
        <w:tc>
          <w:tcPr>
            <w:tcW w:w="1917" w:type="dxa"/>
            <w:shd w:val="clear" w:color="auto" w:fill="auto"/>
          </w:tcPr>
          <w:p w:rsidR="00F919C9" w:rsidRPr="0026456E" w:rsidRDefault="00F919C9" w:rsidP="0026456E">
            <w:pPr>
              <w:pStyle w:val="FigureText"/>
            </w:pPr>
            <w:r w:rsidRPr="00B6540D">
              <w:rPr>
                <w:rFonts w:hint="eastAsia"/>
              </w:rPr>
              <w:t>3.3.3.9/32</w:t>
            </w:r>
          </w:p>
        </w:tc>
        <w:tc>
          <w:tcPr>
            <w:tcW w:w="1280" w:type="dxa"/>
            <w:shd w:val="clear" w:color="auto" w:fill="auto"/>
          </w:tcPr>
          <w:p w:rsidR="00F919C9" w:rsidRPr="0026456E" w:rsidRDefault="00F919C9" w:rsidP="0026456E">
            <w:pPr>
              <w:pStyle w:val="FigureText"/>
            </w:pPr>
            <w:r w:rsidRPr="00B6540D">
              <w:rPr>
                <w:rFonts w:hint="eastAsia"/>
              </w:rPr>
              <w:t>Router D</w:t>
            </w:r>
          </w:p>
        </w:tc>
        <w:tc>
          <w:tcPr>
            <w:tcW w:w="1280" w:type="dxa"/>
            <w:shd w:val="clear" w:color="auto" w:fill="auto"/>
          </w:tcPr>
          <w:p w:rsidR="00F919C9" w:rsidRPr="0026456E" w:rsidRDefault="00F919C9" w:rsidP="0026456E">
            <w:pPr>
              <w:pStyle w:val="FigureText"/>
            </w:pPr>
            <w:r w:rsidRPr="00B6540D">
              <w:rPr>
                <w:rFonts w:hint="eastAsia"/>
              </w:rPr>
              <w:t>Loop0</w:t>
            </w:r>
          </w:p>
        </w:tc>
        <w:tc>
          <w:tcPr>
            <w:tcW w:w="2045" w:type="dxa"/>
            <w:shd w:val="clear" w:color="auto" w:fill="auto"/>
          </w:tcPr>
          <w:p w:rsidR="00F919C9" w:rsidRPr="0026456E" w:rsidRDefault="00F919C9" w:rsidP="0026456E">
            <w:pPr>
              <w:pStyle w:val="FigureText"/>
            </w:pPr>
            <w:r>
              <w:rPr>
                <w:rFonts w:hint="eastAsia"/>
              </w:rPr>
              <w:t>4.4.4</w:t>
            </w:r>
            <w:r w:rsidRPr="0026456E">
              <w:rPr>
                <w:rFonts w:hint="eastAsia"/>
              </w:rPr>
              <w:t>.9/32</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1</w:t>
            </w:r>
          </w:p>
        </w:tc>
        <w:tc>
          <w:tcPr>
            <w:tcW w:w="1917" w:type="dxa"/>
            <w:shd w:val="clear" w:color="auto" w:fill="auto"/>
          </w:tcPr>
          <w:p w:rsidR="00F919C9" w:rsidRPr="0026456E" w:rsidRDefault="00F919C9" w:rsidP="0026456E">
            <w:pPr>
              <w:pStyle w:val="FigureText"/>
            </w:pPr>
            <w:r w:rsidRPr="00B6540D">
              <w:rPr>
                <w:rFonts w:hint="eastAsia"/>
              </w:rPr>
              <w:t>30.1.1.</w:t>
            </w:r>
            <w:r w:rsidRPr="0026456E">
              <w:rPr>
                <w:rFonts w:hint="eastAsia"/>
              </w:rPr>
              <w:t>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1</w:t>
            </w:r>
          </w:p>
        </w:tc>
        <w:tc>
          <w:tcPr>
            <w:tcW w:w="2045" w:type="dxa"/>
            <w:shd w:val="clear" w:color="auto" w:fill="auto"/>
          </w:tcPr>
          <w:p w:rsidR="00F919C9" w:rsidRPr="0026456E" w:rsidRDefault="00F919C9" w:rsidP="0026456E">
            <w:pPr>
              <w:pStyle w:val="FigureText"/>
            </w:pPr>
            <w:r>
              <w:rPr>
                <w:rFonts w:hint="eastAsia"/>
              </w:rPr>
              <w:t>100.1.2.1</w:t>
            </w:r>
            <w:r w:rsidRPr="0026456E">
              <w:rPr>
                <w:rFonts w:hint="eastAsia"/>
              </w:rPr>
              <w:t>/24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2</w:t>
            </w:r>
          </w:p>
        </w:tc>
        <w:tc>
          <w:tcPr>
            <w:tcW w:w="1917" w:type="dxa"/>
            <w:shd w:val="clear" w:color="auto" w:fill="auto"/>
          </w:tcPr>
          <w:p w:rsidR="00F919C9" w:rsidRPr="0026456E" w:rsidRDefault="00F919C9" w:rsidP="0026456E">
            <w:pPr>
              <w:pStyle w:val="FigureText"/>
            </w:pPr>
            <w:r>
              <w:rPr>
                <w:rFonts w:hint="eastAsia"/>
              </w:rPr>
              <w:t>20.1.1.</w:t>
            </w:r>
            <w:r w:rsidRPr="0026456E">
              <w:rPr>
                <w:rFonts w:hint="eastAsia"/>
              </w:rPr>
              <w:t>2/24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2</w:t>
            </w:r>
          </w:p>
        </w:tc>
        <w:tc>
          <w:tcPr>
            <w:tcW w:w="2045" w:type="dxa"/>
            <w:shd w:val="clear" w:color="auto" w:fill="auto"/>
          </w:tcPr>
          <w:p w:rsidR="00F919C9" w:rsidRPr="0026456E" w:rsidRDefault="00F919C9" w:rsidP="0026456E">
            <w:pPr>
              <w:pStyle w:val="FigureText"/>
            </w:pPr>
            <w:r>
              <w:rPr>
                <w:rFonts w:hint="eastAsia"/>
              </w:rPr>
              <w:t>3</w:t>
            </w:r>
            <w:r w:rsidRPr="0026456E">
              <w:rPr>
                <w:rFonts w:hint="eastAsia"/>
              </w:rPr>
              <w:t>0.1.1.2/24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3</w:t>
            </w:r>
          </w:p>
        </w:tc>
        <w:tc>
          <w:tcPr>
            <w:tcW w:w="1917" w:type="dxa"/>
            <w:shd w:val="clear" w:color="auto" w:fill="auto"/>
          </w:tcPr>
          <w:p w:rsidR="00F919C9" w:rsidRPr="0026456E" w:rsidRDefault="00F919C9" w:rsidP="0026456E">
            <w:pPr>
              <w:pStyle w:val="FigureText"/>
            </w:pPr>
            <w:r w:rsidRPr="00B6540D">
              <w:rPr>
                <w:rFonts w:hint="eastAsia"/>
              </w:rPr>
              <w:t>50.1.1.1/24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B6540D" w:rsidRDefault="00F919C9" w:rsidP="0026456E">
            <w:pPr>
              <w:pStyle w:val="FigureText"/>
            </w:pPr>
          </w:p>
        </w:tc>
        <w:tc>
          <w:tcPr>
            <w:tcW w:w="2045" w:type="dxa"/>
            <w:shd w:val="clear" w:color="auto" w:fill="auto"/>
          </w:tcPr>
          <w:p w:rsidR="00F919C9" w:rsidRPr="00B6540D" w:rsidRDefault="00F919C9" w:rsidP="0026456E">
            <w:pPr>
              <w:pStyle w:val="FigureText"/>
            </w:pP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4</w:t>
            </w:r>
          </w:p>
        </w:tc>
        <w:tc>
          <w:tcPr>
            <w:tcW w:w="1917" w:type="dxa"/>
            <w:shd w:val="clear" w:color="auto" w:fill="auto"/>
          </w:tcPr>
          <w:p w:rsidR="00F919C9" w:rsidRPr="0026456E" w:rsidRDefault="00F919C9" w:rsidP="0026456E">
            <w:pPr>
              <w:pStyle w:val="FigureText"/>
            </w:pPr>
            <w:r>
              <w:rPr>
                <w:rFonts w:hint="eastAsia"/>
              </w:rPr>
              <w:t>6</w:t>
            </w:r>
            <w:r w:rsidRPr="0026456E">
              <w:rPr>
                <w:rFonts w:hint="eastAsia"/>
              </w:rPr>
              <w:t>0.1.1.2/24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B6540D" w:rsidRDefault="00F919C9" w:rsidP="0026456E">
            <w:pPr>
              <w:pStyle w:val="FigureText"/>
            </w:pPr>
          </w:p>
        </w:tc>
        <w:tc>
          <w:tcPr>
            <w:tcW w:w="2045" w:type="dxa"/>
            <w:shd w:val="clear" w:color="auto" w:fill="auto"/>
          </w:tcPr>
          <w:p w:rsidR="00F919C9" w:rsidRPr="00B6540D" w:rsidRDefault="00F919C9" w:rsidP="0026456E">
            <w:pPr>
              <w:pStyle w:val="FigureText"/>
            </w:pPr>
          </w:p>
        </w:tc>
      </w:tr>
      <w:tr w:rsidR="00F919C9" w:rsidRPr="00415A99" w:rsidTr="00F8482A">
        <w:tc>
          <w:tcPr>
            <w:tcW w:w="1213" w:type="dxa"/>
            <w:shd w:val="clear" w:color="auto" w:fill="auto"/>
          </w:tcPr>
          <w:p w:rsidR="00F919C9" w:rsidRPr="0026456E" w:rsidRDefault="00F919C9" w:rsidP="0026456E">
            <w:pPr>
              <w:pStyle w:val="FigureText"/>
            </w:pPr>
            <w:r w:rsidRPr="00B6540D">
              <w:rPr>
                <w:rFonts w:hint="eastAsia"/>
              </w:rPr>
              <w:t>Router E</w:t>
            </w:r>
          </w:p>
        </w:tc>
        <w:tc>
          <w:tcPr>
            <w:tcW w:w="1279" w:type="dxa"/>
            <w:shd w:val="clear" w:color="auto" w:fill="auto"/>
          </w:tcPr>
          <w:p w:rsidR="00F919C9" w:rsidRPr="0026456E" w:rsidRDefault="00F919C9" w:rsidP="0026456E">
            <w:pPr>
              <w:pStyle w:val="FigureText"/>
            </w:pPr>
            <w:r w:rsidRPr="00B6540D">
              <w:rPr>
                <w:rFonts w:hint="eastAsia"/>
              </w:rPr>
              <w:t>Loop0</w:t>
            </w:r>
          </w:p>
        </w:tc>
        <w:tc>
          <w:tcPr>
            <w:tcW w:w="1917" w:type="dxa"/>
            <w:shd w:val="clear" w:color="auto" w:fill="auto"/>
          </w:tcPr>
          <w:p w:rsidR="00F919C9" w:rsidRPr="0026456E" w:rsidRDefault="00F919C9" w:rsidP="0026456E">
            <w:pPr>
              <w:pStyle w:val="FigureText"/>
            </w:pPr>
            <w:r w:rsidRPr="00B6540D">
              <w:rPr>
                <w:rFonts w:hint="eastAsia"/>
              </w:rPr>
              <w:t>5.5.5.9/32</w:t>
            </w:r>
          </w:p>
        </w:tc>
        <w:tc>
          <w:tcPr>
            <w:tcW w:w="1280" w:type="dxa"/>
            <w:shd w:val="clear" w:color="auto" w:fill="auto"/>
          </w:tcPr>
          <w:p w:rsidR="00F919C9" w:rsidRPr="00CB3130" w:rsidRDefault="00F919C9" w:rsidP="0026456E">
            <w:pPr>
              <w:pStyle w:val="FigureText"/>
            </w:pPr>
          </w:p>
        </w:tc>
        <w:tc>
          <w:tcPr>
            <w:tcW w:w="1280" w:type="dxa"/>
            <w:shd w:val="clear" w:color="auto" w:fill="auto"/>
          </w:tcPr>
          <w:p w:rsidR="00F919C9" w:rsidRPr="00CB3130" w:rsidRDefault="00F919C9" w:rsidP="0026456E">
            <w:pPr>
              <w:pStyle w:val="FigureText"/>
            </w:pPr>
          </w:p>
        </w:tc>
        <w:tc>
          <w:tcPr>
            <w:tcW w:w="2045" w:type="dxa"/>
            <w:shd w:val="clear" w:color="auto" w:fill="auto"/>
          </w:tcPr>
          <w:p w:rsidR="00F919C9" w:rsidRPr="00CB3130" w:rsidRDefault="00F919C9" w:rsidP="0026456E">
            <w:pPr>
              <w:pStyle w:val="FigureText"/>
            </w:pP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1</w:t>
            </w:r>
          </w:p>
        </w:tc>
        <w:tc>
          <w:tcPr>
            <w:tcW w:w="1917" w:type="dxa"/>
            <w:shd w:val="clear" w:color="auto" w:fill="auto"/>
          </w:tcPr>
          <w:p w:rsidR="00F919C9" w:rsidRPr="0026456E" w:rsidRDefault="00F919C9" w:rsidP="0026456E">
            <w:pPr>
              <w:pStyle w:val="FigureText"/>
            </w:pPr>
            <w:r w:rsidRPr="00B6540D">
              <w:rPr>
                <w:rFonts w:hint="eastAsia"/>
              </w:rPr>
              <w:t>200.1.</w:t>
            </w:r>
            <w:r w:rsidRPr="0026456E">
              <w:rPr>
                <w:rFonts w:hint="eastAsia"/>
              </w:rPr>
              <w:t>2.1/24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CB3130" w:rsidRDefault="00F919C9" w:rsidP="0026456E">
            <w:pPr>
              <w:pStyle w:val="FigureText"/>
            </w:pPr>
          </w:p>
        </w:tc>
        <w:tc>
          <w:tcPr>
            <w:tcW w:w="2045" w:type="dxa"/>
            <w:shd w:val="clear" w:color="auto" w:fill="auto"/>
          </w:tcPr>
          <w:p w:rsidR="00F919C9" w:rsidRPr="00CB3130" w:rsidRDefault="00F919C9" w:rsidP="0026456E">
            <w:pPr>
              <w:pStyle w:val="FigureText"/>
            </w:pP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2</w:t>
            </w:r>
          </w:p>
        </w:tc>
        <w:tc>
          <w:tcPr>
            <w:tcW w:w="1917" w:type="dxa"/>
            <w:shd w:val="clear" w:color="auto" w:fill="auto"/>
          </w:tcPr>
          <w:p w:rsidR="00F919C9" w:rsidRPr="0026456E" w:rsidRDefault="00F919C9" w:rsidP="0026456E">
            <w:pPr>
              <w:pStyle w:val="FigureText"/>
            </w:pPr>
            <w:r w:rsidRPr="00CB3130">
              <w:rPr>
                <w:rFonts w:hint="eastAsia"/>
              </w:rPr>
              <w:t>50.1.1.2/24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CB3130" w:rsidRDefault="00F919C9" w:rsidP="0026456E">
            <w:pPr>
              <w:pStyle w:val="FigureText"/>
            </w:pPr>
          </w:p>
        </w:tc>
        <w:tc>
          <w:tcPr>
            <w:tcW w:w="2045" w:type="dxa"/>
            <w:shd w:val="clear" w:color="auto" w:fill="auto"/>
          </w:tcPr>
          <w:p w:rsidR="00F919C9" w:rsidRPr="00CB3130" w:rsidRDefault="00F919C9" w:rsidP="0026456E">
            <w:pPr>
              <w:pStyle w:val="FigureText"/>
            </w:pPr>
          </w:p>
        </w:tc>
      </w:tr>
    </w:tbl>
    <w:p w:rsidR="00F919C9" w:rsidRDefault="00F919C9" w:rsidP="00F919C9"/>
    <w:p w:rsidR="00F919C9" w:rsidRPr="00D1722C" w:rsidRDefault="00F919C9" w:rsidP="00F919C9">
      <w:pPr>
        <w:pStyle w:val="40"/>
      </w:pPr>
      <w:r w:rsidRPr="004626A7">
        <w:rPr>
          <w:rFonts w:hint="eastAsia"/>
        </w:rPr>
        <w:t>配置步骤</w:t>
      </w:r>
    </w:p>
    <w:p w:rsidR="00F919C9" w:rsidRPr="004626A7" w:rsidRDefault="00F919C9" w:rsidP="00F919C9">
      <w:pPr>
        <w:pStyle w:val="ItemStep"/>
      </w:pPr>
      <w:r w:rsidRPr="004626A7">
        <w:rPr>
          <w:rFonts w:hint="eastAsia"/>
        </w:rPr>
        <w:t>配置各接口的</w:t>
      </w:r>
      <w:r w:rsidRPr="004626A7">
        <w:rPr>
          <w:rFonts w:hint="eastAsia"/>
        </w:rPr>
        <w:t>IP</w:t>
      </w:r>
      <w:r w:rsidRPr="004626A7">
        <w:rPr>
          <w:rFonts w:hint="eastAsia"/>
        </w:rPr>
        <w:t>地址</w:t>
      </w:r>
    </w:p>
    <w:p w:rsidR="00F919C9" w:rsidRPr="0026456E" w:rsidRDefault="00F919C9" w:rsidP="00F919C9">
      <w:pPr>
        <w:pStyle w:val="ItemIndent1"/>
        <w:rPr>
          <w:lang w:eastAsia="zh-CN"/>
        </w:rPr>
      </w:pPr>
      <w:r w:rsidRPr="0026456E">
        <w:rPr>
          <w:rFonts w:hint="eastAsia"/>
          <w:lang w:eastAsia="zh-CN"/>
        </w:rPr>
        <w:t>按照</w:t>
      </w:r>
      <w:r w:rsidR="00792804" w:rsidRPr="004A6746">
        <w:rPr>
          <w:rStyle w:val="Reference-R0G144B200"/>
        </w:rPr>
        <w:fldChar w:fldCharType="begin"/>
      </w:r>
      <w:r w:rsidR="00792804" w:rsidRPr="004A6746">
        <w:rPr>
          <w:rStyle w:val="Reference-R0G144B200"/>
          <w:lang w:eastAsia="zh-CN"/>
        </w:rPr>
        <w:instrText xml:space="preserve"> REF _Ref495937375 \r \h  \* MERGEFORMAT </w:instrText>
      </w:r>
      <w:r w:rsidR="00792804" w:rsidRPr="004A6746">
        <w:rPr>
          <w:rStyle w:val="Reference-R0G144B200"/>
        </w:rPr>
      </w:r>
      <w:r w:rsidR="00792804"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1-19</w:t>
      </w:r>
      <w:r w:rsidR="00792804" w:rsidRPr="004A6746">
        <w:rPr>
          <w:rStyle w:val="Reference-R0G144B200"/>
        </w:rPr>
        <w:fldChar w:fldCharType="end"/>
      </w:r>
      <w:r w:rsidRPr="0026456E">
        <w:rPr>
          <w:rFonts w:hint="eastAsia"/>
          <w:lang w:eastAsia="zh-CN"/>
        </w:rPr>
        <w:t>配置各接口的</w:t>
      </w:r>
      <w:r w:rsidRPr="0026456E">
        <w:rPr>
          <w:rFonts w:hint="eastAsia"/>
          <w:lang w:eastAsia="zh-CN"/>
        </w:rPr>
        <w:t>IP</w:t>
      </w:r>
      <w:r w:rsidRPr="0026456E">
        <w:rPr>
          <w:rFonts w:hint="eastAsia"/>
          <w:lang w:eastAsia="zh-CN"/>
        </w:rPr>
        <w:t>地址和掩码，具体配置过程略。</w:t>
      </w:r>
    </w:p>
    <w:p w:rsidR="00F919C9" w:rsidRPr="004626A7" w:rsidRDefault="00F919C9" w:rsidP="00F919C9">
      <w:pPr>
        <w:pStyle w:val="ItemStep"/>
      </w:pPr>
      <w:r w:rsidRPr="004626A7">
        <w:rPr>
          <w:rFonts w:hint="eastAsia"/>
        </w:rPr>
        <w:t>配置</w:t>
      </w:r>
      <w:r w:rsidRPr="004626A7">
        <w:rPr>
          <w:rFonts w:hint="eastAsia"/>
        </w:rPr>
        <w:t>IS-IS</w:t>
      </w:r>
      <w:r w:rsidRPr="004626A7">
        <w:rPr>
          <w:rFonts w:hint="eastAsia"/>
        </w:rPr>
        <w:t>协议发布</w:t>
      </w:r>
      <w:r w:rsidRPr="00D1722C">
        <w:rPr>
          <w:rFonts w:hint="eastAsia"/>
        </w:rPr>
        <w:t>接口所在网段的路由，包括</w:t>
      </w:r>
      <w:r w:rsidRPr="00D1722C">
        <w:rPr>
          <w:rFonts w:hint="eastAsia"/>
        </w:rPr>
        <w:t>Loopback</w:t>
      </w:r>
      <w:r w:rsidRPr="00D1722C">
        <w:rPr>
          <w:rFonts w:hint="eastAsia"/>
        </w:rPr>
        <w:t>接口</w:t>
      </w:r>
      <w:r w:rsidRPr="00CF2652">
        <w:rPr>
          <w:rFonts w:hint="eastAsia"/>
        </w:rPr>
        <w:t>，具体配置过程略。</w:t>
      </w:r>
    </w:p>
    <w:p w:rsidR="00F919C9" w:rsidRDefault="00F919C9" w:rsidP="00F919C9">
      <w:pPr>
        <w:pStyle w:val="ItemIndent1"/>
      </w:pPr>
      <w:r w:rsidRPr="004626A7">
        <w:rPr>
          <w:rFonts w:hint="eastAsia"/>
        </w:rPr>
        <w:t>配置完成后，在各设备上执行</w:t>
      </w:r>
      <w:r w:rsidRPr="00462DA6">
        <w:rPr>
          <w:rStyle w:val="commandkeywords"/>
          <w:rFonts w:hint="eastAsia"/>
        </w:rPr>
        <w:t>display ip routing-table</w:t>
      </w:r>
      <w:r w:rsidRPr="004626A7">
        <w:rPr>
          <w:rFonts w:hint="eastAsia"/>
        </w:rPr>
        <w:t>命令，可以看到相互之间都学到了到对方的路由</w:t>
      </w:r>
      <w:r>
        <w:rPr>
          <w:rFonts w:hint="eastAsia"/>
        </w:rPr>
        <w:t>，包括</w:t>
      </w:r>
      <w:r>
        <w:rPr>
          <w:rFonts w:hint="eastAsia"/>
        </w:rPr>
        <w:t>Loopback</w:t>
      </w:r>
      <w:r>
        <w:rPr>
          <w:rFonts w:hint="eastAsia"/>
        </w:rPr>
        <w:t>接口对应的主机路由</w:t>
      </w:r>
      <w:r w:rsidRPr="004626A7">
        <w:rPr>
          <w:rFonts w:hint="eastAsia"/>
        </w:rPr>
        <w:t>。</w:t>
      </w:r>
    </w:p>
    <w:p w:rsidR="00F919C9" w:rsidRPr="004626A7" w:rsidRDefault="000F3D97" w:rsidP="00F919C9">
      <w:pPr>
        <w:pStyle w:val="ItemStep"/>
      </w:pPr>
      <w:r w:rsidRPr="00CF2652">
        <w:rPr>
          <w:rFonts w:hint="eastAsia"/>
        </w:rPr>
        <w:t>配置</w:t>
      </w:r>
      <w:r>
        <w:rPr>
          <w:rFonts w:hint="eastAsia"/>
        </w:rPr>
        <w:t>Router</w:t>
      </w:r>
      <w:r w:rsidRPr="00CF2652">
        <w:rPr>
          <w:rFonts w:hint="eastAsia"/>
        </w:rPr>
        <w:t xml:space="preserve"> A</w:t>
      </w:r>
    </w:p>
    <w:p w:rsidR="00F919C9" w:rsidRPr="00CF2652" w:rsidRDefault="00F919C9" w:rsidP="00F919C9">
      <w:pPr>
        <w:pStyle w:val="ItemIndent1"/>
      </w:pPr>
      <w:r w:rsidRPr="00CF2652">
        <w:rPr>
          <w:rFonts w:hint="eastAsia"/>
        </w:rPr>
        <w:t xml:space="preserve"># </w:t>
      </w:r>
      <w:r w:rsidR="000F3D97" w:rsidRPr="004626A7">
        <w:rPr>
          <w:rFonts w:hint="eastAsia"/>
        </w:rPr>
        <w:t>配置</w:t>
      </w:r>
      <w:r w:rsidR="000F3D97" w:rsidRPr="00D1722C">
        <w:rPr>
          <w:rFonts w:hint="eastAsia"/>
        </w:rPr>
        <w:t>LSR ID</w:t>
      </w:r>
      <w:r w:rsidR="000F3D97" w:rsidRPr="00D1722C">
        <w:rPr>
          <w:rFonts w:hint="eastAsia"/>
        </w:rPr>
        <w:t>、开启</w:t>
      </w:r>
      <w:r w:rsidR="000F3D97" w:rsidRPr="00D1722C">
        <w:rPr>
          <w:rFonts w:hint="eastAsia"/>
        </w:rPr>
        <w:t>MPLS</w:t>
      </w:r>
      <w:r w:rsidR="000F3D97" w:rsidRPr="00D1722C">
        <w:rPr>
          <w:rFonts w:hint="eastAsia"/>
        </w:rPr>
        <w:t>能力和</w:t>
      </w:r>
      <w:r w:rsidR="000F3D97" w:rsidRPr="004626A7">
        <w:rPr>
          <w:rFonts w:hint="eastAsia"/>
        </w:rPr>
        <w:t>MPLS TE</w:t>
      </w:r>
      <w:r w:rsidR="000F3D97" w:rsidRPr="004626A7">
        <w:rPr>
          <w:rFonts w:hint="eastAsia"/>
        </w:rPr>
        <w:t>能力</w:t>
      </w:r>
      <w:r w:rsidRPr="00CF2652">
        <w:rPr>
          <w:rFonts w:hint="eastAsia"/>
        </w:rPr>
        <w:t>。</w:t>
      </w:r>
    </w:p>
    <w:p w:rsidR="00F919C9" w:rsidRDefault="00F919C9" w:rsidP="00F919C9">
      <w:pPr>
        <w:pStyle w:val="TerminalDisplayIndent1"/>
      </w:pPr>
      <w:r>
        <w:rPr>
          <w:rFonts w:hint="eastAsia"/>
        </w:rPr>
        <w:t xml:space="preserve">&lt;RouterA&gt; </w:t>
      </w:r>
      <w:r w:rsidRPr="00040DCD">
        <w:t>system-view</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A</w:t>
      </w:r>
      <w:r w:rsidRPr="00462DA6">
        <w:rPr>
          <w:rStyle w:val="commandtext"/>
          <w:rFonts w:hint="eastAsia"/>
        </w:rPr>
        <w:t>]</w:t>
      </w:r>
      <w:r w:rsidRPr="00CF2652">
        <w:rPr>
          <w:rFonts w:hint="eastAsia"/>
        </w:rPr>
        <w:t xml:space="preserve"> mpls lsr-id 1.1.1.</w:t>
      </w:r>
      <w:r w:rsidRPr="00CF2652">
        <w:t>9</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A</w:t>
      </w:r>
      <w:r w:rsidRPr="00462DA6">
        <w:rPr>
          <w:rStyle w:val="commandtext"/>
          <w:rFonts w:hint="eastAsia"/>
        </w:rPr>
        <w:t>]</w:t>
      </w:r>
      <w:r w:rsidRPr="00CF2652">
        <w:rPr>
          <w:rFonts w:hint="eastAsia"/>
        </w:rPr>
        <w:t xml:space="preserve"> mpls te</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A-te</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A</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2</w:t>
      </w:r>
    </w:p>
    <w:p w:rsidR="00F919C9" w:rsidRDefault="00F919C9" w:rsidP="00F919C9">
      <w:pPr>
        <w:pStyle w:val="TerminalDisplayIndent1"/>
      </w:pPr>
      <w:r w:rsidRPr="00462DA6">
        <w:rPr>
          <w:rStyle w:val="commandtext"/>
          <w:rFonts w:hint="eastAsia"/>
        </w:rPr>
        <w:t>[</w:t>
      </w:r>
      <w:r>
        <w:rPr>
          <w:rFonts w:hint="eastAsia"/>
        </w:rPr>
        <w:t>Router</w:t>
      </w:r>
      <w:r w:rsidRPr="00CF2652">
        <w:rPr>
          <w:rFonts w:hint="eastAsia"/>
        </w:rPr>
        <w:t>A-</w:t>
      </w:r>
      <w:r w:rsidR="00170929">
        <w:t>GigabitEthernet</w:t>
      </w:r>
      <w:r w:rsidR="00D308C0">
        <w:t>3/1/</w:t>
      </w:r>
      <w:r w:rsidR="00170929">
        <w:t>2</w:t>
      </w:r>
      <w:r w:rsidRPr="00462DA6">
        <w:rPr>
          <w:rStyle w:val="commandtext"/>
          <w:rFonts w:hint="eastAsia"/>
        </w:rPr>
        <w:t>]</w:t>
      </w:r>
      <w:r w:rsidRPr="00CF2652">
        <w:rPr>
          <w:rFonts w:hint="eastAsia"/>
        </w:rPr>
        <w:t xml:space="preserve"> mpls enable</w:t>
      </w:r>
    </w:p>
    <w:p w:rsidR="00F919C9" w:rsidRDefault="00F919C9" w:rsidP="00F919C9">
      <w:pPr>
        <w:pStyle w:val="TerminalDisplayIndent1"/>
      </w:pPr>
      <w:r w:rsidRPr="00462DA6">
        <w:rPr>
          <w:rStyle w:val="commandtext"/>
          <w:rFonts w:hint="eastAsia"/>
        </w:rPr>
        <w:t>[</w:t>
      </w:r>
      <w:r w:rsidRPr="00CF2652">
        <w:rPr>
          <w:rFonts w:hint="eastAsia"/>
        </w:rPr>
        <w:t>RouterA-</w:t>
      </w:r>
      <w:r w:rsidR="00170929">
        <w:t>GigabitEthernet</w:t>
      </w:r>
      <w:r w:rsidR="00D308C0">
        <w:t>3/1/</w:t>
      </w:r>
      <w:r w:rsidR="00170929">
        <w:t>2</w:t>
      </w:r>
      <w:r w:rsidRPr="00462DA6">
        <w:rPr>
          <w:rStyle w:val="commandtext"/>
          <w:rFonts w:hint="eastAsia"/>
        </w:rPr>
        <w:t>]</w:t>
      </w:r>
      <w:r w:rsidRPr="00CF2652">
        <w:rPr>
          <w:rFonts w:hint="eastAsia"/>
        </w:rPr>
        <w:t xml:space="preserve"> quit</w:t>
      </w:r>
    </w:p>
    <w:p w:rsidR="000F3D97" w:rsidRPr="00370B78" w:rsidRDefault="000F3D97" w:rsidP="000F3D97">
      <w:pPr>
        <w:pStyle w:val="ItemIndent1"/>
        <w:rPr>
          <w:lang w:eastAsia="zh-CN"/>
        </w:rPr>
      </w:pPr>
      <w:r w:rsidRPr="00370B78">
        <w:rPr>
          <w:rFonts w:hint="eastAsia"/>
          <w:lang w:eastAsia="zh-CN"/>
        </w:rPr>
        <w:t xml:space="preserve"># </w:t>
      </w:r>
      <w:r w:rsidRPr="00370B78">
        <w:rPr>
          <w:rFonts w:hint="eastAsia"/>
          <w:lang w:eastAsia="zh-CN"/>
        </w:rPr>
        <w:t>配置</w:t>
      </w:r>
      <w:r w:rsidRPr="00370B78">
        <w:rPr>
          <w:rFonts w:hint="eastAsia"/>
          <w:lang w:eastAsia="zh-CN"/>
        </w:rPr>
        <w:t>Router A</w:t>
      </w:r>
      <w:r w:rsidRPr="00370B78">
        <w:rPr>
          <w:rFonts w:hint="eastAsia"/>
          <w:lang w:eastAsia="zh-CN"/>
        </w:rPr>
        <w:t>的邻接标签，为下一跳地址</w:t>
      </w:r>
      <w:r w:rsidRPr="00370B78">
        <w:rPr>
          <w:rFonts w:hint="eastAsia"/>
          <w:lang w:eastAsia="zh-CN"/>
        </w:rPr>
        <w:t>10.1.1.2</w:t>
      </w:r>
      <w:r w:rsidRPr="00370B78">
        <w:rPr>
          <w:rFonts w:hint="eastAsia"/>
          <w:lang w:eastAsia="zh-CN"/>
        </w:rPr>
        <w:t>绑定标签</w:t>
      </w:r>
      <w:r w:rsidRPr="00370B78">
        <w:rPr>
          <w:rFonts w:hint="eastAsia"/>
          <w:lang w:eastAsia="zh-CN"/>
        </w:rPr>
        <w:t>16</w:t>
      </w:r>
      <w:r w:rsidRPr="00370B78">
        <w:rPr>
          <w:rFonts w:hint="eastAsia"/>
          <w:lang w:eastAsia="zh-CN"/>
        </w:rPr>
        <w:t>。</w:t>
      </w:r>
    </w:p>
    <w:p w:rsidR="000F3D97" w:rsidRPr="00B94E1D"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t>Router</w:t>
      </w:r>
      <w:r w:rsidRPr="00B94E1D">
        <w:rPr>
          <w:rFonts w:hint="eastAsia"/>
        </w:rPr>
        <w:t>A</w:t>
      </w:r>
      <w:r w:rsidRPr="00B94E1D">
        <w:rPr>
          <w:rStyle w:val="commandtext"/>
        </w:rPr>
        <w:t>]</w:t>
      </w:r>
      <w:r w:rsidRPr="00B94E1D">
        <w:t xml:space="preserve"> static-sr-mpls adjacency adjacency-1 in-label </w:t>
      </w:r>
      <w:r w:rsidRPr="00B94E1D">
        <w:rPr>
          <w:rFonts w:hint="eastAsia"/>
        </w:rPr>
        <w:t>16</w:t>
      </w:r>
      <w:r w:rsidRPr="00B94E1D">
        <w:t xml:space="preserve"> nexthop </w:t>
      </w:r>
      <w:r w:rsidRPr="00B94E1D">
        <w:rPr>
          <w:rFonts w:hint="eastAsia"/>
        </w:rPr>
        <w:t>1</w:t>
      </w:r>
      <w:r w:rsidRPr="00B94E1D">
        <w:t>0.1.1.2</w:t>
      </w:r>
    </w:p>
    <w:p w:rsidR="000F3D97" w:rsidRPr="00FD22E4" w:rsidRDefault="000F3D97" w:rsidP="000F3D97">
      <w:pPr>
        <w:pStyle w:val="ItemIndent1"/>
      </w:pPr>
      <w:r w:rsidRPr="00CB3130">
        <w:rPr>
          <w:rFonts w:hint="eastAsia"/>
        </w:rPr>
        <w:t xml:space="preserve"># </w:t>
      </w:r>
      <w:r w:rsidRPr="00CB3130">
        <w:rPr>
          <w:rFonts w:hint="eastAsia"/>
        </w:rPr>
        <w:t>配置</w:t>
      </w:r>
      <w:r w:rsidRPr="00CB3130">
        <w:rPr>
          <w:rFonts w:hint="eastAsia"/>
        </w:rPr>
        <w:t>Router A</w:t>
      </w:r>
      <w:r w:rsidRPr="00CB3130">
        <w:rPr>
          <w:rFonts w:hint="eastAsia"/>
        </w:rPr>
        <w:t>为静态</w:t>
      </w:r>
      <w:r w:rsidRPr="00CB3130">
        <w:rPr>
          <w:rFonts w:hint="eastAsia"/>
        </w:rPr>
        <w:t>SRLSP</w:t>
      </w:r>
      <w:r w:rsidRPr="00CB3130">
        <w:rPr>
          <w:rFonts w:hint="eastAsia"/>
        </w:rPr>
        <w:t>的头节点，</w:t>
      </w:r>
      <w:r w:rsidRPr="00D60549">
        <w:rPr>
          <w:rFonts w:hint="eastAsia"/>
        </w:rPr>
        <w:t>static-sr-lsp-</w:t>
      </w:r>
      <w:r>
        <w:rPr>
          <w:rFonts w:hint="eastAsia"/>
        </w:rPr>
        <w:t>1</w:t>
      </w:r>
      <w:r w:rsidRPr="00CB3130">
        <w:rPr>
          <w:rFonts w:hint="eastAsia"/>
        </w:rPr>
        <w:t>出标签栈为</w:t>
      </w:r>
      <w:r w:rsidRPr="00D60549">
        <w:rPr>
          <w:rFonts w:hint="eastAsia"/>
        </w:rPr>
        <w:t>[</w:t>
      </w:r>
      <w:r w:rsidRPr="00CB3130">
        <w:rPr>
          <w:rFonts w:hint="eastAsia"/>
        </w:rPr>
        <w:t>16</w:t>
      </w:r>
      <w:r w:rsidRPr="00CB3130">
        <w:rPr>
          <w:rFonts w:hint="eastAsia"/>
        </w:rPr>
        <w:t>，</w:t>
      </w:r>
      <w:r w:rsidRPr="00CB3130">
        <w:rPr>
          <w:rFonts w:hint="eastAsia"/>
        </w:rPr>
        <w:t>21</w:t>
      </w:r>
      <w:r w:rsidRPr="00CB3130">
        <w:rPr>
          <w:rFonts w:hint="eastAsia"/>
        </w:rPr>
        <w:t>，</w:t>
      </w:r>
      <w:r w:rsidRPr="00CB3130">
        <w:rPr>
          <w:rFonts w:hint="eastAsia"/>
        </w:rPr>
        <w:t>30</w:t>
      </w:r>
      <w:r w:rsidRPr="00D60549">
        <w:rPr>
          <w:rFonts w:hint="eastAsia"/>
        </w:rPr>
        <w:t>]</w:t>
      </w:r>
      <w:r w:rsidRPr="00FD33DC">
        <w:rPr>
          <w:rFonts w:hint="eastAsia"/>
        </w:rPr>
        <w:t>，建立到</w:t>
      </w:r>
      <w:r w:rsidRPr="00FD33DC">
        <w:t>Router D</w:t>
      </w:r>
      <w:r w:rsidRPr="00FD33DC">
        <w:rPr>
          <w:rFonts w:hint="eastAsia"/>
        </w:rPr>
        <w:t>的静态</w:t>
      </w:r>
      <w:r w:rsidRPr="00FD33DC">
        <w:t>SRLSP</w:t>
      </w:r>
      <w:r w:rsidRPr="00FD22E4">
        <w:rPr>
          <w:rFonts w:hint="eastAsia"/>
        </w:rPr>
        <w:t>。</w:t>
      </w:r>
    </w:p>
    <w:p w:rsidR="000F3D97" w:rsidRPr="00455EC6"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RouterA</w:t>
      </w:r>
      <w:r w:rsidRPr="00462DA6">
        <w:rPr>
          <w:rStyle w:val="commandtext"/>
        </w:rPr>
        <w:t>]</w:t>
      </w:r>
      <w:r w:rsidRPr="00455EC6">
        <w:t xml:space="preserve"> static-sr-mpls lsp static-sr-lsp-1 out-label </w:t>
      </w:r>
      <w:r>
        <w:rPr>
          <w:rFonts w:hint="eastAsia"/>
        </w:rPr>
        <w:t>16</w:t>
      </w:r>
      <w:r w:rsidRPr="00455EC6">
        <w:t xml:space="preserve"> </w:t>
      </w:r>
      <w:r>
        <w:rPr>
          <w:rFonts w:hint="eastAsia"/>
        </w:rPr>
        <w:t xml:space="preserve">21 </w:t>
      </w:r>
      <w:r w:rsidRPr="00455EC6">
        <w:t>30</w:t>
      </w:r>
    </w:p>
    <w:p w:rsidR="000F3D97" w:rsidRPr="00FD22E4" w:rsidRDefault="000F3D97" w:rsidP="000F3D97">
      <w:pPr>
        <w:pStyle w:val="ItemIndent1"/>
      </w:pPr>
      <w:r w:rsidRPr="00D60549">
        <w:rPr>
          <w:rFonts w:hint="eastAsia"/>
        </w:rPr>
        <w:t xml:space="preserve"># </w:t>
      </w:r>
      <w:r w:rsidRPr="00D60549">
        <w:rPr>
          <w:rFonts w:hint="eastAsia"/>
        </w:rPr>
        <w:t>配置</w:t>
      </w:r>
      <w:r w:rsidRPr="00D60549">
        <w:rPr>
          <w:rFonts w:hint="eastAsia"/>
        </w:rPr>
        <w:t>Router A</w:t>
      </w:r>
      <w:r w:rsidRPr="00D60549">
        <w:rPr>
          <w:rFonts w:hint="eastAsia"/>
        </w:rPr>
        <w:t>为静态</w:t>
      </w:r>
      <w:r w:rsidRPr="00D60549">
        <w:rPr>
          <w:rFonts w:hint="eastAsia"/>
        </w:rPr>
        <w:t>SRLSP</w:t>
      </w:r>
      <w:r w:rsidRPr="00D60549">
        <w:rPr>
          <w:rFonts w:hint="eastAsia"/>
        </w:rPr>
        <w:t>的头</w:t>
      </w:r>
      <w:r>
        <w:rPr>
          <w:rFonts w:hint="eastAsia"/>
        </w:rPr>
        <w:t>节点</w:t>
      </w:r>
      <w:r w:rsidRPr="00D60549">
        <w:rPr>
          <w:rFonts w:hint="eastAsia"/>
        </w:rPr>
        <w:t>，</w:t>
      </w:r>
      <w:r w:rsidRPr="00D60549">
        <w:rPr>
          <w:rFonts w:hint="eastAsia"/>
        </w:rPr>
        <w:t>static-sr-lsp-2</w:t>
      </w:r>
      <w:r w:rsidRPr="00D60549">
        <w:rPr>
          <w:rFonts w:hint="eastAsia"/>
        </w:rPr>
        <w:t>的出标签栈为</w:t>
      </w:r>
      <w:r w:rsidRPr="00D60549">
        <w:rPr>
          <w:rFonts w:hint="eastAsia"/>
        </w:rPr>
        <w:t>[16</w:t>
      </w:r>
      <w:r w:rsidRPr="00D60549">
        <w:rPr>
          <w:rFonts w:hint="eastAsia"/>
        </w:rPr>
        <w:t>，</w:t>
      </w:r>
      <w:r w:rsidRPr="00D60549">
        <w:rPr>
          <w:rFonts w:hint="eastAsia"/>
        </w:rPr>
        <w:t>16000</w:t>
      </w:r>
      <w:r w:rsidRPr="00D60549">
        <w:rPr>
          <w:rFonts w:hint="eastAsia"/>
        </w:rPr>
        <w:t>，</w:t>
      </w:r>
      <w:r w:rsidRPr="00D60549">
        <w:rPr>
          <w:rFonts w:hint="eastAsia"/>
        </w:rPr>
        <w:t>31]</w:t>
      </w:r>
      <w:r>
        <w:rPr>
          <w:rStyle w:val="commandtext"/>
          <w:rFonts w:hint="eastAsia"/>
        </w:rPr>
        <w:t>，</w:t>
      </w:r>
      <w:r w:rsidRPr="00FD33DC">
        <w:rPr>
          <w:rFonts w:hint="eastAsia"/>
        </w:rPr>
        <w:t>建立到</w:t>
      </w:r>
      <w:r w:rsidRPr="00FD33DC">
        <w:t>Router E</w:t>
      </w:r>
      <w:r w:rsidRPr="00FD33DC">
        <w:rPr>
          <w:rFonts w:hint="eastAsia"/>
        </w:rPr>
        <w:t>的静态</w:t>
      </w:r>
      <w:r w:rsidRPr="00FD33DC">
        <w:t>SRLSP</w:t>
      </w:r>
      <w:r w:rsidRPr="00FD33DC">
        <w:rPr>
          <w:rFonts w:hint="eastAsia"/>
        </w:rPr>
        <w:t>。</w:t>
      </w:r>
    </w:p>
    <w:p w:rsidR="000F3D97" w:rsidRPr="00455EC6" w:rsidRDefault="000F3D97" w:rsidP="000F3D97">
      <w:pPr>
        <w:pStyle w:val="TerminalDisplayIndent1"/>
      </w:pPr>
      <w:fldSimple w:instr=" DOCVARIABLE  varglobal_77768  \* MERGEFORMAT " w:fldLock="1">
        <w:r>
          <w:t>[</w:t>
        </w:r>
      </w:fldSimple>
      <w:r w:rsidRPr="00D60549">
        <w:t>RouterA] static-sr-mpls lsp static-sr-lsp-2 out-label 16 16000 31</w:t>
      </w:r>
    </w:p>
    <w:p w:rsidR="000F3D97" w:rsidRPr="00D1722C" w:rsidRDefault="000F3D97" w:rsidP="000F3D97">
      <w:pPr>
        <w:pStyle w:val="ItemIndent1"/>
      </w:pPr>
      <w:r w:rsidRPr="00D1722C">
        <w:rPr>
          <w:rFonts w:hint="eastAsia"/>
        </w:rPr>
        <w:t xml:space="preserve"># </w:t>
      </w:r>
      <w:r w:rsidRPr="004626A7">
        <w:rPr>
          <w:rFonts w:hint="eastAsia"/>
        </w:rPr>
        <w:t>在</w:t>
      </w:r>
      <w:r w:rsidRPr="00D1722C">
        <w:rPr>
          <w:rFonts w:hint="eastAsia"/>
        </w:rPr>
        <w:t>Router A</w:t>
      </w:r>
      <w:r w:rsidRPr="004626A7">
        <w:rPr>
          <w:rFonts w:hint="eastAsia"/>
        </w:rPr>
        <w:t>上配置</w:t>
      </w:r>
      <w:r>
        <w:rPr>
          <w:rFonts w:hint="eastAsia"/>
        </w:rPr>
        <w:t>到</w:t>
      </w:r>
      <w:r>
        <w:rPr>
          <w:rFonts w:hint="eastAsia"/>
        </w:rPr>
        <w:t>Router D</w:t>
      </w:r>
      <w:r>
        <w:rPr>
          <w:rFonts w:hint="eastAsia"/>
        </w:rPr>
        <w:t>的</w:t>
      </w:r>
      <w:r w:rsidRPr="00D1722C">
        <w:rPr>
          <w:rFonts w:hint="eastAsia"/>
        </w:rPr>
        <w:t>MPLS TE</w:t>
      </w:r>
      <w:r w:rsidRPr="004626A7">
        <w:rPr>
          <w:rFonts w:hint="eastAsia"/>
        </w:rPr>
        <w:t>隧道</w:t>
      </w:r>
      <w:r>
        <w:rPr>
          <w:rFonts w:hint="eastAsia"/>
        </w:rPr>
        <w:t>Tunnel</w:t>
      </w:r>
      <w:r w:rsidRPr="0026456E">
        <w:rPr>
          <w:rFonts w:hint="eastAsia"/>
        </w:rPr>
        <w:t>1</w:t>
      </w:r>
      <w:r>
        <w:rPr>
          <w:rFonts w:hint="eastAsia"/>
        </w:rPr>
        <w:t>：目的地址为</w:t>
      </w:r>
      <w:r>
        <w:rPr>
          <w:rFonts w:hint="eastAsia"/>
        </w:rPr>
        <w:t>Router D</w:t>
      </w:r>
      <w:r>
        <w:rPr>
          <w:rFonts w:hint="eastAsia"/>
        </w:rPr>
        <w:t>的</w:t>
      </w:r>
      <w:r>
        <w:rPr>
          <w:rFonts w:hint="eastAsia"/>
        </w:rPr>
        <w:t>LSR ID</w:t>
      </w:r>
      <w:r>
        <w:rPr>
          <w:rFonts w:hint="eastAsia"/>
        </w:rPr>
        <w:t>（</w:t>
      </w:r>
      <w:r>
        <w:rPr>
          <w:rFonts w:hint="eastAsia"/>
        </w:rPr>
        <w:t>4.4.4.9</w:t>
      </w:r>
      <w:r>
        <w:rPr>
          <w:rFonts w:hint="eastAsia"/>
        </w:rPr>
        <w:t>）；采用静态</w:t>
      </w:r>
      <w:r>
        <w:rPr>
          <w:rFonts w:hint="eastAsia"/>
        </w:rPr>
        <w:t>SRLSP</w:t>
      </w:r>
      <w:r>
        <w:rPr>
          <w:rFonts w:hint="eastAsia"/>
        </w:rPr>
        <w:t>建立</w:t>
      </w:r>
      <w:r>
        <w:rPr>
          <w:rFonts w:hint="eastAsia"/>
        </w:rPr>
        <w:t>MPLS TE</w:t>
      </w:r>
      <w:r>
        <w:rPr>
          <w:rFonts w:hint="eastAsia"/>
        </w:rPr>
        <w:t>隧道，引用的</w:t>
      </w:r>
      <w:r>
        <w:rPr>
          <w:rFonts w:hint="eastAsia"/>
        </w:rPr>
        <w:t>SRLSP</w:t>
      </w:r>
      <w:r>
        <w:rPr>
          <w:rFonts w:hint="eastAsia"/>
        </w:rPr>
        <w:t>为</w:t>
      </w:r>
      <w:r w:rsidRPr="00787FBD">
        <w:t>static-sr-lsp-1</w:t>
      </w:r>
      <w:r w:rsidRPr="004626A7">
        <w:rPr>
          <w:rFonts w:hint="eastAsia"/>
        </w:rPr>
        <w:t>。</w:t>
      </w:r>
    </w:p>
    <w:p w:rsidR="000F3D97" w:rsidRPr="00D1722C"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D1722C">
        <w:t>RouterA</w:t>
      </w:r>
      <w:r w:rsidRPr="00462DA6">
        <w:rPr>
          <w:rStyle w:val="commandtext"/>
        </w:rPr>
        <w:t>]</w:t>
      </w:r>
      <w:r w:rsidRPr="00D1722C">
        <w:t xml:space="preserve"> interface </w:t>
      </w:r>
      <w:r w:rsidRPr="00D1722C">
        <w:rPr>
          <w:rFonts w:hint="eastAsia"/>
        </w:rPr>
        <w:t>t</w:t>
      </w:r>
      <w:r w:rsidRPr="00D1722C">
        <w:t>unnel</w:t>
      </w:r>
      <w:r w:rsidRPr="00D1722C">
        <w:rPr>
          <w:rFonts w:hint="eastAsia"/>
        </w:rPr>
        <w:t xml:space="preserve"> </w:t>
      </w:r>
      <w:r>
        <w:rPr>
          <w:rFonts w:hint="eastAsia"/>
        </w:rPr>
        <w:t>1</w:t>
      </w:r>
      <w:r w:rsidRPr="00D1722C">
        <w:rPr>
          <w:rFonts w:hint="eastAsia"/>
        </w:rPr>
        <w:t xml:space="preserve"> mode mpls-te</w:t>
      </w:r>
    </w:p>
    <w:p w:rsidR="000F3D97" w:rsidRPr="00D1722C"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D1722C">
        <w:t>RouterA-Tunnel</w:t>
      </w:r>
      <w:r>
        <w:rPr>
          <w:rFonts w:hint="eastAsia"/>
        </w:rPr>
        <w:t>1</w:t>
      </w:r>
      <w:r w:rsidRPr="00462DA6">
        <w:rPr>
          <w:rStyle w:val="commandtext"/>
        </w:rPr>
        <w:t>]</w:t>
      </w:r>
      <w:r w:rsidRPr="00D1722C">
        <w:t xml:space="preserve"> ip address </w:t>
      </w:r>
      <w:r w:rsidRPr="00D1722C">
        <w:rPr>
          <w:rFonts w:hint="eastAsia"/>
        </w:rPr>
        <w:t>6.1.1.1 255.255.255.0</w:t>
      </w:r>
    </w:p>
    <w:p w:rsidR="000F3D97" w:rsidRPr="00D1722C"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D1722C">
        <w:t>RouterA-Tunnel</w:t>
      </w:r>
      <w:r>
        <w:rPr>
          <w:rFonts w:hint="eastAsia"/>
        </w:rPr>
        <w:t>1</w:t>
      </w:r>
      <w:r w:rsidRPr="00462DA6">
        <w:rPr>
          <w:rStyle w:val="commandtext"/>
        </w:rPr>
        <w:t>]</w:t>
      </w:r>
      <w:r w:rsidRPr="00D1722C">
        <w:t xml:space="preserve"> destination </w:t>
      </w:r>
      <w:r>
        <w:rPr>
          <w:rFonts w:hint="eastAsia"/>
        </w:rPr>
        <w:t>4.4.4.9</w:t>
      </w:r>
    </w:p>
    <w:p w:rsidR="000F3D97" w:rsidRPr="00D1722C"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D1722C">
        <w:t>RouterA-Tunnel</w:t>
      </w:r>
      <w:r>
        <w:rPr>
          <w:rFonts w:hint="eastAsia"/>
        </w:rPr>
        <w:t>1</w:t>
      </w:r>
      <w:r w:rsidRPr="00462DA6">
        <w:rPr>
          <w:rStyle w:val="commandtext"/>
        </w:rPr>
        <w:t>]</w:t>
      </w:r>
      <w:r w:rsidRPr="00D1722C">
        <w:t xml:space="preserve"> mpls te signaling static</w:t>
      </w:r>
    </w:p>
    <w:p w:rsidR="000F3D97" w:rsidRDefault="000F3D97" w:rsidP="000F3D97">
      <w:pPr>
        <w:pStyle w:val="TerminalDisplayIndent1"/>
        <w:rPr>
          <w:rStyle w:val="commandtext"/>
        </w:rPr>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RouterA-Tunnel</w:t>
      </w:r>
      <w:r>
        <w:rPr>
          <w:rFonts w:hint="eastAsia"/>
        </w:rPr>
        <w:t>1</w:t>
      </w:r>
      <w:r w:rsidRPr="00462DA6">
        <w:rPr>
          <w:rStyle w:val="commandtext"/>
        </w:rPr>
        <w:t>]</w:t>
      </w:r>
      <w:r w:rsidRPr="00455EC6">
        <w:t xml:space="preserve"> mpls te static-sr-mpls static-sr-lsp-1</w:t>
      </w:r>
    </w:p>
    <w:p w:rsidR="000F3D97"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D1722C">
        <w:t>RouterA-Tunnel</w:t>
      </w:r>
      <w:r>
        <w:rPr>
          <w:rFonts w:hint="eastAsia"/>
        </w:rPr>
        <w:t>1</w:t>
      </w:r>
      <w:r w:rsidRPr="00462DA6">
        <w:rPr>
          <w:rStyle w:val="commandtext"/>
        </w:rPr>
        <w:t>]</w:t>
      </w:r>
      <w:r w:rsidRPr="00D1722C">
        <w:t xml:space="preserve"> quit</w:t>
      </w:r>
    </w:p>
    <w:p w:rsidR="000F3D97" w:rsidRPr="00455EC6" w:rsidRDefault="000F3D97" w:rsidP="000F3D97">
      <w:pPr>
        <w:pStyle w:val="ItemIndent1"/>
      </w:pPr>
      <w:r w:rsidRPr="00455EC6">
        <w:rPr>
          <w:rFonts w:hint="eastAsia"/>
        </w:rPr>
        <w:t xml:space="preserve"># </w:t>
      </w:r>
      <w:r w:rsidRPr="00455EC6">
        <w:rPr>
          <w:rFonts w:hint="eastAsia"/>
        </w:rPr>
        <w:t>在</w:t>
      </w:r>
      <w:r w:rsidRPr="00455EC6">
        <w:rPr>
          <w:rFonts w:hint="eastAsia"/>
        </w:rPr>
        <w:t xml:space="preserve">Router </w:t>
      </w:r>
      <w:r>
        <w:rPr>
          <w:rFonts w:hint="eastAsia"/>
        </w:rPr>
        <w:t>A</w:t>
      </w:r>
      <w:r w:rsidRPr="00455EC6">
        <w:rPr>
          <w:rFonts w:hint="eastAsia"/>
        </w:rPr>
        <w:t>上配置到</w:t>
      </w:r>
      <w:r w:rsidRPr="00455EC6">
        <w:rPr>
          <w:rFonts w:hint="eastAsia"/>
        </w:rPr>
        <w:t xml:space="preserve">Router </w:t>
      </w:r>
      <w:r>
        <w:rPr>
          <w:rFonts w:hint="eastAsia"/>
        </w:rPr>
        <w:t>E</w:t>
      </w:r>
      <w:r w:rsidRPr="00455EC6">
        <w:rPr>
          <w:rFonts w:hint="eastAsia"/>
        </w:rPr>
        <w:t>的</w:t>
      </w:r>
      <w:r w:rsidRPr="00455EC6">
        <w:rPr>
          <w:rFonts w:hint="eastAsia"/>
        </w:rPr>
        <w:t>MPLS TE</w:t>
      </w:r>
      <w:r w:rsidRPr="00455EC6">
        <w:rPr>
          <w:rFonts w:hint="eastAsia"/>
        </w:rPr>
        <w:t>隧道</w:t>
      </w:r>
      <w:r w:rsidRPr="00455EC6">
        <w:rPr>
          <w:rFonts w:hint="eastAsia"/>
        </w:rPr>
        <w:t>Tunnel</w:t>
      </w:r>
      <w:r w:rsidRPr="0026456E">
        <w:rPr>
          <w:rFonts w:hint="eastAsia"/>
        </w:rPr>
        <w:t>2</w:t>
      </w:r>
      <w:r w:rsidRPr="00455EC6">
        <w:rPr>
          <w:rFonts w:hint="eastAsia"/>
        </w:rPr>
        <w:t>：目的地址为</w:t>
      </w:r>
      <w:r w:rsidRPr="00455EC6">
        <w:rPr>
          <w:rFonts w:hint="eastAsia"/>
        </w:rPr>
        <w:t xml:space="preserve">Router </w:t>
      </w:r>
      <w:r>
        <w:rPr>
          <w:rFonts w:hint="eastAsia"/>
        </w:rPr>
        <w:t>E</w:t>
      </w:r>
      <w:r w:rsidRPr="00455EC6">
        <w:rPr>
          <w:rFonts w:hint="eastAsia"/>
        </w:rPr>
        <w:t>的</w:t>
      </w:r>
      <w:r w:rsidRPr="00455EC6">
        <w:rPr>
          <w:rFonts w:hint="eastAsia"/>
        </w:rPr>
        <w:t>LSR ID</w:t>
      </w:r>
      <w:r w:rsidRPr="00455EC6">
        <w:rPr>
          <w:rFonts w:hint="eastAsia"/>
        </w:rPr>
        <w:t>（</w:t>
      </w:r>
      <w:r>
        <w:rPr>
          <w:rFonts w:hint="eastAsia"/>
        </w:rPr>
        <w:t>5.5.5.9</w:t>
      </w:r>
      <w:r w:rsidRPr="00455EC6">
        <w:rPr>
          <w:rFonts w:hint="eastAsia"/>
        </w:rPr>
        <w:t>）；采用静态</w:t>
      </w:r>
      <w:r w:rsidRPr="00455EC6">
        <w:rPr>
          <w:rFonts w:hint="eastAsia"/>
        </w:rPr>
        <w:t>SRLSP</w:t>
      </w:r>
      <w:r w:rsidRPr="00455EC6">
        <w:rPr>
          <w:rFonts w:hint="eastAsia"/>
        </w:rPr>
        <w:t>建立</w:t>
      </w:r>
      <w:r w:rsidRPr="00455EC6">
        <w:rPr>
          <w:rFonts w:hint="eastAsia"/>
        </w:rPr>
        <w:t>MPLS TE</w:t>
      </w:r>
      <w:r w:rsidRPr="00455EC6">
        <w:rPr>
          <w:rFonts w:hint="eastAsia"/>
        </w:rPr>
        <w:t>隧道</w:t>
      </w:r>
      <w:r>
        <w:rPr>
          <w:rFonts w:hint="eastAsia"/>
        </w:rPr>
        <w:t>，引用的</w:t>
      </w:r>
      <w:r>
        <w:rPr>
          <w:rFonts w:hint="eastAsia"/>
        </w:rPr>
        <w:t>SRLSP</w:t>
      </w:r>
      <w:r>
        <w:rPr>
          <w:rFonts w:hint="eastAsia"/>
        </w:rPr>
        <w:t>为</w:t>
      </w:r>
      <w:r w:rsidRPr="00787FBD">
        <w:t>static-sr-lsp-</w:t>
      </w:r>
      <w:r>
        <w:rPr>
          <w:rFonts w:hint="eastAsia"/>
        </w:rPr>
        <w:t>2</w:t>
      </w:r>
      <w:r w:rsidRPr="00455EC6">
        <w:rPr>
          <w:rFonts w:hint="eastAsia"/>
        </w:rPr>
        <w:t>。</w:t>
      </w:r>
    </w:p>
    <w:p w:rsidR="000F3D97" w:rsidRPr="00455EC6"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62DA6">
        <w:rPr>
          <w:rStyle w:val="commandtext"/>
        </w:rPr>
        <w:t>]</w:t>
      </w:r>
      <w:r w:rsidRPr="00455EC6">
        <w:t xml:space="preserve"> interface </w:t>
      </w:r>
      <w:r w:rsidRPr="00455EC6">
        <w:rPr>
          <w:rFonts w:hint="eastAsia"/>
        </w:rPr>
        <w:t>t</w:t>
      </w:r>
      <w:r w:rsidRPr="00455EC6">
        <w:t>unnel</w:t>
      </w:r>
      <w:r w:rsidRPr="00455EC6">
        <w:rPr>
          <w:rFonts w:hint="eastAsia"/>
        </w:rPr>
        <w:t xml:space="preserve"> </w:t>
      </w:r>
      <w:r>
        <w:rPr>
          <w:rFonts w:hint="eastAsia"/>
        </w:rPr>
        <w:t>2</w:t>
      </w:r>
      <w:r w:rsidRPr="00455EC6">
        <w:rPr>
          <w:rFonts w:hint="eastAsia"/>
        </w:rPr>
        <w:t xml:space="preserve"> mode mpls-te</w:t>
      </w:r>
    </w:p>
    <w:p w:rsidR="000F3D97" w:rsidRPr="00455EC6"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55EC6">
        <w:t>-Tunnel</w:t>
      </w:r>
      <w:r>
        <w:rPr>
          <w:rFonts w:hint="eastAsia"/>
        </w:rPr>
        <w:t>2</w:t>
      </w:r>
      <w:r w:rsidRPr="00462DA6">
        <w:rPr>
          <w:rStyle w:val="commandtext"/>
        </w:rPr>
        <w:t>]</w:t>
      </w:r>
      <w:r w:rsidRPr="00455EC6">
        <w:t xml:space="preserve"> ip address </w:t>
      </w:r>
      <w:r>
        <w:rPr>
          <w:rFonts w:hint="eastAsia"/>
        </w:rPr>
        <w:t>7</w:t>
      </w:r>
      <w:r w:rsidRPr="00455EC6">
        <w:rPr>
          <w:rFonts w:hint="eastAsia"/>
        </w:rPr>
        <w:t>.1.1.1 255.255.255.0</w:t>
      </w:r>
    </w:p>
    <w:p w:rsidR="000F3D97" w:rsidRPr="00455EC6"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55EC6">
        <w:t>-Tunnel</w:t>
      </w:r>
      <w:r>
        <w:rPr>
          <w:rFonts w:hint="eastAsia"/>
        </w:rPr>
        <w:t>2</w:t>
      </w:r>
      <w:r w:rsidRPr="00462DA6">
        <w:rPr>
          <w:rStyle w:val="commandtext"/>
        </w:rPr>
        <w:t>]</w:t>
      </w:r>
      <w:r w:rsidRPr="00455EC6">
        <w:t xml:space="preserve"> destination </w:t>
      </w:r>
      <w:r>
        <w:rPr>
          <w:rFonts w:hint="eastAsia"/>
        </w:rPr>
        <w:t>5.5.5.9</w:t>
      </w:r>
    </w:p>
    <w:p w:rsidR="000F3D97" w:rsidRPr="00455EC6"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55EC6">
        <w:t>-Tunnel</w:t>
      </w:r>
      <w:r>
        <w:rPr>
          <w:rFonts w:hint="eastAsia"/>
        </w:rPr>
        <w:t>2</w:t>
      </w:r>
      <w:r w:rsidRPr="00462DA6">
        <w:rPr>
          <w:rStyle w:val="commandtext"/>
        </w:rPr>
        <w:t>]</w:t>
      </w:r>
      <w:r w:rsidRPr="00455EC6">
        <w:t xml:space="preserve"> mpls te signaling static</w:t>
      </w:r>
    </w:p>
    <w:p w:rsidR="000F3D97" w:rsidRDefault="000F3D97" w:rsidP="000F3D97">
      <w:pPr>
        <w:pStyle w:val="TerminalDisplayIndent1"/>
        <w:rPr>
          <w:rStyle w:val="commandtext"/>
        </w:rPr>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55EC6">
        <w:t>-Tunnel</w:t>
      </w:r>
      <w:r>
        <w:rPr>
          <w:rFonts w:hint="eastAsia"/>
        </w:rPr>
        <w:t>2</w:t>
      </w:r>
      <w:r w:rsidRPr="00462DA6">
        <w:rPr>
          <w:rStyle w:val="commandtext"/>
        </w:rPr>
        <w:t>]</w:t>
      </w:r>
      <w:r w:rsidRPr="00455EC6">
        <w:t xml:space="preserve"> mpls te static-sr-mpls static-sr-lsp-2</w:t>
      </w:r>
    </w:p>
    <w:p w:rsidR="000F3D97" w:rsidRPr="00D1722C" w:rsidRDefault="000F3D97" w:rsidP="000F3D97">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55EC6">
        <w:t>-Tunnel</w:t>
      </w:r>
      <w:r>
        <w:rPr>
          <w:rFonts w:hint="eastAsia"/>
        </w:rPr>
        <w:t>2</w:t>
      </w:r>
      <w:r w:rsidRPr="00462DA6">
        <w:rPr>
          <w:rStyle w:val="commandtext"/>
        </w:rPr>
        <w:t>]</w:t>
      </w:r>
      <w:r w:rsidRPr="00455EC6">
        <w:t xml:space="preserve"> quit</w:t>
      </w:r>
    </w:p>
    <w:p w:rsidR="000F3D97" w:rsidRDefault="000F3D97" w:rsidP="000F3D97">
      <w:pPr>
        <w:pStyle w:val="ItemIndent1"/>
      </w:pPr>
      <w:r>
        <w:rPr>
          <w:rFonts w:hint="eastAsia"/>
        </w:rPr>
        <w:t xml:space="preserve"># </w:t>
      </w:r>
      <w:r>
        <w:rPr>
          <w:rFonts w:hint="eastAsia"/>
        </w:rPr>
        <w:t>在</w:t>
      </w:r>
      <w:r>
        <w:rPr>
          <w:rFonts w:hint="eastAsia"/>
        </w:rPr>
        <w:t>Router A</w:t>
      </w:r>
      <w:r>
        <w:rPr>
          <w:rFonts w:hint="eastAsia"/>
        </w:rPr>
        <w:t>上配置静态路由，使得到达网络</w:t>
      </w:r>
      <w:r>
        <w:rPr>
          <w:rFonts w:hint="eastAsia"/>
        </w:rPr>
        <w:t>100.1.2.0/24</w:t>
      </w:r>
      <w:r>
        <w:rPr>
          <w:rFonts w:hint="eastAsia"/>
        </w:rPr>
        <w:t>的流量通过</w:t>
      </w:r>
      <w:r>
        <w:rPr>
          <w:rFonts w:hint="eastAsia"/>
        </w:rPr>
        <w:t>MPLS TE</w:t>
      </w:r>
      <w:r>
        <w:rPr>
          <w:rFonts w:hint="eastAsia"/>
        </w:rPr>
        <w:t>隧道接口</w:t>
      </w:r>
      <w:r>
        <w:rPr>
          <w:rFonts w:hint="eastAsia"/>
        </w:rPr>
        <w:t>Tunnel</w:t>
      </w:r>
      <w:r w:rsidRPr="0026456E">
        <w:rPr>
          <w:rFonts w:hint="eastAsia"/>
        </w:rPr>
        <w:t>1</w:t>
      </w:r>
      <w:r>
        <w:rPr>
          <w:rFonts w:hint="eastAsia"/>
        </w:rPr>
        <w:t>转发</w:t>
      </w:r>
      <w:r w:rsidRPr="00AD29B5">
        <w:rPr>
          <w:rFonts w:hint="eastAsia"/>
        </w:rPr>
        <w:t>，到达网络</w:t>
      </w:r>
      <w:r w:rsidRPr="00AD29B5">
        <w:rPr>
          <w:rFonts w:hint="eastAsia"/>
        </w:rPr>
        <w:t>2</w:t>
      </w:r>
      <w:r w:rsidRPr="00AD29B5">
        <w:t>00.1.2.0/24</w:t>
      </w:r>
      <w:r w:rsidRPr="00AD29B5">
        <w:rPr>
          <w:rFonts w:hint="eastAsia"/>
        </w:rPr>
        <w:t>的流量通过</w:t>
      </w:r>
      <w:r w:rsidRPr="00AD29B5">
        <w:rPr>
          <w:rFonts w:hint="eastAsia"/>
        </w:rPr>
        <w:t>MPLS TE</w:t>
      </w:r>
      <w:r w:rsidRPr="00AD29B5">
        <w:rPr>
          <w:rFonts w:hint="eastAsia"/>
        </w:rPr>
        <w:t>隧道接口</w:t>
      </w:r>
      <w:r w:rsidRPr="00AD29B5">
        <w:rPr>
          <w:rFonts w:hint="eastAsia"/>
        </w:rPr>
        <w:t>Tunnel</w:t>
      </w:r>
      <w:r w:rsidRPr="0026456E">
        <w:rPr>
          <w:rFonts w:hint="eastAsia"/>
        </w:rPr>
        <w:t>2</w:t>
      </w:r>
      <w:r w:rsidRPr="00AD29B5">
        <w:rPr>
          <w:rFonts w:hint="eastAsia"/>
        </w:rPr>
        <w:t>转发</w:t>
      </w:r>
      <w:r>
        <w:rPr>
          <w:rFonts w:hint="eastAsia"/>
        </w:rPr>
        <w:t>。</w:t>
      </w:r>
    </w:p>
    <w:p w:rsidR="000F3D97" w:rsidRDefault="000F3D97" w:rsidP="000F3D97">
      <w:pPr>
        <w:pStyle w:val="TerminalDisplayIndent1"/>
      </w:pPr>
      <w:r>
        <w:rPr>
          <w:rStyle w:val="commandtext"/>
        </w:rPr>
        <w:fldChar w:fldCharType="begin" w:fldLock="1"/>
      </w:r>
      <w:r>
        <w:rPr>
          <w:rStyle w:val="commandtext"/>
        </w:rPr>
        <w:instrText xml:space="preserve"> </w:instrText>
      </w:r>
      <w:r>
        <w:rPr>
          <w:rStyle w:val="commandtext"/>
          <w:rFonts w:hint="eastAsia"/>
        </w:rPr>
        <w:instrText>DOCVARIABLE  varglobal_77768  \* MERGEFORMAT</w:instrText>
      </w:r>
      <w:r>
        <w:rPr>
          <w:rStyle w:val="commandtext"/>
        </w:rPr>
        <w:instrText xml:space="preserve"> </w:instrText>
      </w:r>
      <w:r>
        <w:rPr>
          <w:rStyle w:val="commandtext"/>
        </w:rPr>
        <w:fldChar w:fldCharType="separate"/>
      </w:r>
      <w:r>
        <w:rPr>
          <w:rStyle w:val="commandtext"/>
        </w:rPr>
        <w:t>[</w:t>
      </w:r>
      <w:r>
        <w:rPr>
          <w:rStyle w:val="commandtext"/>
        </w:rPr>
        <w:fldChar w:fldCharType="end"/>
      </w:r>
      <w:r w:rsidRPr="004626A7">
        <w:rPr>
          <w:rFonts w:hint="eastAsia"/>
        </w:rPr>
        <w:t>RouterA</w:t>
      </w:r>
      <w:r w:rsidRPr="00462DA6">
        <w:rPr>
          <w:rStyle w:val="commandtext"/>
          <w:rFonts w:hint="eastAsia"/>
        </w:rPr>
        <w:t>]</w:t>
      </w:r>
      <w:r w:rsidRPr="004626A7">
        <w:rPr>
          <w:rFonts w:hint="eastAsia"/>
        </w:rPr>
        <w:t xml:space="preserve"> ip route-static </w:t>
      </w:r>
      <w:r>
        <w:rPr>
          <w:rFonts w:hint="eastAsia"/>
        </w:rPr>
        <w:t>100.1.2.0</w:t>
      </w:r>
      <w:r w:rsidRPr="004626A7">
        <w:rPr>
          <w:rFonts w:hint="eastAsia"/>
        </w:rPr>
        <w:t xml:space="preserve"> </w:t>
      </w:r>
      <w:r>
        <w:rPr>
          <w:rFonts w:hint="eastAsia"/>
        </w:rPr>
        <w:t>24</w:t>
      </w:r>
      <w:r w:rsidRPr="004626A7">
        <w:rPr>
          <w:rFonts w:hint="eastAsia"/>
        </w:rPr>
        <w:t xml:space="preserve"> tunnel </w:t>
      </w:r>
      <w:r>
        <w:rPr>
          <w:rFonts w:hint="eastAsia"/>
        </w:rPr>
        <w:t>1</w:t>
      </w:r>
      <w:r w:rsidRPr="004626A7">
        <w:rPr>
          <w:rFonts w:hint="eastAsia"/>
        </w:rPr>
        <w:t xml:space="preserve"> </w:t>
      </w:r>
      <w:r w:rsidRPr="004626A7">
        <w:t>preference 1</w:t>
      </w:r>
    </w:p>
    <w:p w:rsidR="000F3D97" w:rsidRPr="000F3D97" w:rsidRDefault="000F3D97" w:rsidP="00F919C9">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455EC6">
        <w:t>Router</w:t>
      </w:r>
      <w:r>
        <w:rPr>
          <w:rFonts w:hint="eastAsia"/>
        </w:rPr>
        <w:t>A</w:t>
      </w:r>
      <w:r w:rsidRPr="00462DA6">
        <w:rPr>
          <w:rStyle w:val="commandtext"/>
        </w:rPr>
        <w:t>]</w:t>
      </w:r>
      <w:r w:rsidRPr="00455EC6">
        <w:t xml:space="preserve"> ip route-static </w:t>
      </w:r>
      <w:r w:rsidRPr="00455EC6">
        <w:rPr>
          <w:rFonts w:hint="eastAsia"/>
        </w:rPr>
        <w:t>2</w:t>
      </w:r>
      <w:r w:rsidRPr="00455EC6">
        <w:t xml:space="preserve">00.1.2.0 24 tunnel </w:t>
      </w:r>
      <w:r>
        <w:rPr>
          <w:rFonts w:hint="eastAsia"/>
        </w:rPr>
        <w:t>2</w:t>
      </w:r>
      <w:r w:rsidRPr="00455EC6">
        <w:t xml:space="preserve"> preference 1</w:t>
      </w:r>
    </w:p>
    <w:p w:rsidR="00F919C9" w:rsidRDefault="00F919C9" w:rsidP="00B7696C">
      <w:pPr>
        <w:pStyle w:val="ItemStep"/>
      </w:pPr>
      <w:r w:rsidRPr="00CF2652">
        <w:rPr>
          <w:rFonts w:hint="eastAsia"/>
        </w:rPr>
        <w:t>配置</w:t>
      </w:r>
      <w:r>
        <w:rPr>
          <w:rFonts w:hint="eastAsia"/>
        </w:rPr>
        <w:t>Router</w:t>
      </w:r>
      <w:r w:rsidRPr="00CF2652">
        <w:rPr>
          <w:rFonts w:hint="eastAsia"/>
        </w:rPr>
        <w:t xml:space="preserve"> B</w:t>
      </w:r>
      <w:r w:rsidRPr="00CF2652">
        <w:rPr>
          <w:rFonts w:hint="eastAsia"/>
        </w:rPr>
        <w:t>。</w:t>
      </w:r>
    </w:p>
    <w:p w:rsidR="000F3D97" w:rsidRPr="00CF2652" w:rsidRDefault="000F3D97">
      <w:pPr>
        <w:pStyle w:val="ItemIndent1"/>
      </w:pPr>
      <w:r w:rsidRPr="00CF2652">
        <w:rPr>
          <w:rFonts w:hint="eastAsia"/>
        </w:rPr>
        <w:t xml:space="preserve"># </w:t>
      </w:r>
      <w:r w:rsidRPr="004626A7">
        <w:rPr>
          <w:rFonts w:hint="eastAsia"/>
        </w:rPr>
        <w:t>配置</w:t>
      </w:r>
      <w:r w:rsidRPr="00D1722C">
        <w:rPr>
          <w:rFonts w:hint="eastAsia"/>
        </w:rPr>
        <w:t>LSR ID</w:t>
      </w:r>
      <w:r w:rsidRPr="00D1722C">
        <w:rPr>
          <w:rFonts w:hint="eastAsia"/>
        </w:rPr>
        <w:t>、开启</w:t>
      </w:r>
      <w:r w:rsidRPr="00D1722C">
        <w:rPr>
          <w:rFonts w:hint="eastAsia"/>
        </w:rPr>
        <w:t>MPLS</w:t>
      </w:r>
      <w:r w:rsidRPr="00D1722C">
        <w:rPr>
          <w:rFonts w:hint="eastAsia"/>
        </w:rPr>
        <w:t>能力和</w:t>
      </w:r>
      <w:r w:rsidRPr="004626A7">
        <w:rPr>
          <w:rFonts w:hint="eastAsia"/>
        </w:rPr>
        <w:t>MPLS TE</w:t>
      </w:r>
      <w:r w:rsidRPr="004626A7">
        <w:rPr>
          <w:rFonts w:hint="eastAsia"/>
        </w:rPr>
        <w:t>能力</w:t>
      </w:r>
      <w:r w:rsidRPr="00CF2652">
        <w:rPr>
          <w:rFonts w:hint="eastAsia"/>
        </w:rPr>
        <w:t>。</w:t>
      </w:r>
    </w:p>
    <w:p w:rsidR="00F919C9" w:rsidRDefault="00F919C9" w:rsidP="00F919C9">
      <w:pPr>
        <w:pStyle w:val="TerminalDisplayIndent1"/>
      </w:pPr>
      <w:r>
        <w:rPr>
          <w:rFonts w:hint="eastAsia"/>
        </w:rPr>
        <w:t xml:space="preserve">&lt;RouterB&gt; </w:t>
      </w:r>
      <w:r w:rsidRPr="00040DCD">
        <w:t>system-view</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B</w:t>
      </w:r>
      <w:r w:rsidRPr="00462DA6">
        <w:rPr>
          <w:rStyle w:val="commandtext"/>
          <w:rFonts w:hint="eastAsia"/>
        </w:rPr>
        <w:t>]</w:t>
      </w:r>
      <w:r w:rsidRPr="00CF2652">
        <w:rPr>
          <w:rFonts w:hint="eastAsia"/>
        </w:rPr>
        <w:t xml:space="preserve"> mpls lsr-id 2.2.2.9</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B</w:t>
      </w:r>
      <w:r w:rsidRPr="00462DA6">
        <w:rPr>
          <w:rStyle w:val="commandtext"/>
          <w:rFonts w:hint="eastAsia"/>
        </w:rPr>
        <w:t>]</w:t>
      </w:r>
      <w:r w:rsidRPr="00CF2652">
        <w:rPr>
          <w:rFonts w:hint="eastAsia"/>
        </w:rPr>
        <w:t xml:space="preserve"> mpls te</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B-te</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1</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1</w:t>
      </w:r>
      <w:r w:rsidRPr="00462DA6">
        <w:rPr>
          <w:rStyle w:val="commandtext"/>
          <w:rFonts w:hint="eastAsia"/>
        </w:rPr>
        <w:t>]</w:t>
      </w:r>
      <w:r w:rsidRPr="00CF2652">
        <w:rPr>
          <w:rFonts w:hint="eastAsia"/>
        </w:rPr>
        <w:t xml:space="preserve"> mpls enable</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1</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2</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2</w:t>
      </w:r>
      <w:r w:rsidRPr="00462DA6">
        <w:rPr>
          <w:rStyle w:val="commandtext"/>
          <w:rFonts w:hint="eastAsia"/>
        </w:rPr>
        <w:t>]</w:t>
      </w:r>
      <w:r w:rsidRPr="00CF2652">
        <w:rPr>
          <w:rFonts w:hint="eastAsia"/>
        </w:rPr>
        <w:t xml:space="preserve"> mpls enable</w:t>
      </w:r>
    </w:p>
    <w:p w:rsidR="00F919C9"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2</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3</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3</w:t>
      </w:r>
      <w:r w:rsidRPr="00462DA6">
        <w:rPr>
          <w:rStyle w:val="commandtext"/>
          <w:rFonts w:hint="eastAsia"/>
        </w:rPr>
        <w:t>]</w:t>
      </w:r>
      <w:r w:rsidRPr="00CF2652">
        <w:rPr>
          <w:rFonts w:hint="eastAsia"/>
        </w:rPr>
        <w:t xml:space="preserve"> mpls enable</w:t>
      </w:r>
    </w:p>
    <w:p w:rsidR="00F919C9" w:rsidRDefault="00F919C9" w:rsidP="00F919C9">
      <w:pPr>
        <w:pStyle w:val="TerminalDisplayIndent1"/>
      </w:pPr>
      <w:r w:rsidRPr="00462DA6">
        <w:rPr>
          <w:rStyle w:val="commandtext"/>
          <w:rFonts w:hint="eastAsia"/>
        </w:rPr>
        <w:t>[</w:t>
      </w:r>
      <w:r w:rsidRPr="00CF2652">
        <w:rPr>
          <w:rFonts w:hint="eastAsia"/>
        </w:rPr>
        <w:t>Router</w:t>
      </w:r>
      <w:r>
        <w:rPr>
          <w:rFonts w:hint="eastAsia"/>
        </w:rPr>
        <w:t>B</w:t>
      </w:r>
      <w:r w:rsidRPr="00CF2652">
        <w:rPr>
          <w:rFonts w:hint="eastAsia"/>
        </w:rPr>
        <w:t>-</w:t>
      </w:r>
      <w:r w:rsidR="00170929">
        <w:t>GigabitEthernet</w:t>
      </w:r>
      <w:r w:rsidR="00D308C0">
        <w:t>3/1/</w:t>
      </w:r>
      <w:r w:rsidR="00170929">
        <w:t>3</w:t>
      </w:r>
      <w:r w:rsidRPr="00462DA6">
        <w:rPr>
          <w:rStyle w:val="commandtext"/>
          <w:rFonts w:hint="eastAsia"/>
        </w:rPr>
        <w:t>]</w:t>
      </w:r>
      <w:r w:rsidRPr="00CF2652">
        <w:rPr>
          <w:rFonts w:hint="eastAsia"/>
        </w:rPr>
        <w:t xml:space="preserve"> quit</w:t>
      </w:r>
    </w:p>
    <w:p w:rsidR="000F3D97" w:rsidRPr="00370B78" w:rsidRDefault="000F3D97" w:rsidP="000F3D97">
      <w:pPr>
        <w:pStyle w:val="ItemIndent1"/>
        <w:rPr>
          <w:lang w:eastAsia="zh-CN"/>
        </w:rPr>
      </w:pPr>
      <w:r w:rsidRPr="00370B78">
        <w:rPr>
          <w:rFonts w:hint="eastAsia"/>
          <w:lang w:eastAsia="zh-CN"/>
        </w:rPr>
        <w:t xml:space="preserve"># </w:t>
      </w:r>
      <w:r w:rsidRPr="00370B78">
        <w:rPr>
          <w:rFonts w:hint="eastAsia"/>
          <w:lang w:eastAsia="zh-CN"/>
        </w:rPr>
        <w:t>配置</w:t>
      </w:r>
      <w:r w:rsidRPr="00370B78">
        <w:rPr>
          <w:rFonts w:hint="eastAsia"/>
          <w:lang w:eastAsia="zh-CN"/>
        </w:rPr>
        <w:t>Router B</w:t>
      </w:r>
      <w:r w:rsidRPr="00370B78">
        <w:rPr>
          <w:rFonts w:hint="eastAsia"/>
          <w:lang w:eastAsia="zh-CN"/>
        </w:rPr>
        <w:t>的邻接标签，为下一跳地址</w:t>
      </w:r>
      <w:r w:rsidRPr="00370B78">
        <w:rPr>
          <w:rFonts w:hint="eastAsia"/>
          <w:lang w:eastAsia="zh-CN"/>
        </w:rPr>
        <w:t>20.1.1.2</w:t>
      </w:r>
      <w:r w:rsidRPr="00370B78">
        <w:rPr>
          <w:rFonts w:hint="eastAsia"/>
          <w:lang w:eastAsia="zh-CN"/>
        </w:rPr>
        <w:t>绑定标签</w:t>
      </w:r>
      <w:r w:rsidRPr="00370B78">
        <w:rPr>
          <w:rFonts w:hint="eastAsia"/>
          <w:lang w:eastAsia="zh-CN"/>
        </w:rPr>
        <w:t>21</w:t>
      </w:r>
      <w:r w:rsidRPr="00370B78">
        <w:rPr>
          <w:rFonts w:hint="eastAsia"/>
          <w:lang w:eastAsia="zh-CN"/>
        </w:rPr>
        <w:t>。</w:t>
      </w:r>
    </w:p>
    <w:p w:rsidR="000F3D97" w:rsidRPr="00B94E1D" w:rsidRDefault="000F3D97" w:rsidP="000F3D97">
      <w:pPr>
        <w:pStyle w:val="TerminalDisplayIndent1"/>
      </w:pPr>
      <w:fldSimple w:instr=" DOCVARIABLE  varglobal_77768  \* MERGEFORMAT " w:fldLock="1">
        <w:r>
          <w:t>[</w:t>
        </w:r>
      </w:fldSimple>
      <w:r>
        <w:t>Router</w:t>
      </w:r>
      <w:r w:rsidRPr="00B94E1D">
        <w:t>B] static-sr-mpls adjacency adjacency-</w:t>
      </w:r>
      <w:r w:rsidRPr="00B94E1D">
        <w:rPr>
          <w:rFonts w:hint="eastAsia"/>
        </w:rPr>
        <w:t>2</w:t>
      </w:r>
      <w:r w:rsidRPr="00B94E1D">
        <w:t xml:space="preserve"> in-label 2</w:t>
      </w:r>
      <w:r w:rsidRPr="00B94E1D">
        <w:rPr>
          <w:rFonts w:hint="eastAsia"/>
        </w:rPr>
        <w:t>1</w:t>
      </w:r>
      <w:r w:rsidRPr="00B94E1D">
        <w:t xml:space="preserve"> nexthop </w:t>
      </w:r>
      <w:r>
        <w:rPr>
          <w:rFonts w:hint="eastAsia"/>
        </w:rPr>
        <w:t>2</w:t>
      </w:r>
      <w:r w:rsidRPr="00B94E1D">
        <w:t>0.1.1.2</w:t>
      </w:r>
    </w:p>
    <w:p w:rsidR="000F3D97" w:rsidRPr="00370B78" w:rsidRDefault="000F3D97" w:rsidP="000F3D97">
      <w:pPr>
        <w:pStyle w:val="ItemIndent1"/>
        <w:rPr>
          <w:lang w:eastAsia="zh-CN"/>
        </w:rPr>
      </w:pPr>
      <w:r w:rsidRPr="00370B78">
        <w:rPr>
          <w:rFonts w:hint="eastAsia"/>
          <w:lang w:eastAsia="zh-CN"/>
        </w:rPr>
        <w:t xml:space="preserve"># </w:t>
      </w:r>
      <w:r w:rsidRPr="00370B78">
        <w:rPr>
          <w:rFonts w:hint="eastAsia"/>
          <w:lang w:eastAsia="zh-CN"/>
        </w:rPr>
        <w:t>配置</w:t>
      </w:r>
      <w:r w:rsidRPr="00370B78">
        <w:rPr>
          <w:rFonts w:hint="eastAsia"/>
          <w:lang w:eastAsia="zh-CN"/>
        </w:rPr>
        <w:t>Router B</w:t>
      </w:r>
      <w:r w:rsidRPr="00370B78">
        <w:rPr>
          <w:rFonts w:hint="eastAsia"/>
          <w:lang w:eastAsia="zh-CN"/>
        </w:rPr>
        <w:t>的前缀标签，为下一跳地址</w:t>
      </w:r>
      <w:r w:rsidRPr="00370B78">
        <w:rPr>
          <w:rFonts w:hint="eastAsia"/>
          <w:lang w:eastAsia="zh-CN"/>
        </w:rPr>
        <w:t>20.1.1.2</w:t>
      </w:r>
      <w:r w:rsidRPr="00370B78">
        <w:rPr>
          <w:rFonts w:hint="eastAsia"/>
          <w:lang w:eastAsia="zh-CN"/>
        </w:rPr>
        <w:t>、</w:t>
      </w:r>
      <w:r w:rsidRPr="00370B78">
        <w:rPr>
          <w:rFonts w:hint="eastAsia"/>
          <w:lang w:eastAsia="zh-CN"/>
        </w:rPr>
        <w:t>60.1.1.2</w:t>
      </w:r>
      <w:r w:rsidRPr="00370B78">
        <w:rPr>
          <w:rFonts w:hint="eastAsia"/>
          <w:lang w:eastAsia="zh-CN"/>
        </w:rPr>
        <w:t>绑定相同的前缀路径名称、入标签</w:t>
      </w:r>
      <w:r w:rsidRPr="00370B78">
        <w:rPr>
          <w:rFonts w:hint="eastAsia"/>
          <w:lang w:eastAsia="zh-CN"/>
        </w:rPr>
        <w:t>16000</w:t>
      </w:r>
      <w:r w:rsidRPr="00370B78">
        <w:rPr>
          <w:rFonts w:hint="eastAsia"/>
          <w:lang w:eastAsia="zh-CN"/>
        </w:rPr>
        <w:t>、出标签</w:t>
      </w:r>
      <w:r w:rsidRPr="00370B78">
        <w:rPr>
          <w:rFonts w:hint="eastAsia"/>
          <w:lang w:eastAsia="zh-CN"/>
        </w:rPr>
        <w:t>16001</w:t>
      </w:r>
      <w:r w:rsidRPr="00370B78">
        <w:rPr>
          <w:rFonts w:hint="eastAsia"/>
          <w:lang w:eastAsia="zh-CN"/>
        </w:rPr>
        <w:t>，在</w:t>
      </w:r>
      <w:r w:rsidRPr="00370B78">
        <w:rPr>
          <w:rFonts w:hint="eastAsia"/>
          <w:lang w:eastAsia="zh-CN"/>
        </w:rPr>
        <w:t>Router B</w:t>
      </w:r>
      <w:r w:rsidRPr="00370B78">
        <w:rPr>
          <w:rFonts w:hint="eastAsia"/>
          <w:lang w:eastAsia="zh-CN"/>
        </w:rPr>
        <w:t>和</w:t>
      </w:r>
      <w:r w:rsidRPr="00370B78">
        <w:rPr>
          <w:rFonts w:hint="eastAsia"/>
          <w:lang w:eastAsia="zh-CN"/>
        </w:rPr>
        <w:t>Router C</w:t>
      </w:r>
      <w:r w:rsidRPr="00370B78">
        <w:rPr>
          <w:rFonts w:hint="eastAsia"/>
          <w:lang w:eastAsia="zh-CN"/>
        </w:rPr>
        <w:t>之间形成负载分担。</w:t>
      </w:r>
    </w:p>
    <w:p w:rsidR="000F3D97" w:rsidRPr="00B94E1D" w:rsidRDefault="000F3D97" w:rsidP="000F3D97">
      <w:pPr>
        <w:pStyle w:val="TerminalDisplayIndent1"/>
      </w:pPr>
      <w:fldSimple w:instr=" DOCVARIABLE  varglobal_77768  \* MERGEFORMAT " w:fldLock="1">
        <w:r>
          <w:t>[</w:t>
        </w:r>
      </w:fldSimple>
      <w:r>
        <w:t>Router</w:t>
      </w:r>
      <w:r w:rsidRPr="00B94E1D">
        <w:t>B]</w:t>
      </w:r>
      <w:r w:rsidRPr="00B94E1D">
        <w:rPr>
          <w:rFonts w:hint="eastAsia"/>
        </w:rPr>
        <w:t xml:space="preserve"> </w:t>
      </w:r>
      <w:r w:rsidRPr="00B94E1D">
        <w:t>static-sr-mpls prefix prefix</w:t>
      </w:r>
      <w:r w:rsidRPr="00B94E1D">
        <w:rPr>
          <w:rFonts w:hint="eastAsia"/>
        </w:rPr>
        <w:t>-1</w:t>
      </w:r>
      <w:r w:rsidRPr="00B94E1D">
        <w:t xml:space="preserve"> destination </w:t>
      </w:r>
      <w:r w:rsidRPr="00B94E1D">
        <w:rPr>
          <w:rFonts w:hint="eastAsia"/>
        </w:rPr>
        <w:t>5.5.5</w:t>
      </w:r>
      <w:r w:rsidRPr="00B94E1D">
        <w:t xml:space="preserve">.9 32 in-label </w:t>
      </w:r>
      <w:r w:rsidRPr="00B94E1D">
        <w:rPr>
          <w:rFonts w:hint="eastAsia"/>
        </w:rPr>
        <w:t>16000</w:t>
      </w:r>
      <w:r w:rsidRPr="00B94E1D">
        <w:t xml:space="preserve"> nexthop 20.1.1.2 out-label 1</w:t>
      </w:r>
      <w:r w:rsidRPr="00B94E1D">
        <w:rPr>
          <w:rFonts w:hint="eastAsia"/>
        </w:rPr>
        <w:t>6001</w:t>
      </w:r>
    </w:p>
    <w:p w:rsidR="000F3D97" w:rsidRPr="000F3D97" w:rsidRDefault="000F3D97" w:rsidP="00F919C9">
      <w:pPr>
        <w:pStyle w:val="TerminalDisplayIndent1"/>
      </w:pPr>
      <w:fldSimple w:instr=" DOCVARIABLE  varglobal_77768  \* MERGEFORMAT " w:fldLock="1">
        <w:r>
          <w:t>[</w:t>
        </w:r>
      </w:fldSimple>
      <w:r>
        <w:t>Router</w:t>
      </w:r>
      <w:r w:rsidRPr="00B94E1D">
        <w:t>B]</w:t>
      </w:r>
      <w:r w:rsidRPr="00B94E1D">
        <w:rPr>
          <w:rFonts w:hint="eastAsia"/>
        </w:rPr>
        <w:t xml:space="preserve"> </w:t>
      </w:r>
      <w:r w:rsidRPr="00B94E1D">
        <w:t>static-sr-mpls prefix prefix</w:t>
      </w:r>
      <w:r w:rsidRPr="00B94E1D">
        <w:rPr>
          <w:rFonts w:hint="eastAsia"/>
        </w:rPr>
        <w:t>-</w:t>
      </w:r>
      <w:r>
        <w:rPr>
          <w:rFonts w:hint="eastAsia"/>
        </w:rPr>
        <w:t>1</w:t>
      </w:r>
      <w:r w:rsidRPr="00B94E1D">
        <w:t xml:space="preserve"> destination </w:t>
      </w:r>
      <w:r w:rsidRPr="00B94E1D">
        <w:rPr>
          <w:rFonts w:hint="eastAsia"/>
        </w:rPr>
        <w:t>5.5.5</w:t>
      </w:r>
      <w:r w:rsidRPr="00B94E1D">
        <w:t xml:space="preserve">.9 32 in-label </w:t>
      </w:r>
      <w:r w:rsidRPr="00B94E1D">
        <w:rPr>
          <w:rFonts w:hint="eastAsia"/>
        </w:rPr>
        <w:t>16000</w:t>
      </w:r>
      <w:r w:rsidRPr="00B94E1D">
        <w:t xml:space="preserve"> nexthop </w:t>
      </w:r>
      <w:r w:rsidRPr="00B94E1D">
        <w:rPr>
          <w:rFonts w:hint="eastAsia"/>
        </w:rPr>
        <w:t>6</w:t>
      </w:r>
      <w:r w:rsidRPr="00B94E1D">
        <w:t>0.1.1.2 out-label 1</w:t>
      </w:r>
      <w:r w:rsidRPr="00B94E1D">
        <w:rPr>
          <w:rFonts w:hint="eastAsia"/>
        </w:rPr>
        <w:t>6001</w:t>
      </w:r>
    </w:p>
    <w:p w:rsidR="00F919C9" w:rsidRDefault="00F919C9" w:rsidP="00B7696C">
      <w:pPr>
        <w:pStyle w:val="ItemStep"/>
      </w:pPr>
      <w:r w:rsidRPr="00CF2652">
        <w:rPr>
          <w:rFonts w:hint="eastAsia"/>
        </w:rPr>
        <w:t>配置</w:t>
      </w:r>
      <w:r>
        <w:rPr>
          <w:rFonts w:hint="eastAsia"/>
        </w:rPr>
        <w:t>Router</w:t>
      </w:r>
      <w:r w:rsidRPr="00CF2652">
        <w:rPr>
          <w:rFonts w:hint="eastAsia"/>
        </w:rPr>
        <w:t xml:space="preserve"> </w:t>
      </w:r>
      <w:r w:rsidRPr="00CF2652">
        <w:t>C</w:t>
      </w:r>
      <w:r w:rsidRPr="00CF2652">
        <w:rPr>
          <w:rFonts w:hint="eastAsia"/>
        </w:rPr>
        <w:t>。</w:t>
      </w:r>
    </w:p>
    <w:p w:rsidR="000F3D97" w:rsidRPr="00CF2652" w:rsidRDefault="000F3D97">
      <w:pPr>
        <w:pStyle w:val="ItemIndent1"/>
      </w:pPr>
      <w:r w:rsidRPr="00CF2652">
        <w:rPr>
          <w:rFonts w:hint="eastAsia"/>
        </w:rPr>
        <w:t xml:space="preserve"># </w:t>
      </w:r>
      <w:r w:rsidRPr="004626A7">
        <w:rPr>
          <w:rFonts w:hint="eastAsia"/>
        </w:rPr>
        <w:t>配置</w:t>
      </w:r>
      <w:r w:rsidRPr="00D1722C">
        <w:rPr>
          <w:rFonts w:hint="eastAsia"/>
        </w:rPr>
        <w:t>LSR ID</w:t>
      </w:r>
      <w:r w:rsidRPr="00D1722C">
        <w:rPr>
          <w:rFonts w:hint="eastAsia"/>
        </w:rPr>
        <w:t>、开启</w:t>
      </w:r>
      <w:r w:rsidRPr="00D1722C">
        <w:rPr>
          <w:rFonts w:hint="eastAsia"/>
        </w:rPr>
        <w:t>MPLS</w:t>
      </w:r>
      <w:r w:rsidRPr="00D1722C">
        <w:rPr>
          <w:rFonts w:hint="eastAsia"/>
        </w:rPr>
        <w:t>能力和</w:t>
      </w:r>
      <w:r w:rsidRPr="004626A7">
        <w:rPr>
          <w:rFonts w:hint="eastAsia"/>
        </w:rPr>
        <w:t>MPLS TE</w:t>
      </w:r>
      <w:r w:rsidRPr="004626A7">
        <w:rPr>
          <w:rFonts w:hint="eastAsia"/>
        </w:rPr>
        <w:t>能力</w:t>
      </w:r>
      <w:r w:rsidRPr="00CF2652">
        <w:rPr>
          <w:rFonts w:hint="eastAsia"/>
        </w:rPr>
        <w:t>。</w:t>
      </w:r>
    </w:p>
    <w:p w:rsidR="00F919C9" w:rsidRDefault="00F919C9" w:rsidP="00F919C9">
      <w:pPr>
        <w:pStyle w:val="TerminalDisplayIndent1"/>
      </w:pPr>
      <w:r>
        <w:rPr>
          <w:rFonts w:hint="eastAsia"/>
        </w:rPr>
        <w:t xml:space="preserve">&lt;RouterC&gt; </w:t>
      </w:r>
      <w:r w:rsidRPr="00040DCD">
        <w:t>system-view</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C</w:t>
      </w:r>
      <w:r w:rsidRPr="00462DA6">
        <w:rPr>
          <w:rStyle w:val="commandtext"/>
          <w:rFonts w:hint="eastAsia"/>
        </w:rPr>
        <w:t>]</w:t>
      </w:r>
      <w:r w:rsidRPr="00CF2652">
        <w:rPr>
          <w:rFonts w:hint="eastAsia"/>
        </w:rPr>
        <w:t xml:space="preserve"> mpls lsr-id </w:t>
      </w:r>
      <w:r w:rsidRPr="00CF2652">
        <w:t>3.3.3</w:t>
      </w:r>
      <w:r w:rsidRPr="00CF2652">
        <w:rPr>
          <w:rFonts w:hint="eastAsia"/>
        </w:rPr>
        <w:t>.9</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C</w:t>
      </w:r>
      <w:r w:rsidRPr="00462DA6">
        <w:rPr>
          <w:rStyle w:val="commandtext"/>
          <w:rFonts w:hint="eastAsia"/>
        </w:rPr>
        <w:t>]</w:t>
      </w:r>
      <w:r w:rsidRPr="00CF2652">
        <w:rPr>
          <w:rFonts w:hint="eastAsia"/>
        </w:rPr>
        <w:t xml:space="preserve"> mpls te</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C-te</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1</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1</w:t>
      </w:r>
      <w:r w:rsidRPr="00462DA6">
        <w:rPr>
          <w:rStyle w:val="commandtext"/>
          <w:rFonts w:hint="eastAsia"/>
        </w:rPr>
        <w:t>]</w:t>
      </w:r>
      <w:r w:rsidRPr="00CF2652">
        <w:rPr>
          <w:rFonts w:hint="eastAsia"/>
        </w:rPr>
        <w:t xml:space="preserve"> mpls enable</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1</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2</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2</w:t>
      </w:r>
      <w:r w:rsidRPr="00462DA6">
        <w:rPr>
          <w:rStyle w:val="commandtext"/>
          <w:rFonts w:hint="eastAsia"/>
        </w:rPr>
        <w:t>]</w:t>
      </w:r>
      <w:r w:rsidRPr="00CF2652">
        <w:rPr>
          <w:rFonts w:hint="eastAsia"/>
        </w:rPr>
        <w:t xml:space="preserve"> mpls enable</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2</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3</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3</w:t>
      </w:r>
      <w:r w:rsidRPr="00462DA6">
        <w:rPr>
          <w:rStyle w:val="commandtext"/>
          <w:rFonts w:hint="eastAsia"/>
        </w:rPr>
        <w:t>]</w:t>
      </w:r>
      <w:r w:rsidRPr="00CF2652">
        <w:rPr>
          <w:rFonts w:hint="eastAsia"/>
        </w:rPr>
        <w:t xml:space="preserve"> mpls enable</w:t>
      </w:r>
    </w:p>
    <w:p w:rsidR="00F919C9"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3</w:t>
      </w:r>
      <w:r w:rsidRPr="00462DA6">
        <w:rPr>
          <w:rStyle w:val="commandtext"/>
          <w:rFonts w:hint="eastAsia"/>
        </w:rPr>
        <w:t>]</w:t>
      </w:r>
      <w:r w:rsidRPr="00CF2652">
        <w:rPr>
          <w:rFonts w:hint="eastAsia"/>
        </w:rPr>
        <w:t xml:space="preserve"> quit</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462DA6">
        <w:rPr>
          <w:rStyle w:val="commandtext"/>
          <w:rFonts w:hint="eastAsia"/>
        </w:rPr>
        <w:t>]</w:t>
      </w:r>
      <w:r w:rsidRPr="00CF2652">
        <w:rPr>
          <w:rFonts w:hint="eastAsia"/>
        </w:rPr>
        <w:t xml:space="preserve"> interface </w:t>
      </w:r>
      <w:r w:rsidR="00170929">
        <w:t xml:space="preserve">gigabitethernet </w:t>
      </w:r>
      <w:r w:rsidR="00D308C0">
        <w:t>3/1/</w:t>
      </w:r>
      <w:r w:rsidR="00170929">
        <w:t>4</w:t>
      </w:r>
    </w:p>
    <w:p w:rsidR="00F919C9" w:rsidRPr="00CF2652"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4</w:t>
      </w:r>
      <w:r w:rsidRPr="00462DA6">
        <w:rPr>
          <w:rStyle w:val="commandtext"/>
          <w:rFonts w:hint="eastAsia"/>
        </w:rPr>
        <w:t>]</w:t>
      </w:r>
      <w:r w:rsidRPr="00CF2652">
        <w:rPr>
          <w:rFonts w:hint="eastAsia"/>
        </w:rPr>
        <w:t xml:space="preserve"> mpls enable</w:t>
      </w:r>
    </w:p>
    <w:p w:rsidR="00F919C9" w:rsidRDefault="00F919C9" w:rsidP="00F919C9">
      <w:pPr>
        <w:pStyle w:val="TerminalDisplayIndent1"/>
      </w:pPr>
      <w:r w:rsidRPr="00462DA6">
        <w:rPr>
          <w:rStyle w:val="commandtext"/>
          <w:rFonts w:hint="eastAsia"/>
        </w:rPr>
        <w:t>[</w:t>
      </w:r>
      <w:r w:rsidRPr="00CF2652">
        <w:rPr>
          <w:rFonts w:hint="eastAsia"/>
        </w:rPr>
        <w:t>Router</w:t>
      </w:r>
      <w:r>
        <w:rPr>
          <w:rFonts w:hint="eastAsia"/>
        </w:rPr>
        <w:t>C</w:t>
      </w:r>
      <w:r w:rsidRPr="00CF2652">
        <w:rPr>
          <w:rFonts w:hint="eastAsia"/>
        </w:rPr>
        <w:t>-</w:t>
      </w:r>
      <w:r w:rsidR="00170929">
        <w:t>GigabitEthernet</w:t>
      </w:r>
      <w:r w:rsidR="00D308C0">
        <w:t>3/1/</w:t>
      </w:r>
      <w:r w:rsidR="00170929">
        <w:t>4</w:t>
      </w:r>
      <w:r w:rsidRPr="00462DA6">
        <w:rPr>
          <w:rStyle w:val="commandtext"/>
          <w:rFonts w:hint="eastAsia"/>
        </w:rPr>
        <w:t>]</w:t>
      </w:r>
      <w:r w:rsidRPr="00CF2652">
        <w:rPr>
          <w:rFonts w:hint="eastAsia"/>
        </w:rPr>
        <w:t xml:space="preserve"> quit</w:t>
      </w:r>
    </w:p>
    <w:p w:rsidR="000F3D97" w:rsidRPr="0046146E" w:rsidRDefault="000F3D97" w:rsidP="000F3D97">
      <w:pPr>
        <w:pStyle w:val="ItemIndent1"/>
        <w:rPr>
          <w:lang w:eastAsia="zh-CN"/>
        </w:rPr>
      </w:pPr>
      <w:r w:rsidRPr="0046146E">
        <w:rPr>
          <w:rFonts w:hint="eastAsia"/>
          <w:lang w:eastAsia="zh-CN"/>
        </w:rPr>
        <w:t xml:space="preserve"># </w:t>
      </w:r>
      <w:r w:rsidRPr="0046146E">
        <w:rPr>
          <w:rFonts w:hint="eastAsia"/>
          <w:lang w:eastAsia="zh-CN"/>
        </w:rPr>
        <w:t>配置</w:t>
      </w:r>
      <w:r w:rsidRPr="0046146E">
        <w:rPr>
          <w:rFonts w:hint="eastAsia"/>
          <w:lang w:eastAsia="zh-CN"/>
        </w:rPr>
        <w:t>Router C</w:t>
      </w:r>
      <w:r w:rsidRPr="0046146E">
        <w:rPr>
          <w:rFonts w:hint="eastAsia"/>
          <w:lang w:eastAsia="zh-CN"/>
        </w:rPr>
        <w:t>的邻接标签，为下一跳地址</w:t>
      </w:r>
      <w:r w:rsidRPr="0046146E">
        <w:rPr>
          <w:rFonts w:hint="eastAsia"/>
          <w:lang w:eastAsia="zh-CN"/>
        </w:rPr>
        <w:t>30.1.1.2</w:t>
      </w:r>
      <w:r w:rsidRPr="0046146E">
        <w:rPr>
          <w:rFonts w:hint="eastAsia"/>
          <w:lang w:eastAsia="zh-CN"/>
        </w:rPr>
        <w:t>、</w:t>
      </w:r>
      <w:r w:rsidRPr="0046146E">
        <w:rPr>
          <w:rFonts w:hint="eastAsia"/>
          <w:lang w:eastAsia="zh-CN"/>
        </w:rPr>
        <w:t>50.1.1.2</w:t>
      </w:r>
      <w:r w:rsidRPr="0046146E">
        <w:rPr>
          <w:rFonts w:hint="eastAsia"/>
          <w:lang w:eastAsia="zh-CN"/>
        </w:rPr>
        <w:t>分别绑定标签</w:t>
      </w:r>
      <w:r w:rsidRPr="0046146E">
        <w:rPr>
          <w:rFonts w:hint="eastAsia"/>
          <w:lang w:eastAsia="zh-CN"/>
        </w:rPr>
        <w:t>30</w:t>
      </w:r>
      <w:r w:rsidRPr="0046146E">
        <w:rPr>
          <w:rFonts w:hint="eastAsia"/>
          <w:lang w:eastAsia="zh-CN"/>
        </w:rPr>
        <w:t>、</w:t>
      </w:r>
      <w:r w:rsidRPr="0046146E">
        <w:rPr>
          <w:rFonts w:hint="eastAsia"/>
          <w:lang w:eastAsia="zh-CN"/>
        </w:rPr>
        <w:t>31</w:t>
      </w:r>
      <w:r w:rsidRPr="0046146E">
        <w:rPr>
          <w:rFonts w:hint="eastAsia"/>
          <w:lang w:eastAsia="zh-CN"/>
        </w:rPr>
        <w:t>。</w:t>
      </w:r>
    </w:p>
    <w:p w:rsidR="000F3D97" w:rsidRPr="00B94E1D" w:rsidRDefault="000F3D97" w:rsidP="000F3D97">
      <w:pPr>
        <w:pStyle w:val="TerminalDisplayIndent1"/>
        <w:rPr>
          <w:rStyle w:val="commandtext"/>
        </w:rPr>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Pr>
          <w:rStyle w:val="commandtext"/>
        </w:rPr>
        <w:t>Router</w:t>
      </w:r>
      <w:r w:rsidRPr="00B94E1D">
        <w:rPr>
          <w:rStyle w:val="commandtext"/>
        </w:rPr>
        <w:t>C] static-sr-mpls adjacency adjacency-1 in-label 30 nexthop 30.1.1.2</w:t>
      </w:r>
    </w:p>
    <w:p w:rsidR="000F3D97" w:rsidRPr="00B94E1D" w:rsidRDefault="000F3D97" w:rsidP="000F3D97">
      <w:pPr>
        <w:pStyle w:val="TerminalDisplayIndent1"/>
        <w:rPr>
          <w:rStyle w:val="commandtext"/>
        </w:rPr>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Pr>
          <w:rStyle w:val="commandtext"/>
        </w:rPr>
        <w:t>Router</w:t>
      </w:r>
      <w:r w:rsidRPr="00B94E1D">
        <w:rPr>
          <w:rStyle w:val="commandtext"/>
        </w:rPr>
        <w:t>C] static-sr-mpls adjacency adjacency-2 in-label 31 nexthop 50.1.1.2</w:t>
      </w:r>
    </w:p>
    <w:p w:rsidR="000F3D97" w:rsidRPr="0046146E" w:rsidRDefault="000F3D97" w:rsidP="000F3D97">
      <w:pPr>
        <w:pStyle w:val="ItemIndent1"/>
        <w:rPr>
          <w:lang w:eastAsia="zh-CN"/>
        </w:rPr>
      </w:pPr>
      <w:r w:rsidRPr="0046146E">
        <w:rPr>
          <w:rFonts w:hint="eastAsia"/>
          <w:lang w:eastAsia="zh-CN"/>
        </w:rPr>
        <w:t xml:space="preserve"># </w:t>
      </w:r>
      <w:r w:rsidRPr="0046146E">
        <w:rPr>
          <w:rFonts w:hint="eastAsia"/>
          <w:lang w:eastAsia="zh-CN"/>
        </w:rPr>
        <w:t>配置</w:t>
      </w:r>
      <w:r w:rsidRPr="0046146E">
        <w:rPr>
          <w:rFonts w:hint="eastAsia"/>
          <w:lang w:eastAsia="zh-CN"/>
        </w:rPr>
        <w:t>Router C</w:t>
      </w:r>
      <w:r w:rsidRPr="0046146E">
        <w:rPr>
          <w:rFonts w:hint="eastAsia"/>
          <w:lang w:eastAsia="zh-CN"/>
        </w:rPr>
        <w:t>的前缀标签，为目的地址</w:t>
      </w:r>
      <w:r w:rsidRPr="0046146E">
        <w:rPr>
          <w:lang w:eastAsia="zh-CN"/>
        </w:rPr>
        <w:t>5.5.5.9</w:t>
      </w:r>
      <w:r w:rsidRPr="0046146E">
        <w:rPr>
          <w:rFonts w:hint="eastAsia"/>
          <w:lang w:eastAsia="zh-CN"/>
        </w:rPr>
        <w:t>绑定标签</w:t>
      </w:r>
      <w:r w:rsidRPr="0046146E">
        <w:rPr>
          <w:rFonts w:hint="eastAsia"/>
          <w:lang w:eastAsia="zh-CN"/>
        </w:rPr>
        <w:t>16001</w:t>
      </w:r>
      <w:r w:rsidRPr="0046146E">
        <w:rPr>
          <w:rFonts w:hint="eastAsia"/>
          <w:lang w:eastAsia="zh-CN"/>
        </w:rPr>
        <w:t>。</w:t>
      </w:r>
    </w:p>
    <w:p w:rsidR="000F3D97" w:rsidRPr="000F3D97" w:rsidRDefault="000F3D97" w:rsidP="00F919C9">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Pr>
          <w:rStyle w:val="commandtext"/>
        </w:rPr>
        <w:t>Router</w:t>
      </w:r>
      <w:r w:rsidRPr="00B94E1D">
        <w:rPr>
          <w:rStyle w:val="commandtext"/>
        </w:rPr>
        <w:t>C] static-sr-mpls prefix prefix</w:t>
      </w:r>
      <w:r w:rsidRPr="00B94E1D">
        <w:rPr>
          <w:rStyle w:val="commandtext"/>
          <w:rFonts w:hint="eastAsia"/>
        </w:rPr>
        <w:t>-1</w:t>
      </w:r>
      <w:r w:rsidRPr="00B94E1D">
        <w:rPr>
          <w:rStyle w:val="commandtext"/>
        </w:rPr>
        <w:t xml:space="preserve"> destination 5.5.5.9 32 in-label 16001</w:t>
      </w:r>
    </w:p>
    <w:p w:rsidR="00F919C9" w:rsidRDefault="00F919C9" w:rsidP="00B7696C">
      <w:pPr>
        <w:pStyle w:val="ItemStep"/>
      </w:pPr>
      <w:r w:rsidRPr="00CF2652">
        <w:rPr>
          <w:rFonts w:hint="eastAsia"/>
        </w:rPr>
        <w:t>配置</w:t>
      </w:r>
      <w:r>
        <w:rPr>
          <w:rFonts w:hint="eastAsia"/>
        </w:rPr>
        <w:t>Router</w:t>
      </w:r>
      <w:r w:rsidRPr="00CF2652">
        <w:rPr>
          <w:rFonts w:hint="eastAsia"/>
        </w:rPr>
        <w:t xml:space="preserve"> </w:t>
      </w:r>
      <w:r w:rsidRPr="00CF2652">
        <w:t>D</w:t>
      </w:r>
      <w:r w:rsidRPr="00CF2652">
        <w:rPr>
          <w:rFonts w:hint="eastAsia"/>
        </w:rPr>
        <w:t>。</w:t>
      </w:r>
    </w:p>
    <w:p w:rsidR="000F3D97" w:rsidRPr="00CF2652" w:rsidRDefault="000F3D97">
      <w:pPr>
        <w:pStyle w:val="ItemIndent1"/>
      </w:pPr>
      <w:r w:rsidRPr="00CF2652">
        <w:rPr>
          <w:rFonts w:hint="eastAsia"/>
        </w:rPr>
        <w:t xml:space="preserve"># </w:t>
      </w:r>
      <w:r w:rsidRPr="004626A7">
        <w:rPr>
          <w:rFonts w:hint="eastAsia"/>
        </w:rPr>
        <w:t>配置</w:t>
      </w:r>
      <w:r w:rsidRPr="00D1722C">
        <w:rPr>
          <w:rFonts w:hint="eastAsia"/>
        </w:rPr>
        <w:t>LSR ID</w:t>
      </w:r>
      <w:r w:rsidRPr="00D1722C">
        <w:rPr>
          <w:rFonts w:hint="eastAsia"/>
        </w:rPr>
        <w:t>、开启</w:t>
      </w:r>
      <w:r w:rsidRPr="00D1722C">
        <w:rPr>
          <w:rFonts w:hint="eastAsia"/>
        </w:rPr>
        <w:t>MPLS</w:t>
      </w:r>
      <w:r w:rsidRPr="00D1722C">
        <w:rPr>
          <w:rFonts w:hint="eastAsia"/>
        </w:rPr>
        <w:t>能力和</w:t>
      </w:r>
      <w:r w:rsidRPr="004626A7">
        <w:rPr>
          <w:rFonts w:hint="eastAsia"/>
        </w:rPr>
        <w:t>MPLS TE</w:t>
      </w:r>
      <w:r w:rsidRPr="004626A7">
        <w:rPr>
          <w:rFonts w:hint="eastAsia"/>
        </w:rPr>
        <w:t>能力</w:t>
      </w:r>
      <w:r w:rsidRPr="00CF2652">
        <w:rPr>
          <w:rFonts w:hint="eastAsia"/>
        </w:rPr>
        <w:t>。</w:t>
      </w:r>
    </w:p>
    <w:p w:rsidR="00F919C9" w:rsidRDefault="00F919C9" w:rsidP="00F919C9">
      <w:pPr>
        <w:pStyle w:val="TerminalDisplayIndent1"/>
      </w:pPr>
      <w:r>
        <w:rPr>
          <w:rFonts w:hint="eastAsia"/>
        </w:rPr>
        <w:t xml:space="preserve">&lt;RouterD&gt; </w:t>
      </w:r>
      <w:r w:rsidRPr="00040DCD">
        <w:t>system-view</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D</w:t>
      </w:r>
      <w:r w:rsidRPr="00462DA6">
        <w:rPr>
          <w:rStyle w:val="commandtext"/>
          <w:rFonts w:hint="eastAsia"/>
        </w:rPr>
        <w:t>]</w:t>
      </w:r>
      <w:r w:rsidRPr="00CF2652">
        <w:rPr>
          <w:rFonts w:hint="eastAsia"/>
        </w:rPr>
        <w:t xml:space="preserve"> mpls lsr-id </w:t>
      </w:r>
      <w:r w:rsidRPr="00CF2652">
        <w:t>4.4.4.9</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D</w:t>
      </w:r>
      <w:r w:rsidRPr="00462DA6">
        <w:rPr>
          <w:rStyle w:val="commandtext"/>
          <w:rFonts w:hint="eastAsia"/>
        </w:rPr>
        <w:t>]</w:t>
      </w:r>
      <w:r w:rsidRPr="00CF2652">
        <w:rPr>
          <w:rFonts w:hint="eastAsia"/>
        </w:rPr>
        <w:t xml:space="preserve"> mpls te</w:t>
      </w:r>
    </w:p>
    <w:p w:rsidR="00F919C9" w:rsidRPr="00CF2652" w:rsidRDefault="00F919C9" w:rsidP="00F919C9">
      <w:pPr>
        <w:pStyle w:val="TerminalDisplayIndent1"/>
      </w:pPr>
      <w:r w:rsidRPr="00462DA6">
        <w:rPr>
          <w:rStyle w:val="commandtext"/>
          <w:rFonts w:hint="eastAsia"/>
        </w:rPr>
        <w:t>[</w:t>
      </w:r>
      <w:r>
        <w:rPr>
          <w:rFonts w:hint="eastAsia"/>
        </w:rPr>
        <w:t>Router</w:t>
      </w:r>
      <w:r w:rsidRPr="00CF2652">
        <w:rPr>
          <w:rFonts w:hint="eastAsia"/>
        </w:rPr>
        <w:t>D-te</w:t>
      </w:r>
      <w:r w:rsidRPr="00462DA6">
        <w:rPr>
          <w:rStyle w:val="commandtext"/>
          <w:rFonts w:hint="eastAsia"/>
        </w:rPr>
        <w:t>]</w:t>
      </w:r>
      <w:r w:rsidRPr="00CF2652">
        <w:rPr>
          <w:rFonts w:hint="eastAsia"/>
        </w:rPr>
        <w:t xml:space="preserve"> quit</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D</w:t>
      </w:r>
      <w:r w:rsidRPr="00462DA6">
        <w:rPr>
          <w:rStyle w:val="commandtext"/>
          <w:rFonts w:hint="eastAsia"/>
        </w:rPr>
        <w:t>]</w:t>
      </w:r>
      <w:r w:rsidRPr="00455EC6">
        <w:rPr>
          <w:rFonts w:hint="eastAsia"/>
        </w:rPr>
        <w:t xml:space="preserve"> interface </w:t>
      </w:r>
      <w:r w:rsidR="00170929">
        <w:t xml:space="preserve">gigabitethernet </w:t>
      </w:r>
      <w:r w:rsidR="00D308C0">
        <w:t>3/1/</w:t>
      </w:r>
      <w:r w:rsidR="00170929">
        <w:t>2</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D</w:t>
      </w:r>
      <w:r w:rsidRPr="00455EC6">
        <w:rPr>
          <w:rFonts w:hint="eastAsia"/>
        </w:rPr>
        <w:t>-</w:t>
      </w:r>
      <w:r w:rsidR="00170929">
        <w:t>GigabitEthernet</w:t>
      </w:r>
      <w:r w:rsidR="00D308C0">
        <w:t>3/1/</w:t>
      </w:r>
      <w:r w:rsidR="00170929">
        <w:t>2</w:t>
      </w:r>
      <w:r w:rsidRPr="00462DA6">
        <w:rPr>
          <w:rStyle w:val="commandtext"/>
          <w:rFonts w:hint="eastAsia"/>
        </w:rPr>
        <w:t>]</w:t>
      </w:r>
      <w:r w:rsidRPr="00455EC6">
        <w:rPr>
          <w:rFonts w:hint="eastAsia"/>
        </w:rPr>
        <w:t xml:space="preserve"> mpls enable</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D</w:t>
      </w:r>
      <w:r w:rsidRPr="00455EC6">
        <w:rPr>
          <w:rFonts w:hint="eastAsia"/>
        </w:rPr>
        <w:t>-</w:t>
      </w:r>
      <w:r w:rsidR="00170929">
        <w:t>GigabitEthernet</w:t>
      </w:r>
      <w:r w:rsidR="00D308C0">
        <w:t>3/1/</w:t>
      </w:r>
      <w:r w:rsidR="00170929">
        <w:t>2</w:t>
      </w:r>
      <w:r w:rsidRPr="00462DA6">
        <w:rPr>
          <w:rStyle w:val="commandtext"/>
          <w:rFonts w:hint="eastAsia"/>
        </w:rPr>
        <w:t>]</w:t>
      </w:r>
      <w:r w:rsidRPr="00455EC6">
        <w:rPr>
          <w:rFonts w:hint="eastAsia"/>
        </w:rPr>
        <w:t xml:space="preserve"> quit</w:t>
      </w:r>
    </w:p>
    <w:p w:rsidR="00F919C9" w:rsidRDefault="00F919C9" w:rsidP="00B7696C">
      <w:pPr>
        <w:pStyle w:val="ItemStep"/>
      </w:pPr>
      <w:r w:rsidRPr="00455EC6">
        <w:rPr>
          <w:rFonts w:hint="eastAsia"/>
        </w:rPr>
        <w:t>配置</w:t>
      </w:r>
      <w:r w:rsidRPr="00455EC6">
        <w:rPr>
          <w:rFonts w:hint="eastAsia"/>
        </w:rPr>
        <w:t xml:space="preserve">Router </w:t>
      </w:r>
      <w:r>
        <w:rPr>
          <w:rFonts w:hint="eastAsia"/>
        </w:rPr>
        <w:t>E</w:t>
      </w:r>
      <w:r w:rsidRPr="00455EC6">
        <w:rPr>
          <w:rFonts w:hint="eastAsia"/>
        </w:rPr>
        <w:t>。</w:t>
      </w:r>
    </w:p>
    <w:p w:rsidR="000F3D97" w:rsidRPr="00455EC6" w:rsidRDefault="000F3D97">
      <w:pPr>
        <w:pStyle w:val="ItemIndent1"/>
      </w:pPr>
      <w:r w:rsidRPr="00CF2652">
        <w:rPr>
          <w:rFonts w:hint="eastAsia"/>
        </w:rPr>
        <w:t xml:space="preserve"># </w:t>
      </w:r>
      <w:r w:rsidRPr="004626A7">
        <w:rPr>
          <w:rFonts w:hint="eastAsia"/>
        </w:rPr>
        <w:t>配置</w:t>
      </w:r>
      <w:r w:rsidRPr="00D1722C">
        <w:rPr>
          <w:rFonts w:hint="eastAsia"/>
        </w:rPr>
        <w:t>LSR ID</w:t>
      </w:r>
      <w:r w:rsidRPr="00D1722C">
        <w:rPr>
          <w:rFonts w:hint="eastAsia"/>
        </w:rPr>
        <w:t>、开启</w:t>
      </w:r>
      <w:r w:rsidRPr="00D1722C">
        <w:rPr>
          <w:rFonts w:hint="eastAsia"/>
        </w:rPr>
        <w:t>MPLS</w:t>
      </w:r>
      <w:r w:rsidRPr="00D1722C">
        <w:rPr>
          <w:rFonts w:hint="eastAsia"/>
        </w:rPr>
        <w:t>能力和</w:t>
      </w:r>
      <w:r w:rsidRPr="004626A7">
        <w:rPr>
          <w:rFonts w:hint="eastAsia"/>
        </w:rPr>
        <w:t>MPLS TE</w:t>
      </w:r>
      <w:r w:rsidRPr="004626A7">
        <w:rPr>
          <w:rFonts w:hint="eastAsia"/>
        </w:rPr>
        <w:t>能力</w:t>
      </w:r>
      <w:r w:rsidRPr="00CF2652">
        <w:rPr>
          <w:rFonts w:hint="eastAsia"/>
        </w:rPr>
        <w:t>。</w:t>
      </w:r>
    </w:p>
    <w:p w:rsidR="00F919C9" w:rsidRDefault="00F919C9" w:rsidP="00F919C9">
      <w:pPr>
        <w:pStyle w:val="TerminalDisplayIndent1"/>
      </w:pPr>
      <w:r>
        <w:rPr>
          <w:rFonts w:hint="eastAsia"/>
        </w:rPr>
        <w:t xml:space="preserve">&lt;RouterE&gt; </w:t>
      </w:r>
      <w:r w:rsidRPr="00040DCD">
        <w:t>system-view</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62DA6">
        <w:rPr>
          <w:rStyle w:val="commandtext"/>
          <w:rFonts w:hint="eastAsia"/>
        </w:rPr>
        <w:t>]</w:t>
      </w:r>
      <w:r w:rsidRPr="00455EC6">
        <w:rPr>
          <w:rFonts w:hint="eastAsia"/>
        </w:rPr>
        <w:t xml:space="preserve"> mpls lsr-id </w:t>
      </w:r>
      <w:r>
        <w:rPr>
          <w:rFonts w:hint="eastAsia"/>
        </w:rPr>
        <w:t>5</w:t>
      </w:r>
      <w:r w:rsidRPr="00455EC6">
        <w:t>.</w:t>
      </w:r>
      <w:r>
        <w:rPr>
          <w:rFonts w:hint="eastAsia"/>
        </w:rPr>
        <w:t>5</w:t>
      </w:r>
      <w:r w:rsidRPr="00455EC6">
        <w:t>.</w:t>
      </w:r>
      <w:r>
        <w:rPr>
          <w:rFonts w:hint="eastAsia"/>
        </w:rPr>
        <w:t>5</w:t>
      </w:r>
      <w:r w:rsidRPr="00455EC6">
        <w:t>.9</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62DA6">
        <w:rPr>
          <w:rStyle w:val="commandtext"/>
          <w:rFonts w:hint="eastAsia"/>
        </w:rPr>
        <w:t>]</w:t>
      </w:r>
      <w:r w:rsidRPr="00455EC6">
        <w:rPr>
          <w:rFonts w:hint="eastAsia"/>
        </w:rPr>
        <w:t xml:space="preserve"> mpls te</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55EC6">
        <w:rPr>
          <w:rFonts w:hint="eastAsia"/>
        </w:rPr>
        <w:t>-te</w:t>
      </w:r>
      <w:r w:rsidRPr="00462DA6">
        <w:rPr>
          <w:rStyle w:val="commandtext"/>
          <w:rFonts w:hint="eastAsia"/>
        </w:rPr>
        <w:t>]</w:t>
      </w:r>
      <w:r w:rsidRPr="00455EC6">
        <w:rPr>
          <w:rFonts w:hint="eastAsia"/>
        </w:rPr>
        <w:t xml:space="preserve"> quit</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62DA6">
        <w:rPr>
          <w:rStyle w:val="commandtext"/>
          <w:rFonts w:hint="eastAsia"/>
        </w:rPr>
        <w:t>]</w:t>
      </w:r>
      <w:r w:rsidRPr="00455EC6">
        <w:rPr>
          <w:rFonts w:hint="eastAsia"/>
        </w:rPr>
        <w:t xml:space="preserve"> interface </w:t>
      </w:r>
      <w:r w:rsidR="00170929">
        <w:t xml:space="preserve">gigabitethernet </w:t>
      </w:r>
      <w:r w:rsidR="00D308C0">
        <w:t>3/1/</w:t>
      </w:r>
      <w:r w:rsidR="00170929">
        <w:t>2</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55EC6">
        <w:rPr>
          <w:rFonts w:hint="eastAsia"/>
        </w:rPr>
        <w:t>-</w:t>
      </w:r>
      <w:r w:rsidR="00170929">
        <w:t>GigabitEthernet</w:t>
      </w:r>
      <w:r w:rsidR="00D308C0">
        <w:t>3/1/</w:t>
      </w:r>
      <w:r w:rsidR="00170929">
        <w:t>2</w:t>
      </w:r>
      <w:r w:rsidRPr="00462DA6">
        <w:rPr>
          <w:rStyle w:val="commandtext"/>
          <w:rFonts w:hint="eastAsia"/>
        </w:rPr>
        <w:t>]</w:t>
      </w:r>
      <w:r w:rsidRPr="00455EC6">
        <w:rPr>
          <w:rFonts w:hint="eastAsia"/>
        </w:rPr>
        <w:t xml:space="preserve"> mpls enable</w:t>
      </w:r>
    </w:p>
    <w:p w:rsidR="00F919C9" w:rsidRPr="00455EC6" w:rsidRDefault="00F919C9" w:rsidP="00F919C9">
      <w:pPr>
        <w:pStyle w:val="TerminalDisplayIndent1"/>
      </w:pPr>
      <w:r w:rsidRPr="00462DA6">
        <w:rPr>
          <w:rStyle w:val="commandtext"/>
          <w:rFonts w:hint="eastAsia"/>
        </w:rPr>
        <w:t>[</w:t>
      </w:r>
      <w:r w:rsidRPr="00455EC6">
        <w:rPr>
          <w:rFonts w:hint="eastAsia"/>
        </w:rPr>
        <w:t>Router</w:t>
      </w:r>
      <w:r>
        <w:rPr>
          <w:rFonts w:hint="eastAsia"/>
        </w:rPr>
        <w:t>E</w:t>
      </w:r>
      <w:r w:rsidRPr="00455EC6">
        <w:rPr>
          <w:rFonts w:hint="eastAsia"/>
        </w:rPr>
        <w:t>-</w:t>
      </w:r>
      <w:r w:rsidR="00170929">
        <w:t>GigabitEthernet</w:t>
      </w:r>
      <w:r w:rsidR="00D308C0">
        <w:t>3/1/</w:t>
      </w:r>
      <w:r w:rsidR="00170929">
        <w:t>2</w:t>
      </w:r>
      <w:r w:rsidRPr="00462DA6">
        <w:rPr>
          <w:rStyle w:val="commandtext"/>
          <w:rFonts w:hint="eastAsia"/>
        </w:rPr>
        <w:t>]</w:t>
      </w:r>
      <w:r w:rsidRPr="00455EC6">
        <w:rPr>
          <w:rFonts w:hint="eastAsia"/>
        </w:rPr>
        <w:t xml:space="preserve"> quit</w:t>
      </w:r>
    </w:p>
    <w:p w:rsidR="00F919C9" w:rsidRDefault="00F919C9" w:rsidP="00F919C9">
      <w:pPr>
        <w:pStyle w:val="40"/>
      </w:pPr>
      <w:r>
        <w:rPr>
          <w:rFonts w:hint="eastAsia"/>
        </w:rPr>
        <w:t>验证配置</w:t>
      </w:r>
    </w:p>
    <w:p w:rsidR="00FD22E4" w:rsidRPr="00B6540D" w:rsidRDefault="00FD22E4" w:rsidP="00FD22E4">
      <w:r w:rsidRPr="00B6540D">
        <w:t>#</w:t>
      </w:r>
      <w:r>
        <w:rPr>
          <w:rFonts w:hint="eastAsia"/>
        </w:rPr>
        <w:t xml:space="preserve"> </w:t>
      </w:r>
      <w:r w:rsidRPr="00B6540D">
        <w:rPr>
          <w:rFonts w:hint="eastAsia"/>
        </w:rPr>
        <w:t>在</w:t>
      </w:r>
      <w:r w:rsidRPr="00B6540D">
        <w:t>Router A</w:t>
      </w:r>
      <w:r w:rsidRPr="00B6540D">
        <w:rPr>
          <w:rFonts w:hint="eastAsia"/>
        </w:rPr>
        <w:t>上执行</w:t>
      </w:r>
      <w:r w:rsidRPr="00462DA6">
        <w:rPr>
          <w:rStyle w:val="commandkeywords"/>
        </w:rPr>
        <w:t>display mpls te tunnel-interface</w:t>
      </w:r>
      <w:r w:rsidRPr="00B6540D">
        <w:rPr>
          <w:rFonts w:hint="eastAsia"/>
        </w:rPr>
        <w:t>命令，可以看到</w:t>
      </w:r>
      <w:r w:rsidRPr="00B6540D">
        <w:t>MPLS TE</w:t>
      </w:r>
      <w:r w:rsidRPr="00B6540D">
        <w:rPr>
          <w:rFonts w:hint="eastAsia"/>
        </w:rPr>
        <w:t>隧道的建立情况。</w:t>
      </w:r>
    </w:p>
    <w:p w:rsidR="00FD22E4" w:rsidRPr="00B6540D" w:rsidRDefault="00FD22E4" w:rsidP="00FD22E4">
      <w:pPr>
        <w:pStyle w:val="TerminalDisplay"/>
      </w:pPr>
      <w:r w:rsidRPr="00462DA6">
        <w:rPr>
          <w:rStyle w:val="commandtext"/>
        </w:rPr>
        <w:t>[</w:t>
      </w:r>
      <w:r w:rsidRPr="00B6540D">
        <w:t>RouterA</w:t>
      </w:r>
      <w:r w:rsidRPr="00462DA6">
        <w:rPr>
          <w:rStyle w:val="commandtext"/>
        </w:rPr>
        <w:t>]</w:t>
      </w:r>
      <w:r w:rsidRPr="00B6540D">
        <w:t xml:space="preserve"> display mpls te tunnel-interface</w:t>
      </w:r>
    </w:p>
    <w:p w:rsidR="00FD22E4" w:rsidRPr="00B6540D" w:rsidRDefault="00FD22E4" w:rsidP="00FD22E4">
      <w:pPr>
        <w:pStyle w:val="TerminalDisplay"/>
      </w:pPr>
      <w:r w:rsidRPr="00B6540D">
        <w:t>Tunnel Name</w:t>
      </w:r>
      <w:r>
        <w:rPr>
          <w:rFonts w:hint="eastAsia"/>
        </w:rPr>
        <w:t xml:space="preserve">           </w:t>
      </w:r>
      <w:r w:rsidRPr="00B6540D">
        <w:t xml:space="preserve"> : Tunnel </w:t>
      </w:r>
      <w:r>
        <w:rPr>
          <w:rFonts w:hint="eastAsia"/>
        </w:rPr>
        <w:t>1</w:t>
      </w:r>
    </w:p>
    <w:p w:rsidR="00FD22E4" w:rsidRPr="00B6540D" w:rsidRDefault="00FD22E4" w:rsidP="00FD22E4">
      <w:pPr>
        <w:pStyle w:val="TerminalDisplay"/>
      </w:pPr>
      <w:r w:rsidRPr="00B6540D">
        <w:t>Tunnel State</w:t>
      </w:r>
      <w:r>
        <w:rPr>
          <w:rFonts w:hint="eastAsia"/>
        </w:rPr>
        <w:t xml:space="preserve">          </w:t>
      </w:r>
      <w:r w:rsidRPr="00B6540D">
        <w:t xml:space="preserve"> : Up (Main CRLSP up)</w:t>
      </w:r>
    </w:p>
    <w:p w:rsidR="00FD22E4" w:rsidRPr="00B6540D" w:rsidRDefault="00FD22E4" w:rsidP="00FD22E4">
      <w:pPr>
        <w:pStyle w:val="TerminalDisplay"/>
      </w:pPr>
      <w:r w:rsidRPr="00B6540D">
        <w:t>Tunnel Attributes</w:t>
      </w:r>
      <w:r>
        <w:rPr>
          <w:rFonts w:hint="eastAsia"/>
        </w:rPr>
        <w:t xml:space="preserve">     </w:t>
      </w:r>
      <w:r w:rsidRPr="00B6540D">
        <w:t xml:space="preserve"> :</w:t>
      </w:r>
    </w:p>
    <w:p w:rsidR="00FD22E4" w:rsidRPr="00B6540D" w:rsidRDefault="00FD22E4" w:rsidP="00FD22E4">
      <w:pPr>
        <w:pStyle w:val="TerminalDisplay"/>
      </w:pPr>
      <w:r w:rsidRPr="00B6540D">
        <w:t xml:space="preserve"> </w:t>
      </w:r>
      <w:r>
        <w:rPr>
          <w:rFonts w:hint="eastAsia"/>
        </w:rPr>
        <w:t xml:space="preserve"> </w:t>
      </w:r>
      <w:r w:rsidRPr="00B6540D">
        <w:t>LSP ID</w:t>
      </w:r>
      <w:r>
        <w:rPr>
          <w:rFonts w:hint="eastAsia"/>
        </w:rPr>
        <w:t xml:space="preserve">              </w:t>
      </w:r>
      <w:r w:rsidRPr="00B6540D">
        <w:t xml:space="preserve"> : 1</w:t>
      </w:r>
      <w:r>
        <w:rPr>
          <w:rFonts w:hint="eastAsia"/>
        </w:rPr>
        <w:t xml:space="preserve">              </w:t>
      </w:r>
      <w:r w:rsidRPr="00B6540D">
        <w:t xml:space="preserve"> Tunnel ID</w:t>
      </w:r>
      <w:r>
        <w:rPr>
          <w:rFonts w:hint="eastAsia"/>
        </w:rPr>
        <w:t xml:space="preserve">           </w:t>
      </w:r>
      <w:r w:rsidRPr="00B6540D">
        <w:t xml:space="preserve"> : 0</w:t>
      </w:r>
    </w:p>
    <w:p w:rsidR="00FD22E4" w:rsidRPr="00B6540D" w:rsidRDefault="00FD22E4" w:rsidP="00FD22E4">
      <w:pPr>
        <w:pStyle w:val="TerminalDisplay"/>
      </w:pPr>
      <w:r w:rsidRPr="00B6540D">
        <w:t xml:space="preserve"> </w:t>
      </w:r>
      <w:r>
        <w:rPr>
          <w:rFonts w:hint="eastAsia"/>
        </w:rPr>
        <w:t xml:space="preserve"> </w:t>
      </w:r>
      <w:r w:rsidRPr="00B6540D">
        <w:t>Admin State</w:t>
      </w:r>
      <w:r>
        <w:rPr>
          <w:rFonts w:hint="eastAsia"/>
        </w:rPr>
        <w:t xml:space="preserve">         </w:t>
      </w:r>
      <w:r w:rsidRPr="00B6540D">
        <w:t xml:space="preserve"> : Normal</w:t>
      </w:r>
    </w:p>
    <w:p w:rsidR="00FD22E4" w:rsidRPr="009E1E5C" w:rsidRDefault="00FD22E4" w:rsidP="00FD22E4">
      <w:pPr>
        <w:pStyle w:val="TerminalDisplay"/>
        <w:rPr>
          <w:rStyle w:val="TerminalDisplayshading"/>
        </w:rPr>
      </w:pPr>
      <w:r w:rsidRPr="009E1E5C">
        <w:rPr>
          <w:rStyle w:val="TerminalDisplayshading"/>
        </w:rPr>
        <w:t xml:space="preserve"> </w:t>
      </w:r>
      <w:r w:rsidRPr="009E1E5C">
        <w:rPr>
          <w:rStyle w:val="TerminalDisplayshading"/>
          <w:rFonts w:hint="eastAsia"/>
        </w:rPr>
        <w:t xml:space="preserve"> </w:t>
      </w:r>
      <w:r w:rsidRPr="009E1E5C">
        <w:rPr>
          <w:rStyle w:val="TerminalDisplayshading"/>
        </w:rPr>
        <w:t>Ingress LSR ID       : 1.1.1.9         Egress LSR ID        : 4.4.4.9</w:t>
      </w:r>
    </w:p>
    <w:p w:rsidR="00FD22E4" w:rsidRPr="009E1E5C" w:rsidRDefault="00FD22E4" w:rsidP="00FD22E4">
      <w:pPr>
        <w:pStyle w:val="TerminalDisplay"/>
      </w:pPr>
      <w:r w:rsidRPr="009E1E5C">
        <w:t xml:space="preserve">  Signaling            : Static          Static CRLSP Name    : -</w:t>
      </w:r>
    </w:p>
    <w:p w:rsidR="00FD22E4" w:rsidRPr="009E1E5C" w:rsidDel="009E1E5C" w:rsidRDefault="00FD22E4" w:rsidP="00FD22E4">
      <w:pPr>
        <w:pStyle w:val="TerminalDisplay"/>
        <w:rPr>
          <w:rStyle w:val="TerminalDisplayshading"/>
        </w:rPr>
      </w:pPr>
      <w:r w:rsidRPr="009D5A80">
        <w:rPr>
          <w:rStyle w:val="TerminalDisplayshading"/>
        </w:rPr>
        <w:t xml:space="preserve"> </w:t>
      </w:r>
      <w:r w:rsidRPr="009E1E5C">
        <w:rPr>
          <w:rStyle w:val="TerminalDisplayshading"/>
        </w:rPr>
        <w:t xml:space="preserve"> Static SRLSP Name    : static-sr-lsp-1/-</w:t>
      </w:r>
    </w:p>
    <w:p w:rsidR="00FD22E4" w:rsidRPr="00B6540D" w:rsidRDefault="00FD22E4" w:rsidP="00FD22E4">
      <w:pPr>
        <w:pStyle w:val="TerminalDisplay"/>
      </w:pPr>
      <w:r w:rsidRPr="00365F01">
        <w:rPr>
          <w:rFonts w:hint="eastAsia"/>
        </w:rPr>
        <w:t xml:space="preserve">  </w:t>
      </w:r>
      <w:r w:rsidRPr="00B6540D">
        <w:t>Resv Style</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Tunnel mode</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Reverse-LSP name</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Reverse-LSP LSR ID</w:t>
      </w:r>
      <w:r>
        <w:rPr>
          <w:rFonts w:hint="eastAsia"/>
        </w:rPr>
        <w:t xml:space="preserve">  </w:t>
      </w:r>
      <w:r w:rsidRPr="00B6540D">
        <w:t xml:space="preserve"> : -</w:t>
      </w:r>
      <w:r>
        <w:rPr>
          <w:rFonts w:hint="eastAsia"/>
        </w:rPr>
        <w:t xml:space="preserve">              </w:t>
      </w:r>
      <w:r w:rsidRPr="00B6540D">
        <w:t xml:space="preserve"> Reverse-LSP Tunnel ID: -</w:t>
      </w:r>
    </w:p>
    <w:p w:rsidR="00FD22E4" w:rsidRPr="00B6540D" w:rsidRDefault="00FD22E4" w:rsidP="00FD22E4">
      <w:pPr>
        <w:pStyle w:val="TerminalDisplay"/>
      </w:pPr>
      <w:r w:rsidRPr="00365F01">
        <w:rPr>
          <w:rFonts w:hint="eastAsia"/>
        </w:rPr>
        <w:t xml:space="preserve">  </w:t>
      </w:r>
      <w:r w:rsidRPr="00B6540D">
        <w:t>Class Type</w:t>
      </w:r>
      <w:r>
        <w:rPr>
          <w:rFonts w:hint="eastAsia"/>
        </w:rPr>
        <w:t xml:space="preserve">          </w:t>
      </w:r>
      <w:r w:rsidRPr="00B6540D">
        <w:t xml:space="preserve"> : -</w:t>
      </w:r>
      <w:r>
        <w:rPr>
          <w:rFonts w:hint="eastAsia"/>
        </w:rPr>
        <w:t xml:space="preserve">              </w:t>
      </w:r>
      <w:r w:rsidRPr="00B6540D">
        <w:t xml:space="preserve"> Tunnel Bandwidth</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Reserved Bandwidth</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Setup Priority</w:t>
      </w:r>
      <w:r>
        <w:rPr>
          <w:rFonts w:hint="eastAsia"/>
        </w:rPr>
        <w:t xml:space="preserve">       </w:t>
      </w:r>
      <w:r w:rsidRPr="00B6540D">
        <w:t>: 0</w:t>
      </w:r>
      <w:r>
        <w:rPr>
          <w:rFonts w:hint="eastAsia"/>
        </w:rPr>
        <w:t xml:space="preserve">              </w:t>
      </w:r>
      <w:r w:rsidRPr="00B6540D">
        <w:t xml:space="preserve"> Holding Priority</w:t>
      </w:r>
      <w:r>
        <w:rPr>
          <w:rFonts w:hint="eastAsia"/>
        </w:rPr>
        <w:t xml:space="preserve">    </w:t>
      </w:r>
      <w:r w:rsidRPr="00B6540D">
        <w:t xml:space="preserve"> : 0</w:t>
      </w:r>
    </w:p>
    <w:p w:rsidR="00FD22E4" w:rsidRPr="00B6540D" w:rsidRDefault="00FD22E4" w:rsidP="00FD22E4">
      <w:pPr>
        <w:pStyle w:val="TerminalDisplay"/>
      </w:pPr>
      <w:r w:rsidRPr="00365F01">
        <w:rPr>
          <w:rFonts w:hint="eastAsia"/>
        </w:rPr>
        <w:t xml:space="preserve">  </w:t>
      </w:r>
      <w:r w:rsidRPr="00B6540D">
        <w:t>Affinity Attr/Mask</w:t>
      </w:r>
      <w:r>
        <w:rPr>
          <w:rFonts w:hint="eastAsia"/>
        </w:rPr>
        <w:t xml:space="preserve">  </w:t>
      </w:r>
      <w:r w:rsidRPr="00B6540D">
        <w:t xml:space="preserve"> : -/-</w:t>
      </w:r>
    </w:p>
    <w:p w:rsidR="00FD22E4" w:rsidRPr="00B6540D" w:rsidRDefault="00FD22E4" w:rsidP="00FD22E4">
      <w:pPr>
        <w:pStyle w:val="TerminalDisplay"/>
      </w:pPr>
      <w:r>
        <w:rPr>
          <w:rFonts w:hint="eastAsia"/>
        </w:rPr>
        <w:t xml:space="preserve"> </w:t>
      </w:r>
      <w:r w:rsidRPr="00B6540D">
        <w:t xml:space="preserve"> Explicit Path</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Backup Explicit Path : -</w:t>
      </w:r>
    </w:p>
    <w:p w:rsidR="00FD22E4" w:rsidRPr="00B6540D" w:rsidRDefault="00FD22E4" w:rsidP="00FD22E4">
      <w:pPr>
        <w:pStyle w:val="TerminalDisplay"/>
      </w:pPr>
      <w:r w:rsidRPr="00365F01">
        <w:rPr>
          <w:rFonts w:hint="eastAsia"/>
        </w:rPr>
        <w:t xml:space="preserve">  </w:t>
      </w:r>
      <w:r w:rsidRPr="00B6540D">
        <w:t>Metric Type</w:t>
      </w:r>
      <w:r>
        <w:rPr>
          <w:rFonts w:hint="eastAsia"/>
        </w:rPr>
        <w:t xml:space="preserve">         </w:t>
      </w:r>
      <w:r w:rsidRPr="00B6540D">
        <w:t xml:space="preserve"> : TE</w:t>
      </w:r>
    </w:p>
    <w:p w:rsidR="00FD22E4" w:rsidRPr="00B6540D" w:rsidRDefault="00FD22E4" w:rsidP="00FD22E4">
      <w:pPr>
        <w:pStyle w:val="TerminalDisplay"/>
      </w:pPr>
      <w:r w:rsidRPr="00365F01">
        <w:rPr>
          <w:rFonts w:hint="eastAsia"/>
        </w:rPr>
        <w:t xml:space="preserve">  </w:t>
      </w:r>
      <w:r w:rsidRPr="00B6540D">
        <w:t>Record Route</w:t>
      </w:r>
      <w:r>
        <w:rPr>
          <w:rFonts w:hint="eastAsia"/>
        </w:rPr>
        <w:t xml:space="preserve">        </w:t>
      </w:r>
      <w:r w:rsidRPr="00B6540D">
        <w:t xml:space="preserve"> : -</w:t>
      </w:r>
      <w:r>
        <w:rPr>
          <w:rFonts w:hint="eastAsia"/>
        </w:rPr>
        <w:t xml:space="preserve">              </w:t>
      </w:r>
      <w:r w:rsidRPr="00B6540D">
        <w:t xml:space="preserve"> Record Label</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FRR Flag</w:t>
      </w:r>
      <w:r>
        <w:rPr>
          <w:rFonts w:hint="eastAsia"/>
        </w:rPr>
        <w:t xml:space="preserve">            </w:t>
      </w:r>
      <w:r w:rsidRPr="00B6540D">
        <w:t xml:space="preserve"> : -</w:t>
      </w:r>
      <w:r>
        <w:rPr>
          <w:rFonts w:hint="eastAsia"/>
        </w:rPr>
        <w:t xml:space="preserve">               </w:t>
      </w:r>
      <w:r w:rsidRPr="00B6540D">
        <w:t>Backup Bandwidth Flag: -</w:t>
      </w:r>
    </w:p>
    <w:p w:rsidR="00FD22E4" w:rsidRPr="009E1E5C" w:rsidRDefault="00FD22E4" w:rsidP="00FD22E4">
      <w:pPr>
        <w:pStyle w:val="TerminalDisplay"/>
      </w:pPr>
      <w:r w:rsidRPr="00365F01">
        <w:rPr>
          <w:rFonts w:hint="eastAsia"/>
        </w:rPr>
        <w:t xml:space="preserve">  </w:t>
      </w:r>
      <w:r w:rsidRPr="009E1E5C">
        <w:t xml:space="preserve">Backup Bandwidth Flag: </w:t>
      </w:r>
      <w:r>
        <w:rPr>
          <w:rFonts w:hint="eastAsia"/>
        </w:rPr>
        <w:t xml:space="preserve">-       </w:t>
      </w:r>
      <w:r w:rsidRPr="009E1E5C">
        <w:t xml:space="preserve">        Backup Bandwidth Type: - </w:t>
      </w:r>
    </w:p>
    <w:p w:rsidR="00FD22E4" w:rsidRPr="009E1E5C" w:rsidRDefault="00FD22E4" w:rsidP="00FD22E4">
      <w:pPr>
        <w:pStyle w:val="TerminalDisplay"/>
      </w:pPr>
      <w:r w:rsidRPr="009E1E5C">
        <w:t xml:space="preserve">  Backup Bandwidth     : -</w:t>
      </w:r>
    </w:p>
    <w:p w:rsidR="00FD22E4" w:rsidRPr="009E1E5C" w:rsidRDefault="00FD22E4" w:rsidP="00FD22E4">
      <w:pPr>
        <w:pStyle w:val="TerminalDisplay"/>
      </w:pPr>
      <w:r w:rsidRPr="009E1E5C">
        <w:t xml:space="preserve">  Bypass Tunnel        : </w:t>
      </w:r>
      <w:r>
        <w:rPr>
          <w:rFonts w:hint="eastAsia"/>
        </w:rPr>
        <w:t xml:space="preserve">- </w:t>
      </w:r>
      <w:r w:rsidRPr="009E1E5C">
        <w:t xml:space="preserve">              Auto Created         : </w:t>
      </w:r>
      <w:r>
        <w:rPr>
          <w:rFonts w:hint="eastAsia"/>
        </w:rPr>
        <w:t>-</w:t>
      </w:r>
      <w:r w:rsidRPr="009E1E5C">
        <w:t xml:space="preserve"> </w:t>
      </w:r>
    </w:p>
    <w:p w:rsidR="00FD22E4" w:rsidRPr="00B6540D" w:rsidRDefault="00FD22E4" w:rsidP="00FD22E4">
      <w:pPr>
        <w:pStyle w:val="TerminalDisplay"/>
      </w:pPr>
      <w:r w:rsidRPr="009E1E5C">
        <w:t xml:space="preserve">  Route Pinning        : </w:t>
      </w:r>
      <w:r>
        <w:rPr>
          <w:rFonts w:hint="eastAsia"/>
        </w:rPr>
        <w:t>-</w:t>
      </w:r>
    </w:p>
    <w:p w:rsidR="00FD22E4" w:rsidRPr="00B6540D" w:rsidRDefault="00FD22E4" w:rsidP="00FD22E4">
      <w:pPr>
        <w:pStyle w:val="TerminalDisplay"/>
      </w:pPr>
      <w:r w:rsidRPr="00365F01">
        <w:rPr>
          <w:rFonts w:hint="eastAsia"/>
        </w:rPr>
        <w:t xml:space="preserve">  </w:t>
      </w:r>
      <w:r w:rsidRPr="00B6540D">
        <w:t>Retry Limit</w:t>
      </w:r>
      <w:r>
        <w:rPr>
          <w:rFonts w:hint="eastAsia"/>
        </w:rPr>
        <w:t xml:space="preserve">         </w:t>
      </w:r>
      <w:r w:rsidRPr="00B6540D">
        <w:t xml:space="preserve"> : 3</w:t>
      </w:r>
      <w:r>
        <w:rPr>
          <w:rFonts w:hint="eastAsia"/>
        </w:rPr>
        <w:t xml:space="preserve">               </w:t>
      </w:r>
      <w:r w:rsidRPr="00B6540D">
        <w:t>Retry Interval</w:t>
      </w:r>
      <w:r>
        <w:rPr>
          <w:rFonts w:hint="eastAsia"/>
        </w:rPr>
        <w:t xml:space="preserve">      </w:t>
      </w:r>
      <w:r w:rsidRPr="00B6540D">
        <w:t xml:space="preserve"> : 2 sec</w:t>
      </w:r>
    </w:p>
    <w:p w:rsidR="00FD22E4" w:rsidRPr="00B6540D" w:rsidRDefault="00FD22E4" w:rsidP="00FD22E4">
      <w:pPr>
        <w:pStyle w:val="TerminalDisplay"/>
      </w:pPr>
      <w:r w:rsidRPr="00365F01">
        <w:rPr>
          <w:rFonts w:hint="eastAsia"/>
        </w:rPr>
        <w:t xml:space="preserve">  </w:t>
      </w:r>
      <w:r w:rsidRPr="00B6540D">
        <w:t>Reoptimization</w:t>
      </w:r>
      <w:r>
        <w:rPr>
          <w:rFonts w:hint="eastAsia"/>
        </w:rPr>
        <w:t xml:space="preserve">      </w:t>
      </w:r>
      <w:r w:rsidRPr="00B6540D">
        <w:t xml:space="preserve"> : -</w:t>
      </w:r>
      <w:r>
        <w:rPr>
          <w:rFonts w:hint="eastAsia"/>
        </w:rPr>
        <w:t xml:space="preserve">              </w:t>
      </w:r>
      <w:r w:rsidRPr="00B6540D">
        <w:t xml:space="preserve"> Reoptimization Freq</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Backup Type</w:t>
      </w:r>
      <w:r>
        <w:rPr>
          <w:rFonts w:hint="eastAsia"/>
        </w:rPr>
        <w:t xml:space="preserve">         </w:t>
      </w:r>
      <w:r w:rsidRPr="00B6540D">
        <w:t xml:space="preserve"> : -</w:t>
      </w:r>
      <w:r>
        <w:rPr>
          <w:rFonts w:hint="eastAsia"/>
        </w:rPr>
        <w:t xml:space="preserve">              </w:t>
      </w:r>
      <w:r w:rsidRPr="00B6540D">
        <w:t xml:space="preserve"> Backup LSP ID</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Auto Bandwidth</w:t>
      </w:r>
      <w:r>
        <w:rPr>
          <w:rFonts w:hint="eastAsia"/>
        </w:rPr>
        <w:t xml:space="preserve">      </w:t>
      </w:r>
      <w:r w:rsidRPr="00B6540D">
        <w:t xml:space="preserve"> : -</w:t>
      </w:r>
      <w:r>
        <w:rPr>
          <w:rFonts w:hint="eastAsia"/>
        </w:rPr>
        <w:t xml:space="preserve">              </w:t>
      </w:r>
      <w:r w:rsidRPr="00B6540D">
        <w:t xml:space="preserve"> Auto Bandwidth Freq</w:t>
      </w:r>
      <w:r>
        <w:rPr>
          <w:rFonts w:hint="eastAsia"/>
        </w:rPr>
        <w:t xml:space="preserve"> </w:t>
      </w:r>
      <w:r w:rsidRPr="00B6540D">
        <w:t xml:space="preserve"> : -</w:t>
      </w:r>
    </w:p>
    <w:p w:rsidR="00FD22E4" w:rsidRPr="00B6540D" w:rsidRDefault="00FD22E4" w:rsidP="00FD22E4">
      <w:pPr>
        <w:pStyle w:val="TerminalDisplay"/>
      </w:pPr>
      <w:r w:rsidRPr="00365F01">
        <w:rPr>
          <w:rFonts w:hint="eastAsia"/>
        </w:rPr>
        <w:t xml:space="preserve">  </w:t>
      </w:r>
      <w:r w:rsidRPr="00B6540D">
        <w:t>Min Bandwidth</w:t>
      </w:r>
      <w:r>
        <w:rPr>
          <w:rFonts w:hint="eastAsia"/>
        </w:rPr>
        <w:t xml:space="preserve">       </w:t>
      </w:r>
      <w:r w:rsidRPr="00B6540D">
        <w:t xml:space="preserve"> : -</w:t>
      </w:r>
      <w:r>
        <w:rPr>
          <w:rFonts w:hint="eastAsia"/>
        </w:rPr>
        <w:t xml:space="preserve">              </w:t>
      </w:r>
      <w:r w:rsidRPr="00B6540D">
        <w:t xml:space="preserve"> Max Bandwidth</w:t>
      </w:r>
      <w:r>
        <w:rPr>
          <w:rFonts w:hint="eastAsia"/>
        </w:rPr>
        <w:t xml:space="preserve">       </w:t>
      </w:r>
      <w:r w:rsidRPr="00B6540D">
        <w:t xml:space="preserve"> : -</w:t>
      </w:r>
    </w:p>
    <w:p w:rsidR="00FD22E4" w:rsidRDefault="00FD22E4" w:rsidP="00FD22E4">
      <w:pPr>
        <w:pStyle w:val="TerminalDisplay"/>
      </w:pPr>
      <w:r w:rsidRPr="00365F01">
        <w:rPr>
          <w:rFonts w:hint="eastAsia"/>
        </w:rPr>
        <w:t xml:space="preserve">  </w:t>
      </w:r>
      <w:r w:rsidRPr="00B6540D">
        <w:t>Collected Bandwidth</w:t>
      </w:r>
      <w:r>
        <w:rPr>
          <w:rFonts w:hint="eastAsia"/>
        </w:rPr>
        <w:t xml:space="preserve"> </w:t>
      </w:r>
      <w:r w:rsidRPr="00B6540D">
        <w:t xml:space="preserve"> : -</w:t>
      </w:r>
    </w:p>
    <w:p w:rsidR="009F16DF" w:rsidRPr="00564DFC" w:rsidRDefault="009F16DF" w:rsidP="009F16DF">
      <w:pPr>
        <w:pStyle w:val="TerminalDisplay"/>
      </w:pPr>
      <w:r w:rsidRPr="00564DFC">
        <w:t xml:space="preserve">  Traffic Policy       : Disable         Reserved for binding : No</w:t>
      </w:r>
    </w:p>
    <w:p w:rsidR="009F16DF" w:rsidRPr="00564DFC" w:rsidRDefault="009F16DF" w:rsidP="009F16DF">
      <w:pPr>
        <w:pStyle w:val="TerminalDisplay"/>
      </w:pPr>
      <w:r w:rsidRPr="00564DFC">
        <w:t xml:space="preserve">  Path SetupType       : -/-</w:t>
      </w:r>
    </w:p>
    <w:p w:rsidR="009F16DF" w:rsidRPr="00564DFC" w:rsidRDefault="009F16DF" w:rsidP="009F16DF">
      <w:pPr>
        <w:pStyle w:val="TerminalDisplay"/>
      </w:pPr>
      <w:r w:rsidRPr="00564DFC">
        <w:t xml:space="preserve">  Binding SID          : -               Binding SID State    : -</w:t>
      </w:r>
    </w:p>
    <w:p w:rsidR="009F16DF" w:rsidRPr="00564DFC" w:rsidRDefault="009F16DF" w:rsidP="009F16DF">
      <w:pPr>
        <w:pStyle w:val="TerminalDisplay"/>
      </w:pPr>
      <w:r w:rsidRPr="00564DFC">
        <w:t xml:space="preserve">  Last Down Reason     : Admin Down</w:t>
      </w:r>
    </w:p>
    <w:p w:rsidR="009F16DF" w:rsidRPr="009F16DF" w:rsidRDefault="009F16DF" w:rsidP="00FD22E4">
      <w:pPr>
        <w:pStyle w:val="TerminalDisplay"/>
      </w:pPr>
      <w:r w:rsidRPr="00564DFC">
        <w:t xml:space="preserve">  Down Time            : 2017-12-05 11:23:35:535</w:t>
      </w:r>
    </w:p>
    <w:p w:rsidR="00FD22E4" w:rsidRDefault="00FD22E4" w:rsidP="00FD22E4">
      <w:pPr>
        <w:pStyle w:val="TerminalDisplay"/>
      </w:pPr>
    </w:p>
    <w:p w:rsidR="00FD22E4" w:rsidRPr="009F00DC" w:rsidRDefault="00FD22E4" w:rsidP="00FD22E4">
      <w:pPr>
        <w:pStyle w:val="TerminalDisplay"/>
      </w:pPr>
      <w:r w:rsidRPr="009F00DC">
        <w:t>Tunnel Name</w:t>
      </w:r>
      <w:r w:rsidRPr="009F00DC">
        <w:rPr>
          <w:rFonts w:hint="eastAsia"/>
        </w:rPr>
        <w:t xml:space="preserve">           </w:t>
      </w:r>
      <w:r w:rsidRPr="009F00DC">
        <w:t xml:space="preserve"> : Tunnel </w:t>
      </w:r>
      <w:r>
        <w:rPr>
          <w:rFonts w:hint="eastAsia"/>
        </w:rPr>
        <w:t>2</w:t>
      </w:r>
    </w:p>
    <w:p w:rsidR="00FD22E4" w:rsidRPr="009F00DC" w:rsidRDefault="00FD22E4" w:rsidP="00FD22E4">
      <w:pPr>
        <w:pStyle w:val="TerminalDisplay"/>
      </w:pPr>
      <w:r w:rsidRPr="009F00DC">
        <w:t>Tunnel State</w:t>
      </w:r>
      <w:r w:rsidRPr="009F00DC">
        <w:rPr>
          <w:rFonts w:hint="eastAsia"/>
        </w:rPr>
        <w:t xml:space="preserve">          </w:t>
      </w:r>
      <w:r w:rsidRPr="009F00DC">
        <w:t xml:space="preserve"> : Up (Main CRLSP up)</w:t>
      </w:r>
    </w:p>
    <w:p w:rsidR="00FD22E4" w:rsidRPr="009F00DC" w:rsidRDefault="00FD22E4" w:rsidP="00FD22E4">
      <w:pPr>
        <w:pStyle w:val="TerminalDisplay"/>
      </w:pPr>
      <w:r w:rsidRPr="009F00DC">
        <w:t>Tunnel Attributes</w:t>
      </w:r>
      <w:r w:rsidRPr="009F00DC">
        <w:rPr>
          <w:rFonts w:hint="eastAsia"/>
        </w:rPr>
        <w:t xml:space="preserve">     </w:t>
      </w:r>
      <w:r w:rsidRPr="009F00DC">
        <w:t xml:space="preserve"> :</w:t>
      </w:r>
    </w:p>
    <w:p w:rsidR="00FD22E4" w:rsidRPr="009F00DC" w:rsidRDefault="00FD22E4" w:rsidP="00FD22E4">
      <w:pPr>
        <w:pStyle w:val="TerminalDisplay"/>
      </w:pPr>
      <w:r w:rsidRPr="009F00DC">
        <w:t xml:space="preserve"> </w:t>
      </w:r>
      <w:r w:rsidRPr="009F00DC">
        <w:rPr>
          <w:rFonts w:hint="eastAsia"/>
        </w:rPr>
        <w:t xml:space="preserve"> </w:t>
      </w:r>
      <w:r w:rsidRPr="009F00DC">
        <w:t>LSP ID</w:t>
      </w:r>
      <w:r w:rsidRPr="009F00DC">
        <w:rPr>
          <w:rFonts w:hint="eastAsia"/>
        </w:rPr>
        <w:t xml:space="preserve">              </w:t>
      </w:r>
      <w:r w:rsidRPr="009F00DC">
        <w:t xml:space="preserve"> : 1</w:t>
      </w:r>
      <w:r w:rsidRPr="009F00DC">
        <w:rPr>
          <w:rFonts w:hint="eastAsia"/>
        </w:rPr>
        <w:t xml:space="preserve">              </w:t>
      </w:r>
      <w:r w:rsidRPr="009F00DC">
        <w:t xml:space="preserve"> Tunnel ID</w:t>
      </w:r>
      <w:r w:rsidRPr="009F00DC">
        <w:rPr>
          <w:rFonts w:hint="eastAsia"/>
        </w:rPr>
        <w:t xml:space="preserve">           </w:t>
      </w:r>
      <w:r w:rsidRPr="009F00DC">
        <w:t xml:space="preserve"> : </w:t>
      </w:r>
      <w:r>
        <w:rPr>
          <w:rFonts w:hint="eastAsia"/>
        </w:rPr>
        <w:t>1</w:t>
      </w:r>
    </w:p>
    <w:p w:rsidR="00FD22E4" w:rsidRPr="009F00DC" w:rsidRDefault="00FD22E4" w:rsidP="00FD22E4">
      <w:pPr>
        <w:pStyle w:val="TerminalDisplay"/>
      </w:pPr>
      <w:r w:rsidRPr="009F00DC">
        <w:t xml:space="preserve"> </w:t>
      </w:r>
      <w:r w:rsidRPr="009F00DC">
        <w:rPr>
          <w:rFonts w:hint="eastAsia"/>
        </w:rPr>
        <w:t xml:space="preserve"> </w:t>
      </w:r>
      <w:r w:rsidRPr="009F00DC">
        <w:t>Admin State</w:t>
      </w:r>
      <w:r w:rsidRPr="009F00DC">
        <w:rPr>
          <w:rFonts w:hint="eastAsia"/>
        </w:rPr>
        <w:t xml:space="preserve">         </w:t>
      </w:r>
      <w:r w:rsidRPr="009F00DC">
        <w:t xml:space="preserve"> : Normal</w:t>
      </w:r>
    </w:p>
    <w:p w:rsidR="00FD22E4" w:rsidRPr="009F00DC" w:rsidRDefault="00FD22E4" w:rsidP="00FD22E4">
      <w:pPr>
        <w:pStyle w:val="TerminalDisplay"/>
        <w:rPr>
          <w:rStyle w:val="TerminalDisplayshading"/>
        </w:rPr>
      </w:pPr>
      <w:r w:rsidRPr="009F00DC">
        <w:rPr>
          <w:rStyle w:val="TerminalDisplayshading"/>
          <w:rFonts w:hint="eastAsia"/>
        </w:rPr>
        <w:t xml:space="preserve"> </w:t>
      </w:r>
      <w:r w:rsidRPr="009F00DC">
        <w:rPr>
          <w:rStyle w:val="TerminalDisplayshading"/>
        </w:rPr>
        <w:t xml:space="preserve"> Ingress LSR ID</w:t>
      </w:r>
      <w:r w:rsidRPr="009F00DC">
        <w:rPr>
          <w:rStyle w:val="TerminalDisplayshading"/>
          <w:rFonts w:hint="eastAsia"/>
        </w:rPr>
        <w:t xml:space="preserve">       </w:t>
      </w:r>
      <w:r w:rsidRPr="009F00DC">
        <w:rPr>
          <w:rStyle w:val="TerminalDisplayshading"/>
        </w:rPr>
        <w:t>: 1.1.1.</w:t>
      </w:r>
      <w:r w:rsidRPr="009F00DC">
        <w:rPr>
          <w:rStyle w:val="TerminalDisplayshading"/>
          <w:rFonts w:hint="eastAsia"/>
        </w:rPr>
        <w:t xml:space="preserve">9        </w:t>
      </w:r>
      <w:r w:rsidRPr="009F00DC">
        <w:rPr>
          <w:rStyle w:val="TerminalDisplayshading"/>
        </w:rPr>
        <w:t xml:space="preserve"> Egress LSR ID</w:t>
      </w:r>
      <w:r w:rsidRPr="009F00DC">
        <w:rPr>
          <w:rStyle w:val="TerminalDisplayshading"/>
          <w:rFonts w:hint="eastAsia"/>
        </w:rPr>
        <w:t xml:space="preserve">       </w:t>
      </w:r>
      <w:r w:rsidRPr="009F00DC">
        <w:rPr>
          <w:rStyle w:val="TerminalDisplayshading"/>
        </w:rPr>
        <w:t xml:space="preserve"> : </w:t>
      </w:r>
      <w:r>
        <w:rPr>
          <w:rStyle w:val="TerminalDisplayshading"/>
          <w:rFonts w:hint="eastAsia"/>
        </w:rPr>
        <w:t>5.5.5</w:t>
      </w:r>
      <w:r w:rsidRPr="009F00DC">
        <w:rPr>
          <w:rStyle w:val="TerminalDisplayshading"/>
          <w:rFonts w:hint="eastAsia"/>
        </w:rPr>
        <w:t>.9</w:t>
      </w:r>
    </w:p>
    <w:p w:rsidR="00FD22E4" w:rsidRPr="009F00DC" w:rsidRDefault="00FD22E4" w:rsidP="00FD22E4">
      <w:pPr>
        <w:pStyle w:val="TerminalDisplay"/>
      </w:pPr>
      <w:r w:rsidRPr="009F00DC">
        <w:rPr>
          <w:rFonts w:hint="eastAsia"/>
        </w:rPr>
        <w:t xml:space="preserve">  </w:t>
      </w:r>
      <w:r w:rsidRPr="009F00DC">
        <w:t>Signaling</w:t>
      </w:r>
      <w:r w:rsidRPr="009F00DC">
        <w:rPr>
          <w:rFonts w:hint="eastAsia"/>
        </w:rPr>
        <w:t xml:space="preserve">           </w:t>
      </w:r>
      <w:r w:rsidRPr="009F00DC">
        <w:t xml:space="preserve"> : Static</w:t>
      </w:r>
      <w:r w:rsidRPr="009F00DC">
        <w:rPr>
          <w:rFonts w:hint="eastAsia"/>
        </w:rPr>
        <w:t xml:space="preserve">         </w:t>
      </w:r>
      <w:r w:rsidRPr="009F00DC">
        <w:t xml:space="preserve"> Static CRLSP Name</w:t>
      </w:r>
      <w:r w:rsidRPr="009F00DC">
        <w:rPr>
          <w:rFonts w:hint="eastAsia"/>
        </w:rPr>
        <w:t xml:space="preserve">   </w:t>
      </w:r>
      <w:r w:rsidRPr="009F00DC">
        <w:t xml:space="preserve"> : </w:t>
      </w:r>
      <w:r w:rsidRPr="009F00DC">
        <w:rPr>
          <w:rFonts w:hint="eastAsia"/>
        </w:rPr>
        <w:t>-</w:t>
      </w:r>
    </w:p>
    <w:p w:rsidR="00FD22E4" w:rsidRPr="009F00DC" w:rsidRDefault="00FD22E4" w:rsidP="00FD22E4">
      <w:pPr>
        <w:pStyle w:val="TerminalDisplay"/>
        <w:rPr>
          <w:rStyle w:val="TerminalDisplayshading"/>
        </w:rPr>
      </w:pPr>
      <w:r w:rsidRPr="009D5A80">
        <w:rPr>
          <w:rStyle w:val="TerminalDisplayshading"/>
        </w:rPr>
        <w:t xml:space="preserve">  </w:t>
      </w:r>
      <w:r w:rsidRPr="009F00DC">
        <w:rPr>
          <w:rStyle w:val="TerminalDisplayshading"/>
        </w:rPr>
        <w:t xml:space="preserve">Static </w:t>
      </w:r>
      <w:r w:rsidRPr="009F00DC">
        <w:rPr>
          <w:rStyle w:val="TerminalDisplayshading"/>
          <w:rFonts w:hint="eastAsia"/>
        </w:rPr>
        <w:t>S</w:t>
      </w:r>
      <w:r w:rsidRPr="009F00DC">
        <w:rPr>
          <w:rStyle w:val="TerminalDisplayshading"/>
        </w:rPr>
        <w:t>RLSP Name</w:t>
      </w:r>
      <w:r w:rsidRPr="009F00DC">
        <w:rPr>
          <w:rStyle w:val="TerminalDisplayshading"/>
          <w:rFonts w:hint="eastAsia"/>
        </w:rPr>
        <w:t xml:space="preserve">    </w:t>
      </w:r>
      <w:r w:rsidRPr="009F00DC">
        <w:rPr>
          <w:rStyle w:val="TerminalDisplayshading"/>
        </w:rPr>
        <w:t>: static-</w:t>
      </w:r>
      <w:r w:rsidRPr="009F00DC">
        <w:rPr>
          <w:rStyle w:val="TerminalDisplayshading"/>
          <w:rFonts w:hint="eastAsia"/>
        </w:rPr>
        <w:t>s</w:t>
      </w:r>
      <w:r w:rsidRPr="009F00DC">
        <w:rPr>
          <w:rStyle w:val="TerminalDisplayshading"/>
        </w:rPr>
        <w:t>r-lsp-</w:t>
      </w:r>
      <w:r>
        <w:rPr>
          <w:rStyle w:val="TerminalDisplayshading"/>
          <w:rFonts w:hint="eastAsia"/>
        </w:rPr>
        <w:t>2</w:t>
      </w:r>
      <w:r w:rsidRPr="009F00DC">
        <w:rPr>
          <w:rStyle w:val="TerminalDisplayshading"/>
          <w:rFonts w:hint="eastAsia"/>
        </w:rPr>
        <w:t>/-</w:t>
      </w:r>
    </w:p>
    <w:p w:rsidR="00FD22E4" w:rsidRPr="009F00DC" w:rsidRDefault="00FD22E4" w:rsidP="00FD22E4">
      <w:pPr>
        <w:pStyle w:val="TerminalDisplay"/>
      </w:pPr>
      <w:r w:rsidRPr="009F00DC">
        <w:rPr>
          <w:rFonts w:hint="eastAsia"/>
        </w:rPr>
        <w:t xml:space="preserve">  </w:t>
      </w:r>
      <w:r w:rsidRPr="009F00DC">
        <w:t>Resv Style</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Tunnel mode</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Reverse-LSP name</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Reverse-LSP LSR ID</w:t>
      </w:r>
      <w:r w:rsidRPr="009F00DC">
        <w:rPr>
          <w:rFonts w:hint="eastAsia"/>
        </w:rPr>
        <w:t xml:space="preserve">  </w:t>
      </w:r>
      <w:r w:rsidRPr="009F00DC">
        <w:t xml:space="preserve"> : -</w:t>
      </w:r>
      <w:r w:rsidRPr="009F00DC">
        <w:rPr>
          <w:rFonts w:hint="eastAsia"/>
        </w:rPr>
        <w:t xml:space="preserve">              </w:t>
      </w:r>
      <w:r w:rsidRPr="009F00DC">
        <w:t xml:space="preserve"> Reverse-LSP Tunnel ID: -</w:t>
      </w:r>
    </w:p>
    <w:p w:rsidR="00FD22E4" w:rsidRPr="009F00DC" w:rsidRDefault="00FD22E4" w:rsidP="00FD22E4">
      <w:pPr>
        <w:pStyle w:val="TerminalDisplay"/>
      </w:pPr>
      <w:r w:rsidRPr="009F00DC">
        <w:rPr>
          <w:rFonts w:hint="eastAsia"/>
        </w:rPr>
        <w:t xml:space="preserve">  </w:t>
      </w:r>
      <w:r w:rsidRPr="009F00DC">
        <w:t>Class Type</w:t>
      </w:r>
      <w:r w:rsidRPr="009F00DC">
        <w:rPr>
          <w:rFonts w:hint="eastAsia"/>
        </w:rPr>
        <w:t xml:space="preserve">          </w:t>
      </w:r>
      <w:r w:rsidRPr="009F00DC">
        <w:t xml:space="preserve"> : -</w:t>
      </w:r>
      <w:r w:rsidRPr="009F00DC">
        <w:rPr>
          <w:rFonts w:hint="eastAsia"/>
        </w:rPr>
        <w:t xml:space="preserve">              </w:t>
      </w:r>
      <w:r w:rsidRPr="009F00DC">
        <w:t xml:space="preserve"> Tunnel Bandwidth</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Reserved Bandwidth</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Setup Priority</w:t>
      </w:r>
      <w:r w:rsidRPr="009F00DC">
        <w:rPr>
          <w:rFonts w:hint="eastAsia"/>
        </w:rPr>
        <w:t xml:space="preserve">       </w:t>
      </w:r>
      <w:r w:rsidRPr="009F00DC">
        <w:t>: 0</w:t>
      </w:r>
      <w:r w:rsidRPr="009F00DC">
        <w:rPr>
          <w:rFonts w:hint="eastAsia"/>
        </w:rPr>
        <w:t xml:space="preserve">              </w:t>
      </w:r>
      <w:r w:rsidRPr="009F00DC">
        <w:t xml:space="preserve"> Holding Priority</w:t>
      </w:r>
      <w:r w:rsidRPr="009F00DC">
        <w:rPr>
          <w:rFonts w:hint="eastAsia"/>
        </w:rPr>
        <w:t xml:space="preserve">    </w:t>
      </w:r>
      <w:r w:rsidRPr="009F00DC">
        <w:t xml:space="preserve"> : 0</w:t>
      </w:r>
    </w:p>
    <w:p w:rsidR="00FD22E4" w:rsidRPr="009F00DC" w:rsidRDefault="00FD22E4" w:rsidP="00FD22E4">
      <w:pPr>
        <w:pStyle w:val="TerminalDisplay"/>
      </w:pPr>
      <w:r w:rsidRPr="009F00DC">
        <w:rPr>
          <w:rFonts w:hint="eastAsia"/>
        </w:rPr>
        <w:t xml:space="preserve">  </w:t>
      </w:r>
      <w:r w:rsidRPr="009F00DC">
        <w:t>Affinity Attr/Mask</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 xml:space="preserve"> Explicit Path</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Backup Explicit Path : -</w:t>
      </w:r>
    </w:p>
    <w:p w:rsidR="00FD22E4" w:rsidRPr="009F00DC" w:rsidRDefault="00FD22E4" w:rsidP="00FD22E4">
      <w:pPr>
        <w:pStyle w:val="TerminalDisplay"/>
      </w:pPr>
      <w:r w:rsidRPr="009F00DC">
        <w:rPr>
          <w:rFonts w:hint="eastAsia"/>
        </w:rPr>
        <w:t xml:space="preserve">  </w:t>
      </w:r>
      <w:r w:rsidRPr="009F00DC">
        <w:t>Metric Type</w:t>
      </w:r>
      <w:r w:rsidRPr="009F00DC">
        <w:rPr>
          <w:rFonts w:hint="eastAsia"/>
        </w:rPr>
        <w:t xml:space="preserve">         </w:t>
      </w:r>
      <w:r w:rsidRPr="009F00DC">
        <w:t xml:space="preserve"> : TE</w:t>
      </w:r>
    </w:p>
    <w:p w:rsidR="00FD22E4" w:rsidRPr="009F00DC" w:rsidRDefault="00FD22E4" w:rsidP="00FD22E4">
      <w:pPr>
        <w:pStyle w:val="TerminalDisplay"/>
      </w:pPr>
      <w:r w:rsidRPr="009F00DC">
        <w:rPr>
          <w:rFonts w:hint="eastAsia"/>
        </w:rPr>
        <w:t xml:space="preserve">  </w:t>
      </w:r>
      <w:r w:rsidRPr="009F00DC">
        <w:t>Record Route</w:t>
      </w:r>
      <w:r w:rsidRPr="009F00DC">
        <w:rPr>
          <w:rFonts w:hint="eastAsia"/>
        </w:rPr>
        <w:t xml:space="preserve">        </w:t>
      </w:r>
      <w:r w:rsidRPr="009F00DC">
        <w:t xml:space="preserve"> : -</w:t>
      </w:r>
      <w:r w:rsidRPr="009F00DC">
        <w:rPr>
          <w:rFonts w:hint="eastAsia"/>
        </w:rPr>
        <w:t xml:space="preserve">              </w:t>
      </w:r>
      <w:r w:rsidRPr="009F00DC">
        <w:t xml:space="preserve"> Record Label</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FRR Flag</w:t>
      </w:r>
      <w:r w:rsidRPr="009F00DC">
        <w:rPr>
          <w:rFonts w:hint="eastAsia"/>
        </w:rPr>
        <w:t xml:space="preserve">            </w:t>
      </w:r>
      <w:r w:rsidRPr="009F00DC">
        <w:t xml:space="preserve"> : -</w:t>
      </w:r>
      <w:r w:rsidRPr="009F00DC">
        <w:rPr>
          <w:rFonts w:hint="eastAsia"/>
        </w:rPr>
        <w:t xml:space="preserve">               </w:t>
      </w:r>
      <w:r w:rsidRPr="009F00DC">
        <w:t>Bandwidth Protection</w:t>
      </w:r>
      <w:r w:rsidRPr="009F00DC">
        <w:rPr>
          <w:rFonts w:hint="eastAsia"/>
        </w:rPr>
        <w:t xml:space="preserve"> </w:t>
      </w:r>
      <w:r w:rsidRPr="009F00DC">
        <w:t>: -</w:t>
      </w:r>
    </w:p>
    <w:p w:rsidR="00FD22E4" w:rsidRPr="009F00DC" w:rsidRDefault="00FD22E4" w:rsidP="00FD22E4">
      <w:pPr>
        <w:pStyle w:val="TerminalDisplay"/>
      </w:pPr>
      <w:r w:rsidRPr="009F00DC">
        <w:rPr>
          <w:rFonts w:hint="eastAsia"/>
        </w:rPr>
        <w:t xml:space="preserve">  </w:t>
      </w:r>
      <w:r w:rsidRPr="009F00DC">
        <w:t>Backup Bandwidth Flag: -</w:t>
      </w:r>
      <w:r w:rsidRPr="009F00DC">
        <w:rPr>
          <w:rFonts w:hint="eastAsia"/>
        </w:rPr>
        <w:t xml:space="preserve">              </w:t>
      </w:r>
      <w:r w:rsidRPr="009F00DC">
        <w:t xml:space="preserve"> Backup Bandwidth Type: -</w:t>
      </w:r>
    </w:p>
    <w:p w:rsidR="00FD22E4" w:rsidRPr="009F00DC" w:rsidRDefault="00FD22E4" w:rsidP="00FD22E4">
      <w:pPr>
        <w:pStyle w:val="TerminalDisplay"/>
      </w:pPr>
      <w:r w:rsidRPr="009F00DC">
        <w:t xml:space="preserve">  Backup Bandwidth     : -</w:t>
      </w:r>
    </w:p>
    <w:p w:rsidR="00FD22E4" w:rsidRPr="009F00DC" w:rsidRDefault="00FD22E4" w:rsidP="00FD22E4">
      <w:pPr>
        <w:pStyle w:val="TerminalDisplay"/>
      </w:pPr>
      <w:r w:rsidRPr="009F00DC">
        <w:t xml:space="preserve">  Bypass Tunnel        : -               Auto Created         : -</w:t>
      </w:r>
    </w:p>
    <w:p w:rsidR="00FD22E4" w:rsidRPr="009F00DC" w:rsidRDefault="00FD22E4" w:rsidP="00FD22E4">
      <w:pPr>
        <w:pStyle w:val="TerminalDisplay"/>
      </w:pPr>
      <w:r w:rsidRPr="009F00DC">
        <w:rPr>
          <w:rFonts w:hint="eastAsia"/>
        </w:rPr>
        <w:t xml:space="preserve">  </w:t>
      </w:r>
      <w:r w:rsidRPr="009F00DC">
        <w:t>Route Pinning</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Retry Limit</w:t>
      </w:r>
      <w:r w:rsidRPr="009F00DC">
        <w:rPr>
          <w:rFonts w:hint="eastAsia"/>
        </w:rPr>
        <w:t xml:space="preserve">         </w:t>
      </w:r>
      <w:r w:rsidRPr="009F00DC">
        <w:t xml:space="preserve"> : 3</w:t>
      </w:r>
      <w:r w:rsidRPr="009F00DC">
        <w:rPr>
          <w:rFonts w:hint="eastAsia"/>
        </w:rPr>
        <w:t xml:space="preserve">               </w:t>
      </w:r>
      <w:r w:rsidRPr="009F00DC">
        <w:t>Retry Interval</w:t>
      </w:r>
      <w:r w:rsidRPr="009F00DC">
        <w:rPr>
          <w:rFonts w:hint="eastAsia"/>
        </w:rPr>
        <w:t xml:space="preserve">      </w:t>
      </w:r>
      <w:r w:rsidRPr="009F00DC">
        <w:t xml:space="preserve"> : 2 sec</w:t>
      </w:r>
    </w:p>
    <w:p w:rsidR="00FD22E4" w:rsidRPr="009F00DC" w:rsidRDefault="00FD22E4" w:rsidP="00FD22E4">
      <w:pPr>
        <w:pStyle w:val="TerminalDisplay"/>
      </w:pPr>
      <w:r w:rsidRPr="009F00DC">
        <w:rPr>
          <w:rFonts w:hint="eastAsia"/>
        </w:rPr>
        <w:t xml:space="preserve">  </w:t>
      </w:r>
      <w:r w:rsidRPr="009F00DC">
        <w:t>Reoptimization</w:t>
      </w:r>
      <w:r w:rsidRPr="009F00DC">
        <w:rPr>
          <w:rFonts w:hint="eastAsia"/>
        </w:rPr>
        <w:t xml:space="preserve">      </w:t>
      </w:r>
      <w:r w:rsidRPr="009F00DC">
        <w:t xml:space="preserve"> : -</w:t>
      </w:r>
      <w:r w:rsidRPr="009F00DC">
        <w:rPr>
          <w:rFonts w:hint="eastAsia"/>
        </w:rPr>
        <w:t xml:space="preserve">              </w:t>
      </w:r>
      <w:r w:rsidRPr="009F00DC">
        <w:t xml:space="preserve"> Reoptimization Freq</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Backup Type</w:t>
      </w:r>
      <w:r w:rsidRPr="009F00DC">
        <w:rPr>
          <w:rFonts w:hint="eastAsia"/>
        </w:rPr>
        <w:t xml:space="preserve">         </w:t>
      </w:r>
      <w:r w:rsidRPr="009F00DC">
        <w:t xml:space="preserve"> : -</w:t>
      </w:r>
      <w:r w:rsidRPr="009F00DC">
        <w:rPr>
          <w:rFonts w:hint="eastAsia"/>
        </w:rPr>
        <w:t xml:space="preserve">              </w:t>
      </w:r>
      <w:r w:rsidRPr="009F00DC">
        <w:t xml:space="preserve"> Backup LSP ID</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Auto Bandwidth</w:t>
      </w:r>
      <w:r w:rsidRPr="009F00DC">
        <w:rPr>
          <w:rFonts w:hint="eastAsia"/>
        </w:rPr>
        <w:t xml:space="preserve">      </w:t>
      </w:r>
      <w:r w:rsidRPr="009F00DC">
        <w:t xml:space="preserve"> : -</w:t>
      </w:r>
      <w:r w:rsidRPr="009F00DC">
        <w:rPr>
          <w:rFonts w:hint="eastAsia"/>
        </w:rPr>
        <w:t xml:space="preserve">              </w:t>
      </w:r>
      <w:r w:rsidRPr="009F00DC">
        <w:t xml:space="preserve"> Auto Bandwidth Freq</w:t>
      </w:r>
      <w:r w:rsidRPr="009F00DC">
        <w:rPr>
          <w:rFonts w:hint="eastAsia"/>
        </w:rPr>
        <w:t xml:space="preserve"> </w:t>
      </w:r>
      <w:r w:rsidRPr="009F00DC">
        <w:t xml:space="preserve"> : -</w:t>
      </w:r>
    </w:p>
    <w:p w:rsidR="00FD22E4" w:rsidRPr="009F00DC" w:rsidRDefault="00FD22E4" w:rsidP="00FD22E4">
      <w:pPr>
        <w:pStyle w:val="TerminalDisplay"/>
      </w:pPr>
      <w:r w:rsidRPr="009F00DC">
        <w:rPr>
          <w:rFonts w:hint="eastAsia"/>
        </w:rPr>
        <w:t xml:space="preserve">  </w:t>
      </w:r>
      <w:r w:rsidRPr="009F00DC">
        <w:t>Min Bandwidth</w:t>
      </w:r>
      <w:r w:rsidRPr="009F00DC">
        <w:rPr>
          <w:rFonts w:hint="eastAsia"/>
        </w:rPr>
        <w:t xml:space="preserve">       </w:t>
      </w:r>
      <w:r w:rsidRPr="009F00DC">
        <w:t xml:space="preserve"> : -</w:t>
      </w:r>
      <w:r w:rsidRPr="009F00DC">
        <w:rPr>
          <w:rFonts w:hint="eastAsia"/>
        </w:rPr>
        <w:t xml:space="preserve">              </w:t>
      </w:r>
      <w:r w:rsidRPr="009F00DC">
        <w:t xml:space="preserve"> Max Bandwidth</w:t>
      </w:r>
      <w:r w:rsidRPr="009F00DC">
        <w:rPr>
          <w:rFonts w:hint="eastAsia"/>
        </w:rPr>
        <w:t xml:space="preserve">       </w:t>
      </w:r>
      <w:r w:rsidRPr="009F00DC">
        <w:t xml:space="preserve"> : -</w:t>
      </w:r>
    </w:p>
    <w:p w:rsidR="00FD22E4" w:rsidRDefault="00FD22E4" w:rsidP="00FD22E4">
      <w:pPr>
        <w:pStyle w:val="TerminalDisplay"/>
      </w:pPr>
      <w:r w:rsidRPr="009F00DC">
        <w:rPr>
          <w:rFonts w:hint="eastAsia"/>
        </w:rPr>
        <w:t xml:space="preserve">  </w:t>
      </w:r>
      <w:r w:rsidRPr="004B5A7F">
        <w:t>Collected Bandwidth</w:t>
      </w:r>
      <w:r w:rsidRPr="004B5A7F">
        <w:rPr>
          <w:rFonts w:hint="eastAsia"/>
        </w:rPr>
        <w:t xml:space="preserve"> </w:t>
      </w:r>
      <w:r w:rsidRPr="004B5A7F">
        <w:t xml:space="preserve"> : -</w:t>
      </w:r>
    </w:p>
    <w:p w:rsidR="009F16DF" w:rsidRPr="00564DFC" w:rsidRDefault="009F16DF" w:rsidP="009F16DF">
      <w:pPr>
        <w:pStyle w:val="TerminalDisplay"/>
      </w:pPr>
      <w:r w:rsidRPr="00564DFC">
        <w:t xml:space="preserve">  Traffic Policy       : Disable         Reserved for binding : No</w:t>
      </w:r>
    </w:p>
    <w:p w:rsidR="009F16DF" w:rsidRPr="00564DFC" w:rsidRDefault="009F16DF" w:rsidP="009F16DF">
      <w:pPr>
        <w:pStyle w:val="TerminalDisplay"/>
      </w:pPr>
      <w:r w:rsidRPr="00564DFC">
        <w:t xml:space="preserve">  Path SetupType       : -/-</w:t>
      </w:r>
    </w:p>
    <w:p w:rsidR="009F16DF" w:rsidRPr="00564DFC" w:rsidRDefault="009F16DF" w:rsidP="009F16DF">
      <w:pPr>
        <w:pStyle w:val="TerminalDisplay"/>
      </w:pPr>
      <w:r w:rsidRPr="00564DFC">
        <w:t xml:space="preserve">  Binding SID          : -               Binding SID State    : -</w:t>
      </w:r>
    </w:p>
    <w:p w:rsidR="009F16DF" w:rsidRPr="00564DFC" w:rsidRDefault="009F16DF" w:rsidP="009F16DF">
      <w:pPr>
        <w:pStyle w:val="TerminalDisplay"/>
      </w:pPr>
      <w:r w:rsidRPr="00564DFC">
        <w:t xml:space="preserve">  Last Down Reason     : Admin Down</w:t>
      </w:r>
    </w:p>
    <w:p w:rsidR="009F16DF" w:rsidRPr="009F16DF" w:rsidRDefault="009F16DF" w:rsidP="00FD22E4">
      <w:pPr>
        <w:pStyle w:val="TerminalDisplay"/>
      </w:pPr>
      <w:r w:rsidRPr="00564DFC">
        <w:t xml:space="preserve">  Down Time            : 2017-12-05 11:23:35:535</w:t>
      </w:r>
    </w:p>
    <w:p w:rsidR="00FD22E4" w:rsidRPr="00B6540D" w:rsidRDefault="00FD22E4" w:rsidP="00FD22E4">
      <w:r w:rsidRPr="00B6540D">
        <w:t>#</w:t>
      </w:r>
      <w:r>
        <w:rPr>
          <w:rFonts w:hint="eastAsia"/>
        </w:rPr>
        <w:t xml:space="preserve"> </w:t>
      </w:r>
      <w:r w:rsidRPr="00B6540D">
        <w:rPr>
          <w:rFonts w:hint="eastAsia"/>
        </w:rPr>
        <w:t>在各设备上执行</w:t>
      </w:r>
      <w:r w:rsidRPr="00462DA6">
        <w:rPr>
          <w:rStyle w:val="commandkeywords"/>
        </w:rPr>
        <w:t>display mpls lsp</w:t>
      </w:r>
      <w:r w:rsidRPr="00B6540D">
        <w:rPr>
          <w:rFonts w:hint="eastAsia"/>
        </w:rPr>
        <w:t>或</w:t>
      </w:r>
      <w:r w:rsidRPr="00462DA6">
        <w:rPr>
          <w:rStyle w:val="commandkeywords"/>
        </w:rPr>
        <w:t xml:space="preserve">display mpls </w:t>
      </w:r>
      <w:r w:rsidR="008C339F" w:rsidRPr="000B603E">
        <w:rPr>
          <w:rStyle w:val="commandkeywords"/>
        </w:rPr>
        <w:t>static-sr-mpls</w:t>
      </w:r>
      <w:r w:rsidRPr="00B6540D">
        <w:rPr>
          <w:rFonts w:hint="eastAsia"/>
        </w:rPr>
        <w:t>命令，可以看到静态</w:t>
      </w:r>
      <w:r>
        <w:rPr>
          <w:rFonts w:hint="eastAsia"/>
        </w:rPr>
        <w:t>S</w:t>
      </w:r>
      <w:r w:rsidRPr="00B6540D">
        <w:t>RLSP</w:t>
      </w:r>
      <w:r w:rsidRPr="00B6540D">
        <w:rPr>
          <w:rFonts w:hint="eastAsia"/>
        </w:rPr>
        <w:t>的建立情况。</w:t>
      </w:r>
    </w:p>
    <w:p w:rsidR="00FD22E4" w:rsidRPr="00B6540D" w:rsidRDefault="00FD22E4" w:rsidP="00FD22E4">
      <w:pPr>
        <w:pStyle w:val="TerminalDisplay"/>
      </w:pPr>
      <w:r w:rsidRPr="00B6540D">
        <w:t>[RouterA] display mpls lsp</w:t>
      </w:r>
    </w:p>
    <w:p w:rsidR="00FD22E4" w:rsidRPr="009E1E5C" w:rsidRDefault="00FD22E4" w:rsidP="00FD22E4">
      <w:pPr>
        <w:pStyle w:val="TerminalDisplay"/>
        <w:rPr>
          <w:rStyle w:val="commandtext"/>
        </w:rPr>
      </w:pPr>
      <w:r w:rsidRPr="009E1E5C">
        <w:rPr>
          <w:rStyle w:val="commandtext"/>
        </w:rPr>
        <w:t xml:space="preserve">FEC                         Proto       In/Out Label    </w:t>
      </w:r>
      <w:r w:rsidR="00CE7DAA" w:rsidRPr="009E1E5C">
        <w:rPr>
          <w:rStyle w:val="commandtext"/>
        </w:rPr>
        <w:t xml:space="preserve">Out </w:t>
      </w:r>
      <w:r w:rsidR="00CE7DAA">
        <w:rPr>
          <w:rStyle w:val="commandtext"/>
        </w:rPr>
        <w:t>Inter/</w:t>
      </w:r>
      <w:r w:rsidR="00CE7DAA" w:rsidRPr="009E1E5C">
        <w:rPr>
          <w:rStyle w:val="commandtext"/>
        </w:rPr>
        <w:t>NHLFE</w:t>
      </w:r>
      <w:r w:rsidR="00CE7DAA">
        <w:rPr>
          <w:rStyle w:val="commandtext"/>
        </w:rPr>
        <w:t>/LSINDEX</w:t>
      </w:r>
    </w:p>
    <w:p w:rsidR="00FD22E4" w:rsidRPr="009E1E5C" w:rsidRDefault="00FD22E4" w:rsidP="00FD22E4">
      <w:pPr>
        <w:pStyle w:val="TerminalDisplay"/>
        <w:rPr>
          <w:rStyle w:val="commandtext"/>
        </w:rPr>
      </w:pPr>
      <w:r w:rsidRPr="009E1E5C">
        <w:rPr>
          <w:rStyle w:val="commandtext"/>
        </w:rPr>
        <w:t xml:space="preserve">1.1.1.9/0/46565             StaticCR    -/21            </w:t>
      </w:r>
      <w:r w:rsidR="00170929">
        <w:rPr>
          <w:rStyle w:val="commandtext"/>
        </w:rPr>
        <w:t>GE</w:t>
      </w:r>
      <w:r w:rsidR="00D308C0">
        <w:rPr>
          <w:rStyle w:val="commandtext"/>
        </w:rPr>
        <w:t>3/1/</w:t>
      </w:r>
      <w:r w:rsidR="00170929">
        <w:rPr>
          <w:rStyle w:val="commandtext"/>
        </w:rPr>
        <w:t>2</w:t>
      </w:r>
    </w:p>
    <w:p w:rsidR="00FD22E4" w:rsidRPr="009E1E5C" w:rsidRDefault="00FD22E4" w:rsidP="00FD22E4">
      <w:pPr>
        <w:pStyle w:val="TerminalDisplay"/>
        <w:rPr>
          <w:rStyle w:val="commandtext"/>
        </w:rPr>
      </w:pPr>
      <w:r w:rsidRPr="009E1E5C">
        <w:rPr>
          <w:rStyle w:val="commandtext"/>
        </w:rPr>
        <w:t xml:space="preserve">                                        30   </w:t>
      </w:r>
    </w:p>
    <w:p w:rsidR="00FD22E4" w:rsidRPr="009E1E5C" w:rsidRDefault="00FD22E4" w:rsidP="00FD22E4">
      <w:pPr>
        <w:pStyle w:val="TerminalDisplay"/>
        <w:rPr>
          <w:rStyle w:val="commandtext"/>
        </w:rPr>
      </w:pPr>
      <w:r w:rsidRPr="009E1E5C">
        <w:rPr>
          <w:rStyle w:val="commandtext"/>
        </w:rPr>
        <w:t xml:space="preserve">1.1.1.9/1/46565             StaticCR    -/16000         </w:t>
      </w:r>
      <w:r w:rsidR="00170929">
        <w:rPr>
          <w:rStyle w:val="commandtext"/>
        </w:rPr>
        <w:t>GE</w:t>
      </w:r>
      <w:r w:rsidR="00D308C0">
        <w:rPr>
          <w:rStyle w:val="commandtext"/>
        </w:rPr>
        <w:t>3/1/</w:t>
      </w:r>
      <w:r w:rsidR="00170929">
        <w:rPr>
          <w:rStyle w:val="commandtext"/>
        </w:rPr>
        <w:t>2</w:t>
      </w:r>
    </w:p>
    <w:p w:rsidR="00FD22E4" w:rsidRPr="009E1E5C" w:rsidRDefault="00FD22E4" w:rsidP="00FD22E4">
      <w:pPr>
        <w:pStyle w:val="TerminalDisplay"/>
        <w:rPr>
          <w:rStyle w:val="commandtext"/>
        </w:rPr>
      </w:pPr>
      <w:r w:rsidRPr="009E1E5C">
        <w:rPr>
          <w:rStyle w:val="commandtext"/>
        </w:rPr>
        <w:t xml:space="preserve">                                        31</w:t>
      </w:r>
    </w:p>
    <w:p w:rsidR="00FD22E4" w:rsidRPr="009E1E5C" w:rsidRDefault="00FD22E4" w:rsidP="00FD22E4">
      <w:pPr>
        <w:pStyle w:val="TerminalDisplay"/>
        <w:rPr>
          <w:rStyle w:val="commandtext"/>
        </w:rPr>
      </w:pPr>
      <w:r w:rsidRPr="009E1E5C">
        <w:rPr>
          <w:rStyle w:val="commandtext"/>
        </w:rPr>
        <w:t xml:space="preserve">-                           StaticCR    16/-            </w:t>
      </w:r>
      <w:r w:rsidR="00170929">
        <w:rPr>
          <w:rStyle w:val="commandtext"/>
        </w:rPr>
        <w:t>GE</w:t>
      </w:r>
      <w:r w:rsidR="00D308C0">
        <w:rPr>
          <w:rStyle w:val="commandtext"/>
        </w:rPr>
        <w:t>3/1/</w:t>
      </w:r>
      <w:r w:rsidR="00170929">
        <w:rPr>
          <w:rStyle w:val="commandtext"/>
        </w:rPr>
        <w:t>2</w:t>
      </w:r>
    </w:p>
    <w:p w:rsidR="00FD22E4" w:rsidRPr="009E1E5C" w:rsidRDefault="00FD22E4" w:rsidP="00FD22E4">
      <w:pPr>
        <w:pStyle w:val="TerminalDisplay"/>
        <w:rPr>
          <w:rStyle w:val="commandtext"/>
        </w:rPr>
      </w:pPr>
      <w:r w:rsidRPr="009E1E5C">
        <w:rPr>
          <w:rStyle w:val="commandtext"/>
        </w:rPr>
        <w:t xml:space="preserve">10.1.1.2                    Local       -/-             </w:t>
      </w:r>
      <w:r w:rsidR="00170929">
        <w:rPr>
          <w:rStyle w:val="commandtext"/>
        </w:rPr>
        <w:t>GE</w:t>
      </w:r>
      <w:r w:rsidR="00D308C0">
        <w:rPr>
          <w:rStyle w:val="commandtext"/>
        </w:rPr>
        <w:t>3/1/</w:t>
      </w:r>
      <w:r w:rsidR="00170929">
        <w:rPr>
          <w:rStyle w:val="commandtext"/>
        </w:rPr>
        <w:t>2</w:t>
      </w:r>
    </w:p>
    <w:p w:rsidR="00FD22E4" w:rsidRPr="009E1E5C" w:rsidRDefault="00FD22E4" w:rsidP="00FD22E4">
      <w:pPr>
        <w:pStyle w:val="TerminalDisplay"/>
        <w:rPr>
          <w:rStyle w:val="commandtext"/>
        </w:rPr>
      </w:pPr>
      <w:r w:rsidRPr="009E1E5C">
        <w:rPr>
          <w:rStyle w:val="commandtext"/>
        </w:rPr>
        <w:t>Tunnel0                     Local       -/-             NHLFE1</w:t>
      </w:r>
    </w:p>
    <w:p w:rsidR="00FD22E4" w:rsidRDefault="00FD22E4" w:rsidP="00FD22E4">
      <w:pPr>
        <w:pStyle w:val="TerminalDisplay"/>
        <w:rPr>
          <w:rStyle w:val="commandtext"/>
        </w:rPr>
      </w:pPr>
      <w:r w:rsidRPr="009E1E5C">
        <w:rPr>
          <w:rStyle w:val="commandtext"/>
        </w:rPr>
        <w:t>Tunnel1                     Local       -/-             NHLFE2</w:t>
      </w:r>
    </w:p>
    <w:p w:rsidR="00FD22E4" w:rsidRPr="00B6540D" w:rsidRDefault="00FD22E4" w:rsidP="00FD22E4">
      <w:pPr>
        <w:pStyle w:val="TerminalDisplay"/>
      </w:pPr>
      <w:r w:rsidRPr="00B6540D">
        <w:t>[RouterB] display mpls lsp</w:t>
      </w:r>
    </w:p>
    <w:p w:rsidR="00FD22E4" w:rsidRPr="008E14D7" w:rsidRDefault="00FD22E4" w:rsidP="00FD22E4">
      <w:pPr>
        <w:pStyle w:val="TerminalDisplay"/>
        <w:rPr>
          <w:rStyle w:val="commandtext"/>
        </w:rPr>
      </w:pPr>
      <w:r w:rsidRPr="008E14D7">
        <w:rPr>
          <w:rStyle w:val="commandtext"/>
        </w:rPr>
        <w:t xml:space="preserve">FEC                         Proto       In/Out Label    </w:t>
      </w:r>
      <w:r w:rsidR="00CE7DAA" w:rsidRPr="009E1E5C">
        <w:rPr>
          <w:rStyle w:val="commandtext"/>
        </w:rPr>
        <w:t xml:space="preserve">Out </w:t>
      </w:r>
      <w:r w:rsidR="00CE7DAA">
        <w:rPr>
          <w:rStyle w:val="commandtext"/>
        </w:rPr>
        <w:t>Inter/</w:t>
      </w:r>
      <w:r w:rsidR="00CE7DAA" w:rsidRPr="009E1E5C">
        <w:rPr>
          <w:rStyle w:val="commandtext"/>
        </w:rPr>
        <w:t>NHLFE</w:t>
      </w:r>
      <w:r w:rsidR="00CE7DAA">
        <w:rPr>
          <w:rStyle w:val="commandtext"/>
        </w:rPr>
        <w:t>/LSINDEX</w:t>
      </w:r>
    </w:p>
    <w:p w:rsidR="00FD22E4" w:rsidRPr="008E14D7" w:rsidRDefault="00FD22E4" w:rsidP="00FD22E4">
      <w:pPr>
        <w:pStyle w:val="TerminalDisplay"/>
        <w:rPr>
          <w:rStyle w:val="commandtext"/>
        </w:rPr>
      </w:pPr>
      <w:r w:rsidRPr="008E14D7">
        <w:rPr>
          <w:rStyle w:val="commandtext"/>
        </w:rPr>
        <w:t xml:space="preserve">5.5.5.9/32                  StaticCR    16000/16001     </w:t>
      </w:r>
      <w:r w:rsidR="00170929">
        <w:rPr>
          <w:rStyle w:val="commandtext"/>
        </w:rPr>
        <w:t>GE</w:t>
      </w:r>
      <w:r w:rsidR="00D308C0">
        <w:rPr>
          <w:rStyle w:val="commandtext"/>
        </w:rPr>
        <w:t>3/1/</w:t>
      </w:r>
      <w:r w:rsidR="00170929">
        <w:rPr>
          <w:rStyle w:val="commandtext"/>
        </w:rPr>
        <w:t>2</w:t>
      </w:r>
    </w:p>
    <w:p w:rsidR="00FD22E4" w:rsidRPr="008E14D7" w:rsidRDefault="00FD22E4" w:rsidP="00FD22E4">
      <w:pPr>
        <w:pStyle w:val="TerminalDisplay"/>
        <w:rPr>
          <w:rStyle w:val="commandtext"/>
        </w:rPr>
      </w:pPr>
      <w:r w:rsidRPr="008E14D7">
        <w:rPr>
          <w:rStyle w:val="commandtext"/>
        </w:rPr>
        <w:t xml:space="preserve">5.5.5.9/32                  StaticCR    16000/16001     </w:t>
      </w:r>
      <w:r w:rsidR="00170929">
        <w:rPr>
          <w:rStyle w:val="commandtext"/>
        </w:rPr>
        <w:t>GE</w:t>
      </w:r>
      <w:r w:rsidR="00D308C0">
        <w:rPr>
          <w:rStyle w:val="commandtext"/>
        </w:rPr>
        <w:t>3/1/</w:t>
      </w:r>
      <w:r w:rsidR="00170929">
        <w:rPr>
          <w:rStyle w:val="commandtext"/>
        </w:rPr>
        <w:t>3</w:t>
      </w:r>
    </w:p>
    <w:p w:rsidR="00FD22E4" w:rsidRPr="008E14D7" w:rsidRDefault="00FD22E4" w:rsidP="00FD22E4">
      <w:pPr>
        <w:pStyle w:val="TerminalDisplay"/>
        <w:rPr>
          <w:rStyle w:val="commandtext"/>
        </w:rPr>
      </w:pPr>
      <w:r w:rsidRPr="008E14D7">
        <w:rPr>
          <w:rStyle w:val="commandtext"/>
        </w:rPr>
        <w:t xml:space="preserve">-                           StaticCR    21/-            </w:t>
      </w:r>
      <w:r w:rsidR="00170929">
        <w:rPr>
          <w:rStyle w:val="commandtext"/>
        </w:rPr>
        <w:t>GE</w:t>
      </w:r>
      <w:r w:rsidR="00D308C0">
        <w:rPr>
          <w:rStyle w:val="commandtext"/>
        </w:rPr>
        <w:t>3/1/</w:t>
      </w:r>
      <w:r w:rsidR="00170929">
        <w:rPr>
          <w:rStyle w:val="commandtext"/>
        </w:rPr>
        <w:t>2</w:t>
      </w:r>
    </w:p>
    <w:p w:rsidR="00FD22E4" w:rsidRPr="008E14D7" w:rsidRDefault="00FD22E4" w:rsidP="00FD22E4">
      <w:pPr>
        <w:pStyle w:val="TerminalDisplay"/>
        <w:rPr>
          <w:rStyle w:val="commandtext"/>
        </w:rPr>
      </w:pPr>
      <w:r w:rsidRPr="008E14D7">
        <w:rPr>
          <w:rStyle w:val="commandtext"/>
        </w:rPr>
        <w:t xml:space="preserve">20.1.1.2                    Local       -/-             </w:t>
      </w:r>
      <w:r w:rsidR="00170929">
        <w:rPr>
          <w:rStyle w:val="commandtext"/>
        </w:rPr>
        <w:t>GE</w:t>
      </w:r>
      <w:r w:rsidR="00D308C0">
        <w:rPr>
          <w:rStyle w:val="commandtext"/>
        </w:rPr>
        <w:t>3/1/</w:t>
      </w:r>
      <w:r w:rsidR="00170929">
        <w:rPr>
          <w:rStyle w:val="commandtext"/>
        </w:rPr>
        <w:t>2</w:t>
      </w:r>
    </w:p>
    <w:p w:rsidR="00FD22E4" w:rsidRDefault="00FD22E4" w:rsidP="00FD22E4">
      <w:pPr>
        <w:pStyle w:val="TerminalDisplay"/>
        <w:rPr>
          <w:rStyle w:val="commandtext"/>
        </w:rPr>
      </w:pPr>
      <w:r w:rsidRPr="008E14D7">
        <w:rPr>
          <w:rStyle w:val="commandtext"/>
        </w:rPr>
        <w:t xml:space="preserve">60.1.1.2                    Local       -/-             </w:t>
      </w:r>
      <w:r w:rsidR="00170929">
        <w:rPr>
          <w:rStyle w:val="commandtext"/>
        </w:rPr>
        <w:t>GE</w:t>
      </w:r>
      <w:r w:rsidR="00D308C0">
        <w:rPr>
          <w:rStyle w:val="commandtext"/>
        </w:rPr>
        <w:t>3/1/</w:t>
      </w:r>
      <w:r w:rsidR="00170929">
        <w:rPr>
          <w:rStyle w:val="commandtext"/>
        </w:rPr>
        <w:t>3</w:t>
      </w:r>
    </w:p>
    <w:p w:rsidR="00FD22E4" w:rsidRPr="00B6540D" w:rsidRDefault="00FD22E4" w:rsidP="00FD22E4">
      <w:pPr>
        <w:pStyle w:val="TerminalDisplay"/>
      </w:pPr>
      <w:r w:rsidRPr="00B6540D">
        <w:t>[RouterC] display mpls lsp</w:t>
      </w:r>
    </w:p>
    <w:p w:rsidR="00FD22E4" w:rsidRPr="008E14D7" w:rsidRDefault="00FD22E4" w:rsidP="00FD22E4">
      <w:pPr>
        <w:pStyle w:val="TerminalDisplay"/>
        <w:rPr>
          <w:rStyle w:val="commandtext"/>
        </w:rPr>
      </w:pPr>
      <w:r w:rsidRPr="008E14D7">
        <w:rPr>
          <w:rStyle w:val="commandtext"/>
        </w:rPr>
        <w:t xml:space="preserve">FEC                         Proto       In/Out Label    </w:t>
      </w:r>
      <w:r w:rsidR="00CE7DAA" w:rsidRPr="009E1E5C">
        <w:rPr>
          <w:rStyle w:val="commandtext"/>
        </w:rPr>
        <w:t xml:space="preserve">Out </w:t>
      </w:r>
      <w:r w:rsidR="00CE7DAA">
        <w:rPr>
          <w:rStyle w:val="commandtext"/>
        </w:rPr>
        <w:t>Inter/</w:t>
      </w:r>
      <w:r w:rsidR="00CE7DAA" w:rsidRPr="009E1E5C">
        <w:rPr>
          <w:rStyle w:val="commandtext"/>
        </w:rPr>
        <w:t>NHLFE</w:t>
      </w:r>
      <w:r w:rsidR="00CE7DAA">
        <w:rPr>
          <w:rStyle w:val="commandtext"/>
        </w:rPr>
        <w:t>/LSINDEX</w:t>
      </w:r>
    </w:p>
    <w:p w:rsidR="00FD22E4" w:rsidRPr="008E14D7" w:rsidRDefault="00FD22E4" w:rsidP="00FD22E4">
      <w:pPr>
        <w:pStyle w:val="TerminalDisplay"/>
        <w:rPr>
          <w:rStyle w:val="commandtext"/>
        </w:rPr>
      </w:pPr>
      <w:r w:rsidRPr="008E14D7">
        <w:rPr>
          <w:rStyle w:val="commandtext"/>
        </w:rPr>
        <w:t>5.5.5.9/32                  StaticCR    16001/-         -</w:t>
      </w:r>
    </w:p>
    <w:p w:rsidR="00FD22E4" w:rsidRPr="008E14D7" w:rsidRDefault="00FD22E4" w:rsidP="00FD22E4">
      <w:pPr>
        <w:pStyle w:val="TerminalDisplay"/>
        <w:rPr>
          <w:rStyle w:val="commandtext"/>
        </w:rPr>
      </w:pPr>
      <w:r w:rsidRPr="008E14D7">
        <w:rPr>
          <w:rStyle w:val="commandtext"/>
        </w:rPr>
        <w:t xml:space="preserve">-                           StaticCR    30/-            </w:t>
      </w:r>
      <w:r w:rsidR="00170929">
        <w:rPr>
          <w:rStyle w:val="commandtext"/>
        </w:rPr>
        <w:t>GE</w:t>
      </w:r>
      <w:r w:rsidR="00D308C0">
        <w:rPr>
          <w:rStyle w:val="commandtext"/>
        </w:rPr>
        <w:t>3/1/</w:t>
      </w:r>
      <w:r w:rsidR="00170929">
        <w:rPr>
          <w:rStyle w:val="commandtext"/>
        </w:rPr>
        <w:t>1</w:t>
      </w:r>
    </w:p>
    <w:p w:rsidR="00FD22E4" w:rsidRPr="008E14D7" w:rsidRDefault="00FD22E4" w:rsidP="00FD22E4">
      <w:pPr>
        <w:pStyle w:val="TerminalDisplay"/>
        <w:rPr>
          <w:rStyle w:val="commandtext"/>
        </w:rPr>
      </w:pPr>
      <w:r w:rsidRPr="008E14D7">
        <w:rPr>
          <w:rStyle w:val="commandtext"/>
        </w:rPr>
        <w:t xml:space="preserve">-                           StaticCR    31/-            </w:t>
      </w:r>
      <w:r w:rsidR="00170929">
        <w:rPr>
          <w:rStyle w:val="commandtext"/>
        </w:rPr>
        <w:t>GE</w:t>
      </w:r>
      <w:r w:rsidR="00D308C0">
        <w:rPr>
          <w:rStyle w:val="commandtext"/>
        </w:rPr>
        <w:t>3/1/</w:t>
      </w:r>
      <w:r w:rsidR="00170929">
        <w:rPr>
          <w:rStyle w:val="commandtext"/>
        </w:rPr>
        <w:t>3</w:t>
      </w:r>
    </w:p>
    <w:p w:rsidR="00FD22E4" w:rsidRPr="008E14D7" w:rsidRDefault="00FD22E4" w:rsidP="00FD22E4">
      <w:pPr>
        <w:pStyle w:val="TerminalDisplay"/>
        <w:rPr>
          <w:rStyle w:val="commandtext"/>
        </w:rPr>
      </w:pPr>
      <w:r w:rsidRPr="008E14D7">
        <w:rPr>
          <w:rStyle w:val="commandtext"/>
        </w:rPr>
        <w:t xml:space="preserve">30.1.1.2                    Local       -/-             </w:t>
      </w:r>
      <w:r w:rsidR="00170929">
        <w:rPr>
          <w:rStyle w:val="commandtext"/>
        </w:rPr>
        <w:t>GE</w:t>
      </w:r>
      <w:r w:rsidR="00D308C0">
        <w:rPr>
          <w:rStyle w:val="commandtext"/>
        </w:rPr>
        <w:t>3/1/</w:t>
      </w:r>
      <w:r w:rsidR="00170929">
        <w:rPr>
          <w:rStyle w:val="commandtext"/>
        </w:rPr>
        <w:t>1</w:t>
      </w:r>
    </w:p>
    <w:p w:rsidR="00F919C9" w:rsidRPr="00751522" w:rsidRDefault="00FD22E4" w:rsidP="00F919C9">
      <w:pPr>
        <w:pStyle w:val="TerminalDisplay"/>
        <w:rPr>
          <w:rStyle w:val="TerminalDisplayshading"/>
        </w:rPr>
      </w:pPr>
      <w:r w:rsidRPr="008E14D7">
        <w:rPr>
          <w:rStyle w:val="commandtext"/>
        </w:rPr>
        <w:t xml:space="preserve">50.1.1.2                    Local       -/-             </w:t>
      </w:r>
      <w:r w:rsidR="00170929">
        <w:rPr>
          <w:rStyle w:val="commandtext"/>
        </w:rPr>
        <w:t>GE</w:t>
      </w:r>
      <w:r w:rsidR="00D308C0">
        <w:rPr>
          <w:rStyle w:val="commandtext"/>
        </w:rPr>
        <w:t>3/1/</w:t>
      </w:r>
      <w:r w:rsidR="00170929">
        <w:rPr>
          <w:rStyle w:val="commandtext"/>
        </w:rPr>
        <w:t>3</w:t>
      </w:r>
    </w:p>
    <w:p w:rsidR="00F919C9" w:rsidRDefault="00F8482A" w:rsidP="00F919C9">
      <w:pPr>
        <w:pStyle w:val="3"/>
      </w:pPr>
      <w:bookmarkStart w:id="339" w:name="_Toc287281810"/>
      <w:bookmarkStart w:id="340" w:name="_Toc45106711"/>
      <w:bookmarkEnd w:id="137"/>
      <w:bookmarkEnd w:id="334"/>
      <w:r>
        <w:rPr>
          <w:rFonts w:hint="eastAsia"/>
        </w:rPr>
        <w:t>通过</w:t>
      </w:r>
      <w:r>
        <w:rPr>
          <w:rFonts w:hint="eastAsia"/>
        </w:rPr>
        <w:t>IS-IS</w:t>
      </w:r>
      <w:r w:rsidR="00953BBF">
        <w:rPr>
          <w:rFonts w:hint="eastAsia"/>
        </w:rPr>
        <w:t>通告</w:t>
      </w:r>
      <w:r w:rsidR="00F919C9">
        <w:rPr>
          <w:rFonts w:hint="eastAsia"/>
        </w:rPr>
        <w:t>SID</w:t>
      </w:r>
      <w:r w:rsidR="00F919C9">
        <w:rPr>
          <w:rFonts w:hint="eastAsia"/>
        </w:rPr>
        <w:t>配置举例</w:t>
      </w:r>
      <w:bookmarkEnd w:id="340"/>
    </w:p>
    <w:p w:rsidR="00F919C9" w:rsidRDefault="00F919C9" w:rsidP="00F919C9">
      <w:pPr>
        <w:pStyle w:val="40"/>
      </w:pPr>
      <w:r>
        <w:rPr>
          <w:rFonts w:hint="eastAsia"/>
        </w:rPr>
        <w:t>组网需求</w:t>
      </w:r>
    </w:p>
    <w:p w:rsidR="00F919C9" w:rsidRDefault="00F919C9" w:rsidP="00F919C9">
      <w:pPr>
        <w:pStyle w:val="ItemList"/>
      </w:pPr>
      <w:r w:rsidRPr="0026456E">
        <w:rPr>
          <w:rFonts w:hint="eastAsia"/>
        </w:rPr>
        <w:t>设备</w:t>
      </w:r>
      <w:r w:rsidRPr="0026456E">
        <w:rPr>
          <w:rFonts w:hint="eastAsia"/>
        </w:rPr>
        <w:t>Router A</w:t>
      </w:r>
      <w:r w:rsidRPr="0026456E">
        <w:rPr>
          <w:rFonts w:hint="eastAsia"/>
        </w:rPr>
        <w:t>、</w:t>
      </w:r>
      <w:r w:rsidRPr="0026456E">
        <w:rPr>
          <w:rFonts w:hint="eastAsia"/>
        </w:rPr>
        <w:t>Router B</w:t>
      </w:r>
      <w:r w:rsidRPr="0026456E">
        <w:rPr>
          <w:rFonts w:hint="eastAsia"/>
        </w:rPr>
        <w:t>、</w:t>
      </w:r>
      <w:r w:rsidRPr="0026456E">
        <w:rPr>
          <w:rFonts w:hint="eastAsia"/>
        </w:rPr>
        <w:t>Router C</w:t>
      </w:r>
      <w:r w:rsidRPr="0026456E">
        <w:rPr>
          <w:rFonts w:hint="eastAsia"/>
        </w:rPr>
        <w:t>、</w:t>
      </w:r>
      <w:r w:rsidRPr="0026456E">
        <w:rPr>
          <w:rFonts w:hint="eastAsia"/>
        </w:rPr>
        <w:t>Router D</w:t>
      </w:r>
      <w:r w:rsidRPr="0026456E">
        <w:rPr>
          <w:rFonts w:hint="eastAsia"/>
        </w:rPr>
        <w:t>运行</w:t>
      </w:r>
      <w:r w:rsidRPr="0026456E">
        <w:rPr>
          <w:rFonts w:hint="eastAsia"/>
        </w:rPr>
        <w:t>IS-IS</w:t>
      </w:r>
      <w:r w:rsidRPr="0026456E">
        <w:rPr>
          <w:rFonts w:hint="eastAsia"/>
        </w:rPr>
        <w:t>实现互通。</w:t>
      </w:r>
    </w:p>
    <w:p w:rsidR="00F919C9" w:rsidRPr="0026456E" w:rsidRDefault="00F919C9" w:rsidP="00F919C9">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，并根据分配</w:t>
      </w:r>
      <w:r w:rsidR="00957BCC" w:rsidRPr="0026456E">
        <w:rPr>
          <w:rFonts w:hint="eastAsia"/>
        </w:rPr>
        <w:t>的</w:t>
      </w:r>
      <w:r w:rsidRPr="0026456E">
        <w:rPr>
          <w:rFonts w:hint="eastAsia"/>
        </w:rPr>
        <w:t>SID</w:t>
      </w:r>
      <w:r w:rsidRPr="0026456E">
        <w:rPr>
          <w:rFonts w:hint="eastAsia"/>
        </w:rPr>
        <w:t>建立</w:t>
      </w:r>
      <w:r w:rsidR="005D1D10" w:rsidRPr="0026456E">
        <w:rPr>
          <w:rFonts w:hint="eastAsia"/>
        </w:rPr>
        <w:t>从</w:t>
      </w:r>
      <w:r w:rsidR="005D1D10" w:rsidRPr="0026456E">
        <w:rPr>
          <w:rFonts w:hint="eastAsia"/>
        </w:rPr>
        <w:t>Router A</w:t>
      </w:r>
      <w:r w:rsidR="005D1D10" w:rsidRPr="0026456E">
        <w:rPr>
          <w:rFonts w:hint="eastAsia"/>
        </w:rPr>
        <w:t>到</w:t>
      </w:r>
      <w:r w:rsidR="005D1D10" w:rsidRPr="0026456E">
        <w:rPr>
          <w:rFonts w:hint="eastAsia"/>
        </w:rPr>
        <w:t>Router D</w:t>
      </w:r>
      <w:r w:rsidR="005D1D10" w:rsidRPr="0026456E">
        <w:rPr>
          <w:rFonts w:hint="eastAsia"/>
        </w:rPr>
        <w:t>的</w:t>
      </w:r>
      <w:r w:rsidRPr="0026456E">
        <w:rPr>
          <w:rFonts w:hint="eastAsia"/>
        </w:rPr>
        <w:t>SRLSP</w:t>
      </w:r>
      <w:r w:rsidRPr="0026456E">
        <w:rPr>
          <w:rFonts w:hint="eastAsia"/>
        </w:rPr>
        <w:t>，</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F919C9" w:rsidRDefault="00F919C9" w:rsidP="00F919C9">
      <w:pPr>
        <w:pStyle w:val="40"/>
      </w:pPr>
      <w:r>
        <w:rPr>
          <w:rFonts w:hint="eastAsia"/>
        </w:rPr>
        <w:t>组网图</w:t>
      </w:r>
    </w:p>
    <w:p w:rsidR="00F919C9" w:rsidRPr="005C03AA" w:rsidRDefault="00F8482A" w:rsidP="00F919C9">
      <w:pPr>
        <w:pStyle w:val="FigureDescription"/>
      </w:pPr>
      <w:bookmarkStart w:id="341" w:name="_Ref499309446"/>
      <w:r>
        <w:rPr>
          <w:rFonts w:hint="eastAsia"/>
        </w:rPr>
        <w:t>通过</w:t>
      </w:r>
      <w:r>
        <w:rPr>
          <w:rFonts w:hint="eastAsia"/>
        </w:rPr>
        <w:t>IS-IS</w:t>
      </w:r>
      <w:r w:rsidR="00953BBF">
        <w:rPr>
          <w:rFonts w:hint="eastAsia"/>
        </w:rPr>
        <w:t>通告</w:t>
      </w:r>
      <w:r w:rsidR="00F919C9">
        <w:rPr>
          <w:rFonts w:hint="eastAsia"/>
        </w:rPr>
        <w:t>SID</w:t>
      </w:r>
      <w:r w:rsidR="00F919C9">
        <w:rPr>
          <w:rFonts w:hint="eastAsia"/>
        </w:rPr>
        <w:t>组网图</w:t>
      </w:r>
      <w:bookmarkEnd w:id="341"/>
    </w:p>
    <w:p w:rsidR="009F141A" w:rsidRDefault="00243DE6" w:rsidP="007A3451">
      <w:commentRangeStart w:id="342"/>
      <w:r w:rsidRPr="00243DE6">
        <w:rPr>
          <w:noProof/>
        </w:rPr>
        <w:drawing>
          <wp:inline distT="0" distB="0" distL="0" distR="0" wp14:anchorId="136013C1" wp14:editId="67E280F8">
            <wp:extent cx="4810125" cy="923925"/>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923925"/>
                    </a:xfrm>
                    <a:prstGeom prst="rect">
                      <a:avLst/>
                    </a:prstGeom>
                    <a:noFill/>
                    <a:ln>
                      <a:noFill/>
                    </a:ln>
                  </pic:spPr>
                </pic:pic>
              </a:graphicData>
            </a:graphic>
          </wp:inline>
        </w:drawing>
      </w:r>
      <w:commentRangeEnd w:id="342"/>
      <w:r w:rsidR="009F141A">
        <w:commentReference w:id="342"/>
      </w:r>
    </w:p>
    <w:p w:rsidR="009F141A" w:rsidRPr="009F141A" w:rsidRDefault="009F141A" w:rsidP="007A3451">
      <w:commentRangeStart w:id="343"/>
      <w:r w:rsidRPr="009F141A">
        <w:rPr>
          <w:noProof/>
        </w:rPr>
        <w:drawing>
          <wp:inline distT="0" distB="0" distL="0" distR="0" wp14:anchorId="777A8A39" wp14:editId="3315AEA2">
            <wp:extent cx="4813300" cy="923290"/>
            <wp:effectExtent l="0" t="0" r="6350"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923290"/>
                    </a:xfrm>
                    <a:prstGeom prst="rect">
                      <a:avLst/>
                    </a:prstGeom>
                    <a:noFill/>
                    <a:ln>
                      <a:noFill/>
                    </a:ln>
                  </pic:spPr>
                </pic:pic>
              </a:graphicData>
            </a:graphic>
          </wp:inline>
        </w:drawing>
      </w:r>
      <w:commentRangeEnd w:id="343"/>
      <w:r>
        <w:commentReference w:id="343"/>
      </w:r>
    </w:p>
    <w:p w:rsidR="00F919C9" w:rsidRDefault="00F919C9" w:rsidP="007A3451">
      <w:pPr>
        <w:pStyle w:val="Figure"/>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F919C9" w:rsidRPr="00415A99" w:rsidTr="00F8482A">
        <w:trPr>
          <w:tblHeader/>
        </w:trPr>
        <w:tc>
          <w:tcPr>
            <w:tcW w:w="1213" w:type="dxa"/>
            <w:shd w:val="clear" w:color="auto" w:fill="auto"/>
          </w:tcPr>
          <w:p w:rsidR="00F919C9" w:rsidRPr="0026456E" w:rsidRDefault="00F919C9" w:rsidP="0026456E">
            <w:pPr>
              <w:pStyle w:val="FigureText"/>
            </w:pPr>
            <w:r w:rsidRPr="00527B8D">
              <w:rPr>
                <w:rFonts w:hint="eastAsia"/>
              </w:rPr>
              <w:t>设备</w:t>
            </w:r>
          </w:p>
        </w:tc>
        <w:tc>
          <w:tcPr>
            <w:tcW w:w="1279" w:type="dxa"/>
            <w:shd w:val="clear" w:color="auto" w:fill="auto"/>
          </w:tcPr>
          <w:p w:rsidR="00F919C9" w:rsidRPr="0026456E" w:rsidRDefault="00F919C9" w:rsidP="0026456E">
            <w:pPr>
              <w:pStyle w:val="FigureText"/>
            </w:pPr>
            <w:r w:rsidRPr="00415A99">
              <w:rPr>
                <w:rFonts w:hint="eastAsia"/>
              </w:rPr>
              <w:t>接口</w:t>
            </w:r>
          </w:p>
        </w:tc>
        <w:tc>
          <w:tcPr>
            <w:tcW w:w="1917" w:type="dxa"/>
            <w:shd w:val="clear" w:color="auto" w:fill="auto"/>
          </w:tcPr>
          <w:p w:rsidR="00F919C9" w:rsidRPr="0026456E" w:rsidRDefault="00F919C9" w:rsidP="0026456E">
            <w:pPr>
              <w:pStyle w:val="FigureText"/>
            </w:pPr>
            <w:r w:rsidRPr="00415A99">
              <w:rPr>
                <w:rFonts w:hint="eastAsia"/>
              </w:rPr>
              <w:t>IP</w:t>
            </w:r>
            <w:r w:rsidRPr="00415A99">
              <w:rPr>
                <w:rFonts w:hint="eastAsia"/>
              </w:rPr>
              <w:t>地址</w:t>
            </w:r>
          </w:p>
        </w:tc>
        <w:tc>
          <w:tcPr>
            <w:tcW w:w="1280" w:type="dxa"/>
            <w:shd w:val="clear" w:color="auto" w:fill="auto"/>
          </w:tcPr>
          <w:p w:rsidR="00F919C9" w:rsidRPr="0026456E" w:rsidRDefault="00F919C9" w:rsidP="0026456E">
            <w:pPr>
              <w:pStyle w:val="FigureText"/>
            </w:pPr>
            <w:r w:rsidRPr="00527B8D">
              <w:rPr>
                <w:rFonts w:hint="eastAsia"/>
              </w:rPr>
              <w:t>设备</w:t>
            </w:r>
          </w:p>
        </w:tc>
        <w:tc>
          <w:tcPr>
            <w:tcW w:w="1280" w:type="dxa"/>
            <w:shd w:val="clear" w:color="auto" w:fill="auto"/>
          </w:tcPr>
          <w:p w:rsidR="00F919C9" w:rsidRPr="0026456E" w:rsidRDefault="00F919C9" w:rsidP="0026456E">
            <w:pPr>
              <w:pStyle w:val="FigureText"/>
            </w:pPr>
            <w:r w:rsidRPr="00415A99">
              <w:rPr>
                <w:rFonts w:hint="eastAsia"/>
              </w:rPr>
              <w:t>接口</w:t>
            </w:r>
          </w:p>
        </w:tc>
        <w:tc>
          <w:tcPr>
            <w:tcW w:w="2045" w:type="dxa"/>
            <w:shd w:val="clear" w:color="auto" w:fill="auto"/>
          </w:tcPr>
          <w:p w:rsidR="00F919C9" w:rsidRPr="0026456E" w:rsidRDefault="00F919C9" w:rsidP="0026456E">
            <w:pPr>
              <w:pStyle w:val="FigureText"/>
            </w:pPr>
            <w:r w:rsidRPr="00415A99">
              <w:rPr>
                <w:rFonts w:hint="eastAsia"/>
              </w:rPr>
              <w:t>IP</w:t>
            </w:r>
            <w:r w:rsidRPr="00415A99">
              <w:rPr>
                <w:rFonts w:hint="eastAsia"/>
              </w:rPr>
              <w:t>地址</w:t>
            </w:r>
          </w:p>
        </w:tc>
      </w:tr>
      <w:tr w:rsidR="00F919C9" w:rsidRPr="00415A99" w:rsidTr="00F8482A">
        <w:tc>
          <w:tcPr>
            <w:tcW w:w="1213" w:type="dxa"/>
            <w:shd w:val="clear" w:color="auto" w:fill="auto"/>
          </w:tcPr>
          <w:p w:rsidR="00F919C9" w:rsidRPr="0026456E" w:rsidRDefault="00F919C9" w:rsidP="0026456E">
            <w:pPr>
              <w:pStyle w:val="FigureText"/>
            </w:pPr>
            <w:r w:rsidRPr="00B6540D">
              <w:rPr>
                <w:rFonts w:hint="eastAsia"/>
              </w:rPr>
              <w:t>Router A</w:t>
            </w:r>
          </w:p>
        </w:tc>
        <w:tc>
          <w:tcPr>
            <w:tcW w:w="1279" w:type="dxa"/>
            <w:shd w:val="clear" w:color="auto" w:fill="auto"/>
          </w:tcPr>
          <w:p w:rsidR="00F919C9" w:rsidRPr="0026456E" w:rsidRDefault="00F919C9" w:rsidP="0026456E">
            <w:pPr>
              <w:pStyle w:val="FigureText"/>
            </w:pPr>
            <w:r w:rsidRPr="00B6540D">
              <w:rPr>
                <w:rFonts w:hint="eastAsia"/>
              </w:rPr>
              <w:t>Loop</w:t>
            </w:r>
            <w:r w:rsidRPr="0026456E">
              <w:rPr>
                <w:rFonts w:hint="eastAsia"/>
              </w:rPr>
              <w:t>1</w:t>
            </w:r>
          </w:p>
        </w:tc>
        <w:tc>
          <w:tcPr>
            <w:tcW w:w="1917" w:type="dxa"/>
            <w:shd w:val="clear" w:color="auto" w:fill="auto"/>
          </w:tcPr>
          <w:p w:rsidR="00F919C9" w:rsidRPr="0026456E" w:rsidRDefault="00F919C9" w:rsidP="0026456E">
            <w:pPr>
              <w:pStyle w:val="FigureText"/>
            </w:pPr>
            <w:r w:rsidRPr="00B6540D">
              <w:rPr>
                <w:rFonts w:hint="eastAsia"/>
              </w:rPr>
              <w:t>1.1.1.</w:t>
            </w:r>
            <w:r w:rsidRPr="0026456E">
              <w:rPr>
                <w:rFonts w:hint="eastAsia"/>
              </w:rPr>
              <w:t>1/32</w:t>
            </w:r>
          </w:p>
        </w:tc>
        <w:tc>
          <w:tcPr>
            <w:tcW w:w="1280" w:type="dxa"/>
            <w:shd w:val="clear" w:color="auto" w:fill="auto"/>
          </w:tcPr>
          <w:p w:rsidR="00F919C9" w:rsidRPr="0026456E" w:rsidRDefault="00F919C9" w:rsidP="0026456E">
            <w:pPr>
              <w:pStyle w:val="FigureText"/>
            </w:pPr>
            <w:r w:rsidRPr="00B6540D">
              <w:rPr>
                <w:rFonts w:hint="eastAsia"/>
              </w:rPr>
              <w:t>Router B</w:t>
            </w:r>
          </w:p>
        </w:tc>
        <w:tc>
          <w:tcPr>
            <w:tcW w:w="1280" w:type="dxa"/>
            <w:shd w:val="clear" w:color="auto" w:fill="auto"/>
          </w:tcPr>
          <w:p w:rsidR="00F919C9" w:rsidRPr="0026456E" w:rsidRDefault="00F919C9" w:rsidP="0026456E">
            <w:pPr>
              <w:pStyle w:val="FigureText"/>
            </w:pPr>
            <w:r w:rsidRPr="00B6540D">
              <w:rPr>
                <w:rFonts w:hint="eastAsia"/>
              </w:rPr>
              <w:t>Loop</w:t>
            </w:r>
            <w:r w:rsidRPr="0026456E">
              <w:rPr>
                <w:rFonts w:hint="eastAsia"/>
              </w:rPr>
              <w:t>1</w:t>
            </w:r>
          </w:p>
        </w:tc>
        <w:tc>
          <w:tcPr>
            <w:tcW w:w="2045" w:type="dxa"/>
            <w:shd w:val="clear" w:color="auto" w:fill="auto"/>
          </w:tcPr>
          <w:p w:rsidR="00F919C9" w:rsidRPr="0026456E" w:rsidRDefault="00F919C9" w:rsidP="0026456E">
            <w:pPr>
              <w:pStyle w:val="FigureText"/>
            </w:pPr>
            <w:r w:rsidRPr="00B6540D">
              <w:rPr>
                <w:rFonts w:hint="eastAsia"/>
              </w:rPr>
              <w:t>2.2.2.</w:t>
            </w:r>
            <w:r w:rsidRPr="0026456E">
              <w:rPr>
                <w:rFonts w:hint="eastAsia"/>
              </w:rPr>
              <w:t>2/32</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1</w:t>
            </w:r>
          </w:p>
        </w:tc>
        <w:tc>
          <w:tcPr>
            <w:tcW w:w="1917" w:type="dxa"/>
            <w:shd w:val="clear" w:color="auto" w:fill="auto"/>
          </w:tcPr>
          <w:p w:rsidR="00F919C9" w:rsidRPr="0026456E" w:rsidRDefault="00F919C9" w:rsidP="0026456E">
            <w:pPr>
              <w:pStyle w:val="FigureText"/>
            </w:pPr>
            <w:r w:rsidRPr="00B6540D">
              <w:rPr>
                <w:rFonts w:hint="eastAsia"/>
              </w:rPr>
              <w:t>10</w:t>
            </w:r>
            <w:r w:rsidRPr="0026456E">
              <w:rPr>
                <w:rFonts w:hint="eastAsia"/>
              </w:rPr>
              <w:t>.0.0.1/24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1</w:t>
            </w:r>
          </w:p>
        </w:tc>
        <w:tc>
          <w:tcPr>
            <w:tcW w:w="2045" w:type="dxa"/>
            <w:shd w:val="clear" w:color="auto" w:fill="auto"/>
          </w:tcPr>
          <w:p w:rsidR="00F919C9" w:rsidRPr="0026456E" w:rsidRDefault="00F919C9" w:rsidP="0026456E">
            <w:pPr>
              <w:pStyle w:val="FigureText"/>
            </w:pPr>
            <w:r w:rsidRPr="00B6540D">
              <w:rPr>
                <w:rFonts w:hint="eastAsia"/>
              </w:rPr>
              <w:t>10.</w:t>
            </w:r>
            <w:r w:rsidRPr="0026456E">
              <w:rPr>
                <w:rFonts w:hint="eastAsia"/>
              </w:rPr>
              <w:t>0.0.2/24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CB3130" w:rsidRDefault="00F919C9" w:rsidP="0026456E">
            <w:pPr>
              <w:pStyle w:val="FigureText"/>
            </w:pPr>
          </w:p>
        </w:tc>
        <w:tc>
          <w:tcPr>
            <w:tcW w:w="1917" w:type="dxa"/>
            <w:shd w:val="clear" w:color="auto" w:fill="auto"/>
          </w:tcPr>
          <w:p w:rsidR="00F919C9" w:rsidRPr="00CB3130" w:rsidRDefault="00F919C9" w:rsidP="0026456E">
            <w:pPr>
              <w:pStyle w:val="FigureText"/>
            </w:pP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2</w:t>
            </w:r>
          </w:p>
        </w:tc>
        <w:tc>
          <w:tcPr>
            <w:tcW w:w="2045" w:type="dxa"/>
            <w:shd w:val="clear" w:color="auto" w:fill="auto"/>
          </w:tcPr>
          <w:p w:rsidR="00F919C9" w:rsidRPr="0026456E" w:rsidRDefault="00F919C9" w:rsidP="0026456E">
            <w:pPr>
              <w:pStyle w:val="FigureText"/>
            </w:pPr>
            <w:r>
              <w:rPr>
                <w:rFonts w:hint="eastAsia"/>
              </w:rPr>
              <w:t>11.0.0</w:t>
            </w:r>
            <w:r w:rsidRPr="0026456E">
              <w:rPr>
                <w:rFonts w:hint="eastAsia"/>
              </w:rPr>
              <w:t>.1/24</w:t>
            </w:r>
          </w:p>
        </w:tc>
      </w:tr>
      <w:tr w:rsidR="00F919C9" w:rsidRPr="00415A99" w:rsidTr="00F8482A">
        <w:tc>
          <w:tcPr>
            <w:tcW w:w="1213" w:type="dxa"/>
            <w:shd w:val="clear" w:color="auto" w:fill="auto"/>
          </w:tcPr>
          <w:p w:rsidR="00F919C9" w:rsidRPr="0026456E" w:rsidRDefault="00F919C9" w:rsidP="0026456E">
            <w:pPr>
              <w:pStyle w:val="FigureText"/>
            </w:pPr>
            <w:r w:rsidRPr="00B6540D">
              <w:rPr>
                <w:rFonts w:hint="eastAsia"/>
              </w:rPr>
              <w:t>Router C</w:t>
            </w:r>
          </w:p>
        </w:tc>
        <w:tc>
          <w:tcPr>
            <w:tcW w:w="1279" w:type="dxa"/>
            <w:shd w:val="clear" w:color="auto" w:fill="auto"/>
          </w:tcPr>
          <w:p w:rsidR="00F919C9" w:rsidRPr="0026456E" w:rsidRDefault="00F919C9" w:rsidP="0026456E">
            <w:pPr>
              <w:pStyle w:val="FigureText"/>
            </w:pPr>
            <w:r w:rsidRPr="00B6540D">
              <w:rPr>
                <w:rFonts w:hint="eastAsia"/>
              </w:rPr>
              <w:t>Loop</w:t>
            </w:r>
            <w:r w:rsidRPr="0026456E">
              <w:rPr>
                <w:rFonts w:hint="eastAsia"/>
              </w:rPr>
              <w:t>1</w:t>
            </w:r>
          </w:p>
        </w:tc>
        <w:tc>
          <w:tcPr>
            <w:tcW w:w="1917" w:type="dxa"/>
            <w:shd w:val="clear" w:color="auto" w:fill="auto"/>
          </w:tcPr>
          <w:p w:rsidR="00F919C9" w:rsidRPr="0026456E" w:rsidRDefault="00F919C9" w:rsidP="0026456E">
            <w:pPr>
              <w:pStyle w:val="FigureText"/>
            </w:pPr>
            <w:r w:rsidRPr="00B6540D">
              <w:rPr>
                <w:rFonts w:hint="eastAsia"/>
              </w:rPr>
              <w:t>3.3.3.</w:t>
            </w:r>
            <w:r w:rsidRPr="0026456E">
              <w:rPr>
                <w:rFonts w:hint="eastAsia"/>
              </w:rPr>
              <w:t>3/32</w:t>
            </w:r>
          </w:p>
        </w:tc>
        <w:tc>
          <w:tcPr>
            <w:tcW w:w="1280" w:type="dxa"/>
            <w:shd w:val="clear" w:color="auto" w:fill="auto"/>
          </w:tcPr>
          <w:p w:rsidR="00F919C9" w:rsidRPr="0026456E" w:rsidRDefault="00F919C9" w:rsidP="0026456E">
            <w:pPr>
              <w:pStyle w:val="FigureText"/>
            </w:pPr>
            <w:r w:rsidRPr="00B6540D">
              <w:rPr>
                <w:rFonts w:hint="eastAsia"/>
              </w:rPr>
              <w:t>Router D</w:t>
            </w:r>
          </w:p>
        </w:tc>
        <w:tc>
          <w:tcPr>
            <w:tcW w:w="1280" w:type="dxa"/>
            <w:shd w:val="clear" w:color="auto" w:fill="auto"/>
          </w:tcPr>
          <w:p w:rsidR="00F919C9" w:rsidRPr="0026456E" w:rsidRDefault="00F919C9" w:rsidP="0026456E">
            <w:pPr>
              <w:pStyle w:val="FigureText"/>
            </w:pPr>
            <w:r w:rsidRPr="00B6540D">
              <w:rPr>
                <w:rFonts w:hint="eastAsia"/>
              </w:rPr>
              <w:t>Loop</w:t>
            </w:r>
            <w:r w:rsidRPr="0026456E">
              <w:rPr>
                <w:rFonts w:hint="eastAsia"/>
              </w:rPr>
              <w:t>1</w:t>
            </w:r>
          </w:p>
        </w:tc>
        <w:tc>
          <w:tcPr>
            <w:tcW w:w="2045" w:type="dxa"/>
            <w:shd w:val="clear" w:color="auto" w:fill="auto"/>
          </w:tcPr>
          <w:p w:rsidR="00F919C9" w:rsidRPr="0026456E" w:rsidRDefault="00F919C9" w:rsidP="0026456E">
            <w:pPr>
              <w:pStyle w:val="FigureText"/>
            </w:pPr>
            <w:r>
              <w:rPr>
                <w:rFonts w:hint="eastAsia"/>
              </w:rPr>
              <w:t>4.4.4</w:t>
            </w:r>
            <w:r w:rsidRPr="0026456E">
              <w:rPr>
                <w:rFonts w:hint="eastAsia"/>
              </w:rPr>
              <w:t>.4/32</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1</w:t>
            </w:r>
          </w:p>
        </w:tc>
        <w:tc>
          <w:tcPr>
            <w:tcW w:w="1917" w:type="dxa"/>
            <w:shd w:val="clear" w:color="auto" w:fill="auto"/>
          </w:tcPr>
          <w:p w:rsidR="00F919C9" w:rsidRPr="0026456E" w:rsidRDefault="00F919C9" w:rsidP="0026456E">
            <w:pPr>
              <w:pStyle w:val="FigureText"/>
            </w:pPr>
            <w:r>
              <w:rPr>
                <w:rFonts w:hint="eastAsia"/>
              </w:rPr>
              <w:t>11</w:t>
            </w:r>
            <w:r w:rsidRPr="0026456E">
              <w:rPr>
                <w:rFonts w:hint="eastAsia"/>
              </w:rPr>
              <w:t>.0.0.2/24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1</w:t>
            </w:r>
          </w:p>
        </w:tc>
        <w:tc>
          <w:tcPr>
            <w:tcW w:w="2045" w:type="dxa"/>
            <w:shd w:val="clear" w:color="auto" w:fill="auto"/>
          </w:tcPr>
          <w:p w:rsidR="00F919C9" w:rsidRPr="0026456E" w:rsidRDefault="00F919C9" w:rsidP="0026456E">
            <w:pPr>
              <w:pStyle w:val="FigureText"/>
            </w:pPr>
            <w:r>
              <w:rPr>
                <w:rFonts w:hint="eastAsia"/>
              </w:rPr>
              <w:t>12.0.0.2</w:t>
            </w:r>
            <w:r w:rsidRPr="0026456E">
              <w:rPr>
                <w:rFonts w:hint="eastAsia"/>
              </w:rPr>
              <w:t>/24</w:t>
            </w:r>
          </w:p>
        </w:tc>
      </w:tr>
      <w:tr w:rsidR="00F919C9" w:rsidRPr="00415A99" w:rsidTr="00F8482A">
        <w:tc>
          <w:tcPr>
            <w:tcW w:w="1213" w:type="dxa"/>
            <w:shd w:val="clear" w:color="auto" w:fill="auto"/>
          </w:tcPr>
          <w:p w:rsidR="00F919C9" w:rsidRPr="00B6540D" w:rsidRDefault="00F919C9" w:rsidP="0026456E">
            <w:pPr>
              <w:pStyle w:val="FigureText"/>
            </w:pPr>
          </w:p>
        </w:tc>
        <w:tc>
          <w:tcPr>
            <w:tcW w:w="1279" w:type="dxa"/>
            <w:shd w:val="clear" w:color="auto" w:fill="auto"/>
          </w:tcPr>
          <w:p w:rsidR="00F919C9" w:rsidRPr="0026456E" w:rsidRDefault="00170929" w:rsidP="0026456E">
            <w:pPr>
              <w:pStyle w:val="FigureText"/>
            </w:pPr>
            <w:r>
              <w:t>GE</w:t>
            </w:r>
            <w:r w:rsidR="00D308C0">
              <w:t>3/1/</w:t>
            </w:r>
            <w:r>
              <w:t>2</w:t>
            </w:r>
          </w:p>
        </w:tc>
        <w:tc>
          <w:tcPr>
            <w:tcW w:w="1917" w:type="dxa"/>
            <w:shd w:val="clear" w:color="auto" w:fill="auto"/>
          </w:tcPr>
          <w:p w:rsidR="00F919C9" w:rsidRPr="0026456E" w:rsidRDefault="00F919C9" w:rsidP="0026456E">
            <w:pPr>
              <w:pStyle w:val="FigureText"/>
            </w:pPr>
            <w:r>
              <w:rPr>
                <w:rFonts w:hint="eastAsia"/>
              </w:rPr>
              <w:t>12.0.0.1</w:t>
            </w:r>
            <w:r w:rsidRPr="0026456E">
              <w:rPr>
                <w:rFonts w:hint="eastAsia"/>
              </w:rPr>
              <w:t>/24</w:t>
            </w:r>
          </w:p>
        </w:tc>
        <w:tc>
          <w:tcPr>
            <w:tcW w:w="1280" w:type="dxa"/>
            <w:shd w:val="clear" w:color="auto" w:fill="auto"/>
          </w:tcPr>
          <w:p w:rsidR="00F919C9" w:rsidRPr="00B6540D" w:rsidRDefault="00F919C9" w:rsidP="0026456E">
            <w:pPr>
              <w:pStyle w:val="FigureText"/>
            </w:pPr>
          </w:p>
        </w:tc>
        <w:tc>
          <w:tcPr>
            <w:tcW w:w="1280" w:type="dxa"/>
            <w:shd w:val="clear" w:color="auto" w:fill="auto"/>
          </w:tcPr>
          <w:p w:rsidR="00F919C9" w:rsidRPr="0026456E" w:rsidRDefault="00170929" w:rsidP="0026456E">
            <w:pPr>
              <w:pStyle w:val="FigureText"/>
            </w:pPr>
            <w:r>
              <w:t>GE</w:t>
            </w:r>
            <w:r w:rsidR="00D308C0">
              <w:t>3/1/</w:t>
            </w:r>
            <w:r>
              <w:t>2</w:t>
            </w:r>
          </w:p>
        </w:tc>
        <w:tc>
          <w:tcPr>
            <w:tcW w:w="2045" w:type="dxa"/>
            <w:shd w:val="clear" w:color="auto" w:fill="auto"/>
          </w:tcPr>
          <w:p w:rsidR="00F919C9" w:rsidRPr="0026456E" w:rsidRDefault="00F919C9" w:rsidP="0026456E">
            <w:pPr>
              <w:pStyle w:val="FigureText"/>
            </w:pPr>
            <w:r>
              <w:rPr>
                <w:rFonts w:hint="eastAsia"/>
              </w:rPr>
              <w:t>100.1.2.</w:t>
            </w:r>
            <w:r w:rsidR="00E85079">
              <w:rPr>
                <w:rFonts w:hint="eastAsia"/>
              </w:rPr>
              <w:t>1</w:t>
            </w:r>
            <w:r>
              <w:rPr>
                <w:rFonts w:hint="eastAsia"/>
              </w:rPr>
              <w:t>/24</w:t>
            </w:r>
          </w:p>
        </w:tc>
      </w:tr>
    </w:tbl>
    <w:p w:rsidR="00F919C9" w:rsidRDefault="00F919C9" w:rsidP="00F919C9"/>
    <w:p w:rsidR="00F919C9" w:rsidRDefault="00F919C9" w:rsidP="00F919C9">
      <w:pPr>
        <w:pStyle w:val="40"/>
      </w:pPr>
      <w:r>
        <w:rPr>
          <w:rFonts w:hint="eastAsia"/>
        </w:rPr>
        <w:t>配置步骤</w:t>
      </w:r>
    </w:p>
    <w:p w:rsidR="00F919C9" w:rsidRPr="0026456E" w:rsidRDefault="00957BCC" w:rsidP="00F919C9">
      <w:pPr>
        <w:pStyle w:val="ItemStep"/>
        <w:rPr>
          <w:lang w:eastAsia="zh-CN"/>
        </w:rPr>
      </w:pPr>
      <w:r w:rsidRPr="0026456E">
        <w:rPr>
          <w:rFonts w:hint="eastAsia"/>
          <w:lang w:eastAsia="zh-CN"/>
        </w:rPr>
        <w:t>请按照</w:t>
      </w:r>
      <w:r w:rsidR="00760615" w:rsidRPr="004A6746">
        <w:rPr>
          <w:rStyle w:val="Reference-R0G144B200"/>
        </w:rPr>
        <w:fldChar w:fldCharType="begin"/>
      </w:r>
      <w:r w:rsidR="00760615" w:rsidRPr="004A6746">
        <w:rPr>
          <w:rStyle w:val="Reference-R0G144B200"/>
          <w:lang w:eastAsia="zh-CN"/>
        </w:rPr>
        <w:instrText xml:space="preserve"> REF _Ref499309446 \r \h  \* MERGEFORMAT </w:instrText>
      </w:r>
      <w:r w:rsidR="00760615" w:rsidRPr="004A6746">
        <w:rPr>
          <w:rStyle w:val="Reference-R0G144B200"/>
        </w:rPr>
      </w:r>
      <w:r w:rsidR="00760615"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1-20</w:t>
      </w:r>
      <w:r w:rsidR="00760615" w:rsidRPr="004A6746">
        <w:rPr>
          <w:rStyle w:val="Reference-R0G144B200"/>
        </w:rPr>
        <w:fldChar w:fldCharType="end"/>
      </w:r>
      <w:r w:rsidRPr="0026456E">
        <w:rPr>
          <w:rFonts w:hint="eastAsia"/>
          <w:lang w:eastAsia="zh-CN"/>
        </w:rPr>
        <w:t>配置各接口的</w:t>
      </w:r>
      <w:r w:rsidRPr="0026456E">
        <w:rPr>
          <w:lang w:eastAsia="zh-CN"/>
        </w:rPr>
        <w:t>IP</w:t>
      </w:r>
      <w:r w:rsidRPr="0026456E">
        <w:rPr>
          <w:rFonts w:hint="eastAsia"/>
          <w:lang w:eastAsia="zh-CN"/>
        </w:rPr>
        <w:t>地址和子网掩码，具体配置过程略</w:t>
      </w:r>
    </w:p>
    <w:p w:rsidR="00F919C9" w:rsidRPr="0026456E" w:rsidRDefault="000F3D97" w:rsidP="00F919C9">
      <w:pPr>
        <w:pStyle w:val="ItemStep"/>
        <w:rPr>
          <w:lang w:eastAsia="zh-CN"/>
        </w:rPr>
      </w:pPr>
      <w:r>
        <w:rPr>
          <w:rFonts w:hint="eastAsia"/>
        </w:rPr>
        <w:t>配置</w:t>
      </w:r>
      <w:r>
        <w:rPr>
          <w:rFonts w:hint="eastAsia"/>
        </w:rPr>
        <w:t>Router A</w:t>
      </w:r>
    </w:p>
    <w:p w:rsidR="00F919C9" w:rsidRDefault="00F919C9" w:rsidP="00727C38">
      <w:pPr>
        <w:pStyle w:val="ItemIndent1"/>
        <w:rPr>
          <w:lang w:eastAsia="zh-CN"/>
        </w:rPr>
      </w:pPr>
      <w:r>
        <w:rPr>
          <w:rFonts w:hint="eastAsia"/>
          <w:lang w:eastAsia="zh-CN"/>
        </w:rPr>
        <w:t xml:space="preserve"># </w:t>
      </w:r>
      <w:r w:rsidR="000F3D97" w:rsidRPr="00A960B8">
        <w:rPr>
          <w:rFonts w:hint="eastAsia"/>
          <w:lang w:eastAsia="zh-CN"/>
        </w:rPr>
        <w:t>配置</w:t>
      </w:r>
      <w:r w:rsidR="000F3D97" w:rsidRPr="00A960B8">
        <w:rPr>
          <w:rFonts w:hint="eastAsia"/>
          <w:lang w:eastAsia="zh-CN"/>
        </w:rPr>
        <w:t>IS-IS</w:t>
      </w:r>
      <w:r w:rsidR="000F3D97" w:rsidRPr="00A960B8">
        <w:rPr>
          <w:rFonts w:hint="eastAsia"/>
          <w:lang w:eastAsia="zh-CN"/>
        </w:rPr>
        <w:t>协议实现网络层互通，开销值类型</w:t>
      </w:r>
      <w:r w:rsidR="000F3D97" w:rsidRPr="00A960B8">
        <w:rPr>
          <w:rFonts w:hint="eastAsia"/>
          <w:lang w:eastAsia="zh-CN"/>
        </w:rPr>
        <w:t>wide</w:t>
      </w:r>
      <w:r>
        <w:rPr>
          <w:rFonts w:hint="eastAsia"/>
          <w:lang w:eastAsia="zh-CN"/>
        </w:rPr>
        <w:t>。</w:t>
      </w:r>
    </w:p>
    <w:p w:rsidR="00F919C9" w:rsidRDefault="00F919C9" w:rsidP="00F919C9">
      <w:pPr>
        <w:pStyle w:val="TerminalDisplayIndent1"/>
      </w:pPr>
      <w:r>
        <w:rPr>
          <w:rFonts w:hint="eastAsia"/>
        </w:rPr>
        <w:t>&lt;RouterA&gt; system-view</w:t>
      </w:r>
    </w:p>
    <w:p w:rsidR="00F919C9" w:rsidRDefault="00F919C9" w:rsidP="00F919C9">
      <w:pPr>
        <w:pStyle w:val="TerminalDisplayIndent1"/>
      </w:pPr>
      <w:r>
        <w:rPr>
          <w:rFonts w:hint="eastAsia"/>
        </w:rPr>
        <w:t>[RouterA] isis 1</w:t>
      </w:r>
    </w:p>
    <w:p w:rsidR="00F919C9" w:rsidRDefault="00F919C9" w:rsidP="00F919C9">
      <w:pPr>
        <w:pStyle w:val="TerminalDisplayIndent1"/>
      </w:pPr>
      <w:r>
        <w:rPr>
          <w:rFonts w:hint="eastAsia"/>
        </w:rPr>
        <w:t>[RouterA-isis-1] network-entity 00.0000.0000.0001.00</w:t>
      </w:r>
    </w:p>
    <w:p w:rsidR="00F919C9" w:rsidRDefault="00F919C9" w:rsidP="00F919C9">
      <w:pPr>
        <w:pStyle w:val="TerminalDisplayIndent1"/>
      </w:pPr>
      <w:r>
        <w:rPr>
          <w:rFonts w:hint="eastAsia"/>
        </w:rPr>
        <w:t>[RouterA-isis-1] cost-style wide</w:t>
      </w:r>
    </w:p>
    <w:p w:rsidR="00F919C9" w:rsidRDefault="00F919C9" w:rsidP="00F919C9">
      <w:pPr>
        <w:pStyle w:val="TerminalDisplayIndent1"/>
      </w:pPr>
      <w:r>
        <w:rPr>
          <w:rFonts w:hint="eastAsia"/>
        </w:rPr>
        <w:t>[RouterA-isis-1] quit</w:t>
      </w:r>
    </w:p>
    <w:p w:rsidR="00F919C9" w:rsidRDefault="00F919C9" w:rsidP="00F919C9">
      <w:pPr>
        <w:pStyle w:val="TerminalDisplayIndent1"/>
      </w:pPr>
      <w:r>
        <w:t>[RouterA]</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F919C9" w:rsidRDefault="00F919C9" w:rsidP="00F919C9">
      <w:pPr>
        <w:pStyle w:val="TerminalDisplayIndent1"/>
      </w:pPr>
      <w:r w:rsidRPr="00C81E4A">
        <w:t>[</w:t>
      </w:r>
      <w:r>
        <w:t>RouterA</w:t>
      </w:r>
      <w:r w:rsidRPr="00C81E4A">
        <w:t>-GigabitEthernet</w:t>
      </w:r>
      <w:r w:rsidR="00D308C0">
        <w:rPr>
          <w:rFonts w:hint="eastAsia"/>
        </w:rPr>
        <w:t>3/1/</w:t>
      </w:r>
      <w:r w:rsidRPr="00C81E4A">
        <w:t>1]</w:t>
      </w:r>
      <w:r>
        <w:rPr>
          <w:rFonts w:hint="eastAsia"/>
        </w:rPr>
        <w:t xml:space="preserve"> isis enable 1</w:t>
      </w:r>
    </w:p>
    <w:p w:rsidR="00F919C9" w:rsidRDefault="00F919C9" w:rsidP="00F919C9">
      <w:pPr>
        <w:pStyle w:val="TerminalDisplayIndent1"/>
      </w:pPr>
      <w:r w:rsidRPr="00C81E4A">
        <w:t>[</w:t>
      </w:r>
      <w:r>
        <w:t>RouterA</w:t>
      </w:r>
      <w:r w:rsidRPr="00C81E4A">
        <w:t>-GigabitEthernet</w:t>
      </w:r>
      <w:r w:rsidR="00D308C0">
        <w:rPr>
          <w:rFonts w:hint="eastAsia"/>
        </w:rPr>
        <w:t>3/1/</w:t>
      </w:r>
      <w:r w:rsidRPr="00C81E4A">
        <w:t>1]</w:t>
      </w:r>
      <w:r>
        <w:rPr>
          <w:rFonts w:hint="eastAsia"/>
        </w:rPr>
        <w:t xml:space="preserve"> quit</w:t>
      </w:r>
    </w:p>
    <w:p w:rsidR="00F919C9" w:rsidRDefault="00F919C9" w:rsidP="00F919C9">
      <w:pPr>
        <w:pStyle w:val="TerminalDisplayIndent1"/>
      </w:pPr>
      <w:r>
        <w:rPr>
          <w:rFonts w:hint="eastAsia"/>
        </w:rPr>
        <w:t>[RouterA] interface loopback 1</w:t>
      </w:r>
    </w:p>
    <w:p w:rsidR="00F919C9" w:rsidRDefault="00F919C9" w:rsidP="00F919C9">
      <w:pPr>
        <w:pStyle w:val="TerminalDisplayIndent1"/>
      </w:pPr>
      <w:r>
        <w:rPr>
          <w:rFonts w:hint="eastAsia"/>
        </w:rPr>
        <w:t>[RouterA-LoopBack1] isis enable 1</w:t>
      </w:r>
    </w:p>
    <w:p w:rsidR="00F919C9" w:rsidRDefault="00F919C9" w:rsidP="00F919C9">
      <w:pPr>
        <w:pStyle w:val="TerminalDisplayIndent1"/>
      </w:pPr>
      <w:r>
        <w:rPr>
          <w:rFonts w:hint="eastAsia"/>
        </w:rPr>
        <w:t>[RouterA-LoopBack1] quit</w:t>
      </w:r>
    </w:p>
    <w:p w:rsidR="000F3D97" w:rsidRPr="00C30683" w:rsidRDefault="000F3D97" w:rsidP="000F3D97">
      <w:pPr>
        <w:pStyle w:val="ItemIndent1"/>
      </w:pPr>
      <w:r w:rsidRPr="00C30683">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sidRPr="00C30683">
        <w:rPr>
          <w:rFonts w:hint="eastAsia"/>
        </w:rPr>
        <w:t>。</w:t>
      </w:r>
    </w:p>
    <w:p w:rsidR="000F3D97" w:rsidRDefault="000F3D97" w:rsidP="000F3D97">
      <w:pPr>
        <w:pStyle w:val="TerminalDisplayIndent1"/>
      </w:pPr>
      <w:fldSimple w:instr=" DOCVARIABLE  varglobal_77768  \* MERGEFORMAT " w:fldLock="1">
        <w:r>
          <w:t>[</w:t>
        </w:r>
      </w:fldSimple>
      <w:r>
        <w:rPr>
          <w:rFonts w:hint="eastAsia"/>
        </w:rPr>
        <w:t>RouterA] mpls lsr-id 1.1.1.1</w:t>
      </w:r>
    </w:p>
    <w:p w:rsidR="000F3D97" w:rsidRDefault="000F3D97" w:rsidP="000F3D97">
      <w:pPr>
        <w:pStyle w:val="TerminalDisplayIndent1"/>
      </w:pPr>
      <w:fldSimple w:instr=" DOCVARIABLE  varglobal_77768  \* MERGEFORMAT " w:fldLock="1">
        <w:r>
          <w:t>[</w:t>
        </w:r>
      </w:fldSimple>
      <w:r>
        <w:rPr>
          <w:rFonts w:hint="eastAsia"/>
        </w:rPr>
        <w:t>RouterA] mpls te</w:t>
      </w:r>
    </w:p>
    <w:p w:rsidR="000F3D97" w:rsidRPr="00524A89" w:rsidRDefault="000F3D97" w:rsidP="000F3D97">
      <w:pPr>
        <w:pStyle w:val="TerminalDisplayIndent1"/>
      </w:pPr>
      <w:fldSimple w:instr=" DOCVARIABLE  varglobal_77768  \* MERGEFORMAT " w:fldLock="1">
        <w:r>
          <w:t>[</w:t>
        </w:r>
      </w:fldSimple>
      <w:r w:rsidRPr="00524A89">
        <w:rPr>
          <w:rFonts w:hint="eastAsia"/>
        </w:rPr>
        <w:t>RouterA-te]</w:t>
      </w:r>
      <w:r>
        <w:rPr>
          <w:rFonts w:hint="eastAsia"/>
        </w:rPr>
        <w:t xml:space="preserve"> quit</w:t>
      </w:r>
    </w:p>
    <w:p w:rsidR="000F3D97" w:rsidRDefault="000F3D97" w:rsidP="000F3D97">
      <w:pPr>
        <w:pStyle w:val="TerminalDisplayIndent1"/>
      </w:pPr>
      <w:fldSimple w:instr=" DOCVARIABLE  varglobal_77768  \* MERGEFORMAT " w:fldLock="1">
        <w:r>
          <w:t>[</w:t>
        </w:r>
      </w:fldSimple>
      <w:r>
        <w:t>RouterA]</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RouterA</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RouterA</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Default="000F3D97" w:rsidP="000F3D97">
      <w:pPr>
        <w:pStyle w:val="ItemIndent1"/>
      </w:pPr>
      <w:r w:rsidRPr="0026456E">
        <w:rPr>
          <w:rFonts w:hint="eastAsia"/>
        </w:rPr>
        <w:t xml:space="preserve"># </w:t>
      </w:r>
      <w:r w:rsidRPr="0026456E">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，同时在</w:t>
      </w:r>
      <w:r>
        <w:rPr>
          <w:rFonts w:hint="eastAsia"/>
        </w:rPr>
        <w:t>IS-IS IPv4</w:t>
      </w:r>
      <w:r>
        <w:rPr>
          <w:rFonts w:hint="eastAsia"/>
        </w:rPr>
        <w:t>单播地址族</w:t>
      </w:r>
      <w:r w:rsidRPr="0026456E">
        <w:rPr>
          <w:rFonts w:hint="eastAsia"/>
        </w:rPr>
        <w:t>视图下开启</w:t>
      </w:r>
      <w:r w:rsidRPr="0026456E">
        <w:rPr>
          <w:rFonts w:hint="eastAsia"/>
        </w:rPr>
        <w:t>MPLS SR</w:t>
      </w:r>
      <w:r w:rsidRPr="0026456E">
        <w:rPr>
          <w:rFonts w:hint="eastAsia"/>
        </w:rPr>
        <w:t>功能。</w:t>
      </w:r>
    </w:p>
    <w:p w:rsidR="000F3D97" w:rsidRDefault="000F3D97" w:rsidP="000F3D97">
      <w:pPr>
        <w:pStyle w:val="TerminalDisplayIndent1"/>
      </w:pPr>
      <w:fldSimple w:instr=" DOCVARIABLE  varglobal_77768  \* MERGEFORMAT " w:fldLock="1">
        <w:r>
          <w:t>[</w:t>
        </w:r>
      </w:fldSimple>
      <w:r>
        <w:rPr>
          <w:rFonts w:hint="eastAsia"/>
        </w:rPr>
        <w:t>RouterA] isis 1</w:t>
      </w:r>
    </w:p>
    <w:p w:rsidR="000F3D97" w:rsidRDefault="000F3D97" w:rsidP="000F3D97">
      <w:pPr>
        <w:pStyle w:val="TerminalDisplayIndent1"/>
      </w:pPr>
      <w:fldSimple w:instr=" DOCVARIABLE  varglobal_77768  \* MERGEFORMAT " w:fldLock="1">
        <w:r>
          <w:t>[</w:t>
        </w:r>
      </w:fldSimple>
      <w:r>
        <w:rPr>
          <w:rFonts w:hint="eastAsia"/>
        </w:rPr>
        <w:t xml:space="preserve">RouterA-isis-1] </w:t>
      </w:r>
      <w:r w:rsidRPr="0026456E">
        <w:t>segment-routing global-block</w:t>
      </w:r>
      <w:r>
        <w:rPr>
          <w:rFonts w:hint="eastAsia"/>
        </w:rPr>
        <w:t xml:space="preserve"> 16000 16999</w:t>
      </w:r>
    </w:p>
    <w:p w:rsidR="000F3D97" w:rsidRDefault="000F3D97" w:rsidP="000F3D97">
      <w:pPr>
        <w:pStyle w:val="TerminalDisplayIndent1"/>
      </w:pPr>
      <w:fldSimple w:instr=" DOCVARIABLE  varglobal_77768  \* MERGEFORMAT " w:fldLock="1">
        <w:r>
          <w:t>[</w:t>
        </w:r>
      </w:fldSimple>
      <w:r>
        <w:rPr>
          <w:rFonts w:hint="eastAsia"/>
        </w:rPr>
        <w:t>RouterA-isis-1] address-family ipv4</w:t>
      </w:r>
    </w:p>
    <w:p w:rsidR="000F3D97" w:rsidRDefault="000F3D97" w:rsidP="000F3D97">
      <w:pPr>
        <w:pStyle w:val="TerminalDisplayIndent1"/>
      </w:pPr>
      <w:fldSimple w:instr=" DOCVARIABLE  varglobal_77768  \* MERGEFORMAT " w:fldLock="1">
        <w:r>
          <w:t>[</w:t>
        </w:r>
      </w:fldSimple>
      <w:r>
        <w:rPr>
          <w:rFonts w:hint="eastAsia"/>
        </w:rPr>
        <w:t>RouterA-isis-1-ipv4] segment-routing mpls</w:t>
      </w:r>
    </w:p>
    <w:p w:rsidR="000F3D97" w:rsidRDefault="000F3D97" w:rsidP="000F3D97">
      <w:pPr>
        <w:pStyle w:val="TerminalDisplayIndent1"/>
      </w:pPr>
      <w:fldSimple w:instr=" DOCVARIABLE  varglobal_77768  \* MERGEFORMAT " w:fldLock="1">
        <w:r>
          <w:t>[</w:t>
        </w:r>
      </w:fldSimple>
      <w:r>
        <w:rPr>
          <w:rFonts w:hint="eastAsia"/>
        </w:rPr>
        <w:t>RouterA-isis-1-ipv4] quit</w:t>
      </w:r>
    </w:p>
    <w:p w:rsidR="000F3D97" w:rsidRPr="00F02758" w:rsidRDefault="000F3D97" w:rsidP="000F3D97">
      <w:pPr>
        <w:pStyle w:val="TerminalDisplayIndent1"/>
      </w:pPr>
      <w:fldSimple w:instr=" DOCVARIABLE  varglobal_77768  \* MERGEFORMAT " w:fldLock="1">
        <w:r>
          <w:t>[</w:t>
        </w:r>
      </w:fldSimple>
      <w:r>
        <w:rPr>
          <w:rFonts w:hint="eastAsia"/>
        </w:rPr>
        <w:t>RouterA-isis-1] quit</w:t>
      </w:r>
    </w:p>
    <w:p w:rsidR="000F3D97" w:rsidRDefault="000F3D97" w:rsidP="000F3D97">
      <w:pPr>
        <w:pStyle w:val="ItemIndent1"/>
      </w:pPr>
      <w:r w:rsidRPr="0026456E">
        <w:rPr>
          <w:rFonts w:hint="eastAsia"/>
        </w:rPr>
        <w:t xml:space="preserve"># </w:t>
      </w:r>
      <w:r>
        <w:rPr>
          <w:rFonts w:hint="eastAsia"/>
        </w:rPr>
        <w:t>配置</w:t>
      </w:r>
      <w:r w:rsidRPr="00A960B8">
        <w:rPr>
          <w:rFonts w:hint="eastAsia"/>
        </w:rPr>
        <w:t>前缀</w:t>
      </w:r>
      <w:r w:rsidRPr="00A960B8">
        <w:rPr>
          <w:rFonts w:hint="eastAsia"/>
        </w:rPr>
        <w:t>SID</w:t>
      </w:r>
      <w:r w:rsidRPr="00A960B8">
        <w:rPr>
          <w:rFonts w:hint="eastAsia"/>
        </w:rPr>
        <w:t>索引</w:t>
      </w:r>
      <w:r w:rsidRPr="0026456E">
        <w:rPr>
          <w:rFonts w:hint="eastAsia"/>
        </w:rPr>
        <w:t>。</w:t>
      </w:r>
    </w:p>
    <w:p w:rsidR="000F3D97" w:rsidRDefault="000F3D97" w:rsidP="000F3D97">
      <w:pPr>
        <w:pStyle w:val="TerminalDisplayIndent1"/>
      </w:pPr>
      <w:fldSimple w:instr=" DOCVARIABLE  varglobal_77768  \* MERGEFORMAT " w:fldLock="1">
        <w:r>
          <w:t>[</w:t>
        </w:r>
      </w:fldSimple>
      <w:r>
        <w:rPr>
          <w:rFonts w:hint="eastAsia"/>
        </w:rPr>
        <w:t>RouterA] interface loopback 1</w:t>
      </w:r>
    </w:p>
    <w:p w:rsidR="000F3D97" w:rsidRDefault="000F3D97" w:rsidP="000F3D97">
      <w:pPr>
        <w:pStyle w:val="TerminalDisplayIndent1"/>
      </w:pPr>
      <w:fldSimple w:instr=" DOCVARIABLE  varglobal_77768  \* MERGEFORMAT " w:fldLock="1">
        <w:r>
          <w:t>[</w:t>
        </w:r>
      </w:fldSimple>
      <w:r>
        <w:rPr>
          <w:rFonts w:hint="eastAsia"/>
        </w:rPr>
        <w:t>RouterA-LoopBack1] isis prefix-sid index 10</w:t>
      </w:r>
    </w:p>
    <w:p w:rsidR="000F3D97" w:rsidRDefault="000F3D97" w:rsidP="000F3D97">
      <w:pPr>
        <w:pStyle w:val="TerminalDisplayIndent1"/>
      </w:pPr>
      <w:fldSimple w:instr=" DOCVARIABLE  varglobal_77768  \* MERGEFORMAT " w:fldLock="1">
        <w:r>
          <w:t>[</w:t>
        </w:r>
      </w:fldSimple>
      <w:r>
        <w:rPr>
          <w:rFonts w:hint="eastAsia"/>
        </w:rPr>
        <w:t>RouterA-LoopBack1] quit</w:t>
      </w:r>
    </w:p>
    <w:p w:rsidR="000F3D97" w:rsidRPr="0026456E" w:rsidRDefault="000F3D97" w:rsidP="000F3D97">
      <w:pPr>
        <w:pStyle w:val="ItemIndent1"/>
      </w:pPr>
      <w:r w:rsidRPr="00B12260">
        <w:rPr>
          <w:rFonts w:hint="eastAsia"/>
        </w:rPr>
        <w:t xml:space="preserve"># </w:t>
      </w:r>
      <w:r w:rsidRPr="0026456E">
        <w:rPr>
          <w:rFonts w:hint="eastAsia"/>
        </w:rPr>
        <w:t>配置用于</w:t>
      </w:r>
      <w:r w:rsidRPr="0026456E">
        <w:rPr>
          <w:rFonts w:hint="eastAsia"/>
        </w:rPr>
        <w:t>MPLS TE</w:t>
      </w:r>
      <w:r w:rsidRPr="0026456E">
        <w:rPr>
          <w:rFonts w:hint="eastAsia"/>
        </w:rPr>
        <w:t>隧道的静态</w:t>
      </w:r>
      <w:r w:rsidRPr="0026456E">
        <w:rPr>
          <w:rFonts w:hint="eastAsia"/>
        </w:rPr>
        <w:t>SRLSP</w:t>
      </w:r>
      <w:r w:rsidRPr="0026456E">
        <w:rPr>
          <w:rFonts w:hint="eastAsia"/>
        </w:rPr>
        <w:t>，出标签为源节点</w:t>
      </w:r>
      <w:r w:rsidRPr="0026456E">
        <w:rPr>
          <w:rFonts w:hint="eastAsia"/>
        </w:rPr>
        <w:t>Router A</w:t>
      </w:r>
      <w:r w:rsidRPr="0026456E">
        <w:rPr>
          <w:rFonts w:hint="eastAsia"/>
        </w:rPr>
        <w:t>为尾节点</w:t>
      </w:r>
      <w:r w:rsidRPr="00B12260">
        <w:rPr>
          <w:rFonts w:hint="eastAsia"/>
        </w:rPr>
        <w:t>Router D</w:t>
      </w:r>
      <w:r w:rsidRPr="0026456E">
        <w:rPr>
          <w:rFonts w:hint="eastAsia"/>
        </w:rPr>
        <w:t>分配的前缀标签</w:t>
      </w:r>
      <w:r w:rsidRPr="0026456E">
        <w:rPr>
          <w:rFonts w:hint="eastAsia"/>
        </w:rPr>
        <w:t>16040</w:t>
      </w:r>
      <w:r w:rsidRPr="0026456E">
        <w:rPr>
          <w:rFonts w:hint="eastAsia"/>
        </w:rPr>
        <w:t>。</w:t>
      </w:r>
    </w:p>
    <w:p w:rsidR="000F3D97" w:rsidRPr="004A4E02" w:rsidRDefault="000F3D97" w:rsidP="000F3D97">
      <w:pPr>
        <w:pStyle w:val="TerminalDisplayIndent1"/>
      </w:pPr>
      <w:fldSimple w:instr=" DOCVARIABLE  varglobal_77768  \* MERGEFORMAT " w:fldLock="1">
        <w:r>
          <w:t>[</w:t>
        </w:r>
      </w:fldSimple>
      <w:r>
        <w:t>RouterA</w:t>
      </w:r>
      <w:r>
        <w:rPr>
          <w:rFonts w:hint="eastAsia"/>
        </w:rPr>
        <w:t>]</w:t>
      </w:r>
      <w:r w:rsidRPr="00D64E63">
        <w:t xml:space="preserve"> static-sr-mpls lsp static-sr-lsp-1 out-label 160</w:t>
      </w:r>
      <w:r>
        <w:rPr>
          <w:rFonts w:hint="eastAsia"/>
        </w:rPr>
        <w:t>4</w:t>
      </w:r>
      <w:r w:rsidRPr="00D64E63">
        <w:t>0</w:t>
      </w:r>
    </w:p>
    <w:p w:rsidR="000F3D97" w:rsidRPr="00B12260" w:rsidRDefault="000F3D97" w:rsidP="000F3D97">
      <w:pPr>
        <w:pStyle w:val="ItemIndent1"/>
      </w:pPr>
      <w:r w:rsidRPr="00B12260">
        <w:rPr>
          <w:rFonts w:hint="eastAsia"/>
        </w:rPr>
        <w:t xml:space="preserve"># </w:t>
      </w:r>
      <w:r w:rsidRPr="00B12260">
        <w:rPr>
          <w:rFonts w:hint="eastAsia"/>
        </w:rPr>
        <w:t>在</w:t>
      </w:r>
      <w:r w:rsidRPr="00B12260">
        <w:rPr>
          <w:rFonts w:hint="eastAsia"/>
        </w:rPr>
        <w:t>Router A</w:t>
      </w:r>
      <w:r w:rsidRPr="00B12260">
        <w:rPr>
          <w:rFonts w:hint="eastAsia"/>
        </w:rPr>
        <w:t>上配置到</w:t>
      </w:r>
      <w:r w:rsidRPr="00B12260">
        <w:rPr>
          <w:rFonts w:hint="eastAsia"/>
        </w:rPr>
        <w:t>Router D</w:t>
      </w:r>
      <w:r w:rsidRPr="00B12260">
        <w:rPr>
          <w:rFonts w:hint="eastAsia"/>
        </w:rPr>
        <w:t>的</w:t>
      </w:r>
      <w:r w:rsidRPr="00B12260">
        <w:rPr>
          <w:rFonts w:hint="eastAsia"/>
        </w:rPr>
        <w:t>MPLS TE</w:t>
      </w:r>
      <w:r w:rsidRPr="00B12260">
        <w:rPr>
          <w:rFonts w:hint="eastAsia"/>
        </w:rPr>
        <w:t>隧道</w:t>
      </w:r>
      <w:r w:rsidRPr="00B12260">
        <w:rPr>
          <w:rFonts w:hint="eastAsia"/>
        </w:rPr>
        <w:t>Tunnel</w:t>
      </w:r>
      <w:r w:rsidRPr="0026456E">
        <w:rPr>
          <w:rFonts w:hint="eastAsia"/>
        </w:rPr>
        <w:t>1</w:t>
      </w:r>
      <w:r w:rsidRPr="00B12260">
        <w:rPr>
          <w:rFonts w:hint="eastAsia"/>
        </w:rPr>
        <w:t>：目的地址为</w:t>
      </w:r>
      <w:r w:rsidRPr="00B12260">
        <w:rPr>
          <w:rFonts w:hint="eastAsia"/>
        </w:rPr>
        <w:t>Router D</w:t>
      </w:r>
      <w:r w:rsidRPr="00B12260">
        <w:rPr>
          <w:rFonts w:hint="eastAsia"/>
        </w:rPr>
        <w:t>的</w:t>
      </w:r>
      <w:r w:rsidRPr="00B12260">
        <w:rPr>
          <w:rFonts w:hint="eastAsia"/>
        </w:rPr>
        <w:t>LoopBack</w:t>
      </w:r>
      <w:r w:rsidRPr="00B12260">
        <w:rPr>
          <w:rFonts w:hint="eastAsia"/>
        </w:rPr>
        <w:t>口地址</w:t>
      </w:r>
      <w:r w:rsidRPr="00B12260">
        <w:rPr>
          <w:rFonts w:hint="eastAsia"/>
        </w:rPr>
        <w:t>4.4.4.4</w:t>
      </w:r>
      <w:r w:rsidRPr="00B12260">
        <w:rPr>
          <w:rFonts w:hint="eastAsia"/>
        </w:rPr>
        <w:t>；</w:t>
      </w:r>
      <w:r w:rsidRPr="0026456E">
        <w:rPr>
          <w:rFonts w:hint="eastAsia"/>
        </w:rPr>
        <w:t>同时，配置</w:t>
      </w:r>
      <w:r w:rsidRPr="006C6247">
        <w:rPr>
          <w:rFonts w:hint="eastAsia"/>
        </w:rPr>
        <w:t>Tunnel</w:t>
      </w:r>
      <w:r w:rsidRPr="0026456E">
        <w:rPr>
          <w:rFonts w:hint="eastAsia"/>
        </w:rPr>
        <w:t>1</w:t>
      </w:r>
      <w:r w:rsidRPr="00B12260">
        <w:rPr>
          <w:rFonts w:hint="eastAsia"/>
        </w:rPr>
        <w:t>引用</w:t>
      </w:r>
      <w:r w:rsidRPr="0026456E">
        <w:rPr>
          <w:rFonts w:hint="eastAsia"/>
        </w:rPr>
        <w:t>静态</w:t>
      </w:r>
      <w:r w:rsidRPr="00B12260">
        <w:rPr>
          <w:rFonts w:hint="eastAsia"/>
        </w:rPr>
        <w:t>SRLSP</w:t>
      </w:r>
      <w:r w:rsidRPr="00B12260">
        <w:rPr>
          <w:rFonts w:hint="eastAsia"/>
        </w:rPr>
        <w:t>。</w:t>
      </w:r>
    </w:p>
    <w:p w:rsidR="000F3D97" w:rsidRDefault="000F3D97" w:rsidP="000F3D97">
      <w:pPr>
        <w:pStyle w:val="TerminalDisplayIndent1"/>
      </w:pPr>
      <w:fldSimple w:instr=" DOCVARIABLE  varglobal_77768  \* MERGEFORMAT " w:fldLock="1">
        <w:r>
          <w:t>[</w:t>
        </w:r>
      </w:fldSimple>
      <w:r>
        <w:t xml:space="preserve">RouterA] interface tunnel </w:t>
      </w:r>
      <w:r>
        <w:rPr>
          <w:rFonts w:hint="eastAsia"/>
        </w:rPr>
        <w:t>1</w:t>
      </w:r>
      <w:r>
        <w:t xml:space="preserve"> mode mpls-te</w:t>
      </w:r>
    </w:p>
    <w:p w:rsidR="000F3D97" w:rsidRDefault="000F3D97" w:rsidP="000F3D97">
      <w:pPr>
        <w:pStyle w:val="TerminalDisplayIndent1"/>
      </w:pPr>
      <w:fldSimple w:instr=" DOCVARIABLE  varglobal_77768  \* MERGEFORMAT " w:fldLock="1">
        <w:r>
          <w:t>[</w:t>
        </w:r>
      </w:fldSimple>
      <w:r>
        <w:t>RouterA-Tunnel</w:t>
      </w:r>
      <w:r>
        <w:rPr>
          <w:rFonts w:hint="eastAsia"/>
        </w:rPr>
        <w:t>1</w:t>
      </w:r>
      <w:r>
        <w:t xml:space="preserve">] </w:t>
      </w:r>
      <w:r w:rsidRPr="00C82965">
        <w:t xml:space="preserve">ip address </w:t>
      </w:r>
      <w:r w:rsidRPr="00AB5319">
        <w:t>6.1.1.1 255.255.255.0</w:t>
      </w:r>
    </w:p>
    <w:p w:rsidR="000F3D97" w:rsidRDefault="000F3D97" w:rsidP="000F3D97">
      <w:pPr>
        <w:pStyle w:val="TerminalDisplayIndent1"/>
      </w:pPr>
      <w:fldSimple w:instr=" DOCVARIABLE  varglobal_77768  \* MERGEFORMAT " w:fldLock="1">
        <w:r>
          <w:t>[</w:t>
        </w:r>
      </w:fldSimple>
      <w:r>
        <w:t>RouterA-Tunnel</w:t>
      </w:r>
      <w:r>
        <w:rPr>
          <w:rFonts w:hint="eastAsia"/>
        </w:rPr>
        <w:t>1</w:t>
      </w:r>
      <w:r>
        <w:t>] destination 4.4.4.</w:t>
      </w:r>
      <w:r>
        <w:rPr>
          <w:rFonts w:hint="eastAsia"/>
        </w:rPr>
        <w:t>4</w:t>
      </w:r>
    </w:p>
    <w:p w:rsidR="000F3D97" w:rsidRDefault="000F3D97" w:rsidP="000F3D97">
      <w:pPr>
        <w:pStyle w:val="TerminalDisplayIndent1"/>
      </w:pPr>
      <w:fldSimple w:instr=" DOCVARIABLE  varglobal_77768  \* MERGEFORMAT " w:fldLock="1">
        <w:r>
          <w:t>[</w:t>
        </w:r>
      </w:fldSimple>
      <w:r>
        <w:t>RouterA-Tunnel</w:t>
      </w:r>
      <w:r>
        <w:rPr>
          <w:rFonts w:hint="eastAsia"/>
        </w:rPr>
        <w:t>1</w:t>
      </w:r>
      <w:r>
        <w:t>] mpls te signaling static</w:t>
      </w:r>
    </w:p>
    <w:p w:rsidR="000F3D97" w:rsidRDefault="000F3D97" w:rsidP="000F3D97">
      <w:pPr>
        <w:pStyle w:val="TerminalDisplayIndent1"/>
      </w:pPr>
      <w:fldSimple w:instr=" DOCVARIABLE  varglobal_77768  \* MERGEFORMAT " w:fldLock="1">
        <w:r>
          <w:t>[</w:t>
        </w:r>
      </w:fldSimple>
      <w:r>
        <w:t>RouterA-Tunnel</w:t>
      </w:r>
      <w:r>
        <w:rPr>
          <w:rFonts w:hint="eastAsia"/>
        </w:rPr>
        <w:t>1</w:t>
      </w:r>
      <w:r>
        <w:t>] mpls te static-sr-mpls static-sr-lsp-1</w:t>
      </w:r>
    </w:p>
    <w:p w:rsidR="000F3D97" w:rsidRDefault="000F3D97" w:rsidP="000F3D97">
      <w:pPr>
        <w:pStyle w:val="TerminalDisplayIndent1"/>
      </w:pPr>
      <w:fldSimple w:instr=" DOCVARIABLE  varglobal_77768  \* MERGEFORMAT " w:fldLock="1">
        <w:r>
          <w:t>[</w:t>
        </w:r>
      </w:fldSimple>
      <w:r>
        <w:t>RouterA-Tunnel</w:t>
      </w:r>
      <w:r>
        <w:rPr>
          <w:rFonts w:hint="eastAsia"/>
        </w:rPr>
        <w:t>1</w:t>
      </w:r>
      <w:r>
        <w:t>] quit</w:t>
      </w:r>
    </w:p>
    <w:p w:rsidR="000F3D97" w:rsidRPr="00B12260" w:rsidRDefault="000F3D97" w:rsidP="000F3D97">
      <w:pPr>
        <w:pStyle w:val="ItemIndent1"/>
      </w:pPr>
      <w:r w:rsidRPr="00B12260">
        <w:rPr>
          <w:rFonts w:hint="eastAsia"/>
        </w:rPr>
        <w:t xml:space="preserve"># </w:t>
      </w:r>
      <w:r w:rsidRPr="00B12260">
        <w:rPr>
          <w:rFonts w:hint="eastAsia"/>
        </w:rPr>
        <w:t>在</w:t>
      </w:r>
      <w:r w:rsidRPr="00B12260">
        <w:rPr>
          <w:rFonts w:hint="eastAsia"/>
        </w:rPr>
        <w:t>Router A</w:t>
      </w:r>
      <w:r w:rsidRPr="00B12260">
        <w:rPr>
          <w:rFonts w:hint="eastAsia"/>
        </w:rPr>
        <w:t>上配置静态路由，使得到达网络</w:t>
      </w:r>
      <w:r w:rsidRPr="00B12260">
        <w:rPr>
          <w:rFonts w:hint="eastAsia"/>
        </w:rPr>
        <w:t>100.1.2.0/24</w:t>
      </w:r>
      <w:r w:rsidRPr="00B12260">
        <w:rPr>
          <w:rFonts w:hint="eastAsia"/>
        </w:rPr>
        <w:t>的流量通过</w:t>
      </w:r>
      <w:r w:rsidRPr="00B12260">
        <w:rPr>
          <w:rFonts w:hint="eastAsia"/>
        </w:rPr>
        <w:t>MPLS TE</w:t>
      </w:r>
      <w:r w:rsidRPr="00B12260">
        <w:rPr>
          <w:rFonts w:hint="eastAsia"/>
        </w:rPr>
        <w:t>隧道接口</w:t>
      </w:r>
      <w:r w:rsidRPr="00B12260">
        <w:rPr>
          <w:rFonts w:hint="eastAsia"/>
        </w:rPr>
        <w:t>Tunnel</w:t>
      </w:r>
      <w:r w:rsidRPr="0026456E">
        <w:rPr>
          <w:rFonts w:hint="eastAsia"/>
        </w:rPr>
        <w:t>1</w:t>
      </w:r>
      <w:r w:rsidRPr="00B12260">
        <w:rPr>
          <w:rFonts w:hint="eastAsia"/>
        </w:rPr>
        <w:t>转发。</w:t>
      </w:r>
    </w:p>
    <w:p w:rsidR="000F3D97" w:rsidRPr="000F3D97" w:rsidRDefault="000F3D97" w:rsidP="00F919C9">
      <w:pPr>
        <w:pStyle w:val="TerminalDisplayIndent1"/>
      </w:pPr>
      <w:fldSimple w:instr=" DOCVARIABLE  varglobal_77768  \* MERGEFORMAT " w:fldLock="1">
        <w:r>
          <w:t>[</w:t>
        </w:r>
      </w:fldSimple>
      <w:r w:rsidRPr="0005703C">
        <w:t xml:space="preserve">RouterA] ip route-static 100.1.2.0 24 tunnel </w:t>
      </w:r>
      <w:r>
        <w:rPr>
          <w:rFonts w:hint="eastAsia"/>
        </w:rPr>
        <w:t>1</w:t>
      </w:r>
      <w:r w:rsidRPr="0005703C">
        <w:t xml:space="preserve"> preference 1</w:t>
      </w:r>
    </w:p>
    <w:p w:rsidR="00F919C9" w:rsidRDefault="00F919C9" w:rsidP="00B7696C">
      <w:pPr>
        <w:pStyle w:val="ItemStep"/>
      </w:pPr>
      <w:r>
        <w:rPr>
          <w:rFonts w:hint="eastAsia"/>
        </w:rPr>
        <w:t>配置</w:t>
      </w:r>
      <w:r>
        <w:rPr>
          <w:rFonts w:hint="eastAsia"/>
        </w:rPr>
        <w:t>Router B</w:t>
      </w:r>
      <w:r>
        <w:rPr>
          <w:rFonts w:hint="eastAsia"/>
        </w:rPr>
        <w:t>。</w:t>
      </w:r>
    </w:p>
    <w:p w:rsidR="000F3D97" w:rsidRDefault="000F3D97">
      <w:pPr>
        <w:pStyle w:val="ItemIndent1"/>
        <w:rPr>
          <w:lang w:eastAsia="zh-CN"/>
        </w:rPr>
      </w:pPr>
      <w:r w:rsidRPr="00A960B8">
        <w:rPr>
          <w:rFonts w:hint="eastAsia"/>
          <w:lang w:eastAsia="zh-CN"/>
        </w:rPr>
        <w:t xml:space="preserve"># </w:t>
      </w:r>
      <w:r w:rsidRPr="00A960B8">
        <w:rPr>
          <w:rFonts w:hint="eastAsia"/>
          <w:lang w:eastAsia="zh-CN"/>
        </w:rPr>
        <w:t>配置</w:t>
      </w:r>
      <w:r w:rsidRPr="00A960B8">
        <w:rPr>
          <w:rFonts w:hint="eastAsia"/>
          <w:lang w:eastAsia="zh-CN"/>
        </w:rPr>
        <w:t>IS-IS</w:t>
      </w:r>
      <w:r w:rsidRPr="00A960B8">
        <w:rPr>
          <w:rFonts w:hint="eastAsia"/>
          <w:lang w:eastAsia="zh-CN"/>
        </w:rPr>
        <w:t>协议实现网络层互通，开销值类型</w:t>
      </w:r>
      <w:r w:rsidRPr="00A960B8">
        <w:rPr>
          <w:rFonts w:hint="eastAsia"/>
          <w:lang w:eastAsia="zh-CN"/>
        </w:rPr>
        <w:t>wide</w:t>
      </w:r>
      <w:r w:rsidRPr="00A960B8">
        <w:rPr>
          <w:rFonts w:hint="eastAsia"/>
          <w:lang w:eastAsia="zh-CN"/>
        </w:rPr>
        <w:t>。</w:t>
      </w:r>
    </w:p>
    <w:p w:rsidR="00F919C9" w:rsidRDefault="00F919C9" w:rsidP="00F919C9">
      <w:pPr>
        <w:pStyle w:val="TerminalDisplayIndent1"/>
      </w:pPr>
      <w:r>
        <w:rPr>
          <w:rFonts w:hint="eastAsia"/>
        </w:rPr>
        <w:t>&lt;RouterB&gt; system-view</w:t>
      </w:r>
    </w:p>
    <w:p w:rsidR="00F919C9" w:rsidRDefault="00F919C9" w:rsidP="00F919C9">
      <w:pPr>
        <w:pStyle w:val="TerminalDisplayIndent1"/>
      </w:pPr>
      <w:r>
        <w:rPr>
          <w:rFonts w:hint="eastAsia"/>
        </w:rPr>
        <w:t>[RouterB] isis 1</w:t>
      </w:r>
    </w:p>
    <w:p w:rsidR="00F919C9" w:rsidRDefault="00F919C9" w:rsidP="00F919C9">
      <w:pPr>
        <w:pStyle w:val="TerminalDisplayIndent1"/>
      </w:pPr>
      <w:r>
        <w:rPr>
          <w:rFonts w:hint="eastAsia"/>
        </w:rPr>
        <w:t>[RouterB-isis-1] network-entity 00.0000.0000.0002.00</w:t>
      </w:r>
    </w:p>
    <w:p w:rsidR="00F919C9" w:rsidRDefault="00F919C9" w:rsidP="00F919C9">
      <w:pPr>
        <w:pStyle w:val="TerminalDisplayIndent1"/>
      </w:pPr>
      <w:r>
        <w:rPr>
          <w:rFonts w:hint="eastAsia"/>
        </w:rPr>
        <w:t>[RouterB-isis-1] cost-style wide</w:t>
      </w:r>
    </w:p>
    <w:p w:rsidR="00F919C9" w:rsidRDefault="00F919C9" w:rsidP="00F919C9">
      <w:pPr>
        <w:pStyle w:val="TerminalDisplayIndent1"/>
      </w:pPr>
      <w:r>
        <w:rPr>
          <w:rFonts w:hint="eastAsia"/>
        </w:rPr>
        <w:t>[RouterB-isis-1] quit</w:t>
      </w:r>
    </w:p>
    <w:p w:rsidR="00F919C9" w:rsidRDefault="00F919C9" w:rsidP="00F919C9">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F919C9" w:rsidRDefault="00F919C9" w:rsidP="00F919C9">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isis enable 1</w:t>
      </w:r>
    </w:p>
    <w:p w:rsidR="00F919C9" w:rsidRDefault="00F919C9" w:rsidP="00F919C9">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quit</w:t>
      </w:r>
    </w:p>
    <w:p w:rsidR="00F919C9" w:rsidRDefault="00F919C9" w:rsidP="00F919C9">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F919C9" w:rsidRDefault="00F919C9" w:rsidP="00F919C9">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isis enable 1</w:t>
      </w:r>
    </w:p>
    <w:p w:rsidR="00F919C9" w:rsidRDefault="00F919C9" w:rsidP="00F919C9">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quit</w:t>
      </w:r>
    </w:p>
    <w:p w:rsidR="00F919C9" w:rsidRDefault="00F919C9" w:rsidP="00F919C9">
      <w:pPr>
        <w:pStyle w:val="TerminalDisplayIndent1"/>
      </w:pPr>
      <w:r>
        <w:rPr>
          <w:rFonts w:hint="eastAsia"/>
        </w:rPr>
        <w:t>[RouterB] interface loopback 1</w:t>
      </w:r>
    </w:p>
    <w:p w:rsidR="00F919C9" w:rsidRDefault="00F919C9" w:rsidP="00F919C9">
      <w:pPr>
        <w:pStyle w:val="TerminalDisplayIndent1"/>
      </w:pPr>
      <w:r>
        <w:rPr>
          <w:rFonts w:hint="eastAsia"/>
        </w:rPr>
        <w:t>[RouterB-LoopBack1] isis enable 1</w:t>
      </w:r>
    </w:p>
    <w:p w:rsidR="00F919C9" w:rsidRDefault="00F919C9" w:rsidP="00F919C9">
      <w:pPr>
        <w:pStyle w:val="TerminalDisplayIndent1"/>
      </w:pPr>
      <w:r>
        <w:rPr>
          <w:rFonts w:hint="eastAsia"/>
        </w:rPr>
        <w:t>[RouterB-LoopBack1] quit</w:t>
      </w:r>
    </w:p>
    <w:p w:rsidR="000F3D97" w:rsidRDefault="000F3D97" w:rsidP="000F3D97">
      <w:pPr>
        <w:pStyle w:val="ItemIndent1"/>
      </w:pPr>
      <w:r>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Pr>
          <w:rFonts w:hint="eastAsia"/>
        </w:rPr>
        <w:t>。</w:t>
      </w:r>
    </w:p>
    <w:p w:rsidR="000F3D97" w:rsidRDefault="000F3D97" w:rsidP="000F3D97">
      <w:pPr>
        <w:pStyle w:val="TerminalDisplayIndent1"/>
      </w:pPr>
      <w:fldSimple w:instr=" DOCVARIABLE  varglobal_77768  \* MERGEFORMAT " w:fldLock="1">
        <w:r>
          <w:t>[</w:t>
        </w:r>
      </w:fldSimple>
      <w:r>
        <w:rPr>
          <w:rFonts w:hint="eastAsia"/>
        </w:rPr>
        <w:t>RouterB] mpls lsr-id 2.2.2.2</w:t>
      </w:r>
    </w:p>
    <w:p w:rsidR="000F3D97" w:rsidRDefault="000F3D97" w:rsidP="000F3D97">
      <w:pPr>
        <w:pStyle w:val="TerminalDisplayIndent1"/>
      </w:pPr>
      <w:fldSimple w:instr=" DOCVARIABLE  varglobal_77768  \* MERGEFORMAT " w:fldLock="1">
        <w:r>
          <w:t>[</w:t>
        </w:r>
      </w:fldSimple>
      <w:r>
        <w:rPr>
          <w:rFonts w:hint="eastAsia"/>
        </w:rPr>
        <w:t>RouterB]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B</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B</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Default="000F3D97" w:rsidP="000F3D97">
      <w:pPr>
        <w:pStyle w:val="TerminalDisplayIndent1"/>
      </w:pPr>
      <w:fldSimple w:instr=" DOCVARIABLE  varglobal_77768  \* MERGEFORMAT " w:fldLock="1">
        <w:r>
          <w:t>[</w:t>
        </w:r>
      </w:fldSimple>
      <w:r>
        <w:t>Router</w:t>
      </w:r>
      <w:r>
        <w:rPr>
          <w:rFonts w:hint="eastAsia"/>
        </w:rPr>
        <w:t>B</w:t>
      </w:r>
      <w:r>
        <w:t>]</w:t>
      </w:r>
      <w:r>
        <w:rPr>
          <w:rFonts w:hint="eastAsia"/>
        </w:rPr>
        <w:t xml:space="preserve">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quit</w:t>
      </w:r>
    </w:p>
    <w:p w:rsidR="000F3D97" w:rsidRPr="0026456E" w:rsidRDefault="000F3D97" w:rsidP="000F3D97">
      <w:pPr>
        <w:pStyle w:val="ItemIndent1"/>
      </w:pPr>
      <w:r w:rsidRPr="0026456E">
        <w:rPr>
          <w:rFonts w:hint="eastAsia"/>
        </w:rPr>
        <w:t xml:space="preserve"># </w:t>
      </w:r>
      <w:r w:rsidRPr="0026456E">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，同时在</w:t>
      </w:r>
      <w:r>
        <w:rPr>
          <w:rFonts w:hint="eastAsia"/>
        </w:rPr>
        <w:t>IS-IS IPv4</w:t>
      </w:r>
      <w:r>
        <w:rPr>
          <w:rFonts w:hint="eastAsia"/>
        </w:rPr>
        <w:t>单播地址族</w:t>
      </w:r>
      <w:r w:rsidRPr="0026456E">
        <w:rPr>
          <w:rFonts w:hint="eastAsia"/>
        </w:rPr>
        <w:t>视图下开启</w:t>
      </w:r>
      <w:r w:rsidRPr="0026456E">
        <w:rPr>
          <w:rFonts w:hint="eastAsia"/>
        </w:rPr>
        <w:t>MPLS SR</w:t>
      </w:r>
      <w:r w:rsidRPr="0026456E">
        <w:rPr>
          <w:rFonts w:hint="eastAsia"/>
        </w:rPr>
        <w:t>功能。</w:t>
      </w:r>
    </w:p>
    <w:p w:rsidR="000F3D97" w:rsidRDefault="000F3D97" w:rsidP="000F3D97">
      <w:pPr>
        <w:pStyle w:val="TerminalDisplayIndent1"/>
      </w:pPr>
      <w:fldSimple w:instr=" DOCVARIABLE  varglobal_77768  \* MERGEFORMAT " w:fldLock="1">
        <w:r>
          <w:t>[</w:t>
        </w:r>
      </w:fldSimple>
      <w:r>
        <w:rPr>
          <w:rFonts w:hint="eastAsia"/>
        </w:rPr>
        <w:t>RouterB] isis 1</w:t>
      </w:r>
    </w:p>
    <w:p w:rsidR="000F3D97" w:rsidRDefault="000F3D97" w:rsidP="000F3D97">
      <w:pPr>
        <w:pStyle w:val="TerminalDisplayIndent1"/>
      </w:pPr>
      <w:fldSimple w:instr=" DOCVARIABLE  varglobal_77768  \* MERGEFORMAT " w:fldLock="1">
        <w:r>
          <w:t>[</w:t>
        </w:r>
      </w:fldSimple>
      <w:r>
        <w:rPr>
          <w:rFonts w:hint="eastAsia"/>
        </w:rPr>
        <w:t xml:space="preserve">RouterB-isis-1] </w:t>
      </w:r>
      <w:r w:rsidRPr="0026456E">
        <w:t>segment-routing global-block</w:t>
      </w:r>
      <w:r>
        <w:rPr>
          <w:rFonts w:hint="eastAsia"/>
        </w:rPr>
        <w:t xml:space="preserve"> 17000 17999</w:t>
      </w:r>
    </w:p>
    <w:p w:rsidR="000F3D97" w:rsidRDefault="000F3D97" w:rsidP="000F3D97">
      <w:pPr>
        <w:pStyle w:val="TerminalDisplayIndent1"/>
      </w:pPr>
      <w:fldSimple w:instr=" DOCVARIABLE  varglobal_77768  \* MERGEFORMAT " w:fldLock="1">
        <w:r>
          <w:t>[</w:t>
        </w:r>
      </w:fldSimple>
      <w:r>
        <w:rPr>
          <w:rFonts w:hint="eastAsia"/>
        </w:rPr>
        <w:t>RouterB-isis-1] address-family ipv4</w:t>
      </w:r>
    </w:p>
    <w:p w:rsidR="000F3D97" w:rsidRDefault="000F3D97" w:rsidP="000F3D97">
      <w:pPr>
        <w:pStyle w:val="TerminalDisplayIndent1"/>
      </w:pPr>
      <w:fldSimple w:instr=" DOCVARIABLE  varglobal_77768  \* MERGEFORMAT " w:fldLock="1">
        <w:r>
          <w:t>[</w:t>
        </w:r>
      </w:fldSimple>
      <w:r>
        <w:rPr>
          <w:rFonts w:hint="eastAsia"/>
        </w:rPr>
        <w:t>RouterB-isis-1-ipv4] segment-routing mpls</w:t>
      </w:r>
    </w:p>
    <w:p w:rsidR="000F3D97" w:rsidRDefault="000F3D97" w:rsidP="000F3D97">
      <w:pPr>
        <w:pStyle w:val="TerminalDisplayIndent1"/>
      </w:pPr>
      <w:fldSimple w:instr=" DOCVARIABLE  varglobal_77768  \* MERGEFORMAT " w:fldLock="1">
        <w:r>
          <w:t>[</w:t>
        </w:r>
      </w:fldSimple>
      <w:r>
        <w:rPr>
          <w:rFonts w:hint="eastAsia"/>
        </w:rPr>
        <w:t>RouterB-isis-1-ipv4] quit</w:t>
      </w:r>
    </w:p>
    <w:p w:rsidR="000F3D97" w:rsidRPr="00F02758" w:rsidRDefault="000F3D97" w:rsidP="000F3D97">
      <w:pPr>
        <w:pStyle w:val="TerminalDisplayIndent1"/>
      </w:pPr>
      <w:fldSimple w:instr=" DOCVARIABLE  varglobal_77768  \* MERGEFORMAT " w:fldLock="1">
        <w:r>
          <w:t>[</w:t>
        </w:r>
      </w:fldSimple>
      <w:r>
        <w:rPr>
          <w:rFonts w:hint="eastAsia"/>
        </w:rPr>
        <w:t>RouterB-isis-1] quit</w:t>
      </w:r>
    </w:p>
    <w:p w:rsidR="000F3D97" w:rsidRPr="000F217F" w:rsidRDefault="000F3D97" w:rsidP="000F3D97">
      <w:pPr>
        <w:pStyle w:val="ItemIndent1"/>
        <w:rPr>
          <w:lang w:eastAsia="zh-CN"/>
        </w:rPr>
      </w:pPr>
      <w:r w:rsidRPr="000F217F">
        <w:rPr>
          <w:rFonts w:hint="eastAsia"/>
          <w:lang w:eastAsia="zh-CN"/>
        </w:rPr>
        <w:t xml:space="preserve"># </w:t>
      </w:r>
      <w:r w:rsidRPr="000F217F">
        <w:rPr>
          <w:rFonts w:hint="eastAsia"/>
          <w:lang w:eastAsia="zh-CN"/>
        </w:rPr>
        <w:t>配置前缀</w:t>
      </w:r>
      <w:r w:rsidRPr="000F217F">
        <w:rPr>
          <w:rFonts w:hint="eastAsia"/>
          <w:lang w:eastAsia="zh-CN"/>
        </w:rPr>
        <w:t>SID</w:t>
      </w:r>
      <w:r w:rsidRPr="000F217F">
        <w:rPr>
          <w:rFonts w:hint="eastAsia"/>
          <w:lang w:eastAsia="zh-CN"/>
        </w:rPr>
        <w:t>索引。</w:t>
      </w:r>
    </w:p>
    <w:p w:rsidR="000F3D97" w:rsidRDefault="000F3D97" w:rsidP="000F3D97">
      <w:pPr>
        <w:pStyle w:val="TerminalDisplayIndent1"/>
      </w:pPr>
      <w:fldSimple w:instr=" DOCVARIABLE  varglobal_77768  \* MERGEFORMAT " w:fldLock="1">
        <w:r>
          <w:t>[</w:t>
        </w:r>
      </w:fldSimple>
      <w:r>
        <w:rPr>
          <w:rFonts w:hint="eastAsia"/>
        </w:rPr>
        <w:t>RouterB] interface loopback 1</w:t>
      </w:r>
    </w:p>
    <w:p w:rsidR="000F3D97" w:rsidRDefault="000F3D97" w:rsidP="00F919C9">
      <w:pPr>
        <w:pStyle w:val="TerminalDisplayIndent1"/>
      </w:pPr>
      <w:fldSimple w:instr=" DOCVARIABLE  varglobal_77768  \* MERGEFORMAT " w:fldLock="1">
        <w:r>
          <w:t>[</w:t>
        </w:r>
      </w:fldSimple>
      <w:r>
        <w:rPr>
          <w:rFonts w:hint="eastAsia"/>
        </w:rPr>
        <w:t>RouterB-LoopBack1] isis prefix-sid index 20</w:t>
      </w:r>
    </w:p>
    <w:p w:rsidR="00F919C9" w:rsidRDefault="00F919C9" w:rsidP="00B7696C">
      <w:pPr>
        <w:pStyle w:val="ItemStep"/>
      </w:pPr>
      <w:r>
        <w:rPr>
          <w:rFonts w:hint="eastAsia"/>
        </w:rPr>
        <w:t>配置</w:t>
      </w:r>
      <w:r>
        <w:rPr>
          <w:rFonts w:hint="eastAsia"/>
        </w:rPr>
        <w:t>Router C</w:t>
      </w:r>
      <w:r>
        <w:rPr>
          <w:rFonts w:hint="eastAsia"/>
        </w:rPr>
        <w:t>。</w:t>
      </w:r>
    </w:p>
    <w:p w:rsidR="000F3D97" w:rsidRDefault="000F3D97">
      <w:pPr>
        <w:pStyle w:val="ItemIndent1"/>
        <w:rPr>
          <w:lang w:eastAsia="zh-CN"/>
        </w:rPr>
      </w:pPr>
      <w:r w:rsidRPr="00A960B8">
        <w:rPr>
          <w:rFonts w:hint="eastAsia"/>
          <w:lang w:eastAsia="zh-CN"/>
        </w:rPr>
        <w:t xml:space="preserve"># </w:t>
      </w:r>
      <w:r w:rsidRPr="00A960B8">
        <w:rPr>
          <w:rFonts w:hint="eastAsia"/>
          <w:lang w:eastAsia="zh-CN"/>
        </w:rPr>
        <w:t>配置</w:t>
      </w:r>
      <w:r w:rsidRPr="00A960B8">
        <w:rPr>
          <w:rFonts w:hint="eastAsia"/>
          <w:lang w:eastAsia="zh-CN"/>
        </w:rPr>
        <w:t>IS-IS</w:t>
      </w:r>
      <w:r w:rsidRPr="00A960B8">
        <w:rPr>
          <w:rFonts w:hint="eastAsia"/>
          <w:lang w:eastAsia="zh-CN"/>
        </w:rPr>
        <w:t>协议实现网络层互通，开销值类型</w:t>
      </w:r>
      <w:r w:rsidRPr="00A960B8">
        <w:rPr>
          <w:rFonts w:hint="eastAsia"/>
          <w:lang w:eastAsia="zh-CN"/>
        </w:rPr>
        <w:t>wide</w:t>
      </w:r>
      <w:r w:rsidRPr="00A960B8">
        <w:rPr>
          <w:rFonts w:hint="eastAsia"/>
          <w:lang w:eastAsia="zh-CN"/>
        </w:rPr>
        <w:t>。</w:t>
      </w:r>
    </w:p>
    <w:p w:rsidR="00F919C9" w:rsidRDefault="00F919C9" w:rsidP="00F919C9">
      <w:pPr>
        <w:pStyle w:val="TerminalDisplayIndent1"/>
      </w:pPr>
      <w:r>
        <w:rPr>
          <w:rFonts w:hint="eastAsia"/>
        </w:rPr>
        <w:t>&lt;RouterC&gt; system-view</w:t>
      </w:r>
    </w:p>
    <w:p w:rsidR="00F919C9" w:rsidRDefault="00F919C9" w:rsidP="00F919C9">
      <w:pPr>
        <w:pStyle w:val="TerminalDisplayIndent1"/>
      </w:pPr>
      <w:r>
        <w:rPr>
          <w:rFonts w:hint="eastAsia"/>
        </w:rPr>
        <w:t>[RouterC] isis 1</w:t>
      </w:r>
    </w:p>
    <w:p w:rsidR="00F919C9" w:rsidRDefault="00F919C9" w:rsidP="00F919C9">
      <w:pPr>
        <w:pStyle w:val="TerminalDisplayIndent1"/>
      </w:pPr>
      <w:r>
        <w:rPr>
          <w:rFonts w:hint="eastAsia"/>
        </w:rPr>
        <w:t>[RouterC-isis-1] network-entity 00.0000.0000.0003.00</w:t>
      </w:r>
    </w:p>
    <w:p w:rsidR="00F919C9" w:rsidRDefault="00F919C9" w:rsidP="00F919C9">
      <w:pPr>
        <w:pStyle w:val="TerminalDisplayIndent1"/>
      </w:pPr>
      <w:r>
        <w:rPr>
          <w:rFonts w:hint="eastAsia"/>
        </w:rPr>
        <w:t>[RouterC-isis-1] cost-style wide</w:t>
      </w:r>
    </w:p>
    <w:p w:rsidR="00F919C9" w:rsidRDefault="00F919C9" w:rsidP="00F919C9">
      <w:pPr>
        <w:pStyle w:val="TerminalDisplayIndent1"/>
      </w:pPr>
      <w:r>
        <w:rPr>
          <w:rFonts w:hint="eastAsia"/>
        </w:rPr>
        <w:t>[</w:t>
      </w:r>
      <w:r w:rsidR="00084851">
        <w:rPr>
          <w:rFonts w:hint="eastAsia"/>
        </w:rPr>
        <w:t>RouterC</w:t>
      </w:r>
      <w:r>
        <w:rPr>
          <w:rFonts w:hint="eastAsia"/>
        </w:rPr>
        <w:t>-isis-1] quit</w:t>
      </w:r>
    </w:p>
    <w:p w:rsidR="00F919C9" w:rsidRDefault="00F919C9" w:rsidP="00F919C9">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F919C9" w:rsidRDefault="00F919C9" w:rsidP="00F919C9">
      <w:pPr>
        <w:pStyle w:val="TerminalDisplayIndent1"/>
      </w:pPr>
      <w:r w:rsidRPr="00C81E4A">
        <w:t>[</w:t>
      </w:r>
      <w:r>
        <w:t>Router</w:t>
      </w:r>
      <w:r>
        <w:rPr>
          <w:rFonts w:hint="eastAsia"/>
        </w:rPr>
        <w:t>C</w:t>
      </w:r>
      <w:r>
        <w:t>-GigabitEthernet</w:t>
      </w:r>
      <w:r w:rsidR="00D308C0">
        <w:rPr>
          <w:rFonts w:hint="eastAsia"/>
        </w:rPr>
        <w:t>3/1/</w:t>
      </w:r>
      <w:r w:rsidRPr="00C81E4A">
        <w:t>1]</w:t>
      </w:r>
      <w:r>
        <w:rPr>
          <w:rFonts w:hint="eastAsia"/>
        </w:rPr>
        <w:t xml:space="preserve"> isis enable 1</w:t>
      </w:r>
    </w:p>
    <w:p w:rsidR="00F919C9" w:rsidRDefault="00F919C9" w:rsidP="00F919C9">
      <w:pPr>
        <w:pStyle w:val="TerminalDisplayIndent1"/>
      </w:pPr>
      <w:r w:rsidRPr="00C81E4A">
        <w:t>[</w:t>
      </w:r>
      <w:r>
        <w:t>Router</w:t>
      </w:r>
      <w:r>
        <w:rPr>
          <w:rFonts w:hint="eastAsia"/>
        </w:rPr>
        <w:t>C</w:t>
      </w:r>
      <w:r w:rsidRPr="00C81E4A">
        <w:t>-GigabitEthernet</w:t>
      </w:r>
      <w:r w:rsidR="00D308C0">
        <w:rPr>
          <w:rFonts w:hint="eastAsia"/>
        </w:rPr>
        <w:t>3/1/</w:t>
      </w:r>
      <w:r w:rsidRPr="00C81E4A">
        <w:t>1]</w:t>
      </w:r>
      <w:r>
        <w:rPr>
          <w:rFonts w:hint="eastAsia"/>
        </w:rPr>
        <w:t xml:space="preserve"> quit</w:t>
      </w:r>
    </w:p>
    <w:p w:rsidR="00F919C9" w:rsidRDefault="00F919C9" w:rsidP="00F919C9">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F919C9" w:rsidRDefault="00F919C9" w:rsidP="00F919C9">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isis enable 1</w:t>
      </w:r>
    </w:p>
    <w:p w:rsidR="00F919C9" w:rsidRDefault="00F919C9" w:rsidP="00F919C9">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quit</w:t>
      </w:r>
    </w:p>
    <w:p w:rsidR="00F919C9" w:rsidRDefault="00F919C9" w:rsidP="00F919C9">
      <w:pPr>
        <w:pStyle w:val="TerminalDisplayIndent1"/>
      </w:pPr>
      <w:r>
        <w:rPr>
          <w:rFonts w:hint="eastAsia"/>
        </w:rPr>
        <w:t>[RouterC] interface loopback 1</w:t>
      </w:r>
    </w:p>
    <w:p w:rsidR="00F919C9" w:rsidRDefault="00F919C9" w:rsidP="00F919C9">
      <w:pPr>
        <w:pStyle w:val="TerminalDisplayIndent1"/>
      </w:pPr>
      <w:r>
        <w:rPr>
          <w:rFonts w:hint="eastAsia"/>
        </w:rPr>
        <w:t>[RouterC-LoopBack1] isis enable 1</w:t>
      </w:r>
    </w:p>
    <w:p w:rsidR="00F919C9" w:rsidRDefault="00F919C9" w:rsidP="00F919C9">
      <w:pPr>
        <w:pStyle w:val="TerminalDisplayIndent1"/>
      </w:pPr>
      <w:r>
        <w:rPr>
          <w:rFonts w:hint="eastAsia"/>
        </w:rPr>
        <w:t>[RouterC-LoopBack1] quit</w:t>
      </w:r>
    </w:p>
    <w:p w:rsidR="000F3D97" w:rsidRDefault="000F3D97" w:rsidP="000F3D97">
      <w:pPr>
        <w:pStyle w:val="ItemIndent1"/>
      </w:pPr>
      <w:r>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Pr>
          <w:rFonts w:hint="eastAsia"/>
        </w:rPr>
        <w:t>。</w:t>
      </w:r>
    </w:p>
    <w:p w:rsidR="000F3D97" w:rsidRDefault="000F3D97" w:rsidP="000F3D97">
      <w:pPr>
        <w:pStyle w:val="TerminalDisplayIndent1"/>
      </w:pPr>
      <w:fldSimple w:instr=" DOCVARIABLE  varglobal_77768  \* MERGEFORMAT " w:fldLock="1">
        <w:r>
          <w:t>[</w:t>
        </w:r>
      </w:fldSimple>
      <w:r>
        <w:rPr>
          <w:rFonts w:hint="eastAsia"/>
        </w:rPr>
        <w:t>RouterC] mpls lsr-id 3.3.3.3</w:t>
      </w:r>
    </w:p>
    <w:p w:rsidR="000F3D97" w:rsidRDefault="000F3D97" w:rsidP="000F3D97">
      <w:pPr>
        <w:pStyle w:val="TerminalDisplayIndent1"/>
      </w:pPr>
      <w:fldSimple w:instr=" DOCVARIABLE  varglobal_77768  \* MERGEFORMAT " w:fldLock="1">
        <w:r>
          <w:t>[</w:t>
        </w:r>
      </w:fldSimple>
      <w:r>
        <w:rPr>
          <w:rFonts w:hint="eastAsia"/>
        </w:rPr>
        <w:t>RouterC]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C</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C</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Default="000F3D97" w:rsidP="000F3D97">
      <w:pPr>
        <w:pStyle w:val="TerminalDisplayIndent1"/>
      </w:pPr>
      <w:fldSimple w:instr=" DOCVARIABLE  varglobal_77768  \* MERGEFORMAT " w:fldLock="1">
        <w:r>
          <w:t>[</w:t>
        </w:r>
      </w:fldSimple>
      <w:r>
        <w:t>Router</w:t>
      </w:r>
      <w:r>
        <w:rPr>
          <w:rFonts w:hint="eastAsia"/>
        </w:rPr>
        <w:t>C</w:t>
      </w:r>
      <w:r>
        <w:t>]</w:t>
      </w:r>
      <w:r>
        <w:rPr>
          <w:rFonts w:hint="eastAsia"/>
        </w:rPr>
        <w:t xml:space="preserve">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quit</w:t>
      </w:r>
    </w:p>
    <w:p w:rsidR="000F3D97" w:rsidRPr="0026456E" w:rsidRDefault="000F3D97" w:rsidP="000F3D97">
      <w:pPr>
        <w:pStyle w:val="ItemIndent1"/>
      </w:pPr>
      <w:r w:rsidRPr="0026456E">
        <w:rPr>
          <w:rFonts w:hint="eastAsia"/>
        </w:rPr>
        <w:t xml:space="preserve"># </w:t>
      </w:r>
      <w:r w:rsidRPr="0026456E">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，同时在</w:t>
      </w:r>
      <w:r>
        <w:rPr>
          <w:rFonts w:hint="eastAsia"/>
        </w:rPr>
        <w:t>IS-IS IPv4</w:t>
      </w:r>
      <w:r>
        <w:rPr>
          <w:rFonts w:hint="eastAsia"/>
        </w:rPr>
        <w:t>单播地址族</w:t>
      </w:r>
      <w:r w:rsidRPr="0026456E">
        <w:rPr>
          <w:rFonts w:hint="eastAsia"/>
        </w:rPr>
        <w:t>视图下开启</w:t>
      </w:r>
      <w:r w:rsidRPr="0026456E">
        <w:rPr>
          <w:rFonts w:hint="eastAsia"/>
        </w:rPr>
        <w:t>MPLS SR</w:t>
      </w:r>
      <w:r w:rsidRPr="0026456E">
        <w:rPr>
          <w:rFonts w:hint="eastAsia"/>
        </w:rPr>
        <w:t>功能。</w:t>
      </w:r>
    </w:p>
    <w:p w:rsidR="000F3D97" w:rsidRDefault="000F3D97" w:rsidP="000F3D97">
      <w:pPr>
        <w:pStyle w:val="TerminalDisplayIndent1"/>
      </w:pPr>
      <w:fldSimple w:instr=" DOCVARIABLE  varglobal_77768  \* MERGEFORMAT " w:fldLock="1">
        <w:r>
          <w:t>[</w:t>
        </w:r>
      </w:fldSimple>
      <w:r>
        <w:rPr>
          <w:rFonts w:hint="eastAsia"/>
        </w:rPr>
        <w:t>RouterC] isis 1</w:t>
      </w:r>
    </w:p>
    <w:p w:rsidR="000F3D97" w:rsidRDefault="000F3D97" w:rsidP="000F3D97">
      <w:pPr>
        <w:pStyle w:val="TerminalDisplayIndent1"/>
      </w:pPr>
      <w:fldSimple w:instr=" DOCVARIABLE  varglobal_77768  \* MERGEFORMAT " w:fldLock="1">
        <w:r>
          <w:t>[</w:t>
        </w:r>
      </w:fldSimple>
      <w:r>
        <w:rPr>
          <w:rFonts w:hint="eastAsia"/>
        </w:rPr>
        <w:t xml:space="preserve">RouterC-isis-1] </w:t>
      </w:r>
      <w:r w:rsidRPr="0026456E">
        <w:t>segment-routing global-block</w:t>
      </w:r>
      <w:r>
        <w:rPr>
          <w:rFonts w:hint="eastAsia"/>
        </w:rPr>
        <w:t xml:space="preserve"> 18000 18999</w:t>
      </w:r>
    </w:p>
    <w:p w:rsidR="000F3D97" w:rsidRDefault="000F3D97" w:rsidP="000F3D97">
      <w:pPr>
        <w:pStyle w:val="TerminalDisplayIndent1"/>
      </w:pPr>
      <w:fldSimple w:instr=" DOCVARIABLE  varglobal_77768  \* MERGEFORMAT " w:fldLock="1">
        <w:r>
          <w:t>[</w:t>
        </w:r>
      </w:fldSimple>
      <w:r>
        <w:rPr>
          <w:rFonts w:hint="eastAsia"/>
        </w:rPr>
        <w:t>RouterC-isis-1] address-family ipv4</w:t>
      </w:r>
    </w:p>
    <w:p w:rsidR="000F3D97" w:rsidRDefault="000F3D97" w:rsidP="000F3D97">
      <w:pPr>
        <w:pStyle w:val="TerminalDisplayIndent1"/>
      </w:pPr>
      <w:fldSimple w:instr=" DOCVARIABLE  varglobal_77768  \* MERGEFORMAT " w:fldLock="1">
        <w:r>
          <w:t>[</w:t>
        </w:r>
      </w:fldSimple>
      <w:r>
        <w:rPr>
          <w:rFonts w:hint="eastAsia"/>
        </w:rPr>
        <w:t>RouterC-isis-1-ipv4] segment-routing mpls</w:t>
      </w:r>
    </w:p>
    <w:p w:rsidR="000F3D97" w:rsidRDefault="000F3D97" w:rsidP="000F3D97">
      <w:pPr>
        <w:pStyle w:val="TerminalDisplayIndent1"/>
      </w:pPr>
      <w:fldSimple w:instr=" DOCVARIABLE  varglobal_77768  \* MERGEFORMAT " w:fldLock="1">
        <w:r>
          <w:t>[</w:t>
        </w:r>
      </w:fldSimple>
      <w:r>
        <w:rPr>
          <w:rFonts w:hint="eastAsia"/>
        </w:rPr>
        <w:t>RouterC-isis-1-ipv4] quit</w:t>
      </w:r>
    </w:p>
    <w:p w:rsidR="000F3D97" w:rsidRPr="00F02758" w:rsidRDefault="000F3D97" w:rsidP="000F3D97">
      <w:pPr>
        <w:pStyle w:val="TerminalDisplayIndent1"/>
      </w:pPr>
      <w:fldSimple w:instr=" DOCVARIABLE  varglobal_77768  \* MERGEFORMAT " w:fldLock="1">
        <w:r>
          <w:t>[</w:t>
        </w:r>
      </w:fldSimple>
      <w:r>
        <w:rPr>
          <w:rFonts w:hint="eastAsia"/>
        </w:rPr>
        <w:t>RouterC-isis-1] quit</w:t>
      </w:r>
    </w:p>
    <w:p w:rsidR="000F3D97" w:rsidRPr="0026456E" w:rsidRDefault="000F3D97" w:rsidP="000F3D97">
      <w:pPr>
        <w:pStyle w:val="ItemIndent1"/>
      </w:pPr>
      <w:r w:rsidRPr="0026456E">
        <w:rPr>
          <w:rFonts w:hint="eastAsia"/>
        </w:rPr>
        <w:t xml:space="preserve"># </w:t>
      </w:r>
      <w:r>
        <w:rPr>
          <w:rFonts w:hint="eastAsia"/>
        </w:rPr>
        <w:t>配置</w:t>
      </w:r>
      <w:r w:rsidRPr="00A960B8">
        <w:rPr>
          <w:rFonts w:hint="eastAsia"/>
        </w:rPr>
        <w:t>前缀</w:t>
      </w:r>
      <w:r w:rsidRPr="00A960B8">
        <w:rPr>
          <w:rFonts w:hint="eastAsia"/>
        </w:rPr>
        <w:t>SID</w:t>
      </w:r>
      <w:r w:rsidRPr="00A960B8">
        <w:rPr>
          <w:rFonts w:hint="eastAsia"/>
        </w:rPr>
        <w:t>索引</w:t>
      </w:r>
      <w:r w:rsidRPr="0026456E">
        <w:rPr>
          <w:rFonts w:hint="eastAsia"/>
        </w:rPr>
        <w:t>。</w:t>
      </w:r>
    </w:p>
    <w:p w:rsidR="000F3D97" w:rsidRDefault="000F3D97" w:rsidP="000F3D97">
      <w:pPr>
        <w:pStyle w:val="TerminalDisplayIndent1"/>
      </w:pPr>
      <w:fldSimple w:instr=" DOCVARIABLE  varglobal_77768  \* MERGEFORMAT " w:fldLock="1">
        <w:r>
          <w:t>[</w:t>
        </w:r>
      </w:fldSimple>
      <w:r>
        <w:rPr>
          <w:rFonts w:hint="eastAsia"/>
        </w:rPr>
        <w:t>RouterC] interface loopback 1</w:t>
      </w:r>
    </w:p>
    <w:p w:rsidR="000F3D97" w:rsidRDefault="000F3D97" w:rsidP="00F919C9">
      <w:pPr>
        <w:pStyle w:val="TerminalDisplayIndent1"/>
      </w:pPr>
      <w:fldSimple w:instr=" DOCVARIABLE  varglobal_77768  \* MERGEFORMAT " w:fldLock="1">
        <w:r>
          <w:t>[</w:t>
        </w:r>
      </w:fldSimple>
      <w:r>
        <w:rPr>
          <w:rFonts w:hint="eastAsia"/>
        </w:rPr>
        <w:t>RouterC-LoopBack1] isis prefix-sid index 30</w:t>
      </w:r>
    </w:p>
    <w:p w:rsidR="00F919C9" w:rsidRDefault="00F919C9" w:rsidP="00B7696C">
      <w:pPr>
        <w:pStyle w:val="ItemStep"/>
      </w:pPr>
      <w:r>
        <w:rPr>
          <w:rFonts w:hint="eastAsia"/>
        </w:rPr>
        <w:t>配置</w:t>
      </w:r>
      <w:r>
        <w:rPr>
          <w:rFonts w:hint="eastAsia"/>
        </w:rPr>
        <w:t>Router D</w:t>
      </w:r>
      <w:r>
        <w:rPr>
          <w:rFonts w:hint="eastAsia"/>
        </w:rPr>
        <w:t>。</w:t>
      </w:r>
    </w:p>
    <w:p w:rsidR="000F3D97" w:rsidRDefault="000F3D97">
      <w:pPr>
        <w:pStyle w:val="ItemIndent1"/>
        <w:rPr>
          <w:lang w:eastAsia="zh-CN"/>
        </w:rPr>
      </w:pPr>
      <w:r w:rsidRPr="00A960B8">
        <w:rPr>
          <w:rFonts w:hint="eastAsia"/>
          <w:lang w:eastAsia="zh-CN"/>
        </w:rPr>
        <w:t xml:space="preserve"># </w:t>
      </w:r>
      <w:r w:rsidRPr="00A960B8">
        <w:rPr>
          <w:rFonts w:hint="eastAsia"/>
          <w:lang w:eastAsia="zh-CN"/>
        </w:rPr>
        <w:t>配置</w:t>
      </w:r>
      <w:r w:rsidRPr="00A960B8">
        <w:rPr>
          <w:rFonts w:hint="eastAsia"/>
          <w:lang w:eastAsia="zh-CN"/>
        </w:rPr>
        <w:t>IS-IS</w:t>
      </w:r>
      <w:r w:rsidRPr="00A960B8">
        <w:rPr>
          <w:rFonts w:hint="eastAsia"/>
          <w:lang w:eastAsia="zh-CN"/>
        </w:rPr>
        <w:t>协议实现网络层互通，开销值类型</w:t>
      </w:r>
      <w:r w:rsidRPr="00A960B8">
        <w:rPr>
          <w:rFonts w:hint="eastAsia"/>
          <w:lang w:eastAsia="zh-CN"/>
        </w:rPr>
        <w:t>wide</w:t>
      </w:r>
      <w:r w:rsidRPr="00A960B8">
        <w:rPr>
          <w:rFonts w:hint="eastAsia"/>
          <w:lang w:eastAsia="zh-CN"/>
        </w:rPr>
        <w:t>。</w:t>
      </w:r>
    </w:p>
    <w:p w:rsidR="00F919C9" w:rsidRDefault="00F919C9" w:rsidP="00F919C9">
      <w:pPr>
        <w:pStyle w:val="TerminalDisplayIndent1"/>
      </w:pPr>
      <w:r>
        <w:rPr>
          <w:rFonts w:hint="eastAsia"/>
        </w:rPr>
        <w:t>&lt;RouterD&gt; system-view</w:t>
      </w:r>
    </w:p>
    <w:p w:rsidR="00F919C9" w:rsidRDefault="00F919C9" w:rsidP="00F919C9">
      <w:pPr>
        <w:pStyle w:val="TerminalDisplayIndent1"/>
      </w:pPr>
      <w:r>
        <w:rPr>
          <w:rFonts w:hint="eastAsia"/>
        </w:rPr>
        <w:t>[RouterD] isis 1</w:t>
      </w:r>
    </w:p>
    <w:p w:rsidR="00F919C9" w:rsidRDefault="00F919C9" w:rsidP="00F919C9">
      <w:pPr>
        <w:pStyle w:val="TerminalDisplayIndent1"/>
      </w:pPr>
      <w:r>
        <w:rPr>
          <w:rFonts w:hint="eastAsia"/>
        </w:rPr>
        <w:t>[RouterD-isis-1] network-entity 00.0000.0000.</w:t>
      </w:r>
      <w:r w:rsidR="001E5D48">
        <w:rPr>
          <w:rFonts w:hint="eastAsia"/>
        </w:rPr>
        <w:t>0004</w:t>
      </w:r>
      <w:r>
        <w:rPr>
          <w:rFonts w:hint="eastAsia"/>
        </w:rPr>
        <w:t>.00</w:t>
      </w:r>
    </w:p>
    <w:p w:rsidR="00F919C9" w:rsidRDefault="00F919C9" w:rsidP="00F919C9">
      <w:pPr>
        <w:pStyle w:val="TerminalDisplayIndent1"/>
      </w:pPr>
      <w:r>
        <w:rPr>
          <w:rFonts w:hint="eastAsia"/>
        </w:rPr>
        <w:t>[RouterD-isis-1] cost-style wide</w:t>
      </w:r>
    </w:p>
    <w:p w:rsidR="00F919C9" w:rsidRDefault="00F919C9" w:rsidP="00F919C9">
      <w:pPr>
        <w:pStyle w:val="TerminalDisplayIndent1"/>
      </w:pPr>
      <w:r>
        <w:rPr>
          <w:rFonts w:hint="eastAsia"/>
        </w:rPr>
        <w:t>[RouterD-isis-1] quit</w:t>
      </w:r>
    </w:p>
    <w:p w:rsidR="00F919C9" w:rsidRDefault="00F919C9" w:rsidP="00F919C9">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F919C9" w:rsidRDefault="00F919C9" w:rsidP="00F919C9">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isis enable 1</w:t>
      </w:r>
    </w:p>
    <w:p w:rsidR="00F919C9" w:rsidRDefault="00F919C9" w:rsidP="00F919C9">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quit</w:t>
      </w:r>
    </w:p>
    <w:p w:rsidR="00F919C9" w:rsidRDefault="00F919C9" w:rsidP="00F919C9">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F919C9" w:rsidRDefault="00F919C9" w:rsidP="00F919C9">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isis enable 1</w:t>
      </w:r>
    </w:p>
    <w:p w:rsidR="00F919C9" w:rsidRDefault="00F919C9" w:rsidP="00F919C9">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quit</w:t>
      </w:r>
    </w:p>
    <w:p w:rsidR="00F919C9" w:rsidRDefault="00F919C9" w:rsidP="00F919C9">
      <w:pPr>
        <w:pStyle w:val="TerminalDisplayIndent1"/>
      </w:pPr>
      <w:r>
        <w:rPr>
          <w:rFonts w:hint="eastAsia"/>
        </w:rPr>
        <w:t>[RouterD] interface loopback 1</w:t>
      </w:r>
    </w:p>
    <w:p w:rsidR="00F919C9" w:rsidRDefault="00F919C9" w:rsidP="00F919C9">
      <w:pPr>
        <w:pStyle w:val="TerminalDisplayIndent1"/>
      </w:pPr>
      <w:r>
        <w:rPr>
          <w:rFonts w:hint="eastAsia"/>
        </w:rPr>
        <w:t>[RouterD-LoopBack1] isis enable 1</w:t>
      </w:r>
    </w:p>
    <w:p w:rsidR="00F919C9" w:rsidRDefault="00F919C9" w:rsidP="00F919C9">
      <w:pPr>
        <w:pStyle w:val="TerminalDisplayIndent1"/>
      </w:pPr>
      <w:r>
        <w:rPr>
          <w:rFonts w:hint="eastAsia"/>
        </w:rPr>
        <w:t>[RouterD-LoopBack1] quit</w:t>
      </w:r>
    </w:p>
    <w:p w:rsidR="000F3D97" w:rsidRDefault="000F3D97" w:rsidP="000F3D97">
      <w:pPr>
        <w:pStyle w:val="ItemIndent1"/>
      </w:pPr>
      <w:r>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Pr>
          <w:rFonts w:hint="eastAsia"/>
        </w:rPr>
        <w:t>。</w:t>
      </w:r>
    </w:p>
    <w:p w:rsidR="000F3D97" w:rsidRDefault="000F3D97" w:rsidP="000F3D97">
      <w:pPr>
        <w:pStyle w:val="TerminalDisplayIndent1"/>
      </w:pPr>
      <w:fldSimple w:instr=" DOCVARIABLE  varglobal_77768  \* MERGEFORMAT " w:fldLock="1">
        <w:r>
          <w:t>[</w:t>
        </w:r>
      </w:fldSimple>
      <w:r>
        <w:rPr>
          <w:rFonts w:hint="eastAsia"/>
        </w:rPr>
        <w:t>RouterD] mpls lsr-id 4.4.4.4</w:t>
      </w:r>
    </w:p>
    <w:p w:rsidR="000F3D97" w:rsidRDefault="000F3D97" w:rsidP="000F3D97">
      <w:pPr>
        <w:pStyle w:val="TerminalDisplayIndent1"/>
      </w:pPr>
      <w:fldSimple w:instr=" DOCVARIABLE  varglobal_77768  \* MERGEFORMAT " w:fldLock="1">
        <w:r>
          <w:t>[</w:t>
        </w:r>
      </w:fldSimple>
      <w:r>
        <w:rPr>
          <w:rFonts w:hint="eastAsia"/>
        </w:rPr>
        <w:t>RouterD]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D</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D</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D</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Pr="00C470E9" w:rsidRDefault="000F3D97" w:rsidP="000F3D97">
      <w:pPr>
        <w:pStyle w:val="TerminalDisplayIndent1"/>
      </w:pPr>
      <w:fldSimple w:instr=" DOCVARIABLE  varglobal_77768  \* MERGEFORMAT " w:fldLock="1">
        <w:r>
          <w:t>[</w:t>
        </w:r>
      </w:fldSimple>
      <w:r>
        <w:t>Router</w:t>
      </w:r>
      <w:r>
        <w:rPr>
          <w:rFonts w:hint="eastAsia"/>
        </w:rPr>
        <w:t>D</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Pr="0026456E" w:rsidRDefault="000F3D97" w:rsidP="000F3D97">
      <w:pPr>
        <w:pStyle w:val="ItemIndent1"/>
      </w:pPr>
      <w:r w:rsidRPr="0026456E">
        <w:rPr>
          <w:rFonts w:hint="eastAsia"/>
        </w:rPr>
        <w:t xml:space="preserve"># </w:t>
      </w:r>
      <w:r w:rsidRPr="0026456E">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，同时在</w:t>
      </w:r>
      <w:r>
        <w:rPr>
          <w:rFonts w:hint="eastAsia"/>
        </w:rPr>
        <w:t>IS-IS IPv4</w:t>
      </w:r>
      <w:r>
        <w:rPr>
          <w:rFonts w:hint="eastAsia"/>
        </w:rPr>
        <w:t>单播地址族</w:t>
      </w:r>
      <w:r w:rsidRPr="0026456E">
        <w:rPr>
          <w:rFonts w:hint="eastAsia"/>
        </w:rPr>
        <w:t>视图下开启</w:t>
      </w:r>
      <w:r w:rsidRPr="0026456E">
        <w:rPr>
          <w:rFonts w:hint="eastAsia"/>
        </w:rPr>
        <w:t>MPLS SR</w:t>
      </w:r>
      <w:r w:rsidRPr="0026456E">
        <w:rPr>
          <w:rFonts w:hint="eastAsia"/>
        </w:rPr>
        <w:t>功能。</w:t>
      </w:r>
    </w:p>
    <w:p w:rsidR="000F3D97" w:rsidRDefault="000F3D97" w:rsidP="000F3D97">
      <w:pPr>
        <w:pStyle w:val="TerminalDisplayIndent1"/>
      </w:pPr>
      <w:fldSimple w:instr=" DOCVARIABLE  varglobal_77768  \* MERGEFORMAT " w:fldLock="1">
        <w:r>
          <w:t>[</w:t>
        </w:r>
      </w:fldSimple>
      <w:r>
        <w:rPr>
          <w:rFonts w:hint="eastAsia"/>
        </w:rPr>
        <w:t>RouterD] isis 1</w:t>
      </w:r>
    </w:p>
    <w:p w:rsidR="000F3D97" w:rsidRDefault="000F3D97" w:rsidP="000F3D97">
      <w:pPr>
        <w:pStyle w:val="TerminalDisplayIndent1"/>
      </w:pPr>
      <w:fldSimple w:instr=" DOCVARIABLE  varglobal_77768  \* MERGEFORMAT " w:fldLock="1">
        <w:r>
          <w:t>[</w:t>
        </w:r>
      </w:fldSimple>
      <w:r>
        <w:rPr>
          <w:rFonts w:hint="eastAsia"/>
        </w:rPr>
        <w:t xml:space="preserve">RouterD-isis-1] </w:t>
      </w:r>
      <w:r w:rsidRPr="0026456E">
        <w:t>segment-routing global-block</w:t>
      </w:r>
      <w:r>
        <w:rPr>
          <w:rFonts w:hint="eastAsia"/>
        </w:rPr>
        <w:t xml:space="preserve"> 19000 19999</w:t>
      </w:r>
    </w:p>
    <w:p w:rsidR="000F3D97" w:rsidRDefault="000F3D97" w:rsidP="000F3D97">
      <w:pPr>
        <w:pStyle w:val="TerminalDisplayIndent1"/>
      </w:pPr>
      <w:fldSimple w:instr=" DOCVARIABLE  varglobal_77768  \* MERGEFORMAT " w:fldLock="1">
        <w:r>
          <w:t>[</w:t>
        </w:r>
      </w:fldSimple>
      <w:r>
        <w:rPr>
          <w:rFonts w:hint="eastAsia"/>
        </w:rPr>
        <w:t>RouterD-isis-1] address-family ipv4</w:t>
      </w:r>
    </w:p>
    <w:p w:rsidR="000F3D97" w:rsidRDefault="000F3D97" w:rsidP="000F3D97">
      <w:pPr>
        <w:pStyle w:val="TerminalDisplayIndent1"/>
      </w:pPr>
      <w:fldSimple w:instr=" DOCVARIABLE  varglobal_77768  \* MERGEFORMAT " w:fldLock="1">
        <w:r>
          <w:t>[</w:t>
        </w:r>
      </w:fldSimple>
      <w:r>
        <w:rPr>
          <w:rFonts w:hint="eastAsia"/>
        </w:rPr>
        <w:t>RouterD-isis-1-ipv4] segment-routing mpls</w:t>
      </w:r>
    </w:p>
    <w:p w:rsidR="000F3D97" w:rsidRDefault="000F3D97" w:rsidP="000F3D97">
      <w:pPr>
        <w:pStyle w:val="TerminalDisplayIndent1"/>
      </w:pPr>
      <w:fldSimple w:instr=" DOCVARIABLE  varglobal_77768  \* MERGEFORMAT " w:fldLock="1">
        <w:r>
          <w:t>[</w:t>
        </w:r>
      </w:fldSimple>
      <w:r>
        <w:rPr>
          <w:rFonts w:hint="eastAsia"/>
        </w:rPr>
        <w:t>RouterD-isis-1-ipv4] quit</w:t>
      </w:r>
    </w:p>
    <w:p w:rsidR="000F3D97" w:rsidRPr="00F02758" w:rsidRDefault="000F3D97" w:rsidP="000F3D97">
      <w:pPr>
        <w:pStyle w:val="TerminalDisplayIndent1"/>
      </w:pPr>
      <w:fldSimple w:instr=" DOCVARIABLE  varglobal_77768  \* MERGEFORMAT " w:fldLock="1">
        <w:r>
          <w:t>[</w:t>
        </w:r>
      </w:fldSimple>
      <w:r>
        <w:rPr>
          <w:rFonts w:hint="eastAsia"/>
        </w:rPr>
        <w:t>RouterD-isis-1] quit</w:t>
      </w:r>
    </w:p>
    <w:p w:rsidR="000F3D97" w:rsidRPr="0026456E" w:rsidRDefault="000F3D97" w:rsidP="000F3D97">
      <w:pPr>
        <w:pStyle w:val="ItemIndent1"/>
      </w:pPr>
      <w:r w:rsidRPr="0026456E">
        <w:rPr>
          <w:rFonts w:hint="eastAsia"/>
        </w:rPr>
        <w:t xml:space="preserve"># </w:t>
      </w:r>
      <w:r>
        <w:rPr>
          <w:rFonts w:hint="eastAsia"/>
        </w:rPr>
        <w:t>配置</w:t>
      </w:r>
      <w:r w:rsidRPr="00A960B8">
        <w:rPr>
          <w:rFonts w:hint="eastAsia"/>
        </w:rPr>
        <w:t>前缀</w:t>
      </w:r>
      <w:r w:rsidRPr="00A960B8">
        <w:rPr>
          <w:rFonts w:hint="eastAsia"/>
        </w:rPr>
        <w:t>SID</w:t>
      </w:r>
      <w:r w:rsidRPr="00A960B8">
        <w:rPr>
          <w:rFonts w:hint="eastAsia"/>
        </w:rPr>
        <w:t>索引</w:t>
      </w:r>
      <w:r w:rsidRPr="0026456E">
        <w:rPr>
          <w:rFonts w:hint="eastAsia"/>
        </w:rPr>
        <w:t>。</w:t>
      </w:r>
    </w:p>
    <w:p w:rsidR="000F3D97" w:rsidRDefault="000F3D97" w:rsidP="000F3D97">
      <w:pPr>
        <w:pStyle w:val="TerminalDisplayIndent1"/>
      </w:pPr>
      <w:fldSimple w:instr=" DOCVARIABLE  varglobal_77768  \* MERGEFORMAT " w:fldLock="1">
        <w:r>
          <w:t>[</w:t>
        </w:r>
      </w:fldSimple>
      <w:r>
        <w:rPr>
          <w:rFonts w:hint="eastAsia"/>
        </w:rPr>
        <w:t>RouterD] interface loopback 1</w:t>
      </w:r>
    </w:p>
    <w:p w:rsidR="000F3D97" w:rsidRDefault="000F3D97" w:rsidP="00F919C9">
      <w:pPr>
        <w:pStyle w:val="TerminalDisplayIndent1"/>
      </w:pPr>
      <w:fldSimple w:instr=" DOCVARIABLE  varglobal_77768  \* MERGEFORMAT " w:fldLock="1">
        <w:r>
          <w:t>[</w:t>
        </w:r>
      </w:fldSimple>
      <w:r>
        <w:rPr>
          <w:rFonts w:hint="eastAsia"/>
        </w:rPr>
        <w:t>RouterD-LoopBack1] isis prefix-sid index 40</w:t>
      </w:r>
    </w:p>
    <w:p w:rsidR="00F919C9" w:rsidRDefault="00F919C9" w:rsidP="00F919C9">
      <w:pPr>
        <w:pStyle w:val="40"/>
      </w:pPr>
      <w:r>
        <w:rPr>
          <w:rFonts w:hint="eastAsia"/>
        </w:rPr>
        <w:t>验证配置</w:t>
      </w:r>
    </w:p>
    <w:p w:rsidR="00F919C9" w:rsidRDefault="00F919C9" w:rsidP="00F919C9">
      <w:r>
        <w:rPr>
          <w:rFonts w:hint="eastAsia"/>
        </w:rPr>
        <w:t xml:space="preserve"># </w:t>
      </w:r>
      <w:r>
        <w:rPr>
          <w:rFonts w:hint="eastAsia"/>
        </w:rPr>
        <w:t>在</w:t>
      </w:r>
      <w:r>
        <w:rPr>
          <w:rFonts w:hint="eastAsia"/>
        </w:rPr>
        <w:t>Router A</w:t>
      </w:r>
      <w:r>
        <w:rPr>
          <w:rFonts w:hint="eastAsia"/>
        </w:rPr>
        <w:t>上执行</w:t>
      </w:r>
      <w:r w:rsidRPr="00FD33DC">
        <w:rPr>
          <w:rStyle w:val="commandkeywords"/>
        </w:rPr>
        <w:t>display isis</w:t>
      </w:r>
      <w:r>
        <w:rPr>
          <w:rFonts w:hint="eastAsia"/>
        </w:rPr>
        <w:t>可以看到</w:t>
      </w:r>
      <w:r>
        <w:rPr>
          <w:rFonts w:hint="eastAsia"/>
        </w:rPr>
        <w:t>IS-IS</w:t>
      </w:r>
      <w:r>
        <w:rPr>
          <w:rFonts w:hint="eastAsia"/>
        </w:rPr>
        <w:t>的配置情况。</w:t>
      </w:r>
    </w:p>
    <w:p w:rsidR="00F919C9" w:rsidRDefault="00F919C9" w:rsidP="00F919C9">
      <w:pPr>
        <w:pStyle w:val="TerminalDisplay"/>
      </w:pPr>
      <w:r>
        <w:t>[</w:t>
      </w:r>
      <w:r>
        <w:rPr>
          <w:rFonts w:hint="eastAsia"/>
        </w:rPr>
        <w:t>RouterA</w:t>
      </w:r>
      <w:r>
        <w:t>]</w:t>
      </w:r>
      <w:r>
        <w:rPr>
          <w:rFonts w:hint="eastAsia"/>
        </w:rPr>
        <w:t xml:space="preserve"> </w:t>
      </w:r>
      <w:r>
        <w:t>display isis</w:t>
      </w:r>
    </w:p>
    <w:p w:rsidR="00F919C9" w:rsidRDefault="00F919C9" w:rsidP="00F919C9">
      <w:pPr>
        <w:pStyle w:val="TerminalDisplay"/>
      </w:pPr>
    </w:p>
    <w:p w:rsidR="00F919C9" w:rsidRDefault="00F919C9" w:rsidP="00F919C9">
      <w:pPr>
        <w:pStyle w:val="TerminalDisplay"/>
      </w:pPr>
      <w:r>
        <w:t xml:space="preserve">           IS-IS(1) Protocol Information</w:t>
      </w:r>
    </w:p>
    <w:p w:rsidR="00F919C9" w:rsidRDefault="00F919C9" w:rsidP="00F919C9">
      <w:pPr>
        <w:pStyle w:val="TerminalDisplay"/>
      </w:pPr>
    </w:p>
    <w:p w:rsidR="00F919C9" w:rsidRDefault="00F919C9" w:rsidP="00F919C9">
      <w:pPr>
        <w:pStyle w:val="TerminalDisplay"/>
      </w:pPr>
      <w:r>
        <w:t>Network entity                  : 00.0000.0000.0001.00</w:t>
      </w:r>
    </w:p>
    <w:p w:rsidR="00F919C9" w:rsidRDefault="00F919C9" w:rsidP="00F919C9">
      <w:pPr>
        <w:pStyle w:val="TerminalDisplay"/>
      </w:pPr>
      <w:r>
        <w:t>IS level                        : level-1</w:t>
      </w:r>
    </w:p>
    <w:p w:rsidR="00F919C9" w:rsidRDefault="00F919C9" w:rsidP="00F919C9">
      <w:pPr>
        <w:pStyle w:val="TerminalDisplay"/>
      </w:pPr>
      <w:r>
        <w:t>Cost style                      : Wide</w:t>
      </w:r>
    </w:p>
    <w:p w:rsidR="00F919C9" w:rsidRDefault="00F919C9" w:rsidP="00F919C9">
      <w:pPr>
        <w:pStyle w:val="TerminalDisplay"/>
      </w:pPr>
      <w:r>
        <w:t>Fast reroute                    : Disabled</w:t>
      </w:r>
    </w:p>
    <w:p w:rsidR="00F919C9" w:rsidRDefault="00F919C9" w:rsidP="00F919C9">
      <w:pPr>
        <w:pStyle w:val="TerminalDisplay"/>
      </w:pPr>
      <w:r>
        <w:t>Preference                      : 15</w:t>
      </w:r>
    </w:p>
    <w:p w:rsidR="00F919C9" w:rsidRDefault="00F919C9" w:rsidP="00F919C9">
      <w:pPr>
        <w:pStyle w:val="TerminalDisplay"/>
      </w:pPr>
      <w:r>
        <w:t>LSP length receive              : 1497</w:t>
      </w:r>
    </w:p>
    <w:p w:rsidR="00F919C9" w:rsidRDefault="00F919C9" w:rsidP="00F919C9">
      <w:pPr>
        <w:pStyle w:val="TerminalDisplay"/>
      </w:pPr>
      <w:r>
        <w:t>LSP length originate</w:t>
      </w:r>
    </w:p>
    <w:p w:rsidR="00F919C9" w:rsidRDefault="00F919C9" w:rsidP="00F919C9">
      <w:pPr>
        <w:pStyle w:val="TerminalDisplay"/>
      </w:pPr>
      <w:r>
        <w:t xml:space="preserve">    level-1                     : 1497</w:t>
      </w:r>
    </w:p>
    <w:p w:rsidR="00F919C9" w:rsidRDefault="00F919C9" w:rsidP="00F919C9">
      <w:pPr>
        <w:pStyle w:val="TerminalDisplay"/>
      </w:pPr>
      <w:r>
        <w:t>Maximum imported routes         : 100000</w:t>
      </w:r>
    </w:p>
    <w:p w:rsidR="00F919C9" w:rsidRDefault="00F919C9" w:rsidP="00F919C9">
      <w:pPr>
        <w:pStyle w:val="TerminalDisplay"/>
      </w:pPr>
      <w:r>
        <w:t>Timers</w:t>
      </w:r>
    </w:p>
    <w:p w:rsidR="00F919C9" w:rsidRDefault="00F919C9" w:rsidP="00F919C9">
      <w:pPr>
        <w:pStyle w:val="TerminalDisplay"/>
      </w:pPr>
      <w:r>
        <w:t xml:space="preserve">    LSP-max-age                 : 1200</w:t>
      </w:r>
    </w:p>
    <w:p w:rsidR="00F919C9" w:rsidRDefault="00F919C9" w:rsidP="00F919C9">
      <w:pPr>
        <w:pStyle w:val="TerminalDisplay"/>
      </w:pPr>
      <w:r>
        <w:t xml:space="preserve">    LSP-refresh                 : 900</w:t>
      </w:r>
    </w:p>
    <w:p w:rsidR="00F919C9" w:rsidRDefault="00F919C9" w:rsidP="00F919C9">
      <w:pPr>
        <w:pStyle w:val="TerminalDisplay"/>
      </w:pPr>
      <w:r>
        <w:t xml:space="preserve">    SPF mode                    : Normal</w:t>
      </w:r>
    </w:p>
    <w:p w:rsidR="00F919C9" w:rsidRDefault="00F919C9" w:rsidP="00F919C9">
      <w:pPr>
        <w:pStyle w:val="TerminalDisplay"/>
      </w:pPr>
      <w:r>
        <w:t xml:space="preserve">    SPF intervals               : 5 50 200</w:t>
      </w:r>
    </w:p>
    <w:p w:rsidR="00F919C9" w:rsidRPr="0026456E" w:rsidRDefault="00F919C9" w:rsidP="00F919C9">
      <w:pPr>
        <w:pStyle w:val="TerminalDisplay"/>
        <w:rPr>
          <w:rStyle w:val="TerminalDisplayshading"/>
        </w:rPr>
      </w:pPr>
      <w:r w:rsidRPr="004343F1">
        <w:rPr>
          <w:rStyle w:val="TerminalDisplayshading"/>
        </w:rPr>
        <w:t>Segment routing</w:t>
      </w:r>
    </w:p>
    <w:p w:rsidR="00F919C9" w:rsidRPr="0026456E" w:rsidRDefault="00F919C9" w:rsidP="00F919C9">
      <w:pPr>
        <w:pStyle w:val="TerminalDisplay"/>
        <w:rPr>
          <w:rStyle w:val="TerminalDisplayshading"/>
        </w:rPr>
      </w:pPr>
      <w:r w:rsidRPr="004343F1">
        <w:rPr>
          <w:rStyle w:val="TerminalDisplayshading"/>
        </w:rPr>
        <w:t xml:space="preserve">    MPLS                        : Enabled</w:t>
      </w:r>
    </w:p>
    <w:p w:rsidR="00F919C9" w:rsidRPr="0026456E" w:rsidRDefault="00F919C9" w:rsidP="00F919C9">
      <w:pPr>
        <w:pStyle w:val="TerminalDisplay"/>
        <w:rPr>
          <w:rStyle w:val="TerminalDisplayshading"/>
        </w:rPr>
      </w:pPr>
      <w:r w:rsidRPr="004343F1">
        <w:rPr>
          <w:rStyle w:val="TerminalDisplayshading"/>
        </w:rPr>
        <w:t xml:space="preserve">    Adjacency                   : </w:t>
      </w:r>
      <w:r w:rsidR="002E1208" w:rsidRPr="00A45202">
        <w:t>Disabled</w:t>
      </w:r>
    </w:p>
    <w:p w:rsidR="00F919C9" w:rsidRPr="0026456E" w:rsidRDefault="00F919C9" w:rsidP="00F919C9">
      <w:pPr>
        <w:pStyle w:val="TerminalDisplay"/>
        <w:rPr>
          <w:rStyle w:val="TerminalDisplayshading"/>
        </w:rPr>
      </w:pPr>
      <w:r w:rsidRPr="004343F1">
        <w:rPr>
          <w:rStyle w:val="TerminalDisplayshading"/>
        </w:rPr>
        <w:t xml:space="preserve">    global block                : 16000 16999</w:t>
      </w:r>
    </w:p>
    <w:p w:rsidR="00F919C9" w:rsidRDefault="00F919C9" w:rsidP="00F919C9">
      <w:r>
        <w:rPr>
          <w:rFonts w:hint="eastAsia"/>
        </w:rPr>
        <w:t xml:space="preserve"># </w:t>
      </w:r>
      <w:r>
        <w:rPr>
          <w:rFonts w:hint="eastAsia"/>
        </w:rPr>
        <w:t>在</w:t>
      </w:r>
      <w:r>
        <w:rPr>
          <w:rFonts w:hint="eastAsia"/>
        </w:rPr>
        <w:t>Router A</w:t>
      </w:r>
      <w:r>
        <w:rPr>
          <w:rFonts w:hint="eastAsia"/>
        </w:rPr>
        <w:t>上执行</w:t>
      </w:r>
      <w:r w:rsidRPr="00FD33DC">
        <w:rPr>
          <w:rStyle w:val="commandkeywords"/>
        </w:rPr>
        <w:t>display isis interface verbose</w:t>
      </w:r>
      <w:r>
        <w:rPr>
          <w:rFonts w:hint="eastAsia"/>
        </w:rPr>
        <w:t>可以看到</w:t>
      </w:r>
      <w:r w:rsidR="00FD22E4">
        <w:rPr>
          <w:rFonts w:hint="eastAsia"/>
        </w:rPr>
        <w:t>Loopback</w:t>
      </w:r>
      <w:r>
        <w:rPr>
          <w:rFonts w:hint="eastAsia"/>
        </w:rPr>
        <w:t>接口上的</w:t>
      </w:r>
      <w:r>
        <w:rPr>
          <w:rFonts w:hint="eastAsia"/>
        </w:rPr>
        <w:t>SID</w:t>
      </w:r>
      <w:r>
        <w:rPr>
          <w:rFonts w:hint="eastAsia"/>
        </w:rPr>
        <w:t>配置情况。</w:t>
      </w:r>
    </w:p>
    <w:p w:rsidR="00F919C9" w:rsidRDefault="00F919C9" w:rsidP="00F919C9">
      <w:pPr>
        <w:pStyle w:val="TerminalDisplay"/>
      </w:pPr>
      <w:r>
        <w:t>[</w:t>
      </w:r>
      <w:r>
        <w:rPr>
          <w:rFonts w:hint="eastAsia"/>
        </w:rPr>
        <w:t>RouterA</w:t>
      </w:r>
      <w:r>
        <w:t>]</w:t>
      </w:r>
      <w:r>
        <w:rPr>
          <w:rFonts w:hint="eastAsia"/>
        </w:rPr>
        <w:t xml:space="preserve"> </w:t>
      </w:r>
      <w:r>
        <w:t>display isis interface verbose</w:t>
      </w:r>
    </w:p>
    <w:p w:rsidR="00F919C9" w:rsidRDefault="00F919C9" w:rsidP="00F919C9">
      <w:pPr>
        <w:pStyle w:val="TerminalDisplay"/>
      </w:pPr>
    </w:p>
    <w:p w:rsidR="00F919C9" w:rsidRDefault="00F919C9" w:rsidP="00F919C9">
      <w:pPr>
        <w:pStyle w:val="TerminalDisplay"/>
      </w:pPr>
      <w:r>
        <w:t xml:space="preserve">                       Interface information for IS-IS(1)</w:t>
      </w:r>
    </w:p>
    <w:p w:rsidR="00F919C9" w:rsidRDefault="00F919C9" w:rsidP="00F919C9">
      <w:pPr>
        <w:pStyle w:val="TerminalDisplay"/>
      </w:pPr>
      <w:r>
        <w:t xml:space="preserve">                       ----------------------------------</w:t>
      </w:r>
    </w:p>
    <w:p w:rsidR="00F919C9" w:rsidRDefault="00F919C9" w:rsidP="00F919C9">
      <w:pPr>
        <w:pStyle w:val="TerminalDisplay"/>
      </w:pPr>
      <w:r>
        <w:t xml:space="preserve">  Interface:  LoopBack1</w:t>
      </w:r>
    </w:p>
    <w:p w:rsidR="00F919C9" w:rsidRDefault="00F919C9" w:rsidP="00F919C9">
      <w:pPr>
        <w:pStyle w:val="TerminalDisplay"/>
      </w:pPr>
      <w:r>
        <w:t xml:space="preserve">  Index     IPv4 state      IPv6 state     Circuit ID   MTU   Type   DIS</w:t>
      </w:r>
    </w:p>
    <w:p w:rsidR="00F919C9" w:rsidRDefault="00F919C9" w:rsidP="00F919C9">
      <w:pPr>
        <w:pStyle w:val="TerminalDisplay"/>
      </w:pPr>
      <w:r>
        <w:t xml:space="preserve">  00002     Up              Down           1            1536  L1/L2  --</w:t>
      </w:r>
    </w:p>
    <w:p w:rsidR="00F919C9" w:rsidRDefault="00F919C9" w:rsidP="00F919C9">
      <w:pPr>
        <w:pStyle w:val="TerminalDisplay"/>
      </w:pPr>
      <w:r>
        <w:t xml:space="preserve">  SNPA address                     : 0000-0000-0000</w:t>
      </w:r>
    </w:p>
    <w:p w:rsidR="00F919C9" w:rsidRDefault="00F919C9" w:rsidP="00F919C9">
      <w:pPr>
        <w:pStyle w:val="TerminalDisplay"/>
      </w:pPr>
      <w:r>
        <w:t xml:space="preserve">  IP address                       : 1.1.1.1</w:t>
      </w:r>
    </w:p>
    <w:p w:rsidR="00F919C9" w:rsidRDefault="00F919C9" w:rsidP="00F919C9">
      <w:pPr>
        <w:pStyle w:val="TerminalDisplay"/>
      </w:pPr>
      <w:r>
        <w:t xml:space="preserve">  Secondary IP address(es)         :</w:t>
      </w:r>
    </w:p>
    <w:p w:rsidR="00F919C9" w:rsidRDefault="00F919C9" w:rsidP="00F919C9">
      <w:pPr>
        <w:pStyle w:val="TerminalDisplay"/>
      </w:pPr>
      <w:r>
        <w:t xml:space="preserve">  IPv6 link-local address          :</w:t>
      </w:r>
    </w:p>
    <w:p w:rsidR="00F919C9" w:rsidRDefault="00F919C9" w:rsidP="00F919C9">
      <w:pPr>
        <w:pStyle w:val="TerminalDisplay"/>
      </w:pPr>
      <w:r>
        <w:t xml:space="preserve">  Extended circuit ID              : 2</w:t>
      </w:r>
    </w:p>
    <w:p w:rsidR="00F919C9" w:rsidRDefault="00F919C9" w:rsidP="00F919C9">
      <w:pPr>
        <w:pStyle w:val="TerminalDisplay"/>
      </w:pPr>
      <w:r>
        <w:t xml:space="preserve">  CSNP timer value                 : L1        10  L2        10</w:t>
      </w:r>
    </w:p>
    <w:p w:rsidR="00F919C9" w:rsidRDefault="00F919C9" w:rsidP="00F919C9">
      <w:pPr>
        <w:pStyle w:val="TerminalDisplay"/>
      </w:pPr>
      <w:r>
        <w:t xml:space="preserve">  Hello timer value                :           10</w:t>
      </w:r>
    </w:p>
    <w:p w:rsidR="00F919C9" w:rsidRDefault="00F919C9" w:rsidP="00F919C9">
      <w:pPr>
        <w:pStyle w:val="TerminalDisplay"/>
      </w:pPr>
      <w:r>
        <w:t xml:space="preserve">  Hello multiplier value           :            3</w:t>
      </w:r>
    </w:p>
    <w:p w:rsidR="00F919C9" w:rsidRDefault="00F919C9" w:rsidP="00F919C9">
      <w:pPr>
        <w:pStyle w:val="TerminalDisplay"/>
      </w:pPr>
      <w:r>
        <w:t xml:space="preserve">  LSP timer value                  : L12       33</w:t>
      </w:r>
    </w:p>
    <w:p w:rsidR="00F919C9" w:rsidRDefault="00F919C9" w:rsidP="00F919C9">
      <w:pPr>
        <w:pStyle w:val="TerminalDisplay"/>
      </w:pPr>
      <w:r>
        <w:t xml:space="preserve">  LSP transmit-throttle count      : L12        5</w:t>
      </w:r>
    </w:p>
    <w:p w:rsidR="00F919C9" w:rsidRDefault="00F919C9" w:rsidP="00F919C9">
      <w:pPr>
        <w:pStyle w:val="TerminalDisplay"/>
      </w:pPr>
      <w:r>
        <w:t xml:space="preserve">  Cost                             : L1         0  L2         0</w:t>
      </w:r>
    </w:p>
    <w:p w:rsidR="00F919C9" w:rsidRDefault="00F919C9" w:rsidP="00F919C9">
      <w:pPr>
        <w:pStyle w:val="TerminalDisplay"/>
      </w:pPr>
      <w:r>
        <w:t xml:space="preserve">  IPv6 cost                        : L1         0  L2         0</w:t>
      </w:r>
    </w:p>
    <w:p w:rsidR="00F919C9" w:rsidRDefault="00F919C9" w:rsidP="00F919C9">
      <w:pPr>
        <w:pStyle w:val="TerminalDisplay"/>
      </w:pPr>
      <w:r>
        <w:t xml:space="preserve">  Priority                         : L1        64  L2        64</w:t>
      </w:r>
    </w:p>
    <w:p w:rsidR="00F919C9" w:rsidRDefault="00F919C9" w:rsidP="00F919C9">
      <w:pPr>
        <w:pStyle w:val="TerminalDisplay"/>
      </w:pPr>
      <w:r>
        <w:t xml:space="preserve">  Retransmit timer value           : L12        5</w:t>
      </w:r>
    </w:p>
    <w:p w:rsidR="00F919C9" w:rsidRDefault="00F919C9" w:rsidP="00F919C9">
      <w:pPr>
        <w:pStyle w:val="TerminalDisplay"/>
      </w:pPr>
      <w:r>
        <w:t xml:space="preserve">  MPLS TE status                   : L1  Disabled  L2  Disabled</w:t>
      </w:r>
    </w:p>
    <w:p w:rsidR="00F919C9" w:rsidRDefault="00F919C9" w:rsidP="00F919C9">
      <w:pPr>
        <w:pStyle w:val="TerminalDisplay"/>
      </w:pPr>
      <w:r>
        <w:t xml:space="preserve">  IPv4 BFD                         : Disabled</w:t>
      </w:r>
    </w:p>
    <w:p w:rsidR="00F919C9" w:rsidRDefault="00F919C9" w:rsidP="00F919C9">
      <w:pPr>
        <w:pStyle w:val="TerminalDisplay"/>
      </w:pPr>
      <w:r>
        <w:t xml:space="preserve">  IPv6 BFD                         : Disabled</w:t>
      </w:r>
    </w:p>
    <w:p w:rsidR="00F919C9" w:rsidRDefault="00F919C9" w:rsidP="00F919C9">
      <w:pPr>
        <w:pStyle w:val="TerminalDisplay"/>
      </w:pPr>
      <w:r>
        <w:t xml:space="preserve">  IPv4 FRR LFA backup              : Enabled</w:t>
      </w:r>
    </w:p>
    <w:p w:rsidR="00F919C9" w:rsidRDefault="00F919C9" w:rsidP="00F919C9">
      <w:pPr>
        <w:pStyle w:val="TerminalDisplay"/>
      </w:pPr>
      <w:r>
        <w:t xml:space="preserve">  IPv6 FRR LFA backup              : Enabled</w:t>
      </w:r>
    </w:p>
    <w:p w:rsidR="00F919C9" w:rsidRDefault="00F919C9" w:rsidP="00F919C9">
      <w:pPr>
        <w:pStyle w:val="TerminalDisplay"/>
      </w:pPr>
      <w:r>
        <w:t xml:space="preserve">  IPv4 prefix suppression          : Disabled</w:t>
      </w:r>
    </w:p>
    <w:p w:rsidR="00F919C9" w:rsidRDefault="00F919C9" w:rsidP="00F919C9">
      <w:pPr>
        <w:pStyle w:val="TerminalDisplay"/>
      </w:pPr>
      <w:r>
        <w:t xml:space="preserve">  IPv6 prefix suppression          : Disabled</w:t>
      </w:r>
    </w:p>
    <w:p w:rsidR="00F919C9" w:rsidRDefault="00F919C9" w:rsidP="00F919C9">
      <w:pPr>
        <w:pStyle w:val="TerminalDisplay"/>
      </w:pPr>
      <w:r>
        <w:t xml:space="preserve">  IPv4 tag                         : 0</w:t>
      </w:r>
    </w:p>
    <w:p w:rsidR="00F919C9" w:rsidRDefault="00F919C9" w:rsidP="00F919C9">
      <w:pPr>
        <w:pStyle w:val="TerminalDisplay"/>
      </w:pPr>
      <w:r>
        <w:t xml:space="preserve">  IPv6 tag                         : 0</w:t>
      </w:r>
    </w:p>
    <w:p w:rsidR="00F919C9" w:rsidRPr="0026456E" w:rsidRDefault="00F919C9" w:rsidP="00F919C9">
      <w:pPr>
        <w:pStyle w:val="TerminalDisplay"/>
        <w:rPr>
          <w:rStyle w:val="TerminalDisplayshading"/>
        </w:rPr>
      </w:pPr>
      <w:r>
        <w:t xml:space="preserve">  </w:t>
      </w:r>
      <w:r w:rsidRPr="004343F1">
        <w:rPr>
          <w:rStyle w:val="TerminalDisplayshading"/>
        </w:rPr>
        <w:t>Prefix-SID type                  : Index</w:t>
      </w:r>
    </w:p>
    <w:p w:rsidR="00F919C9" w:rsidRPr="0026456E" w:rsidRDefault="00F919C9" w:rsidP="00F919C9">
      <w:pPr>
        <w:pStyle w:val="TerminalDisplay"/>
        <w:rPr>
          <w:rStyle w:val="TerminalDisplayshading"/>
        </w:rPr>
      </w:pPr>
      <w:r w:rsidRPr="004343F1">
        <w:rPr>
          <w:rStyle w:val="TerminalDisplayshading"/>
        </w:rPr>
        <w:t xml:space="preserve">  Value                            : 10</w:t>
      </w:r>
    </w:p>
    <w:p w:rsidR="00F919C9" w:rsidRPr="0026456E" w:rsidRDefault="00F919C9" w:rsidP="00F919C9">
      <w:pPr>
        <w:pStyle w:val="TerminalDisplay"/>
        <w:rPr>
          <w:rStyle w:val="TerminalDisplayshading"/>
        </w:rPr>
      </w:pPr>
      <w:r w:rsidRPr="004343F1">
        <w:rPr>
          <w:rStyle w:val="TerminalDisplayshading"/>
        </w:rPr>
        <w:t xml:space="preserve">  Prefix-SID validity              : Valid</w:t>
      </w:r>
    </w:p>
    <w:p w:rsidR="00F919C9" w:rsidRDefault="00F919C9" w:rsidP="00F919C9">
      <w:r>
        <w:rPr>
          <w:rFonts w:hint="eastAsia"/>
        </w:rPr>
        <w:t xml:space="preserve"># </w:t>
      </w:r>
      <w:r>
        <w:rPr>
          <w:rFonts w:hint="eastAsia"/>
        </w:rPr>
        <w:t>在</w:t>
      </w:r>
      <w:r>
        <w:rPr>
          <w:rFonts w:hint="eastAsia"/>
        </w:rPr>
        <w:t>Router A</w:t>
      </w:r>
      <w:r>
        <w:rPr>
          <w:rFonts w:hint="eastAsia"/>
        </w:rPr>
        <w:t>上执行</w:t>
      </w:r>
      <w:r w:rsidRPr="00FD33DC">
        <w:rPr>
          <w:rStyle w:val="commandkeywords"/>
        </w:rPr>
        <w:t>display isis segment-routing global-block</w:t>
      </w:r>
      <w:r>
        <w:rPr>
          <w:rFonts w:hint="eastAsia"/>
        </w:rPr>
        <w:t>可以查看全网的</w:t>
      </w:r>
      <w:r>
        <w:rPr>
          <w:rFonts w:hint="eastAsia"/>
        </w:rPr>
        <w:t>SRGB</w:t>
      </w:r>
      <w:r>
        <w:rPr>
          <w:rFonts w:hint="eastAsia"/>
        </w:rPr>
        <w:t>信息。</w:t>
      </w:r>
    </w:p>
    <w:p w:rsidR="00F919C9" w:rsidRDefault="00F919C9" w:rsidP="00F919C9">
      <w:pPr>
        <w:pStyle w:val="TerminalDisplay"/>
      </w:pPr>
      <w:r>
        <w:t>[</w:t>
      </w:r>
      <w:r>
        <w:rPr>
          <w:rFonts w:hint="eastAsia"/>
        </w:rPr>
        <w:t>RouterA</w:t>
      </w:r>
      <w:r>
        <w:t>]</w:t>
      </w:r>
      <w:r>
        <w:rPr>
          <w:rFonts w:hint="eastAsia"/>
        </w:rPr>
        <w:t xml:space="preserve"> </w:t>
      </w:r>
      <w:r>
        <w:t>display isis segment-routing global-block</w:t>
      </w:r>
    </w:p>
    <w:p w:rsidR="00F919C9" w:rsidRDefault="00F919C9" w:rsidP="00F919C9">
      <w:pPr>
        <w:pStyle w:val="TerminalDisplay"/>
      </w:pPr>
    </w:p>
    <w:p w:rsidR="00F919C9" w:rsidRDefault="00F919C9" w:rsidP="00F919C9">
      <w:pPr>
        <w:pStyle w:val="TerminalDisplay"/>
      </w:pPr>
      <w:r>
        <w:t xml:space="preserve">             Segment routing global block information for IS-IS(1)</w:t>
      </w:r>
    </w:p>
    <w:p w:rsidR="00F919C9" w:rsidRDefault="00F919C9" w:rsidP="00F919C9">
      <w:pPr>
        <w:pStyle w:val="TerminalDisplay"/>
      </w:pPr>
      <w:r>
        <w:t xml:space="preserve">             -----------------------------------------------------</w:t>
      </w:r>
    </w:p>
    <w:p w:rsidR="00F919C9" w:rsidRDefault="00F919C9" w:rsidP="00F919C9">
      <w:pPr>
        <w:pStyle w:val="TerminalDisplay"/>
      </w:pPr>
    </w:p>
    <w:p w:rsidR="00F919C9" w:rsidRDefault="00F919C9" w:rsidP="00F919C9">
      <w:pPr>
        <w:pStyle w:val="TerminalDisplay"/>
      </w:pPr>
      <w:r>
        <w:t xml:space="preserve">                                  Level-1 SRGB</w:t>
      </w:r>
    </w:p>
    <w:p w:rsidR="00F919C9" w:rsidRDefault="00F919C9" w:rsidP="00F919C9">
      <w:pPr>
        <w:pStyle w:val="TerminalDisplay"/>
      </w:pPr>
      <w:r>
        <w:t xml:space="preserve">                                  ------------</w:t>
      </w:r>
    </w:p>
    <w:p w:rsidR="00F919C9" w:rsidRDefault="00F919C9" w:rsidP="00F919C9">
      <w:pPr>
        <w:pStyle w:val="TerminalDisplay"/>
      </w:pPr>
    </w:p>
    <w:p w:rsidR="00F919C9" w:rsidRDefault="00F919C9" w:rsidP="00F919C9">
      <w:pPr>
        <w:pStyle w:val="TerminalDisplay"/>
      </w:pPr>
      <w:r>
        <w:t>System ID                          Base                Range</w:t>
      </w:r>
    </w:p>
    <w:p w:rsidR="00F919C9" w:rsidRDefault="00F919C9" w:rsidP="00F919C9">
      <w:pPr>
        <w:pStyle w:val="TerminalDisplay"/>
      </w:pPr>
      <w:r>
        <w:t>-------------------------------------------------------------------------------</w:t>
      </w:r>
    </w:p>
    <w:p w:rsidR="00F919C9" w:rsidRDefault="00F919C9" w:rsidP="00F919C9">
      <w:pPr>
        <w:pStyle w:val="TerminalDisplay"/>
      </w:pPr>
      <w:r>
        <w:t>0000.0000.0001                     16000               1000</w:t>
      </w:r>
    </w:p>
    <w:p w:rsidR="00F919C9" w:rsidRDefault="00F919C9" w:rsidP="00F919C9">
      <w:pPr>
        <w:pStyle w:val="TerminalDisplay"/>
      </w:pPr>
      <w:r>
        <w:t>0000.0000.0002                     17000               1000</w:t>
      </w:r>
    </w:p>
    <w:p w:rsidR="00F919C9" w:rsidRDefault="00F919C9" w:rsidP="00F919C9">
      <w:pPr>
        <w:pStyle w:val="TerminalDisplay"/>
      </w:pPr>
      <w:r>
        <w:t>0000.0000.0003                     18000               1000</w:t>
      </w:r>
    </w:p>
    <w:p w:rsidR="00F919C9" w:rsidRDefault="00F919C9" w:rsidP="00F919C9">
      <w:pPr>
        <w:pStyle w:val="TerminalDisplay"/>
      </w:pPr>
      <w:r>
        <w:t>0000.0000.000</w:t>
      </w:r>
      <w:r>
        <w:rPr>
          <w:rFonts w:hint="eastAsia"/>
        </w:rPr>
        <w:t>4</w:t>
      </w:r>
      <w:r>
        <w:t xml:space="preserve">                     1</w:t>
      </w:r>
      <w:r>
        <w:rPr>
          <w:rFonts w:hint="eastAsia"/>
        </w:rPr>
        <w:t>9</w:t>
      </w:r>
      <w:r>
        <w:t>000               1000</w:t>
      </w:r>
    </w:p>
    <w:p w:rsidR="00F919C9" w:rsidRPr="006870A4" w:rsidRDefault="00F919C9" w:rsidP="00F919C9">
      <w:r w:rsidRPr="006870A4">
        <w:rPr>
          <w:rFonts w:hint="eastAsia"/>
        </w:rPr>
        <w:t xml:space="preserve"># </w:t>
      </w:r>
      <w:r w:rsidRPr="006870A4">
        <w:rPr>
          <w:rFonts w:hint="eastAsia"/>
        </w:rPr>
        <w:t>在</w:t>
      </w:r>
      <w:r w:rsidRPr="006870A4">
        <w:rPr>
          <w:rFonts w:hint="eastAsia"/>
        </w:rPr>
        <w:t>Router A</w:t>
      </w:r>
      <w:r w:rsidRPr="006870A4">
        <w:rPr>
          <w:rFonts w:hint="eastAsia"/>
        </w:rPr>
        <w:t>上执行</w:t>
      </w:r>
      <w:r w:rsidRPr="00FD33DC">
        <w:rPr>
          <w:rStyle w:val="commandkeywords"/>
        </w:rPr>
        <w:t>display isis route verbose</w:t>
      </w:r>
      <w:r w:rsidRPr="006870A4">
        <w:rPr>
          <w:rFonts w:hint="eastAsia"/>
        </w:rPr>
        <w:t>可以查看绑定标签的路由信息。</w:t>
      </w:r>
    </w:p>
    <w:p w:rsidR="00F919C9" w:rsidRPr="006870A4" w:rsidRDefault="00F919C9" w:rsidP="00F919C9">
      <w:pPr>
        <w:pStyle w:val="TerminalDisplay"/>
      </w:pPr>
      <w:r w:rsidRPr="006870A4">
        <w:t>[</w:t>
      </w:r>
      <w:r w:rsidRPr="006870A4">
        <w:rPr>
          <w:rFonts w:hint="eastAsia"/>
        </w:rPr>
        <w:t>RouterA</w:t>
      </w:r>
      <w:r w:rsidRPr="006870A4">
        <w:t>]</w:t>
      </w:r>
      <w:r w:rsidRPr="006870A4">
        <w:rPr>
          <w:rFonts w:hint="eastAsia"/>
        </w:rPr>
        <w:t xml:space="preserve"> </w:t>
      </w:r>
      <w:r w:rsidRPr="006870A4">
        <w:t>display isis route verbose</w:t>
      </w:r>
    </w:p>
    <w:p w:rsidR="00F919C9" w:rsidRPr="006870A4" w:rsidRDefault="00F919C9" w:rsidP="00F919C9">
      <w:pPr>
        <w:pStyle w:val="TerminalDisplay"/>
      </w:pPr>
    </w:p>
    <w:p w:rsidR="00F919C9" w:rsidRPr="006870A4" w:rsidRDefault="00F919C9" w:rsidP="00F919C9">
      <w:pPr>
        <w:pStyle w:val="TerminalDisplay"/>
      </w:pPr>
      <w:r w:rsidRPr="006870A4">
        <w:t xml:space="preserve">                         Route information for IS-IS(1)</w:t>
      </w:r>
    </w:p>
    <w:p w:rsidR="00F919C9" w:rsidRPr="006870A4" w:rsidRDefault="00F919C9" w:rsidP="00F919C9">
      <w:pPr>
        <w:pStyle w:val="TerminalDisplay"/>
      </w:pPr>
      <w:r w:rsidRPr="006870A4">
        <w:t xml:space="preserve">                         ------------------------------</w:t>
      </w:r>
    </w:p>
    <w:p w:rsidR="00F919C9" w:rsidRPr="006870A4" w:rsidRDefault="00F919C9" w:rsidP="00F919C9">
      <w:pPr>
        <w:pStyle w:val="TerminalDisplay"/>
      </w:pPr>
    </w:p>
    <w:p w:rsidR="00F919C9" w:rsidRPr="006870A4" w:rsidRDefault="00F919C9" w:rsidP="00F919C9">
      <w:pPr>
        <w:pStyle w:val="TerminalDisplay"/>
      </w:pPr>
      <w:r w:rsidRPr="006870A4">
        <w:t xml:space="preserve">                         Level-1 IPv4 Forwarding Table</w:t>
      </w:r>
    </w:p>
    <w:p w:rsidR="00F919C9" w:rsidRPr="006870A4" w:rsidRDefault="00F919C9" w:rsidP="00F919C9">
      <w:pPr>
        <w:pStyle w:val="TerminalDisplay"/>
      </w:pPr>
      <w:r w:rsidRPr="006870A4">
        <w:t xml:space="preserve">                         -----------------------------</w:t>
      </w:r>
    </w:p>
    <w:p w:rsidR="00F919C9" w:rsidRPr="006870A4" w:rsidRDefault="00F919C9" w:rsidP="00F919C9">
      <w:pPr>
        <w:pStyle w:val="TerminalDisplay"/>
      </w:pPr>
    </w:p>
    <w:p w:rsidR="00F919C9" w:rsidRPr="006870A4" w:rsidRDefault="00F919C9" w:rsidP="00F919C9">
      <w:pPr>
        <w:pStyle w:val="TerminalDisplay"/>
      </w:pPr>
      <w:r w:rsidRPr="006870A4">
        <w:t xml:space="preserve"> IPv4 Dest : 10.0.0.0/24         Int. Cost  : 10               Ext. Cost  : NULL</w:t>
      </w:r>
    </w:p>
    <w:p w:rsidR="00F919C9" w:rsidRPr="006870A4" w:rsidRDefault="00F919C9" w:rsidP="00F919C9">
      <w:pPr>
        <w:pStyle w:val="TerminalDisplay"/>
      </w:pPr>
      <w:r w:rsidRPr="006870A4">
        <w:t xml:space="preserve"> Admin Tag : -                   Src Count  : 2                Flag       : D/L/-</w:t>
      </w:r>
    </w:p>
    <w:p w:rsidR="00F919C9" w:rsidRPr="006870A4" w:rsidRDefault="00F919C9" w:rsidP="00F919C9">
      <w:pPr>
        <w:pStyle w:val="TerminalDisplay"/>
      </w:pPr>
      <w:r w:rsidRPr="006870A4">
        <w:t xml:space="preserve"> InLabel   : 4294967295          InLabel Flag: -/-/-/-/-/-</w:t>
      </w:r>
    </w:p>
    <w:p w:rsidR="00F919C9" w:rsidRPr="006870A4" w:rsidRDefault="00F919C9" w:rsidP="00F919C9">
      <w:pPr>
        <w:pStyle w:val="TerminalDisplay"/>
      </w:pPr>
      <w:r w:rsidRPr="006870A4">
        <w:t xml:space="preserve"> NextHop   :                     Interface  :                  ExitIndex  :</w:t>
      </w:r>
    </w:p>
    <w:p w:rsidR="00F919C9" w:rsidRPr="006870A4" w:rsidRDefault="00F919C9" w:rsidP="00F919C9">
      <w:pPr>
        <w:pStyle w:val="TerminalDisplay"/>
      </w:pPr>
      <w:r w:rsidRPr="006870A4">
        <w:t xml:space="preserve">    Direct                             GE</w:t>
      </w:r>
      <w:r w:rsidR="00D308C0">
        <w:rPr>
          <w:rFonts w:hint="eastAsia"/>
        </w:rPr>
        <w:t>3/1/</w:t>
      </w:r>
      <w:r w:rsidRPr="006870A4">
        <w:t>1                    0x00000102</w:t>
      </w:r>
    </w:p>
    <w:p w:rsidR="00F919C9" w:rsidRPr="006870A4" w:rsidRDefault="00F919C9" w:rsidP="00F919C9">
      <w:pPr>
        <w:pStyle w:val="TerminalDisplay"/>
      </w:pPr>
      <w:r w:rsidRPr="006870A4">
        <w:t xml:space="preserve"> Nib ID    : 0x0                 OutLabel   : 4294967295       OutLabelFlag: -</w:t>
      </w:r>
    </w:p>
    <w:p w:rsidR="00F919C9" w:rsidRPr="006870A4" w:rsidRDefault="00F919C9" w:rsidP="00F919C9">
      <w:pPr>
        <w:pStyle w:val="TerminalDisplay"/>
      </w:pPr>
    </w:p>
    <w:p w:rsidR="00F919C9" w:rsidRPr="006870A4" w:rsidRDefault="00F919C9" w:rsidP="00F919C9">
      <w:pPr>
        <w:pStyle w:val="TerminalDisplay"/>
      </w:pPr>
      <w:r w:rsidRPr="006870A4">
        <w:t xml:space="preserve"> IPv4 Dest : 11.0.0.0/24         Int. Cost  : 20               Ext. Cost  : NULL</w:t>
      </w:r>
    </w:p>
    <w:p w:rsidR="00F919C9" w:rsidRPr="006870A4" w:rsidRDefault="00F919C9" w:rsidP="00F919C9">
      <w:pPr>
        <w:pStyle w:val="TerminalDisplay"/>
      </w:pPr>
      <w:r w:rsidRPr="006870A4">
        <w:t xml:space="preserve"> Admin Tag : -                   Src Count  : 2                Flag       : R/-/-</w:t>
      </w:r>
    </w:p>
    <w:p w:rsidR="00F919C9" w:rsidRPr="006870A4" w:rsidRDefault="00F919C9" w:rsidP="00F919C9">
      <w:pPr>
        <w:pStyle w:val="TerminalDisplay"/>
      </w:pPr>
      <w:r w:rsidRPr="006870A4">
        <w:t xml:space="preserve"> InLabel   : 4294967295          InLabel Flag: -/-/-/-/-/-</w:t>
      </w:r>
    </w:p>
    <w:p w:rsidR="00F919C9" w:rsidRPr="006870A4" w:rsidRDefault="00F919C9" w:rsidP="00F919C9">
      <w:pPr>
        <w:pStyle w:val="TerminalDisplay"/>
      </w:pPr>
      <w:r w:rsidRPr="006870A4">
        <w:t xml:space="preserve"> NextHop   :                     Interface  :                  ExitIndex  :</w:t>
      </w:r>
    </w:p>
    <w:p w:rsidR="00F919C9" w:rsidRPr="006870A4" w:rsidRDefault="00F919C9" w:rsidP="00F919C9">
      <w:pPr>
        <w:pStyle w:val="TerminalDisplay"/>
      </w:pPr>
      <w:r w:rsidRPr="006870A4">
        <w:t xml:space="preserve">    10.0.0.2                           GE</w:t>
      </w:r>
      <w:r w:rsidR="00D308C0">
        <w:rPr>
          <w:rFonts w:hint="eastAsia"/>
        </w:rPr>
        <w:t>3/1/</w:t>
      </w:r>
      <w:r w:rsidRPr="006870A4">
        <w:t>1                    0x00000102</w:t>
      </w:r>
    </w:p>
    <w:p w:rsidR="00F919C9" w:rsidRPr="006870A4" w:rsidRDefault="00F919C9" w:rsidP="00F919C9">
      <w:pPr>
        <w:pStyle w:val="TerminalDisplay"/>
      </w:pPr>
      <w:r w:rsidRPr="006870A4">
        <w:t xml:space="preserve"> Nib ID    : 0x14000004          OutLabel   : 4294967295       OutLabelFlag: -</w:t>
      </w:r>
    </w:p>
    <w:p w:rsidR="00F919C9" w:rsidRPr="006870A4" w:rsidRDefault="00F919C9" w:rsidP="00F919C9">
      <w:pPr>
        <w:pStyle w:val="TerminalDisplay"/>
      </w:pPr>
    </w:p>
    <w:p w:rsidR="00F919C9" w:rsidRPr="006870A4" w:rsidRDefault="004F168D" w:rsidP="00F919C9">
      <w:pPr>
        <w:pStyle w:val="TerminalDisplay"/>
      </w:pPr>
      <w:r w:rsidRPr="006870A4">
        <w:t xml:space="preserve"> </w:t>
      </w:r>
      <w:r w:rsidR="00F919C9" w:rsidRPr="006870A4">
        <w:t>IPv4 Dest : 1</w:t>
      </w:r>
      <w:r w:rsidR="00F919C9" w:rsidRPr="006870A4">
        <w:rPr>
          <w:rFonts w:hint="eastAsia"/>
        </w:rPr>
        <w:t>2</w:t>
      </w:r>
      <w:r w:rsidR="00F919C9" w:rsidRPr="006870A4">
        <w:t xml:space="preserve">.0.0.0/24         Int. Cost  : </w:t>
      </w:r>
      <w:r w:rsidR="00F919C9" w:rsidRPr="006870A4">
        <w:rPr>
          <w:rFonts w:hint="eastAsia"/>
        </w:rPr>
        <w:t>3</w:t>
      </w:r>
      <w:r w:rsidR="00F919C9" w:rsidRPr="006870A4">
        <w:t>0               Ext. Cost  : NULL</w:t>
      </w:r>
    </w:p>
    <w:p w:rsidR="00F919C9" w:rsidRPr="006870A4" w:rsidRDefault="00F919C9" w:rsidP="00F919C9">
      <w:pPr>
        <w:pStyle w:val="TerminalDisplay"/>
      </w:pPr>
      <w:r w:rsidRPr="006870A4">
        <w:t xml:space="preserve"> Admin Tag : -                   Src Count  : 2                Flag       : R/-/-</w:t>
      </w:r>
    </w:p>
    <w:p w:rsidR="00F919C9" w:rsidRPr="006870A4" w:rsidRDefault="00F919C9" w:rsidP="00F919C9">
      <w:pPr>
        <w:pStyle w:val="TerminalDisplay"/>
      </w:pPr>
      <w:r w:rsidRPr="006870A4">
        <w:t xml:space="preserve"> InLabel   : 4294967295          InLabel Flag: -/-/-/-/-/-</w:t>
      </w:r>
    </w:p>
    <w:p w:rsidR="00F919C9" w:rsidRPr="006870A4" w:rsidRDefault="00F919C9" w:rsidP="00F919C9">
      <w:pPr>
        <w:pStyle w:val="TerminalDisplay"/>
      </w:pPr>
      <w:r w:rsidRPr="006870A4">
        <w:t xml:space="preserve"> NextHop   :                     Interface  :                  ExitIndex  :</w:t>
      </w:r>
    </w:p>
    <w:p w:rsidR="00F919C9" w:rsidRPr="006870A4" w:rsidRDefault="00F919C9" w:rsidP="00F919C9">
      <w:pPr>
        <w:pStyle w:val="TerminalDisplay"/>
      </w:pPr>
      <w:r w:rsidRPr="006870A4">
        <w:t xml:space="preserve">    10.0.0.2                           GE</w:t>
      </w:r>
      <w:r w:rsidR="00D308C0">
        <w:rPr>
          <w:rFonts w:hint="eastAsia"/>
        </w:rPr>
        <w:t>3/1/</w:t>
      </w:r>
      <w:r w:rsidRPr="006870A4">
        <w:t>1                    0x00000102</w:t>
      </w:r>
    </w:p>
    <w:p w:rsidR="00F919C9" w:rsidRPr="006870A4" w:rsidRDefault="00F919C9" w:rsidP="00F919C9">
      <w:pPr>
        <w:pStyle w:val="TerminalDisplay"/>
      </w:pPr>
      <w:r w:rsidRPr="006870A4">
        <w:t xml:space="preserve"> Nib ID    : 0x14000004          OutLabel   : 4294967295       OutLabelFlag: -</w:t>
      </w:r>
    </w:p>
    <w:p w:rsidR="00F919C9" w:rsidRPr="006870A4" w:rsidRDefault="00F919C9" w:rsidP="00F919C9">
      <w:pPr>
        <w:pStyle w:val="TerminalDisplay"/>
      </w:pPr>
    </w:p>
    <w:p w:rsidR="00F919C9" w:rsidRPr="0026456E" w:rsidRDefault="00F919C9" w:rsidP="00F919C9">
      <w:pPr>
        <w:pStyle w:val="TerminalDisplay"/>
        <w:rPr>
          <w:rStyle w:val="TerminalDisplayshading"/>
        </w:rPr>
      </w:pPr>
      <w:r w:rsidRPr="006870A4">
        <w:t xml:space="preserve"> </w:t>
      </w:r>
      <w:r w:rsidRPr="0026456E">
        <w:rPr>
          <w:rStyle w:val="TerminalDisplayshading"/>
        </w:rPr>
        <w:t>IPv4 Dest : 1.1.1.1/32          Int. Cost  : 0                Ext. Cost  : NULL</w:t>
      </w:r>
    </w:p>
    <w:p w:rsidR="00F919C9" w:rsidRPr="0026456E" w:rsidRDefault="00F919C9" w:rsidP="00F919C9">
      <w:pPr>
        <w:pStyle w:val="TerminalDisplay"/>
        <w:rPr>
          <w:rStyle w:val="TerminalDisplayshading"/>
        </w:rPr>
      </w:pPr>
      <w:r w:rsidRPr="0026456E">
        <w:rPr>
          <w:rStyle w:val="TerminalDisplayshading"/>
        </w:rPr>
        <w:t xml:space="preserve"> Admin Tag : -                   Src Count  : 1                Flag       : D/L/-</w:t>
      </w:r>
    </w:p>
    <w:p w:rsidR="00F919C9" w:rsidRPr="0026456E" w:rsidRDefault="00F919C9" w:rsidP="00F919C9">
      <w:pPr>
        <w:pStyle w:val="TerminalDisplay"/>
        <w:rPr>
          <w:rStyle w:val="TerminalDisplayshading"/>
        </w:rPr>
      </w:pPr>
      <w:r w:rsidRPr="0026456E">
        <w:rPr>
          <w:rStyle w:val="TerminalDisplayshading"/>
        </w:rPr>
        <w:t xml:space="preserve"> InLabel   : 16010               InLabel Flag: -/N/-/-/-/-</w:t>
      </w:r>
    </w:p>
    <w:p w:rsidR="00F919C9" w:rsidRPr="0026456E" w:rsidRDefault="00F919C9" w:rsidP="00F919C9">
      <w:pPr>
        <w:pStyle w:val="TerminalDisplay"/>
        <w:rPr>
          <w:rStyle w:val="TerminalDisplayshading"/>
        </w:rPr>
      </w:pPr>
      <w:r w:rsidRPr="0026456E">
        <w:rPr>
          <w:rStyle w:val="TerminalDisplayshading"/>
        </w:rPr>
        <w:t xml:space="preserve"> NextHop   :                     Interface  :                  ExitIndex  :</w:t>
      </w:r>
    </w:p>
    <w:p w:rsidR="00F919C9" w:rsidRPr="0026456E" w:rsidRDefault="00F919C9" w:rsidP="00F919C9">
      <w:pPr>
        <w:pStyle w:val="TerminalDisplay"/>
        <w:rPr>
          <w:rStyle w:val="TerminalDisplayshading"/>
        </w:rPr>
      </w:pPr>
      <w:r w:rsidRPr="0026456E">
        <w:rPr>
          <w:rStyle w:val="TerminalDisplayshading"/>
        </w:rPr>
        <w:t xml:space="preserve">    Direct                             Loop1                      0x00000584</w:t>
      </w:r>
    </w:p>
    <w:p w:rsidR="00F919C9" w:rsidRPr="0026456E" w:rsidRDefault="00F919C9" w:rsidP="00F919C9">
      <w:pPr>
        <w:pStyle w:val="TerminalDisplay"/>
        <w:rPr>
          <w:rStyle w:val="TerminalDisplayshading"/>
        </w:rPr>
      </w:pPr>
      <w:r w:rsidRPr="0026456E">
        <w:rPr>
          <w:rStyle w:val="TerminalDisplayshading"/>
        </w:rPr>
        <w:t xml:space="preserve"> Nib ID    : 0x0                 OutLabel   : 4294967295       OutLabelFlag: -</w:t>
      </w:r>
    </w:p>
    <w:p w:rsidR="00F919C9" w:rsidRPr="0026456E" w:rsidRDefault="00F919C9" w:rsidP="00F919C9">
      <w:pPr>
        <w:pStyle w:val="TerminalDisplay"/>
        <w:rPr>
          <w:rStyle w:val="TerminalDisplayshading"/>
        </w:rPr>
      </w:pPr>
    </w:p>
    <w:p w:rsidR="00F919C9" w:rsidRPr="0026456E" w:rsidRDefault="00F919C9" w:rsidP="00F919C9">
      <w:pPr>
        <w:pStyle w:val="TerminalDisplay"/>
        <w:rPr>
          <w:rStyle w:val="TerminalDisplayshading"/>
        </w:rPr>
      </w:pPr>
      <w:r w:rsidRPr="0026456E">
        <w:rPr>
          <w:rStyle w:val="TerminalDisplayshading"/>
        </w:rPr>
        <w:t xml:space="preserve"> IPv4 Dest : 2.2.2.2/32          Int. Cost  : 10               Ext. Cost  : NULL</w:t>
      </w:r>
    </w:p>
    <w:p w:rsidR="00F919C9" w:rsidRPr="0026456E" w:rsidRDefault="00F919C9" w:rsidP="00F919C9">
      <w:pPr>
        <w:pStyle w:val="TerminalDisplay"/>
        <w:rPr>
          <w:rStyle w:val="TerminalDisplayshading"/>
        </w:rPr>
      </w:pPr>
      <w:r w:rsidRPr="0026456E">
        <w:rPr>
          <w:rStyle w:val="TerminalDisplayshading"/>
        </w:rPr>
        <w:t xml:space="preserve"> Admin Tag : -                   Src Count  : 1                Flag       : R/-/-</w:t>
      </w:r>
    </w:p>
    <w:p w:rsidR="00F919C9" w:rsidRPr="0026456E" w:rsidRDefault="00F919C9" w:rsidP="00F919C9">
      <w:pPr>
        <w:pStyle w:val="TerminalDisplay"/>
        <w:rPr>
          <w:rStyle w:val="TerminalDisplayshading"/>
        </w:rPr>
      </w:pPr>
      <w:r w:rsidRPr="0026456E">
        <w:rPr>
          <w:rStyle w:val="TerminalDisplayshading"/>
        </w:rPr>
        <w:t xml:space="preserve"> InLabel   : 16020               InLabel Flag: -/N/-/-/-/-</w:t>
      </w:r>
    </w:p>
    <w:p w:rsidR="00F919C9" w:rsidRPr="0026456E" w:rsidRDefault="00F919C9" w:rsidP="00F919C9">
      <w:pPr>
        <w:pStyle w:val="TerminalDisplay"/>
        <w:rPr>
          <w:rStyle w:val="TerminalDisplayshading"/>
        </w:rPr>
      </w:pPr>
      <w:r w:rsidRPr="0026456E">
        <w:rPr>
          <w:rStyle w:val="TerminalDisplayshading"/>
        </w:rPr>
        <w:t xml:space="preserve"> NextHop   :                     Interface  :                  ExitIndex  :</w:t>
      </w:r>
    </w:p>
    <w:p w:rsidR="00F919C9" w:rsidRPr="0026456E" w:rsidRDefault="00F919C9" w:rsidP="00F919C9">
      <w:pPr>
        <w:pStyle w:val="TerminalDisplay"/>
        <w:rPr>
          <w:rStyle w:val="TerminalDisplayshading"/>
        </w:rPr>
      </w:pPr>
      <w:r w:rsidRPr="0026456E">
        <w:rPr>
          <w:rStyle w:val="TerminalDisplayshading"/>
        </w:rPr>
        <w:t xml:space="preserve">    10.0.0.2                           GE</w:t>
      </w:r>
      <w:r w:rsidR="00D308C0">
        <w:rPr>
          <w:rStyle w:val="TerminalDisplayshading"/>
          <w:rFonts w:hint="eastAsia"/>
        </w:rPr>
        <w:t>3/1/</w:t>
      </w:r>
      <w:r w:rsidRPr="0026456E">
        <w:rPr>
          <w:rStyle w:val="TerminalDisplayshading"/>
        </w:rPr>
        <w:t>1                    0x00000102</w:t>
      </w:r>
    </w:p>
    <w:p w:rsidR="00F919C9" w:rsidRPr="0026456E" w:rsidRDefault="00F919C9" w:rsidP="00F919C9">
      <w:pPr>
        <w:pStyle w:val="TerminalDisplay"/>
        <w:rPr>
          <w:rStyle w:val="TerminalDisplayshading"/>
        </w:rPr>
      </w:pPr>
      <w:r w:rsidRPr="0026456E">
        <w:rPr>
          <w:rStyle w:val="TerminalDisplayshading"/>
        </w:rPr>
        <w:t xml:space="preserve"> Nib ID    : 0x14000003          OutLabel   : 17020            OutLabelFlag: I</w:t>
      </w:r>
    </w:p>
    <w:p w:rsidR="00F919C9" w:rsidRPr="0026456E" w:rsidRDefault="00F919C9" w:rsidP="00F919C9">
      <w:pPr>
        <w:pStyle w:val="TerminalDisplay"/>
        <w:rPr>
          <w:rStyle w:val="TerminalDisplayshading"/>
        </w:rPr>
      </w:pPr>
    </w:p>
    <w:p w:rsidR="00F919C9" w:rsidRPr="0026456E" w:rsidRDefault="00F919C9" w:rsidP="00F919C9">
      <w:pPr>
        <w:pStyle w:val="TerminalDisplay"/>
        <w:rPr>
          <w:rStyle w:val="TerminalDisplayshading"/>
        </w:rPr>
      </w:pPr>
      <w:r w:rsidRPr="0026456E">
        <w:rPr>
          <w:rStyle w:val="TerminalDisplayshading"/>
        </w:rPr>
        <w:t xml:space="preserve"> IPv4 Dest : 3.3.3.3/32          Int. Cost  : 20               Ext. Cost  : NULL</w:t>
      </w:r>
    </w:p>
    <w:p w:rsidR="00F919C9" w:rsidRPr="0026456E" w:rsidRDefault="00F919C9" w:rsidP="00F919C9">
      <w:pPr>
        <w:pStyle w:val="TerminalDisplay"/>
        <w:rPr>
          <w:rStyle w:val="TerminalDisplayshading"/>
        </w:rPr>
      </w:pPr>
      <w:r w:rsidRPr="0026456E">
        <w:rPr>
          <w:rStyle w:val="TerminalDisplayshading"/>
        </w:rPr>
        <w:t xml:space="preserve"> Admin Tag : -                   Src Count  : 1                Flag       : R/-/-</w:t>
      </w:r>
    </w:p>
    <w:p w:rsidR="00F919C9" w:rsidRPr="0026456E" w:rsidRDefault="00F919C9" w:rsidP="00F919C9">
      <w:pPr>
        <w:pStyle w:val="TerminalDisplay"/>
        <w:rPr>
          <w:rStyle w:val="TerminalDisplayshading"/>
        </w:rPr>
      </w:pPr>
      <w:r w:rsidRPr="0026456E">
        <w:rPr>
          <w:rStyle w:val="TerminalDisplayshading"/>
        </w:rPr>
        <w:t xml:space="preserve"> InLabel   : 16030               InLabel Flag: -/N/-/-/-/-</w:t>
      </w:r>
    </w:p>
    <w:p w:rsidR="00F919C9" w:rsidRPr="0026456E" w:rsidRDefault="00F919C9" w:rsidP="00F919C9">
      <w:pPr>
        <w:pStyle w:val="TerminalDisplay"/>
        <w:rPr>
          <w:rStyle w:val="TerminalDisplayshading"/>
        </w:rPr>
      </w:pPr>
      <w:r w:rsidRPr="0026456E">
        <w:rPr>
          <w:rStyle w:val="TerminalDisplayshading"/>
        </w:rPr>
        <w:t xml:space="preserve"> NextHop   :                     Interface  :                  ExitIndex  :</w:t>
      </w:r>
    </w:p>
    <w:p w:rsidR="00F919C9" w:rsidRPr="0026456E" w:rsidRDefault="00F919C9" w:rsidP="00F919C9">
      <w:pPr>
        <w:pStyle w:val="TerminalDisplay"/>
        <w:rPr>
          <w:rStyle w:val="TerminalDisplayshading"/>
        </w:rPr>
      </w:pPr>
      <w:r w:rsidRPr="0026456E">
        <w:rPr>
          <w:rStyle w:val="TerminalDisplayshading"/>
        </w:rPr>
        <w:t xml:space="preserve">    10.0.0.2                           GE</w:t>
      </w:r>
      <w:r w:rsidR="00D308C0">
        <w:rPr>
          <w:rStyle w:val="TerminalDisplayshading"/>
          <w:rFonts w:hint="eastAsia"/>
        </w:rPr>
        <w:t>3/1/</w:t>
      </w:r>
      <w:r w:rsidRPr="0026456E">
        <w:rPr>
          <w:rStyle w:val="TerminalDisplayshading"/>
        </w:rPr>
        <w:t>1                    0x00000102</w:t>
      </w:r>
    </w:p>
    <w:p w:rsidR="00F919C9" w:rsidRPr="0026456E" w:rsidRDefault="00F919C9" w:rsidP="00F919C9">
      <w:pPr>
        <w:pStyle w:val="TerminalDisplay"/>
        <w:rPr>
          <w:rStyle w:val="TerminalDisplayshading"/>
        </w:rPr>
      </w:pPr>
      <w:r w:rsidRPr="0026456E">
        <w:rPr>
          <w:rStyle w:val="TerminalDisplayshading"/>
        </w:rPr>
        <w:t xml:space="preserve"> Nib ID    : 0x14000002          OutLabel   : 17030            OutLabelFlag: -</w:t>
      </w:r>
    </w:p>
    <w:p w:rsidR="00F919C9" w:rsidRPr="0026456E" w:rsidRDefault="00F919C9" w:rsidP="00F919C9">
      <w:pPr>
        <w:pStyle w:val="TerminalDisplay"/>
        <w:rPr>
          <w:rStyle w:val="TerminalDisplayshading"/>
        </w:rPr>
      </w:pPr>
    </w:p>
    <w:p w:rsidR="00F919C9" w:rsidRPr="0026456E" w:rsidRDefault="004F168D" w:rsidP="00F919C9">
      <w:pPr>
        <w:pStyle w:val="TerminalDisplay"/>
        <w:rPr>
          <w:rStyle w:val="TerminalDisplayshading"/>
        </w:rPr>
      </w:pPr>
      <w:r w:rsidRPr="006870A4">
        <w:t xml:space="preserve"> </w:t>
      </w:r>
      <w:r w:rsidR="00F919C9" w:rsidRPr="0026456E">
        <w:rPr>
          <w:rStyle w:val="TerminalDisplayshading"/>
        </w:rPr>
        <w:t>IPv4 Dest : 4.4.4.4/32          Int. Cost  : 20               Ext. Cost  : NULL</w:t>
      </w:r>
    </w:p>
    <w:p w:rsidR="00F919C9" w:rsidRPr="0026456E" w:rsidRDefault="00F919C9" w:rsidP="00F919C9">
      <w:pPr>
        <w:pStyle w:val="TerminalDisplay"/>
        <w:rPr>
          <w:rStyle w:val="TerminalDisplayshading"/>
        </w:rPr>
      </w:pPr>
      <w:r w:rsidRPr="0026456E">
        <w:rPr>
          <w:rStyle w:val="TerminalDisplayshading"/>
        </w:rPr>
        <w:t xml:space="preserve"> Admin Tag : -                   Src Count  : 1                Flag       : R/-/-</w:t>
      </w:r>
    </w:p>
    <w:p w:rsidR="00F919C9" w:rsidRPr="0026456E" w:rsidRDefault="00F919C9" w:rsidP="00F919C9">
      <w:pPr>
        <w:pStyle w:val="TerminalDisplay"/>
        <w:rPr>
          <w:rStyle w:val="TerminalDisplayshading"/>
        </w:rPr>
      </w:pPr>
      <w:r w:rsidRPr="0026456E">
        <w:rPr>
          <w:rStyle w:val="TerminalDisplayshading"/>
        </w:rPr>
        <w:t xml:space="preserve"> InLabel   : 16040               InLabel Flag: -/N/-/-/-/-</w:t>
      </w:r>
    </w:p>
    <w:p w:rsidR="00F919C9" w:rsidRPr="0026456E" w:rsidRDefault="00F919C9" w:rsidP="00F919C9">
      <w:pPr>
        <w:pStyle w:val="TerminalDisplay"/>
        <w:rPr>
          <w:rStyle w:val="TerminalDisplayshading"/>
        </w:rPr>
      </w:pPr>
      <w:r w:rsidRPr="0026456E">
        <w:rPr>
          <w:rStyle w:val="TerminalDisplayshading"/>
        </w:rPr>
        <w:t xml:space="preserve"> NextHop   :                     Interface  :                  ExitIndex  :</w:t>
      </w:r>
    </w:p>
    <w:p w:rsidR="00F919C9" w:rsidRPr="0026456E" w:rsidRDefault="00F919C9" w:rsidP="00F919C9">
      <w:pPr>
        <w:pStyle w:val="TerminalDisplay"/>
        <w:rPr>
          <w:rStyle w:val="TerminalDisplayshading"/>
        </w:rPr>
      </w:pPr>
      <w:r w:rsidRPr="0026456E">
        <w:rPr>
          <w:rStyle w:val="TerminalDisplayshading"/>
        </w:rPr>
        <w:t xml:space="preserve">    10.0.0.2                           GE</w:t>
      </w:r>
      <w:r w:rsidR="00D308C0">
        <w:rPr>
          <w:rStyle w:val="TerminalDisplayshading"/>
          <w:rFonts w:hint="eastAsia"/>
        </w:rPr>
        <w:t>3/1/</w:t>
      </w:r>
      <w:r w:rsidRPr="0026456E">
        <w:rPr>
          <w:rStyle w:val="TerminalDisplayshading"/>
        </w:rPr>
        <w:t>1                    0x00000102</w:t>
      </w:r>
    </w:p>
    <w:p w:rsidR="00F919C9" w:rsidRPr="0026456E" w:rsidRDefault="00F919C9" w:rsidP="00F919C9">
      <w:pPr>
        <w:pStyle w:val="TerminalDisplay"/>
        <w:rPr>
          <w:rStyle w:val="TerminalDisplayshading"/>
        </w:rPr>
      </w:pPr>
      <w:r w:rsidRPr="0026456E">
        <w:rPr>
          <w:rStyle w:val="TerminalDisplayshading"/>
        </w:rPr>
        <w:t xml:space="preserve"> Nib ID    : 0x14000002          OutLabel   : 17040            OutLabelFlag: -</w:t>
      </w:r>
    </w:p>
    <w:p w:rsidR="00F919C9" w:rsidRPr="006870A4" w:rsidRDefault="00F919C9" w:rsidP="00F919C9">
      <w:pPr>
        <w:pStyle w:val="TerminalDisplay"/>
      </w:pPr>
    </w:p>
    <w:p w:rsidR="00F919C9" w:rsidRPr="006870A4" w:rsidRDefault="00F919C9" w:rsidP="00F919C9">
      <w:pPr>
        <w:pStyle w:val="TerminalDisplay"/>
      </w:pPr>
      <w:r w:rsidRPr="006870A4">
        <w:t xml:space="preserve">      Flags: D-Direct, R-Added to Rib, L-Advertised in LSPs, U-Up/Down Bit Set</w:t>
      </w:r>
    </w:p>
    <w:p w:rsidR="00F919C9" w:rsidRPr="006870A4" w:rsidRDefault="00F919C9" w:rsidP="00F919C9">
      <w:pPr>
        <w:pStyle w:val="TerminalDisplay"/>
      </w:pPr>
    </w:p>
    <w:p w:rsidR="00F919C9" w:rsidRPr="006870A4" w:rsidRDefault="00F919C9" w:rsidP="00F919C9">
      <w:pPr>
        <w:pStyle w:val="TerminalDisplay"/>
      </w:pPr>
      <w:r w:rsidRPr="006870A4">
        <w:t xml:space="preserve">      InLabel flags: R-Readvertisement, N-Node SID, P-no PHP</w:t>
      </w:r>
    </w:p>
    <w:p w:rsidR="00F919C9" w:rsidRPr="006870A4" w:rsidRDefault="00F919C9" w:rsidP="00F919C9">
      <w:pPr>
        <w:pStyle w:val="TerminalDisplay"/>
      </w:pPr>
      <w:r w:rsidRPr="006870A4">
        <w:t xml:space="preserve">                     E-Explicit null, V-Value, L-Local</w:t>
      </w:r>
    </w:p>
    <w:p w:rsidR="00F919C9" w:rsidRPr="006870A4" w:rsidRDefault="00F919C9" w:rsidP="00F919C9">
      <w:pPr>
        <w:pStyle w:val="TerminalDisplay"/>
      </w:pPr>
    </w:p>
    <w:p w:rsidR="00F919C9" w:rsidRPr="006870A4" w:rsidRDefault="00F919C9" w:rsidP="00F919C9">
      <w:pPr>
        <w:pStyle w:val="TerminalDisplay"/>
      </w:pPr>
      <w:r w:rsidRPr="006870A4">
        <w:t xml:space="preserve">      OutLabelFlags: E-Explicit null, I-Implicit null, N-No</w:t>
      </w:r>
      <w:r w:rsidR="00722AAC">
        <w:rPr>
          <w:rFonts w:hint="eastAsia"/>
        </w:rPr>
        <w:t>r</w:t>
      </w:r>
      <w:r w:rsidRPr="006870A4">
        <w:t>mal</w:t>
      </w:r>
    </w:p>
    <w:p w:rsidR="00F919C9" w:rsidRPr="006870A4" w:rsidRDefault="00F919C9" w:rsidP="00F919C9">
      <w:r w:rsidRPr="006870A4">
        <w:rPr>
          <w:rFonts w:hint="eastAsia"/>
        </w:rPr>
        <w:t xml:space="preserve"># </w:t>
      </w:r>
      <w:r w:rsidRPr="006870A4">
        <w:rPr>
          <w:rFonts w:hint="eastAsia"/>
        </w:rPr>
        <w:t>在</w:t>
      </w:r>
      <w:r w:rsidRPr="006870A4">
        <w:rPr>
          <w:rFonts w:hint="eastAsia"/>
        </w:rPr>
        <w:t>Router A</w:t>
      </w:r>
      <w:r w:rsidRPr="006870A4">
        <w:rPr>
          <w:rFonts w:hint="eastAsia"/>
        </w:rPr>
        <w:t>上执行</w:t>
      </w:r>
      <w:r w:rsidRPr="00FD33DC">
        <w:rPr>
          <w:rStyle w:val="commandkeywords"/>
        </w:rPr>
        <w:t>display mpls lsp</w:t>
      </w:r>
      <w:r w:rsidRPr="006870A4">
        <w:rPr>
          <w:rFonts w:hint="eastAsia"/>
        </w:rPr>
        <w:t>可以看到</w:t>
      </w:r>
      <w:r w:rsidRPr="006870A4">
        <w:rPr>
          <w:rFonts w:hint="eastAsia"/>
        </w:rPr>
        <w:t>MPLS</w:t>
      </w:r>
      <w:r w:rsidRPr="006870A4">
        <w:rPr>
          <w:rFonts w:hint="eastAsia"/>
        </w:rPr>
        <w:t>标签转发路径信息。</w:t>
      </w:r>
    </w:p>
    <w:p w:rsidR="00F919C9" w:rsidRPr="006870A4" w:rsidRDefault="00F919C9" w:rsidP="00F919C9">
      <w:pPr>
        <w:pStyle w:val="TerminalDisplay"/>
      </w:pPr>
      <w:r w:rsidRPr="006870A4">
        <w:t>[</w:t>
      </w:r>
      <w:r w:rsidRPr="006870A4">
        <w:rPr>
          <w:rFonts w:hint="eastAsia"/>
        </w:rPr>
        <w:t>RouterA</w:t>
      </w:r>
      <w:r w:rsidRPr="006870A4">
        <w:t>]</w:t>
      </w:r>
      <w:r>
        <w:rPr>
          <w:rFonts w:hint="eastAsia"/>
        </w:rPr>
        <w:t xml:space="preserve"> </w:t>
      </w:r>
      <w:r w:rsidRPr="006870A4">
        <w:t>display mpls lsp</w:t>
      </w:r>
    </w:p>
    <w:p w:rsidR="00F919C9" w:rsidRPr="006870A4" w:rsidRDefault="00F919C9" w:rsidP="00F919C9">
      <w:pPr>
        <w:pStyle w:val="TerminalDisplay"/>
      </w:pPr>
      <w:r w:rsidRPr="006870A4">
        <w:t xml:space="preserve">FEC                         Proto     In/Out Label    </w:t>
      </w:r>
      <w:r w:rsidR="00CE7DAA" w:rsidRPr="009E1E5C">
        <w:rPr>
          <w:rStyle w:val="commandtext"/>
        </w:rPr>
        <w:t xml:space="preserve">Out </w:t>
      </w:r>
      <w:r w:rsidR="00CE7DAA">
        <w:rPr>
          <w:rStyle w:val="commandtext"/>
        </w:rPr>
        <w:t>Inter/</w:t>
      </w:r>
      <w:r w:rsidR="00CE7DAA" w:rsidRPr="009E1E5C">
        <w:rPr>
          <w:rStyle w:val="commandtext"/>
        </w:rPr>
        <w:t>NHLFE</w:t>
      </w:r>
      <w:r w:rsidR="00CE7DAA">
        <w:rPr>
          <w:rStyle w:val="commandtext"/>
        </w:rPr>
        <w:t>/LSINDEX</w:t>
      </w:r>
    </w:p>
    <w:p w:rsidR="00F919C9" w:rsidRDefault="00F919C9" w:rsidP="00F919C9">
      <w:pPr>
        <w:pStyle w:val="TerminalDisplay"/>
      </w:pPr>
      <w:r w:rsidRPr="006870A4">
        <w:t xml:space="preserve">10.0.0.2                    Local     -/-            </w:t>
      </w:r>
      <w:r>
        <w:t xml:space="preserve"> GE</w:t>
      </w:r>
      <w:r w:rsidR="00D308C0">
        <w:rPr>
          <w:rFonts w:hint="eastAsia"/>
        </w:rPr>
        <w:t>3/1/</w:t>
      </w:r>
      <w:r>
        <w:t>1</w:t>
      </w:r>
    </w:p>
    <w:p w:rsidR="00F919C9" w:rsidRDefault="00F919C9" w:rsidP="00F919C9">
      <w:pPr>
        <w:pStyle w:val="TerminalDisplay"/>
      </w:pPr>
      <w:r>
        <w:t>1.1.1.1/32                  ISIS      16010/-         -</w:t>
      </w:r>
    </w:p>
    <w:p w:rsidR="00F919C9" w:rsidRDefault="00F919C9" w:rsidP="00F919C9">
      <w:pPr>
        <w:pStyle w:val="TerminalDisplay"/>
      </w:pPr>
      <w:r>
        <w:t>2.2.2.2/32                  ISIS      16020/3         GE</w:t>
      </w:r>
      <w:r w:rsidR="00D308C0">
        <w:rPr>
          <w:rFonts w:hint="eastAsia"/>
        </w:rPr>
        <w:t>3/1/</w:t>
      </w:r>
      <w:r>
        <w:t>1</w:t>
      </w:r>
    </w:p>
    <w:p w:rsidR="00F919C9" w:rsidRDefault="00F919C9" w:rsidP="00F919C9">
      <w:pPr>
        <w:pStyle w:val="TerminalDisplay"/>
      </w:pPr>
      <w:r>
        <w:t>2.2.2.2/32                  ISIS      -/3             GE</w:t>
      </w:r>
      <w:r w:rsidR="00D308C0">
        <w:rPr>
          <w:rFonts w:hint="eastAsia"/>
        </w:rPr>
        <w:t>3/1/</w:t>
      </w:r>
      <w:r>
        <w:t>1</w:t>
      </w:r>
    </w:p>
    <w:p w:rsidR="00F919C9" w:rsidRDefault="00F919C9" w:rsidP="00F919C9">
      <w:pPr>
        <w:pStyle w:val="TerminalDisplay"/>
      </w:pPr>
      <w:r>
        <w:t>3.3.3.3/32                  ISIS      16030/17030     GE</w:t>
      </w:r>
      <w:r w:rsidR="00D308C0">
        <w:rPr>
          <w:rFonts w:hint="eastAsia"/>
        </w:rPr>
        <w:t>3/1/</w:t>
      </w:r>
      <w:r>
        <w:t>1</w:t>
      </w:r>
    </w:p>
    <w:p w:rsidR="00F919C9" w:rsidRDefault="00F919C9" w:rsidP="00F919C9">
      <w:pPr>
        <w:pStyle w:val="TerminalDisplay"/>
      </w:pPr>
      <w:r>
        <w:t>3.3.3.3/32                  ISIS      -/17030         GE</w:t>
      </w:r>
      <w:r w:rsidR="00D308C0">
        <w:rPr>
          <w:rFonts w:hint="eastAsia"/>
        </w:rPr>
        <w:t>3/1/</w:t>
      </w:r>
      <w:r>
        <w:t>1</w:t>
      </w:r>
    </w:p>
    <w:p w:rsidR="00F919C9" w:rsidRDefault="00F919C9" w:rsidP="00F919C9">
      <w:pPr>
        <w:pStyle w:val="TerminalDisplay"/>
      </w:pPr>
      <w:r>
        <w:rPr>
          <w:rFonts w:hint="eastAsia"/>
        </w:rPr>
        <w:t>4.4.4.4</w:t>
      </w:r>
      <w:r>
        <w:t>/32                  ISIS      160</w:t>
      </w:r>
      <w:r>
        <w:rPr>
          <w:rFonts w:hint="eastAsia"/>
        </w:rPr>
        <w:t>4</w:t>
      </w:r>
      <w:r>
        <w:t>0/170</w:t>
      </w:r>
      <w:r>
        <w:rPr>
          <w:rFonts w:hint="eastAsia"/>
        </w:rPr>
        <w:t>4</w:t>
      </w:r>
      <w:r>
        <w:t>0     GE</w:t>
      </w:r>
      <w:r w:rsidR="00D308C0">
        <w:rPr>
          <w:rFonts w:hint="eastAsia"/>
        </w:rPr>
        <w:t>3/1/</w:t>
      </w:r>
      <w:r>
        <w:t>1</w:t>
      </w:r>
    </w:p>
    <w:p w:rsidR="00F919C9" w:rsidRDefault="00F919C9" w:rsidP="00F919C9">
      <w:pPr>
        <w:pStyle w:val="TerminalDisplay"/>
      </w:pPr>
      <w:r>
        <w:rPr>
          <w:rFonts w:hint="eastAsia"/>
        </w:rPr>
        <w:t>4.4.4.4</w:t>
      </w:r>
      <w:r>
        <w:t>/32                  ISIS      -/170</w:t>
      </w:r>
      <w:r>
        <w:rPr>
          <w:rFonts w:hint="eastAsia"/>
        </w:rPr>
        <w:t>4</w:t>
      </w:r>
      <w:r>
        <w:t>0         GE</w:t>
      </w:r>
      <w:r w:rsidR="00D308C0">
        <w:rPr>
          <w:rFonts w:hint="eastAsia"/>
        </w:rPr>
        <w:t>3/1/</w:t>
      </w:r>
      <w:r>
        <w:t>1</w:t>
      </w:r>
    </w:p>
    <w:p w:rsidR="00A049B3" w:rsidRDefault="00A049B3" w:rsidP="00A049B3">
      <w:pPr>
        <w:pStyle w:val="3"/>
      </w:pPr>
      <w:bookmarkStart w:id="344" w:name="_Toc45106712"/>
      <w:r>
        <w:rPr>
          <w:rFonts w:hint="eastAsia"/>
        </w:rPr>
        <w:t>通过</w:t>
      </w:r>
      <w:r>
        <w:rPr>
          <w:rFonts w:hint="eastAsia"/>
        </w:rPr>
        <w:t>OSPF</w:t>
      </w:r>
      <w:r w:rsidR="00953BBF">
        <w:rPr>
          <w:rFonts w:hint="eastAsia"/>
        </w:rPr>
        <w:t>通告</w:t>
      </w:r>
      <w:r>
        <w:rPr>
          <w:rFonts w:hint="eastAsia"/>
        </w:rPr>
        <w:t>SID</w:t>
      </w:r>
      <w:r>
        <w:rPr>
          <w:rFonts w:hint="eastAsia"/>
        </w:rPr>
        <w:t>配置举例</w:t>
      </w:r>
      <w:bookmarkEnd w:id="344"/>
    </w:p>
    <w:p w:rsidR="00A049B3" w:rsidRDefault="00A049B3" w:rsidP="00A049B3">
      <w:pPr>
        <w:pStyle w:val="40"/>
      </w:pPr>
      <w:r>
        <w:rPr>
          <w:rFonts w:hint="eastAsia"/>
        </w:rPr>
        <w:t>组网需求</w:t>
      </w:r>
    </w:p>
    <w:p w:rsidR="00A049B3" w:rsidRDefault="00A049B3" w:rsidP="00A049B3">
      <w:pPr>
        <w:pStyle w:val="ItemList"/>
      </w:pPr>
      <w:r w:rsidRPr="0026456E">
        <w:rPr>
          <w:rFonts w:hint="eastAsia"/>
        </w:rPr>
        <w:t>设备</w:t>
      </w:r>
      <w:r w:rsidRPr="0026456E">
        <w:rPr>
          <w:rFonts w:hint="eastAsia"/>
        </w:rPr>
        <w:t>Router A</w:t>
      </w:r>
      <w:r w:rsidRPr="0026456E">
        <w:rPr>
          <w:rFonts w:hint="eastAsia"/>
        </w:rPr>
        <w:t>、</w:t>
      </w:r>
      <w:r w:rsidRPr="0026456E">
        <w:rPr>
          <w:rFonts w:hint="eastAsia"/>
        </w:rPr>
        <w:t>Router B</w:t>
      </w:r>
      <w:r w:rsidRPr="0026456E">
        <w:rPr>
          <w:rFonts w:hint="eastAsia"/>
        </w:rPr>
        <w:t>、</w:t>
      </w:r>
      <w:r w:rsidRPr="0026456E">
        <w:rPr>
          <w:rFonts w:hint="eastAsia"/>
        </w:rPr>
        <w:t>Router C</w:t>
      </w:r>
      <w:r w:rsidRPr="0026456E">
        <w:rPr>
          <w:rFonts w:hint="eastAsia"/>
        </w:rPr>
        <w:t>、</w:t>
      </w:r>
      <w:r w:rsidRPr="0026456E">
        <w:rPr>
          <w:rFonts w:hint="eastAsia"/>
        </w:rPr>
        <w:t>Router D</w:t>
      </w:r>
      <w:r w:rsidRPr="0026456E">
        <w:rPr>
          <w:rFonts w:hint="eastAsia"/>
        </w:rPr>
        <w:t>运行</w:t>
      </w:r>
      <w:r w:rsidRPr="0026456E">
        <w:rPr>
          <w:rFonts w:hint="eastAsia"/>
        </w:rPr>
        <w:t>OSPF</w:t>
      </w:r>
      <w:r w:rsidRPr="0026456E">
        <w:rPr>
          <w:rFonts w:hint="eastAsia"/>
        </w:rPr>
        <w:t>实现互通。</w:t>
      </w:r>
    </w:p>
    <w:p w:rsidR="00A049B3" w:rsidRPr="0026456E" w:rsidRDefault="00A049B3" w:rsidP="00A049B3">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w:t>
      </w:r>
      <w:r w:rsidR="005D1D10" w:rsidRPr="0026456E">
        <w:rPr>
          <w:rFonts w:hint="eastAsia"/>
        </w:rPr>
        <w:t>并根据分配的</w:t>
      </w:r>
      <w:r w:rsidR="005D1D10" w:rsidRPr="0026456E">
        <w:rPr>
          <w:rFonts w:hint="eastAsia"/>
        </w:rPr>
        <w:t>SID</w:t>
      </w:r>
      <w:r w:rsidR="005D1D10" w:rsidRPr="0026456E">
        <w:rPr>
          <w:rFonts w:hint="eastAsia"/>
        </w:rPr>
        <w:t>建立从</w:t>
      </w:r>
      <w:r w:rsidR="005D1D10" w:rsidRPr="0026456E">
        <w:rPr>
          <w:rFonts w:hint="eastAsia"/>
        </w:rPr>
        <w:t>Router A</w:t>
      </w:r>
      <w:r w:rsidR="005D1D10" w:rsidRPr="0026456E">
        <w:rPr>
          <w:rFonts w:hint="eastAsia"/>
        </w:rPr>
        <w:t>到</w:t>
      </w:r>
      <w:r w:rsidR="005D1D10" w:rsidRPr="0026456E">
        <w:rPr>
          <w:rFonts w:hint="eastAsia"/>
        </w:rPr>
        <w:t>Router D</w:t>
      </w:r>
      <w:r w:rsidR="005D1D10" w:rsidRPr="0026456E">
        <w:rPr>
          <w:rFonts w:hint="eastAsia"/>
        </w:rPr>
        <w:t>的</w:t>
      </w:r>
      <w:r w:rsidR="005D1D10" w:rsidRPr="0026456E">
        <w:rPr>
          <w:rFonts w:hint="eastAsia"/>
        </w:rPr>
        <w:t>SRLSP</w:t>
      </w:r>
      <w:r w:rsidRPr="0026456E">
        <w:rPr>
          <w:rFonts w:hint="eastAsia"/>
        </w:rPr>
        <w:t>，</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A049B3" w:rsidRDefault="00A049B3" w:rsidP="00A049B3">
      <w:pPr>
        <w:pStyle w:val="40"/>
      </w:pPr>
      <w:r>
        <w:rPr>
          <w:rFonts w:hint="eastAsia"/>
        </w:rPr>
        <w:t>组网图</w:t>
      </w:r>
    </w:p>
    <w:p w:rsidR="00A049B3" w:rsidRPr="005C03AA" w:rsidRDefault="00A049B3" w:rsidP="00A049B3">
      <w:pPr>
        <w:pStyle w:val="FigureDescription"/>
      </w:pPr>
      <w:bookmarkStart w:id="345" w:name="_Ref499309474"/>
      <w:r>
        <w:rPr>
          <w:rFonts w:hint="eastAsia"/>
        </w:rPr>
        <w:t>通过</w:t>
      </w:r>
      <w:r w:rsidR="00F62AA2">
        <w:rPr>
          <w:rFonts w:hint="eastAsia"/>
        </w:rPr>
        <w:t>OSPF</w:t>
      </w:r>
      <w:r w:rsidR="00953BBF">
        <w:rPr>
          <w:rFonts w:hint="eastAsia"/>
        </w:rPr>
        <w:t>通告</w:t>
      </w:r>
      <w:r>
        <w:rPr>
          <w:rFonts w:hint="eastAsia"/>
        </w:rPr>
        <w:t>SID</w:t>
      </w:r>
      <w:r>
        <w:rPr>
          <w:rFonts w:hint="eastAsia"/>
        </w:rPr>
        <w:t>组网图</w:t>
      </w:r>
      <w:bookmarkEnd w:id="345"/>
    </w:p>
    <w:p w:rsidR="009F141A" w:rsidRDefault="00243DE6" w:rsidP="00A049B3">
      <w:pPr>
        <w:pStyle w:val="Figure"/>
      </w:pPr>
      <w:commentRangeStart w:id="346"/>
      <w:r w:rsidRPr="00243DE6">
        <w:rPr>
          <w:noProof/>
        </w:rPr>
        <w:drawing>
          <wp:inline distT="0" distB="0" distL="0" distR="0" wp14:anchorId="61D95557" wp14:editId="69ABD84C">
            <wp:extent cx="4810125" cy="92392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923925"/>
                    </a:xfrm>
                    <a:prstGeom prst="rect">
                      <a:avLst/>
                    </a:prstGeom>
                    <a:noFill/>
                    <a:ln>
                      <a:noFill/>
                    </a:ln>
                  </pic:spPr>
                </pic:pic>
              </a:graphicData>
            </a:graphic>
          </wp:inline>
        </w:drawing>
      </w:r>
      <w:commentRangeEnd w:id="346"/>
      <w:r w:rsidR="009F141A">
        <w:commentReference w:id="346"/>
      </w:r>
    </w:p>
    <w:p w:rsidR="009F141A" w:rsidRDefault="009F141A" w:rsidP="00A049B3">
      <w:pPr>
        <w:pStyle w:val="Figure"/>
      </w:pPr>
      <w:commentRangeStart w:id="347"/>
      <w:r w:rsidRPr="009F141A">
        <w:rPr>
          <w:noProof/>
        </w:rPr>
        <w:drawing>
          <wp:inline distT="0" distB="0" distL="0" distR="0" wp14:anchorId="0095D8D2" wp14:editId="0FAB9169">
            <wp:extent cx="4813300" cy="923290"/>
            <wp:effectExtent l="0" t="0" r="6350"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923290"/>
                    </a:xfrm>
                    <a:prstGeom prst="rect">
                      <a:avLst/>
                    </a:prstGeom>
                    <a:noFill/>
                    <a:ln>
                      <a:noFill/>
                    </a:ln>
                  </pic:spPr>
                </pic:pic>
              </a:graphicData>
            </a:graphic>
          </wp:inline>
        </w:drawing>
      </w:r>
      <w:commentRangeEnd w:id="347"/>
      <w:r>
        <w:commentReference w:id="347"/>
      </w:r>
    </w:p>
    <w:p w:rsidR="00A049B3" w:rsidRDefault="00A049B3" w:rsidP="00A049B3">
      <w:pPr>
        <w:pStyle w:val="Figure"/>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A049B3" w:rsidRPr="00415A99" w:rsidTr="00F151FA">
        <w:trPr>
          <w:tblHeader/>
        </w:trPr>
        <w:tc>
          <w:tcPr>
            <w:tcW w:w="1213" w:type="dxa"/>
            <w:shd w:val="clear" w:color="auto" w:fill="auto"/>
          </w:tcPr>
          <w:p w:rsidR="00A049B3" w:rsidRPr="0026456E" w:rsidRDefault="00A049B3" w:rsidP="0026456E">
            <w:pPr>
              <w:pStyle w:val="FigureText"/>
            </w:pPr>
            <w:r w:rsidRPr="00527B8D">
              <w:rPr>
                <w:rFonts w:hint="eastAsia"/>
              </w:rPr>
              <w:t>设备</w:t>
            </w:r>
          </w:p>
        </w:tc>
        <w:tc>
          <w:tcPr>
            <w:tcW w:w="1279" w:type="dxa"/>
            <w:shd w:val="clear" w:color="auto" w:fill="auto"/>
          </w:tcPr>
          <w:p w:rsidR="00A049B3" w:rsidRPr="0026456E" w:rsidRDefault="00A049B3" w:rsidP="0026456E">
            <w:pPr>
              <w:pStyle w:val="FigureText"/>
            </w:pPr>
            <w:r w:rsidRPr="00415A99">
              <w:rPr>
                <w:rFonts w:hint="eastAsia"/>
              </w:rPr>
              <w:t>接口</w:t>
            </w:r>
          </w:p>
        </w:tc>
        <w:tc>
          <w:tcPr>
            <w:tcW w:w="1917" w:type="dxa"/>
            <w:shd w:val="clear" w:color="auto" w:fill="auto"/>
          </w:tcPr>
          <w:p w:rsidR="00A049B3" w:rsidRPr="0026456E" w:rsidRDefault="00A049B3" w:rsidP="0026456E">
            <w:pPr>
              <w:pStyle w:val="FigureText"/>
            </w:pPr>
            <w:r w:rsidRPr="00415A99">
              <w:rPr>
                <w:rFonts w:hint="eastAsia"/>
              </w:rPr>
              <w:t>IP</w:t>
            </w:r>
            <w:r w:rsidRPr="00415A99">
              <w:rPr>
                <w:rFonts w:hint="eastAsia"/>
              </w:rPr>
              <w:t>地址</w:t>
            </w:r>
          </w:p>
        </w:tc>
        <w:tc>
          <w:tcPr>
            <w:tcW w:w="1280" w:type="dxa"/>
            <w:shd w:val="clear" w:color="auto" w:fill="auto"/>
          </w:tcPr>
          <w:p w:rsidR="00A049B3" w:rsidRPr="0026456E" w:rsidRDefault="00A049B3" w:rsidP="0026456E">
            <w:pPr>
              <w:pStyle w:val="FigureText"/>
            </w:pPr>
            <w:r w:rsidRPr="00527B8D">
              <w:rPr>
                <w:rFonts w:hint="eastAsia"/>
              </w:rPr>
              <w:t>设备</w:t>
            </w:r>
          </w:p>
        </w:tc>
        <w:tc>
          <w:tcPr>
            <w:tcW w:w="1280" w:type="dxa"/>
            <w:shd w:val="clear" w:color="auto" w:fill="auto"/>
          </w:tcPr>
          <w:p w:rsidR="00A049B3" w:rsidRPr="0026456E" w:rsidRDefault="00A049B3" w:rsidP="0026456E">
            <w:pPr>
              <w:pStyle w:val="FigureText"/>
            </w:pPr>
            <w:r w:rsidRPr="00415A99">
              <w:rPr>
                <w:rFonts w:hint="eastAsia"/>
              </w:rPr>
              <w:t>接口</w:t>
            </w:r>
          </w:p>
        </w:tc>
        <w:tc>
          <w:tcPr>
            <w:tcW w:w="2045" w:type="dxa"/>
            <w:shd w:val="clear" w:color="auto" w:fill="auto"/>
          </w:tcPr>
          <w:p w:rsidR="00A049B3" w:rsidRPr="0026456E" w:rsidRDefault="00A049B3" w:rsidP="0026456E">
            <w:pPr>
              <w:pStyle w:val="FigureText"/>
            </w:pPr>
            <w:r w:rsidRPr="00415A99">
              <w:rPr>
                <w:rFonts w:hint="eastAsia"/>
              </w:rPr>
              <w:t>IP</w:t>
            </w:r>
            <w:r w:rsidRPr="00415A99">
              <w:rPr>
                <w:rFonts w:hint="eastAsia"/>
              </w:rPr>
              <w:t>地址</w:t>
            </w:r>
          </w:p>
        </w:tc>
      </w:tr>
      <w:tr w:rsidR="00A049B3" w:rsidRPr="00415A99" w:rsidTr="00F151FA">
        <w:tc>
          <w:tcPr>
            <w:tcW w:w="1213" w:type="dxa"/>
            <w:shd w:val="clear" w:color="auto" w:fill="auto"/>
          </w:tcPr>
          <w:p w:rsidR="00A049B3" w:rsidRPr="0026456E" w:rsidRDefault="00A049B3" w:rsidP="0026456E">
            <w:pPr>
              <w:pStyle w:val="FigureText"/>
            </w:pPr>
            <w:r w:rsidRPr="00B6540D">
              <w:rPr>
                <w:rFonts w:hint="eastAsia"/>
              </w:rPr>
              <w:t>Router A</w:t>
            </w:r>
          </w:p>
        </w:tc>
        <w:tc>
          <w:tcPr>
            <w:tcW w:w="1279" w:type="dxa"/>
            <w:shd w:val="clear" w:color="auto" w:fill="auto"/>
          </w:tcPr>
          <w:p w:rsidR="00A049B3" w:rsidRPr="0026456E" w:rsidRDefault="00A049B3" w:rsidP="0026456E">
            <w:pPr>
              <w:pStyle w:val="FigureText"/>
            </w:pPr>
            <w:r w:rsidRPr="00B6540D">
              <w:rPr>
                <w:rFonts w:hint="eastAsia"/>
              </w:rPr>
              <w:t>Loop</w:t>
            </w:r>
            <w:r w:rsidRPr="0026456E">
              <w:rPr>
                <w:rFonts w:hint="eastAsia"/>
              </w:rPr>
              <w:t>1</w:t>
            </w:r>
          </w:p>
        </w:tc>
        <w:tc>
          <w:tcPr>
            <w:tcW w:w="1917" w:type="dxa"/>
            <w:shd w:val="clear" w:color="auto" w:fill="auto"/>
          </w:tcPr>
          <w:p w:rsidR="00A049B3" w:rsidRPr="0026456E" w:rsidRDefault="00A049B3" w:rsidP="0026456E">
            <w:pPr>
              <w:pStyle w:val="FigureText"/>
            </w:pPr>
            <w:r w:rsidRPr="00B6540D">
              <w:rPr>
                <w:rFonts w:hint="eastAsia"/>
              </w:rPr>
              <w:t>1.1.1.</w:t>
            </w:r>
            <w:r w:rsidRPr="0026456E">
              <w:rPr>
                <w:rFonts w:hint="eastAsia"/>
              </w:rPr>
              <w:t>1/32</w:t>
            </w:r>
          </w:p>
        </w:tc>
        <w:tc>
          <w:tcPr>
            <w:tcW w:w="1280" w:type="dxa"/>
            <w:shd w:val="clear" w:color="auto" w:fill="auto"/>
          </w:tcPr>
          <w:p w:rsidR="00A049B3" w:rsidRPr="0026456E" w:rsidRDefault="00A049B3" w:rsidP="0026456E">
            <w:pPr>
              <w:pStyle w:val="FigureText"/>
            </w:pPr>
            <w:r w:rsidRPr="00B6540D">
              <w:rPr>
                <w:rFonts w:hint="eastAsia"/>
              </w:rPr>
              <w:t>Router B</w:t>
            </w:r>
          </w:p>
        </w:tc>
        <w:tc>
          <w:tcPr>
            <w:tcW w:w="1280" w:type="dxa"/>
            <w:shd w:val="clear" w:color="auto" w:fill="auto"/>
          </w:tcPr>
          <w:p w:rsidR="00A049B3" w:rsidRPr="0026456E" w:rsidRDefault="00A049B3" w:rsidP="0026456E">
            <w:pPr>
              <w:pStyle w:val="FigureText"/>
            </w:pPr>
            <w:r w:rsidRPr="00B6540D">
              <w:rPr>
                <w:rFonts w:hint="eastAsia"/>
              </w:rPr>
              <w:t>Loop</w:t>
            </w:r>
            <w:r w:rsidRPr="0026456E">
              <w:rPr>
                <w:rFonts w:hint="eastAsia"/>
              </w:rPr>
              <w:t>1</w:t>
            </w:r>
          </w:p>
        </w:tc>
        <w:tc>
          <w:tcPr>
            <w:tcW w:w="2045" w:type="dxa"/>
            <w:shd w:val="clear" w:color="auto" w:fill="auto"/>
          </w:tcPr>
          <w:p w:rsidR="00A049B3" w:rsidRPr="0026456E" w:rsidRDefault="00A049B3" w:rsidP="0026456E">
            <w:pPr>
              <w:pStyle w:val="FigureText"/>
            </w:pPr>
            <w:r w:rsidRPr="00B6540D">
              <w:rPr>
                <w:rFonts w:hint="eastAsia"/>
              </w:rPr>
              <w:t>2.2.2.</w:t>
            </w:r>
            <w:r w:rsidRPr="0026456E">
              <w:rPr>
                <w:rFonts w:hint="eastAsia"/>
              </w:rPr>
              <w:t>2/32</w:t>
            </w:r>
          </w:p>
        </w:tc>
      </w:tr>
      <w:tr w:rsidR="00A049B3" w:rsidRPr="00415A99" w:rsidTr="00F151FA">
        <w:tc>
          <w:tcPr>
            <w:tcW w:w="1213" w:type="dxa"/>
            <w:shd w:val="clear" w:color="auto" w:fill="auto"/>
          </w:tcPr>
          <w:p w:rsidR="00A049B3" w:rsidRPr="00B6540D" w:rsidRDefault="00A049B3" w:rsidP="0026456E">
            <w:pPr>
              <w:pStyle w:val="FigureText"/>
            </w:pPr>
          </w:p>
        </w:tc>
        <w:tc>
          <w:tcPr>
            <w:tcW w:w="1279" w:type="dxa"/>
            <w:shd w:val="clear" w:color="auto" w:fill="auto"/>
          </w:tcPr>
          <w:p w:rsidR="00A049B3" w:rsidRPr="0026456E" w:rsidRDefault="00170929" w:rsidP="0026456E">
            <w:pPr>
              <w:pStyle w:val="FigureText"/>
            </w:pPr>
            <w:r>
              <w:t>GE</w:t>
            </w:r>
            <w:r w:rsidR="00D308C0">
              <w:t>3/1/</w:t>
            </w:r>
            <w:r>
              <w:t>1</w:t>
            </w:r>
          </w:p>
        </w:tc>
        <w:tc>
          <w:tcPr>
            <w:tcW w:w="1917" w:type="dxa"/>
            <w:shd w:val="clear" w:color="auto" w:fill="auto"/>
          </w:tcPr>
          <w:p w:rsidR="00A049B3" w:rsidRPr="0026456E" w:rsidRDefault="00A049B3" w:rsidP="0026456E">
            <w:pPr>
              <w:pStyle w:val="FigureText"/>
            </w:pPr>
            <w:r w:rsidRPr="00B6540D">
              <w:rPr>
                <w:rFonts w:hint="eastAsia"/>
              </w:rPr>
              <w:t>10</w:t>
            </w:r>
            <w:r w:rsidRPr="0026456E">
              <w:rPr>
                <w:rFonts w:hint="eastAsia"/>
              </w:rPr>
              <w:t>.0.0.1/24</w:t>
            </w:r>
          </w:p>
        </w:tc>
        <w:tc>
          <w:tcPr>
            <w:tcW w:w="1280" w:type="dxa"/>
            <w:shd w:val="clear" w:color="auto" w:fill="auto"/>
          </w:tcPr>
          <w:p w:rsidR="00A049B3" w:rsidRPr="00B6540D" w:rsidRDefault="00A049B3" w:rsidP="0026456E">
            <w:pPr>
              <w:pStyle w:val="FigureText"/>
            </w:pPr>
          </w:p>
        </w:tc>
        <w:tc>
          <w:tcPr>
            <w:tcW w:w="1280" w:type="dxa"/>
            <w:shd w:val="clear" w:color="auto" w:fill="auto"/>
          </w:tcPr>
          <w:p w:rsidR="00A049B3" w:rsidRPr="0026456E" w:rsidRDefault="00170929" w:rsidP="0026456E">
            <w:pPr>
              <w:pStyle w:val="FigureText"/>
            </w:pPr>
            <w:r>
              <w:t>GE</w:t>
            </w:r>
            <w:r w:rsidR="00D308C0">
              <w:t>3/1/</w:t>
            </w:r>
            <w:r>
              <w:t>1</w:t>
            </w:r>
          </w:p>
        </w:tc>
        <w:tc>
          <w:tcPr>
            <w:tcW w:w="2045" w:type="dxa"/>
            <w:shd w:val="clear" w:color="auto" w:fill="auto"/>
          </w:tcPr>
          <w:p w:rsidR="00A049B3" w:rsidRPr="0026456E" w:rsidRDefault="00A049B3" w:rsidP="0026456E">
            <w:pPr>
              <w:pStyle w:val="FigureText"/>
            </w:pPr>
            <w:r w:rsidRPr="00B6540D">
              <w:rPr>
                <w:rFonts w:hint="eastAsia"/>
              </w:rPr>
              <w:t>10.</w:t>
            </w:r>
            <w:r w:rsidRPr="0026456E">
              <w:rPr>
                <w:rFonts w:hint="eastAsia"/>
              </w:rPr>
              <w:t>0.0.2/24</w:t>
            </w:r>
          </w:p>
        </w:tc>
      </w:tr>
      <w:tr w:rsidR="00A049B3" w:rsidRPr="00415A99" w:rsidTr="00F151FA">
        <w:tc>
          <w:tcPr>
            <w:tcW w:w="1213" w:type="dxa"/>
            <w:shd w:val="clear" w:color="auto" w:fill="auto"/>
          </w:tcPr>
          <w:p w:rsidR="00A049B3" w:rsidRPr="00B6540D" w:rsidRDefault="00A049B3" w:rsidP="0026456E">
            <w:pPr>
              <w:pStyle w:val="FigureText"/>
            </w:pPr>
          </w:p>
        </w:tc>
        <w:tc>
          <w:tcPr>
            <w:tcW w:w="1279" w:type="dxa"/>
            <w:shd w:val="clear" w:color="auto" w:fill="auto"/>
          </w:tcPr>
          <w:p w:rsidR="00A049B3" w:rsidRPr="00CB3130" w:rsidRDefault="00A049B3" w:rsidP="0026456E">
            <w:pPr>
              <w:pStyle w:val="FigureText"/>
            </w:pPr>
          </w:p>
        </w:tc>
        <w:tc>
          <w:tcPr>
            <w:tcW w:w="1917" w:type="dxa"/>
            <w:shd w:val="clear" w:color="auto" w:fill="auto"/>
          </w:tcPr>
          <w:p w:rsidR="00A049B3" w:rsidRPr="00CB3130" w:rsidRDefault="00A049B3" w:rsidP="0026456E">
            <w:pPr>
              <w:pStyle w:val="FigureText"/>
            </w:pPr>
          </w:p>
        </w:tc>
        <w:tc>
          <w:tcPr>
            <w:tcW w:w="1280" w:type="dxa"/>
            <w:shd w:val="clear" w:color="auto" w:fill="auto"/>
          </w:tcPr>
          <w:p w:rsidR="00A049B3" w:rsidRPr="00B6540D" w:rsidRDefault="00A049B3" w:rsidP="0026456E">
            <w:pPr>
              <w:pStyle w:val="FigureText"/>
            </w:pPr>
          </w:p>
        </w:tc>
        <w:tc>
          <w:tcPr>
            <w:tcW w:w="1280" w:type="dxa"/>
            <w:shd w:val="clear" w:color="auto" w:fill="auto"/>
          </w:tcPr>
          <w:p w:rsidR="00A049B3" w:rsidRPr="0026456E" w:rsidRDefault="00170929" w:rsidP="0026456E">
            <w:pPr>
              <w:pStyle w:val="FigureText"/>
            </w:pPr>
            <w:r>
              <w:t>GE</w:t>
            </w:r>
            <w:r w:rsidR="00D308C0">
              <w:t>3/1/</w:t>
            </w:r>
            <w:r>
              <w:t>2</w:t>
            </w:r>
          </w:p>
        </w:tc>
        <w:tc>
          <w:tcPr>
            <w:tcW w:w="2045" w:type="dxa"/>
            <w:shd w:val="clear" w:color="auto" w:fill="auto"/>
          </w:tcPr>
          <w:p w:rsidR="00A049B3" w:rsidRPr="0026456E" w:rsidRDefault="00A049B3" w:rsidP="0026456E">
            <w:pPr>
              <w:pStyle w:val="FigureText"/>
            </w:pPr>
            <w:r>
              <w:rPr>
                <w:rFonts w:hint="eastAsia"/>
              </w:rPr>
              <w:t>11.0.0</w:t>
            </w:r>
            <w:r w:rsidRPr="0026456E">
              <w:rPr>
                <w:rFonts w:hint="eastAsia"/>
              </w:rPr>
              <w:t>.1/24</w:t>
            </w:r>
          </w:p>
        </w:tc>
      </w:tr>
      <w:tr w:rsidR="00A049B3" w:rsidRPr="00415A99" w:rsidTr="00F151FA">
        <w:tc>
          <w:tcPr>
            <w:tcW w:w="1213" w:type="dxa"/>
            <w:shd w:val="clear" w:color="auto" w:fill="auto"/>
          </w:tcPr>
          <w:p w:rsidR="00A049B3" w:rsidRPr="0026456E" w:rsidRDefault="00A049B3" w:rsidP="0026456E">
            <w:pPr>
              <w:pStyle w:val="FigureText"/>
            </w:pPr>
            <w:r w:rsidRPr="00B6540D">
              <w:rPr>
                <w:rFonts w:hint="eastAsia"/>
              </w:rPr>
              <w:t>Router C</w:t>
            </w:r>
          </w:p>
        </w:tc>
        <w:tc>
          <w:tcPr>
            <w:tcW w:w="1279" w:type="dxa"/>
            <w:shd w:val="clear" w:color="auto" w:fill="auto"/>
          </w:tcPr>
          <w:p w:rsidR="00A049B3" w:rsidRPr="0026456E" w:rsidRDefault="00A049B3" w:rsidP="0026456E">
            <w:pPr>
              <w:pStyle w:val="FigureText"/>
            </w:pPr>
            <w:r w:rsidRPr="00B6540D">
              <w:rPr>
                <w:rFonts w:hint="eastAsia"/>
              </w:rPr>
              <w:t>Loop</w:t>
            </w:r>
            <w:r w:rsidRPr="0026456E">
              <w:rPr>
                <w:rFonts w:hint="eastAsia"/>
              </w:rPr>
              <w:t>1</w:t>
            </w:r>
          </w:p>
        </w:tc>
        <w:tc>
          <w:tcPr>
            <w:tcW w:w="1917" w:type="dxa"/>
            <w:shd w:val="clear" w:color="auto" w:fill="auto"/>
          </w:tcPr>
          <w:p w:rsidR="00A049B3" w:rsidRPr="0026456E" w:rsidRDefault="00A049B3" w:rsidP="0026456E">
            <w:pPr>
              <w:pStyle w:val="FigureText"/>
            </w:pPr>
            <w:r w:rsidRPr="00B6540D">
              <w:rPr>
                <w:rFonts w:hint="eastAsia"/>
              </w:rPr>
              <w:t>3.3.3.</w:t>
            </w:r>
            <w:r w:rsidRPr="0026456E">
              <w:rPr>
                <w:rFonts w:hint="eastAsia"/>
              </w:rPr>
              <w:t>3/32</w:t>
            </w:r>
          </w:p>
        </w:tc>
        <w:tc>
          <w:tcPr>
            <w:tcW w:w="1280" w:type="dxa"/>
            <w:shd w:val="clear" w:color="auto" w:fill="auto"/>
          </w:tcPr>
          <w:p w:rsidR="00A049B3" w:rsidRPr="0026456E" w:rsidRDefault="00A049B3" w:rsidP="0026456E">
            <w:pPr>
              <w:pStyle w:val="FigureText"/>
            </w:pPr>
            <w:r w:rsidRPr="00B6540D">
              <w:rPr>
                <w:rFonts w:hint="eastAsia"/>
              </w:rPr>
              <w:t>Router D</w:t>
            </w:r>
          </w:p>
        </w:tc>
        <w:tc>
          <w:tcPr>
            <w:tcW w:w="1280" w:type="dxa"/>
            <w:shd w:val="clear" w:color="auto" w:fill="auto"/>
          </w:tcPr>
          <w:p w:rsidR="00A049B3" w:rsidRPr="0026456E" w:rsidRDefault="00A049B3" w:rsidP="0026456E">
            <w:pPr>
              <w:pStyle w:val="FigureText"/>
            </w:pPr>
            <w:r w:rsidRPr="00B6540D">
              <w:rPr>
                <w:rFonts w:hint="eastAsia"/>
              </w:rPr>
              <w:t>Loop</w:t>
            </w:r>
            <w:r w:rsidRPr="0026456E">
              <w:rPr>
                <w:rFonts w:hint="eastAsia"/>
              </w:rPr>
              <w:t>1</w:t>
            </w:r>
          </w:p>
        </w:tc>
        <w:tc>
          <w:tcPr>
            <w:tcW w:w="2045" w:type="dxa"/>
            <w:shd w:val="clear" w:color="auto" w:fill="auto"/>
          </w:tcPr>
          <w:p w:rsidR="00A049B3" w:rsidRPr="0026456E" w:rsidRDefault="00A049B3" w:rsidP="0026456E">
            <w:pPr>
              <w:pStyle w:val="FigureText"/>
            </w:pPr>
            <w:r>
              <w:rPr>
                <w:rFonts w:hint="eastAsia"/>
              </w:rPr>
              <w:t>4.4.4</w:t>
            </w:r>
            <w:r w:rsidRPr="0026456E">
              <w:rPr>
                <w:rFonts w:hint="eastAsia"/>
              </w:rPr>
              <w:t>.4/32</w:t>
            </w:r>
          </w:p>
        </w:tc>
      </w:tr>
      <w:tr w:rsidR="00A049B3" w:rsidRPr="00415A99" w:rsidTr="00F151FA">
        <w:tc>
          <w:tcPr>
            <w:tcW w:w="1213" w:type="dxa"/>
            <w:shd w:val="clear" w:color="auto" w:fill="auto"/>
          </w:tcPr>
          <w:p w:rsidR="00A049B3" w:rsidRPr="00B6540D" w:rsidRDefault="00A049B3" w:rsidP="0026456E">
            <w:pPr>
              <w:pStyle w:val="FigureText"/>
            </w:pPr>
          </w:p>
        </w:tc>
        <w:tc>
          <w:tcPr>
            <w:tcW w:w="1279" w:type="dxa"/>
            <w:shd w:val="clear" w:color="auto" w:fill="auto"/>
          </w:tcPr>
          <w:p w:rsidR="00A049B3" w:rsidRPr="0026456E" w:rsidRDefault="00170929" w:rsidP="0026456E">
            <w:pPr>
              <w:pStyle w:val="FigureText"/>
            </w:pPr>
            <w:r>
              <w:t>GE</w:t>
            </w:r>
            <w:r w:rsidR="00D308C0">
              <w:t>3/1/</w:t>
            </w:r>
            <w:r>
              <w:t>1</w:t>
            </w:r>
          </w:p>
        </w:tc>
        <w:tc>
          <w:tcPr>
            <w:tcW w:w="1917" w:type="dxa"/>
            <w:shd w:val="clear" w:color="auto" w:fill="auto"/>
          </w:tcPr>
          <w:p w:rsidR="00A049B3" w:rsidRPr="0026456E" w:rsidRDefault="00A049B3" w:rsidP="0026456E">
            <w:pPr>
              <w:pStyle w:val="FigureText"/>
            </w:pPr>
            <w:r>
              <w:rPr>
                <w:rFonts w:hint="eastAsia"/>
              </w:rPr>
              <w:t>11</w:t>
            </w:r>
            <w:r w:rsidRPr="0026456E">
              <w:rPr>
                <w:rFonts w:hint="eastAsia"/>
              </w:rPr>
              <w:t>.0.0.2/24</w:t>
            </w:r>
          </w:p>
        </w:tc>
        <w:tc>
          <w:tcPr>
            <w:tcW w:w="1280" w:type="dxa"/>
            <w:shd w:val="clear" w:color="auto" w:fill="auto"/>
          </w:tcPr>
          <w:p w:rsidR="00A049B3" w:rsidRPr="00B6540D" w:rsidRDefault="00A049B3" w:rsidP="0026456E">
            <w:pPr>
              <w:pStyle w:val="FigureText"/>
            </w:pPr>
          </w:p>
        </w:tc>
        <w:tc>
          <w:tcPr>
            <w:tcW w:w="1280" w:type="dxa"/>
            <w:shd w:val="clear" w:color="auto" w:fill="auto"/>
          </w:tcPr>
          <w:p w:rsidR="00A049B3" w:rsidRPr="0026456E" w:rsidRDefault="00170929" w:rsidP="0026456E">
            <w:pPr>
              <w:pStyle w:val="FigureText"/>
            </w:pPr>
            <w:r>
              <w:t>GE</w:t>
            </w:r>
            <w:r w:rsidR="00D308C0">
              <w:t>3/1/</w:t>
            </w:r>
            <w:r>
              <w:t>1</w:t>
            </w:r>
          </w:p>
        </w:tc>
        <w:tc>
          <w:tcPr>
            <w:tcW w:w="2045" w:type="dxa"/>
            <w:shd w:val="clear" w:color="auto" w:fill="auto"/>
          </w:tcPr>
          <w:p w:rsidR="00A049B3" w:rsidRPr="0026456E" w:rsidRDefault="00A049B3" w:rsidP="0026456E">
            <w:pPr>
              <w:pStyle w:val="FigureText"/>
            </w:pPr>
            <w:r>
              <w:rPr>
                <w:rFonts w:hint="eastAsia"/>
              </w:rPr>
              <w:t>12.0.0.2</w:t>
            </w:r>
            <w:r w:rsidRPr="0026456E">
              <w:rPr>
                <w:rFonts w:hint="eastAsia"/>
              </w:rPr>
              <w:t>/24</w:t>
            </w:r>
          </w:p>
        </w:tc>
      </w:tr>
      <w:tr w:rsidR="00A049B3" w:rsidRPr="00415A99" w:rsidTr="00F151FA">
        <w:tc>
          <w:tcPr>
            <w:tcW w:w="1213" w:type="dxa"/>
            <w:shd w:val="clear" w:color="auto" w:fill="auto"/>
          </w:tcPr>
          <w:p w:rsidR="00A049B3" w:rsidRPr="00B6540D" w:rsidRDefault="00A049B3" w:rsidP="0026456E">
            <w:pPr>
              <w:pStyle w:val="FigureText"/>
            </w:pPr>
          </w:p>
        </w:tc>
        <w:tc>
          <w:tcPr>
            <w:tcW w:w="1279" w:type="dxa"/>
            <w:shd w:val="clear" w:color="auto" w:fill="auto"/>
          </w:tcPr>
          <w:p w:rsidR="00A049B3" w:rsidRPr="0026456E" w:rsidRDefault="00170929" w:rsidP="0026456E">
            <w:pPr>
              <w:pStyle w:val="FigureText"/>
            </w:pPr>
            <w:r>
              <w:t>GE</w:t>
            </w:r>
            <w:r w:rsidR="00D308C0">
              <w:t>3/1/</w:t>
            </w:r>
            <w:r>
              <w:t>2</w:t>
            </w:r>
          </w:p>
        </w:tc>
        <w:tc>
          <w:tcPr>
            <w:tcW w:w="1917" w:type="dxa"/>
            <w:shd w:val="clear" w:color="auto" w:fill="auto"/>
          </w:tcPr>
          <w:p w:rsidR="00A049B3" w:rsidRPr="0026456E" w:rsidRDefault="00A049B3" w:rsidP="0026456E">
            <w:pPr>
              <w:pStyle w:val="FigureText"/>
            </w:pPr>
            <w:r>
              <w:rPr>
                <w:rFonts w:hint="eastAsia"/>
              </w:rPr>
              <w:t>12.0.0.1</w:t>
            </w:r>
            <w:r w:rsidRPr="0026456E">
              <w:rPr>
                <w:rFonts w:hint="eastAsia"/>
              </w:rPr>
              <w:t>/24</w:t>
            </w:r>
          </w:p>
        </w:tc>
        <w:tc>
          <w:tcPr>
            <w:tcW w:w="1280" w:type="dxa"/>
            <w:shd w:val="clear" w:color="auto" w:fill="auto"/>
          </w:tcPr>
          <w:p w:rsidR="00A049B3" w:rsidRPr="00B6540D" w:rsidRDefault="00A049B3" w:rsidP="0026456E">
            <w:pPr>
              <w:pStyle w:val="FigureText"/>
            </w:pPr>
          </w:p>
        </w:tc>
        <w:tc>
          <w:tcPr>
            <w:tcW w:w="1280" w:type="dxa"/>
            <w:shd w:val="clear" w:color="auto" w:fill="auto"/>
          </w:tcPr>
          <w:p w:rsidR="00A049B3" w:rsidRPr="0026456E" w:rsidRDefault="00170929" w:rsidP="0026456E">
            <w:pPr>
              <w:pStyle w:val="FigureText"/>
            </w:pPr>
            <w:r>
              <w:t>GE</w:t>
            </w:r>
            <w:r w:rsidR="00D308C0">
              <w:t>3/1/</w:t>
            </w:r>
            <w:r>
              <w:t>2</w:t>
            </w:r>
          </w:p>
        </w:tc>
        <w:tc>
          <w:tcPr>
            <w:tcW w:w="2045" w:type="dxa"/>
            <w:shd w:val="clear" w:color="auto" w:fill="auto"/>
          </w:tcPr>
          <w:p w:rsidR="00A049B3" w:rsidRPr="0026456E" w:rsidRDefault="00A049B3" w:rsidP="0026456E">
            <w:pPr>
              <w:pStyle w:val="FigureText"/>
            </w:pPr>
            <w:r>
              <w:rPr>
                <w:rFonts w:hint="eastAsia"/>
              </w:rPr>
              <w:t>100.1.2.</w:t>
            </w:r>
            <w:r w:rsidR="00E85079">
              <w:rPr>
                <w:rFonts w:hint="eastAsia"/>
              </w:rPr>
              <w:t>1</w:t>
            </w:r>
            <w:r>
              <w:rPr>
                <w:rFonts w:hint="eastAsia"/>
              </w:rPr>
              <w:t>/24</w:t>
            </w:r>
          </w:p>
        </w:tc>
      </w:tr>
    </w:tbl>
    <w:p w:rsidR="00A049B3" w:rsidRDefault="00A049B3" w:rsidP="00A049B3"/>
    <w:p w:rsidR="00A049B3" w:rsidRDefault="00A049B3" w:rsidP="00A049B3">
      <w:pPr>
        <w:pStyle w:val="40"/>
      </w:pPr>
      <w:r>
        <w:rPr>
          <w:rFonts w:hint="eastAsia"/>
        </w:rPr>
        <w:t>配置步骤</w:t>
      </w:r>
    </w:p>
    <w:p w:rsidR="00A049B3" w:rsidRPr="0026456E" w:rsidRDefault="00957BCC" w:rsidP="00A049B3">
      <w:pPr>
        <w:pStyle w:val="ItemStep"/>
        <w:rPr>
          <w:lang w:eastAsia="zh-CN"/>
        </w:rPr>
      </w:pPr>
      <w:r w:rsidRPr="0026456E">
        <w:rPr>
          <w:rFonts w:hint="eastAsia"/>
          <w:lang w:eastAsia="zh-CN"/>
        </w:rPr>
        <w:t>请按照</w:t>
      </w:r>
      <w:r w:rsidR="00760615" w:rsidRPr="004A6746">
        <w:rPr>
          <w:rStyle w:val="Reference-R0G144B200"/>
        </w:rPr>
        <w:fldChar w:fldCharType="begin"/>
      </w:r>
      <w:r w:rsidR="00760615" w:rsidRPr="004A6746">
        <w:rPr>
          <w:rStyle w:val="Reference-R0G144B200"/>
          <w:lang w:eastAsia="zh-CN"/>
        </w:rPr>
        <w:instrText xml:space="preserve"> REF _Ref499309474 \r \h  \* MERGEFORMAT </w:instrText>
      </w:r>
      <w:r w:rsidR="00760615" w:rsidRPr="004A6746">
        <w:rPr>
          <w:rStyle w:val="Reference-R0G144B200"/>
        </w:rPr>
      </w:r>
      <w:r w:rsidR="00760615"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1-21</w:t>
      </w:r>
      <w:r w:rsidR="00760615" w:rsidRPr="004A6746">
        <w:rPr>
          <w:rStyle w:val="Reference-R0G144B200"/>
        </w:rPr>
        <w:fldChar w:fldCharType="end"/>
      </w:r>
      <w:r w:rsidRPr="0026456E">
        <w:rPr>
          <w:rFonts w:hint="eastAsia"/>
          <w:lang w:eastAsia="zh-CN"/>
        </w:rPr>
        <w:t>配置各接口的</w:t>
      </w:r>
      <w:r w:rsidRPr="0026456E">
        <w:rPr>
          <w:lang w:eastAsia="zh-CN"/>
        </w:rPr>
        <w:t>IP</w:t>
      </w:r>
      <w:r w:rsidRPr="0026456E">
        <w:rPr>
          <w:rFonts w:hint="eastAsia"/>
          <w:lang w:eastAsia="zh-CN"/>
        </w:rPr>
        <w:t>地址和子网掩码，具体配置过程略</w:t>
      </w:r>
    </w:p>
    <w:p w:rsidR="00A049B3" w:rsidRPr="0026456E" w:rsidRDefault="000F3D97" w:rsidP="00A049B3">
      <w:pPr>
        <w:pStyle w:val="ItemStep"/>
        <w:rPr>
          <w:lang w:eastAsia="zh-CN"/>
        </w:rPr>
      </w:pPr>
      <w:r>
        <w:rPr>
          <w:rFonts w:hint="eastAsia"/>
        </w:rPr>
        <w:t>配置</w:t>
      </w:r>
      <w:r>
        <w:rPr>
          <w:rFonts w:hint="eastAsia"/>
        </w:rPr>
        <w:t>Router A</w:t>
      </w:r>
    </w:p>
    <w:p w:rsidR="00A049B3" w:rsidRDefault="00A049B3" w:rsidP="00727C38">
      <w:pPr>
        <w:pStyle w:val="ItemIndent1"/>
        <w:rPr>
          <w:lang w:eastAsia="zh-CN"/>
        </w:rPr>
      </w:pPr>
      <w:r>
        <w:rPr>
          <w:rFonts w:hint="eastAsia"/>
          <w:lang w:eastAsia="zh-CN"/>
        </w:rPr>
        <w:t xml:space="preserve"># </w:t>
      </w:r>
      <w:r w:rsidR="000F3D97" w:rsidRPr="00876E27">
        <w:rPr>
          <w:rFonts w:hint="eastAsia"/>
          <w:lang w:eastAsia="zh-CN"/>
        </w:rPr>
        <w:t>配置</w:t>
      </w:r>
      <w:r w:rsidR="000F3D97" w:rsidRPr="00876E27">
        <w:rPr>
          <w:rFonts w:hint="eastAsia"/>
          <w:lang w:eastAsia="zh-CN"/>
        </w:rPr>
        <w:t>OSPF</w:t>
      </w:r>
      <w:r w:rsidR="000F3D97" w:rsidRPr="00876E27">
        <w:rPr>
          <w:rFonts w:hint="eastAsia"/>
          <w:lang w:eastAsia="zh-CN"/>
        </w:rPr>
        <w:t>协议实现网络层互通</w:t>
      </w:r>
      <w:r>
        <w:rPr>
          <w:rFonts w:hint="eastAsia"/>
          <w:lang w:eastAsia="zh-CN"/>
        </w:rPr>
        <w:t>。</w:t>
      </w:r>
    </w:p>
    <w:p w:rsidR="00A049B3" w:rsidRDefault="00A049B3" w:rsidP="00A049B3">
      <w:pPr>
        <w:pStyle w:val="TerminalDisplayIndent1"/>
      </w:pPr>
      <w:r>
        <w:rPr>
          <w:rFonts w:hint="eastAsia"/>
        </w:rPr>
        <w:t>&lt;RouterA&gt; system-view</w:t>
      </w:r>
    </w:p>
    <w:p w:rsidR="00A049B3" w:rsidRDefault="00A049B3" w:rsidP="00A049B3">
      <w:pPr>
        <w:pStyle w:val="TerminalDisplayIndent1"/>
      </w:pPr>
      <w:r>
        <w:rPr>
          <w:rFonts w:hint="eastAsia"/>
        </w:rPr>
        <w:t xml:space="preserve">[RouterA] ospf 1 </w:t>
      </w:r>
      <w:r w:rsidRPr="00D619DD">
        <w:t>router-id</w:t>
      </w:r>
      <w:r>
        <w:rPr>
          <w:rFonts w:hint="eastAsia"/>
        </w:rPr>
        <w:t xml:space="preserve"> 1.1.1.1</w:t>
      </w:r>
    </w:p>
    <w:p w:rsidR="00A049B3" w:rsidRDefault="00A049B3" w:rsidP="00A049B3">
      <w:pPr>
        <w:pStyle w:val="TerminalDisplayIndent1"/>
      </w:pPr>
      <w:r>
        <w:rPr>
          <w:rFonts w:hint="eastAsia"/>
        </w:rPr>
        <w:t>[RouterA-ospf-1] quit</w:t>
      </w:r>
    </w:p>
    <w:p w:rsidR="00A049B3" w:rsidRDefault="00A049B3" w:rsidP="00A049B3">
      <w:pPr>
        <w:pStyle w:val="TerminalDisplayIndent1"/>
      </w:pPr>
      <w:r>
        <w:t>[RouterA]</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A049B3" w:rsidRDefault="00A049B3" w:rsidP="00A049B3">
      <w:pPr>
        <w:pStyle w:val="TerminalDisplayIndent1"/>
      </w:pPr>
      <w:r w:rsidRPr="00C81E4A">
        <w:t>[</w:t>
      </w:r>
      <w:r>
        <w:t>RouterA</w:t>
      </w:r>
      <w:r w:rsidRPr="00C81E4A">
        <w:t>-GigabitEthernet</w:t>
      </w:r>
      <w:r w:rsidR="00D308C0">
        <w:rPr>
          <w:rFonts w:hint="eastAsia"/>
        </w:rPr>
        <w:t>3/1/</w:t>
      </w:r>
      <w:r w:rsidRPr="00C81E4A">
        <w:t>1]</w:t>
      </w:r>
      <w:r>
        <w:rPr>
          <w:rFonts w:hint="eastAsia"/>
        </w:rPr>
        <w:t xml:space="preserve"> ospf 1 area 0</w:t>
      </w:r>
    </w:p>
    <w:p w:rsidR="00A049B3" w:rsidRDefault="00A049B3" w:rsidP="00A049B3">
      <w:pPr>
        <w:pStyle w:val="TerminalDisplayIndent1"/>
      </w:pPr>
      <w:r w:rsidRPr="00C81E4A">
        <w:t>[</w:t>
      </w:r>
      <w:r>
        <w:t>RouterA</w:t>
      </w:r>
      <w:r w:rsidRPr="00C81E4A">
        <w:t>-GigabitEthernet</w:t>
      </w:r>
      <w:r w:rsidR="00D308C0">
        <w:rPr>
          <w:rFonts w:hint="eastAsia"/>
        </w:rPr>
        <w:t>3/1/</w:t>
      </w:r>
      <w:r w:rsidRPr="00C81E4A">
        <w:t>1]</w:t>
      </w:r>
      <w:r>
        <w:rPr>
          <w:rFonts w:hint="eastAsia"/>
        </w:rPr>
        <w:t xml:space="preserve"> quit</w:t>
      </w:r>
    </w:p>
    <w:p w:rsidR="00A049B3" w:rsidRDefault="00A049B3" w:rsidP="00A049B3">
      <w:pPr>
        <w:pStyle w:val="TerminalDisplayIndent1"/>
      </w:pPr>
      <w:r>
        <w:rPr>
          <w:rFonts w:hint="eastAsia"/>
        </w:rPr>
        <w:t>[RouterA] interface loopback 1</w:t>
      </w:r>
    </w:p>
    <w:p w:rsidR="00A049B3" w:rsidRDefault="00A049B3" w:rsidP="00A049B3">
      <w:pPr>
        <w:pStyle w:val="TerminalDisplayIndent1"/>
      </w:pPr>
      <w:r>
        <w:rPr>
          <w:rFonts w:hint="eastAsia"/>
        </w:rPr>
        <w:t>[RouterA-LoopBack1] ospf 1 area 0</w:t>
      </w:r>
    </w:p>
    <w:p w:rsidR="00A049B3" w:rsidRDefault="00A049B3" w:rsidP="00A049B3">
      <w:pPr>
        <w:pStyle w:val="TerminalDisplayIndent1"/>
      </w:pPr>
      <w:r>
        <w:rPr>
          <w:rFonts w:hint="eastAsia"/>
        </w:rPr>
        <w:t>[RouterA-LoopBack1] quit</w:t>
      </w:r>
    </w:p>
    <w:p w:rsidR="000F3D97" w:rsidRPr="00C30683" w:rsidRDefault="000F3D97" w:rsidP="000F3D97">
      <w:pPr>
        <w:pStyle w:val="ItemIndent1"/>
      </w:pPr>
      <w:r w:rsidRPr="00C30683">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sidRPr="00C30683">
        <w:rPr>
          <w:rFonts w:hint="eastAsia"/>
        </w:rPr>
        <w:t>。</w:t>
      </w:r>
    </w:p>
    <w:p w:rsidR="000F3D97" w:rsidRDefault="000F3D97" w:rsidP="000F3D97">
      <w:pPr>
        <w:pStyle w:val="TerminalDisplayIndent1"/>
      </w:pPr>
      <w:fldSimple w:instr=" DOCVARIABLE  varglobal_77768  \* MERGEFORMAT " w:fldLock="1">
        <w:r>
          <w:t>[</w:t>
        </w:r>
      </w:fldSimple>
      <w:r>
        <w:rPr>
          <w:rFonts w:hint="eastAsia"/>
        </w:rPr>
        <w:t>RouterA] mpls lsr-id 1.1.1.1</w:t>
      </w:r>
    </w:p>
    <w:p w:rsidR="000F3D97" w:rsidRDefault="000F3D97" w:rsidP="000F3D97">
      <w:pPr>
        <w:pStyle w:val="TerminalDisplayIndent1"/>
      </w:pPr>
      <w:fldSimple w:instr=" DOCVARIABLE  varglobal_77768  \* MERGEFORMAT " w:fldLock="1">
        <w:r>
          <w:t>[</w:t>
        </w:r>
      </w:fldSimple>
      <w:r>
        <w:rPr>
          <w:rFonts w:hint="eastAsia"/>
        </w:rPr>
        <w:t>RouterA]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A</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RouterA]</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RouterA</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RouterA</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w:t>
      </w:r>
      <w:r w:rsidRPr="002C6984">
        <w:rPr>
          <w:rFonts w:hint="eastAsia"/>
          <w:lang w:eastAsia="zh-CN"/>
        </w:rPr>
        <w:t>OSPF SR</w:t>
      </w:r>
      <w:r w:rsidRPr="002C6984">
        <w:rPr>
          <w:rFonts w:hint="eastAsia"/>
          <w:lang w:eastAsia="zh-CN"/>
        </w:rPr>
        <w:t>的</w:t>
      </w:r>
      <w:r w:rsidRPr="002C6984">
        <w:rPr>
          <w:rFonts w:hint="eastAsia"/>
          <w:lang w:eastAsia="zh-CN"/>
        </w:rPr>
        <w:t>SRGB</w:t>
      </w:r>
      <w:r w:rsidRPr="002C6984">
        <w:rPr>
          <w:rFonts w:hint="eastAsia"/>
          <w:lang w:eastAsia="zh-CN"/>
        </w:rPr>
        <w:t>，同时在</w:t>
      </w:r>
      <w:r w:rsidRPr="002C6984">
        <w:rPr>
          <w:rFonts w:hint="eastAsia"/>
          <w:lang w:eastAsia="zh-CN"/>
        </w:rPr>
        <w:t>OSPF</w:t>
      </w:r>
      <w:r w:rsidRPr="002C6984">
        <w:rPr>
          <w:rFonts w:hint="eastAsia"/>
          <w:lang w:eastAsia="zh-CN"/>
        </w:rPr>
        <w:t>视图下开启</w:t>
      </w:r>
      <w:r w:rsidRPr="002C6984">
        <w:rPr>
          <w:rFonts w:hint="eastAsia"/>
          <w:lang w:eastAsia="zh-CN"/>
        </w:rPr>
        <w:t>MPLS SR</w:t>
      </w:r>
      <w:r w:rsidRPr="002C6984">
        <w:rPr>
          <w:rFonts w:hint="eastAsia"/>
          <w:lang w:eastAsia="zh-CN"/>
        </w:rPr>
        <w:t>功能。</w:t>
      </w:r>
    </w:p>
    <w:p w:rsidR="000F3D97" w:rsidRDefault="000F3D97" w:rsidP="000F3D97">
      <w:pPr>
        <w:pStyle w:val="TerminalDisplayIndent1"/>
      </w:pPr>
      <w:fldSimple w:instr=" DOCVARIABLE  varglobal_77768  \* MERGEFORMAT " w:fldLock="1">
        <w:r>
          <w:t>[</w:t>
        </w:r>
      </w:fldSimple>
      <w:r>
        <w:rPr>
          <w:rFonts w:hint="eastAsia"/>
        </w:rPr>
        <w:t>RouterA] ospf 1</w:t>
      </w:r>
    </w:p>
    <w:p w:rsidR="000F3D97" w:rsidRDefault="000F3D97" w:rsidP="000F3D97">
      <w:pPr>
        <w:pStyle w:val="TerminalDisplayIndent1"/>
      </w:pPr>
      <w:fldSimple w:instr=" DOCVARIABLE  varglobal_77768  \* MERGEFORMAT " w:fldLock="1">
        <w:r>
          <w:t>[</w:t>
        </w:r>
      </w:fldSimple>
      <w:r>
        <w:rPr>
          <w:rFonts w:hint="eastAsia"/>
        </w:rPr>
        <w:t xml:space="preserve">RouterA-ospf-1] segment-routing </w:t>
      </w:r>
      <w:r w:rsidRPr="00BC4765">
        <w:t>global-block</w:t>
      </w:r>
      <w:r>
        <w:rPr>
          <w:rFonts w:hint="eastAsia"/>
        </w:rPr>
        <w:t xml:space="preserve"> 16000 16999</w:t>
      </w:r>
    </w:p>
    <w:p w:rsidR="000F3D97" w:rsidRDefault="000F3D97" w:rsidP="000F3D97">
      <w:pPr>
        <w:pStyle w:val="TerminalDisplayIndent1"/>
      </w:pPr>
      <w:fldSimple w:instr=" DOCVARIABLE  varglobal_77768  \* MERGEFORMAT " w:fldLock="1">
        <w:r>
          <w:t>[</w:t>
        </w:r>
      </w:fldSimple>
      <w:r>
        <w:rPr>
          <w:rFonts w:hint="eastAsia"/>
        </w:rPr>
        <w:t>RouterA-ospf-1] segment-routing mpls</w:t>
      </w:r>
    </w:p>
    <w:p w:rsidR="000F3D97" w:rsidRDefault="000F3D97" w:rsidP="000F3D97">
      <w:pPr>
        <w:pStyle w:val="TerminalDisplayIndent1"/>
      </w:pPr>
      <w:fldSimple w:instr=" DOCVARIABLE  varglobal_77768  \* MERGEFORMAT " w:fldLock="1">
        <w:r>
          <w:t>[</w:t>
        </w:r>
      </w:fldSimple>
      <w:r>
        <w:rPr>
          <w:rFonts w:hint="eastAsia"/>
        </w:rPr>
        <w:t>RouterA-ospf-1]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配置前缀</w:t>
      </w:r>
      <w:r w:rsidRPr="002C6984">
        <w:rPr>
          <w:rFonts w:hint="eastAsia"/>
          <w:lang w:eastAsia="zh-CN"/>
        </w:rPr>
        <w:t>SID</w:t>
      </w:r>
      <w:r w:rsidRPr="002C6984">
        <w:rPr>
          <w:rFonts w:hint="eastAsia"/>
          <w:lang w:eastAsia="zh-CN"/>
        </w:rPr>
        <w:t>索引。</w:t>
      </w:r>
    </w:p>
    <w:p w:rsidR="000F3D97" w:rsidRDefault="000F3D97" w:rsidP="000F3D97">
      <w:pPr>
        <w:pStyle w:val="TerminalDisplayIndent1"/>
      </w:pPr>
      <w:fldSimple w:instr=" DOCVARIABLE  varglobal_77768  \* MERGEFORMAT " w:fldLock="1">
        <w:r>
          <w:t>[</w:t>
        </w:r>
      </w:fldSimple>
      <w:r>
        <w:rPr>
          <w:rFonts w:hint="eastAsia"/>
        </w:rPr>
        <w:t>RouterA] interface loopback 1</w:t>
      </w:r>
    </w:p>
    <w:p w:rsidR="000F3D97" w:rsidRDefault="000F3D97" w:rsidP="000F3D97">
      <w:pPr>
        <w:pStyle w:val="TerminalDisplayIndent1"/>
      </w:pPr>
      <w:fldSimple w:instr=" DOCVARIABLE  varglobal_77768  \* MERGEFORMAT " w:fldLock="1">
        <w:r>
          <w:t>[</w:t>
        </w:r>
      </w:fldSimple>
      <w:r>
        <w:rPr>
          <w:rFonts w:hint="eastAsia"/>
        </w:rPr>
        <w:t>RouterA-LoopBack1] ospf 1 prefix-sid index 10</w:t>
      </w:r>
    </w:p>
    <w:p w:rsidR="000F3D97" w:rsidRDefault="000F3D97" w:rsidP="000F3D97">
      <w:pPr>
        <w:pStyle w:val="TerminalDisplayIndent1"/>
      </w:pPr>
      <w:fldSimple w:instr=" DOCVARIABLE  varglobal_77768  \* MERGEFORMAT " w:fldLock="1">
        <w:r>
          <w:t>[</w:t>
        </w:r>
      </w:fldSimple>
      <w:r>
        <w:rPr>
          <w:rFonts w:hint="eastAsia"/>
        </w:rPr>
        <w:t>RouterA-LoopBack1] quit</w:t>
      </w:r>
    </w:p>
    <w:p w:rsidR="000F3D97" w:rsidRPr="0026456E" w:rsidRDefault="000F3D97" w:rsidP="000F3D97">
      <w:pPr>
        <w:pStyle w:val="ItemIndent1"/>
      </w:pPr>
      <w:r w:rsidRPr="00B12260">
        <w:rPr>
          <w:rFonts w:hint="eastAsia"/>
        </w:rPr>
        <w:t xml:space="preserve"># </w:t>
      </w:r>
      <w:r w:rsidRPr="0026456E">
        <w:rPr>
          <w:rFonts w:hint="eastAsia"/>
        </w:rPr>
        <w:t>配置用于</w:t>
      </w:r>
      <w:r w:rsidRPr="0026456E">
        <w:rPr>
          <w:rFonts w:hint="eastAsia"/>
        </w:rPr>
        <w:t>MPLS TE</w:t>
      </w:r>
      <w:r w:rsidRPr="0026456E">
        <w:rPr>
          <w:rFonts w:hint="eastAsia"/>
        </w:rPr>
        <w:t>隧道的静态</w:t>
      </w:r>
      <w:r w:rsidRPr="0026456E">
        <w:rPr>
          <w:rFonts w:hint="eastAsia"/>
        </w:rPr>
        <w:t>SRLSP</w:t>
      </w:r>
      <w:r w:rsidRPr="0026456E">
        <w:rPr>
          <w:rFonts w:hint="eastAsia"/>
        </w:rPr>
        <w:t>，出标签为源节点</w:t>
      </w:r>
      <w:r w:rsidRPr="0026456E">
        <w:rPr>
          <w:rFonts w:hint="eastAsia"/>
        </w:rPr>
        <w:t>Router A</w:t>
      </w:r>
      <w:r w:rsidRPr="0026456E">
        <w:rPr>
          <w:rFonts w:hint="eastAsia"/>
        </w:rPr>
        <w:t>为尾节点</w:t>
      </w:r>
      <w:r w:rsidRPr="00B12260">
        <w:rPr>
          <w:rFonts w:hint="eastAsia"/>
        </w:rPr>
        <w:t>Router D</w:t>
      </w:r>
      <w:r w:rsidRPr="0026456E">
        <w:rPr>
          <w:rFonts w:hint="eastAsia"/>
        </w:rPr>
        <w:t>分配的前缀标签</w:t>
      </w:r>
      <w:r w:rsidRPr="0026456E">
        <w:rPr>
          <w:rFonts w:hint="eastAsia"/>
        </w:rPr>
        <w:t>16040</w:t>
      </w:r>
      <w:r w:rsidRPr="0026456E">
        <w:rPr>
          <w:rFonts w:hint="eastAsia"/>
        </w:rPr>
        <w:t>。</w:t>
      </w:r>
    </w:p>
    <w:p w:rsidR="000F3D97" w:rsidRPr="004A4E02" w:rsidRDefault="000F3D97" w:rsidP="000F3D97">
      <w:pPr>
        <w:pStyle w:val="TerminalDisplayIndent1"/>
      </w:pPr>
      <w:fldSimple w:instr=" DOCVARIABLE  varglobal_77768  \* MERGEFORMAT " w:fldLock="1">
        <w:r>
          <w:t>[</w:t>
        </w:r>
      </w:fldSimple>
      <w:r>
        <w:t>RouterA</w:t>
      </w:r>
      <w:r>
        <w:rPr>
          <w:rFonts w:hint="eastAsia"/>
        </w:rPr>
        <w:t>]</w:t>
      </w:r>
      <w:r w:rsidRPr="00D64E63">
        <w:t xml:space="preserve"> static-sr-mpls lsp static-sr-lsp-1 out-label 160</w:t>
      </w:r>
      <w:r>
        <w:rPr>
          <w:rFonts w:hint="eastAsia"/>
        </w:rPr>
        <w:t>4</w:t>
      </w:r>
      <w:r w:rsidRPr="00D64E63">
        <w:t>0</w:t>
      </w:r>
    </w:p>
    <w:p w:rsidR="000F3D97" w:rsidRPr="00B12260" w:rsidRDefault="000F3D97" w:rsidP="000F3D97">
      <w:pPr>
        <w:pStyle w:val="ItemIndent1"/>
      </w:pPr>
      <w:r w:rsidRPr="00B12260">
        <w:rPr>
          <w:rFonts w:hint="eastAsia"/>
        </w:rPr>
        <w:t xml:space="preserve"># </w:t>
      </w:r>
      <w:r w:rsidRPr="00B12260">
        <w:rPr>
          <w:rFonts w:hint="eastAsia"/>
        </w:rPr>
        <w:t>在</w:t>
      </w:r>
      <w:r w:rsidRPr="00B12260">
        <w:rPr>
          <w:rFonts w:hint="eastAsia"/>
        </w:rPr>
        <w:t>Router A</w:t>
      </w:r>
      <w:r w:rsidRPr="00B12260">
        <w:rPr>
          <w:rFonts w:hint="eastAsia"/>
        </w:rPr>
        <w:t>上配置到</w:t>
      </w:r>
      <w:r w:rsidRPr="00B12260">
        <w:rPr>
          <w:rFonts w:hint="eastAsia"/>
        </w:rPr>
        <w:t>Router D</w:t>
      </w:r>
      <w:r w:rsidRPr="00B12260">
        <w:rPr>
          <w:rFonts w:hint="eastAsia"/>
        </w:rPr>
        <w:t>的</w:t>
      </w:r>
      <w:r w:rsidRPr="00B12260">
        <w:rPr>
          <w:rFonts w:hint="eastAsia"/>
        </w:rPr>
        <w:t>MPLS TE</w:t>
      </w:r>
      <w:r w:rsidRPr="00B12260">
        <w:rPr>
          <w:rFonts w:hint="eastAsia"/>
        </w:rPr>
        <w:t>隧道</w:t>
      </w:r>
      <w:r w:rsidRPr="00B12260">
        <w:rPr>
          <w:rFonts w:hint="eastAsia"/>
        </w:rPr>
        <w:t>Tunnel</w:t>
      </w:r>
      <w:r w:rsidRPr="0026456E">
        <w:rPr>
          <w:rFonts w:hint="eastAsia"/>
        </w:rPr>
        <w:t>1</w:t>
      </w:r>
      <w:r w:rsidRPr="00B12260">
        <w:rPr>
          <w:rFonts w:hint="eastAsia"/>
        </w:rPr>
        <w:t>：目的地址为</w:t>
      </w:r>
      <w:r w:rsidRPr="00B12260">
        <w:rPr>
          <w:rFonts w:hint="eastAsia"/>
        </w:rPr>
        <w:t>Router D</w:t>
      </w:r>
      <w:r w:rsidRPr="00B12260">
        <w:rPr>
          <w:rFonts w:hint="eastAsia"/>
        </w:rPr>
        <w:t>的</w:t>
      </w:r>
      <w:r w:rsidRPr="00B12260">
        <w:rPr>
          <w:rFonts w:hint="eastAsia"/>
        </w:rPr>
        <w:t>LoopBack</w:t>
      </w:r>
      <w:r w:rsidRPr="00B12260">
        <w:rPr>
          <w:rFonts w:hint="eastAsia"/>
        </w:rPr>
        <w:t>口地址</w:t>
      </w:r>
      <w:r w:rsidRPr="00B12260">
        <w:rPr>
          <w:rFonts w:hint="eastAsia"/>
        </w:rPr>
        <w:t>4.4.4.4</w:t>
      </w:r>
      <w:r w:rsidRPr="00B12260">
        <w:rPr>
          <w:rFonts w:hint="eastAsia"/>
        </w:rPr>
        <w:t>；</w:t>
      </w:r>
      <w:r w:rsidRPr="0026456E">
        <w:rPr>
          <w:rFonts w:hint="eastAsia"/>
        </w:rPr>
        <w:t>同时，配置</w:t>
      </w:r>
      <w:r w:rsidRPr="006C6247">
        <w:rPr>
          <w:rFonts w:hint="eastAsia"/>
        </w:rPr>
        <w:t>Tunnel</w:t>
      </w:r>
      <w:r w:rsidRPr="0026456E">
        <w:rPr>
          <w:rFonts w:hint="eastAsia"/>
        </w:rPr>
        <w:t>1</w:t>
      </w:r>
      <w:r w:rsidRPr="00B12260">
        <w:rPr>
          <w:rFonts w:hint="eastAsia"/>
        </w:rPr>
        <w:t>引用</w:t>
      </w:r>
      <w:r w:rsidRPr="0026456E">
        <w:rPr>
          <w:rFonts w:hint="eastAsia"/>
        </w:rPr>
        <w:t>静态</w:t>
      </w:r>
      <w:r w:rsidRPr="00B12260">
        <w:rPr>
          <w:rFonts w:hint="eastAsia"/>
        </w:rPr>
        <w:t>SRLSP</w:t>
      </w:r>
      <w:r w:rsidRPr="00B12260">
        <w:rPr>
          <w:rFonts w:hint="eastAsia"/>
        </w:rPr>
        <w:t>。</w:t>
      </w:r>
    </w:p>
    <w:p w:rsidR="000F3D97" w:rsidRDefault="000F3D97" w:rsidP="000F3D97">
      <w:pPr>
        <w:pStyle w:val="TerminalDisplayIndent1"/>
      </w:pPr>
      <w:fldSimple w:instr=" DOCVARIABLE  varglobal_77768  \* MERGEFORMAT " w:fldLock="1">
        <w:r>
          <w:t>[</w:t>
        </w:r>
      </w:fldSimple>
      <w:r>
        <w:t xml:space="preserve">RouterA] interface tunnel </w:t>
      </w:r>
      <w:r>
        <w:rPr>
          <w:rFonts w:hint="eastAsia"/>
        </w:rPr>
        <w:t>1</w:t>
      </w:r>
      <w:r>
        <w:t xml:space="preserve"> mode mpls-te</w:t>
      </w:r>
    </w:p>
    <w:p w:rsidR="000F3D97" w:rsidRDefault="000F3D97" w:rsidP="000F3D97">
      <w:pPr>
        <w:pStyle w:val="TerminalDisplayIndent1"/>
      </w:pPr>
      <w:fldSimple w:instr=" DOCVARIABLE  varglobal_77768  \* MERGEFORMAT " w:fldLock="1">
        <w:r>
          <w:t>[</w:t>
        </w:r>
      </w:fldSimple>
      <w:r>
        <w:t>RouterA-Tunnel</w:t>
      </w:r>
      <w:r>
        <w:rPr>
          <w:rFonts w:hint="eastAsia"/>
        </w:rPr>
        <w:t>1</w:t>
      </w:r>
      <w:r>
        <w:t xml:space="preserve">] </w:t>
      </w:r>
      <w:r w:rsidRPr="00C82965">
        <w:t xml:space="preserve">ip address </w:t>
      </w:r>
      <w:r w:rsidRPr="00AB5319">
        <w:t>6.1.1.1 255.255.255.0</w:t>
      </w:r>
    </w:p>
    <w:p w:rsidR="000F3D97" w:rsidRDefault="000F3D97" w:rsidP="000F3D97">
      <w:pPr>
        <w:pStyle w:val="TerminalDisplayIndent1"/>
      </w:pPr>
      <w:fldSimple w:instr=" DOCVARIABLE  varglobal_77768  \* MERGEFORMAT " w:fldLock="1">
        <w:r>
          <w:t>[</w:t>
        </w:r>
      </w:fldSimple>
      <w:r>
        <w:t>RouterA-Tunnel</w:t>
      </w:r>
      <w:r>
        <w:rPr>
          <w:rFonts w:hint="eastAsia"/>
        </w:rPr>
        <w:t>1</w:t>
      </w:r>
      <w:r>
        <w:t>] destination 4.4.4.</w:t>
      </w:r>
      <w:r>
        <w:rPr>
          <w:rFonts w:hint="eastAsia"/>
        </w:rPr>
        <w:t>4</w:t>
      </w:r>
    </w:p>
    <w:p w:rsidR="000F3D97" w:rsidRDefault="000F3D97" w:rsidP="000F3D97">
      <w:pPr>
        <w:pStyle w:val="TerminalDisplayIndent1"/>
      </w:pPr>
      <w:fldSimple w:instr=" DOCVARIABLE  varglobal_77768  \* MERGEFORMAT " w:fldLock="1">
        <w:r>
          <w:t>[</w:t>
        </w:r>
      </w:fldSimple>
      <w:r>
        <w:t>RouterA-Tunnel</w:t>
      </w:r>
      <w:r>
        <w:rPr>
          <w:rFonts w:hint="eastAsia"/>
        </w:rPr>
        <w:t>1</w:t>
      </w:r>
      <w:r>
        <w:t>] mpls te signaling static</w:t>
      </w:r>
    </w:p>
    <w:p w:rsidR="000F3D97" w:rsidRDefault="000F3D97" w:rsidP="000F3D97">
      <w:pPr>
        <w:pStyle w:val="TerminalDisplayIndent1"/>
      </w:pPr>
      <w:fldSimple w:instr=" DOCVARIABLE  varglobal_77768  \* MERGEFORMAT " w:fldLock="1">
        <w:r>
          <w:t>[</w:t>
        </w:r>
      </w:fldSimple>
      <w:r>
        <w:t>RouterA-Tunnel</w:t>
      </w:r>
      <w:r>
        <w:rPr>
          <w:rFonts w:hint="eastAsia"/>
        </w:rPr>
        <w:t>1</w:t>
      </w:r>
      <w:r>
        <w:t>] mpls te static-sr-mpls static-sr-lsp-1</w:t>
      </w:r>
    </w:p>
    <w:p w:rsidR="000F3D97" w:rsidRDefault="000F3D97" w:rsidP="000F3D97">
      <w:pPr>
        <w:pStyle w:val="TerminalDisplayIndent1"/>
      </w:pPr>
      <w:fldSimple w:instr=" DOCVARIABLE  varglobal_77768  \* MERGEFORMAT " w:fldLock="1">
        <w:r>
          <w:t>[</w:t>
        </w:r>
      </w:fldSimple>
      <w:r>
        <w:t>RouterA-Tunnel</w:t>
      </w:r>
      <w:r>
        <w:rPr>
          <w:rFonts w:hint="eastAsia"/>
        </w:rPr>
        <w:t>1</w:t>
      </w:r>
      <w:r>
        <w:t>] quit</w:t>
      </w:r>
    </w:p>
    <w:p w:rsidR="000F3D97" w:rsidRPr="00B12260" w:rsidRDefault="000F3D97" w:rsidP="000F3D97">
      <w:pPr>
        <w:pStyle w:val="ItemIndent1"/>
      </w:pPr>
      <w:r w:rsidRPr="00B12260">
        <w:rPr>
          <w:rFonts w:hint="eastAsia"/>
        </w:rPr>
        <w:t xml:space="preserve"># </w:t>
      </w:r>
      <w:r w:rsidRPr="00B12260">
        <w:rPr>
          <w:rFonts w:hint="eastAsia"/>
        </w:rPr>
        <w:t>在</w:t>
      </w:r>
      <w:r w:rsidRPr="00B12260">
        <w:rPr>
          <w:rFonts w:hint="eastAsia"/>
        </w:rPr>
        <w:t>Router A</w:t>
      </w:r>
      <w:r w:rsidRPr="00B12260">
        <w:rPr>
          <w:rFonts w:hint="eastAsia"/>
        </w:rPr>
        <w:t>上配置静态路由，使得到达网络</w:t>
      </w:r>
      <w:r w:rsidRPr="00B12260">
        <w:rPr>
          <w:rFonts w:hint="eastAsia"/>
        </w:rPr>
        <w:t>100.1.2.0/24</w:t>
      </w:r>
      <w:r w:rsidRPr="00B12260">
        <w:rPr>
          <w:rFonts w:hint="eastAsia"/>
        </w:rPr>
        <w:t>的流量通过</w:t>
      </w:r>
      <w:r w:rsidRPr="00B12260">
        <w:rPr>
          <w:rFonts w:hint="eastAsia"/>
        </w:rPr>
        <w:t>MPLS TE</w:t>
      </w:r>
      <w:r w:rsidRPr="00B12260">
        <w:rPr>
          <w:rFonts w:hint="eastAsia"/>
        </w:rPr>
        <w:t>隧道接口</w:t>
      </w:r>
      <w:r w:rsidRPr="00B12260">
        <w:rPr>
          <w:rFonts w:hint="eastAsia"/>
        </w:rPr>
        <w:t>Tunnel</w:t>
      </w:r>
      <w:r w:rsidRPr="0026456E">
        <w:rPr>
          <w:rFonts w:hint="eastAsia"/>
        </w:rPr>
        <w:t>1</w:t>
      </w:r>
      <w:r w:rsidRPr="00B12260">
        <w:rPr>
          <w:rFonts w:hint="eastAsia"/>
        </w:rPr>
        <w:t>转发。</w:t>
      </w:r>
    </w:p>
    <w:p w:rsidR="000F3D97" w:rsidRPr="000F3D97" w:rsidRDefault="000F3D97" w:rsidP="00A049B3">
      <w:pPr>
        <w:pStyle w:val="TerminalDisplayIndent1"/>
      </w:pPr>
      <w:fldSimple w:instr=" DOCVARIABLE  varglobal_77768  \* MERGEFORMAT " w:fldLock="1">
        <w:r>
          <w:t>[</w:t>
        </w:r>
      </w:fldSimple>
      <w:r w:rsidRPr="0005703C">
        <w:t xml:space="preserve">RouterA] ip route-static 100.1.2.0 24 tunnel </w:t>
      </w:r>
      <w:r>
        <w:rPr>
          <w:rFonts w:hint="eastAsia"/>
        </w:rPr>
        <w:t>1</w:t>
      </w:r>
      <w:r w:rsidRPr="0005703C">
        <w:t xml:space="preserve"> preference 1</w:t>
      </w:r>
    </w:p>
    <w:p w:rsidR="00A049B3" w:rsidRDefault="00A049B3" w:rsidP="00B7696C">
      <w:pPr>
        <w:pStyle w:val="ItemStep"/>
      </w:pPr>
      <w:r>
        <w:rPr>
          <w:rFonts w:hint="eastAsia"/>
        </w:rPr>
        <w:t>配置</w:t>
      </w:r>
      <w:r>
        <w:rPr>
          <w:rFonts w:hint="eastAsia"/>
        </w:rPr>
        <w:t>Router B</w:t>
      </w:r>
      <w:r>
        <w:rPr>
          <w:rFonts w:hint="eastAsia"/>
        </w:rPr>
        <w:t>。</w:t>
      </w:r>
    </w:p>
    <w:p w:rsidR="000F3D97" w:rsidRDefault="000F3D97">
      <w:pPr>
        <w:pStyle w:val="ItemIndent1"/>
        <w:rPr>
          <w:lang w:eastAsia="zh-CN"/>
        </w:rPr>
      </w:pPr>
      <w:r w:rsidRPr="00876E27">
        <w:rPr>
          <w:rFonts w:hint="eastAsia"/>
          <w:lang w:eastAsia="zh-CN"/>
        </w:rPr>
        <w:t xml:space="preserve"># </w:t>
      </w:r>
      <w:r w:rsidRPr="00876E27">
        <w:rPr>
          <w:rFonts w:hint="eastAsia"/>
          <w:lang w:eastAsia="zh-CN"/>
        </w:rPr>
        <w:t>配置</w:t>
      </w:r>
      <w:r w:rsidRPr="00876E27">
        <w:rPr>
          <w:rFonts w:hint="eastAsia"/>
          <w:lang w:eastAsia="zh-CN"/>
        </w:rPr>
        <w:t>OSPF</w:t>
      </w:r>
      <w:r w:rsidRPr="00876E27">
        <w:rPr>
          <w:rFonts w:hint="eastAsia"/>
          <w:lang w:eastAsia="zh-CN"/>
        </w:rPr>
        <w:t>协议实现网络层互通。</w:t>
      </w:r>
    </w:p>
    <w:p w:rsidR="00A049B3" w:rsidRDefault="00A049B3" w:rsidP="00A049B3">
      <w:pPr>
        <w:pStyle w:val="TerminalDisplayIndent1"/>
      </w:pPr>
      <w:r>
        <w:rPr>
          <w:rFonts w:hint="eastAsia"/>
        </w:rPr>
        <w:t>&lt;RouterB&gt; system-view</w:t>
      </w:r>
    </w:p>
    <w:p w:rsidR="00A049B3" w:rsidRDefault="00A049B3" w:rsidP="00A049B3">
      <w:pPr>
        <w:pStyle w:val="TerminalDisplayIndent1"/>
      </w:pPr>
      <w:r>
        <w:rPr>
          <w:rFonts w:hint="eastAsia"/>
        </w:rPr>
        <w:t xml:space="preserve">[RouterB] ospf 1 </w:t>
      </w:r>
      <w:r w:rsidRPr="00D619DD">
        <w:t>router-id</w:t>
      </w:r>
      <w:r>
        <w:rPr>
          <w:rFonts w:hint="eastAsia"/>
        </w:rPr>
        <w:t xml:space="preserve"> 2.2.2.2</w:t>
      </w:r>
    </w:p>
    <w:p w:rsidR="00A049B3" w:rsidRDefault="00A049B3" w:rsidP="00A049B3">
      <w:pPr>
        <w:pStyle w:val="TerminalDisplayIndent1"/>
      </w:pPr>
      <w:r>
        <w:rPr>
          <w:rFonts w:hint="eastAsia"/>
        </w:rPr>
        <w:t>[RouterB-ospf-1] quit</w:t>
      </w:r>
    </w:p>
    <w:p w:rsidR="00A049B3" w:rsidRDefault="00A049B3" w:rsidP="00A049B3">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A049B3" w:rsidRDefault="00A049B3" w:rsidP="00A049B3">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ospf 1 area 0</w:t>
      </w:r>
    </w:p>
    <w:p w:rsidR="00A049B3" w:rsidRDefault="00A049B3" w:rsidP="00A049B3">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quit</w:t>
      </w:r>
    </w:p>
    <w:p w:rsidR="00A049B3" w:rsidRDefault="00A049B3" w:rsidP="00A049B3">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A049B3" w:rsidRDefault="00A049B3" w:rsidP="00A049B3">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ospf 1 area 0</w:t>
      </w:r>
    </w:p>
    <w:p w:rsidR="00A049B3" w:rsidRDefault="00A049B3" w:rsidP="00A049B3">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quit</w:t>
      </w:r>
    </w:p>
    <w:p w:rsidR="00A049B3" w:rsidRDefault="00A049B3" w:rsidP="00A049B3">
      <w:pPr>
        <w:pStyle w:val="TerminalDisplayIndent1"/>
      </w:pPr>
      <w:r>
        <w:rPr>
          <w:rFonts w:hint="eastAsia"/>
        </w:rPr>
        <w:t>[RouterB] interface loopback 1</w:t>
      </w:r>
    </w:p>
    <w:p w:rsidR="00A049B3" w:rsidRDefault="00A049B3" w:rsidP="00A049B3">
      <w:pPr>
        <w:pStyle w:val="TerminalDisplayIndent1"/>
      </w:pPr>
      <w:r>
        <w:rPr>
          <w:rFonts w:hint="eastAsia"/>
        </w:rPr>
        <w:t>[RouterB-LoopBack1] ospf 1 area 0</w:t>
      </w:r>
    </w:p>
    <w:p w:rsidR="00A049B3" w:rsidRDefault="00A049B3" w:rsidP="00A049B3">
      <w:pPr>
        <w:pStyle w:val="TerminalDisplayIndent1"/>
      </w:pPr>
      <w:r>
        <w:rPr>
          <w:rFonts w:hint="eastAsia"/>
        </w:rPr>
        <w:t>[RouterB-LoopBack1] quit</w:t>
      </w:r>
    </w:p>
    <w:p w:rsidR="000F3D97" w:rsidRPr="00C30683" w:rsidRDefault="000F3D97" w:rsidP="000F3D97">
      <w:pPr>
        <w:pStyle w:val="ItemIndent1"/>
      </w:pPr>
      <w:r w:rsidRPr="00C30683">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sidRPr="00C30683">
        <w:rPr>
          <w:rFonts w:hint="eastAsia"/>
        </w:rPr>
        <w:t>。</w:t>
      </w:r>
    </w:p>
    <w:p w:rsidR="000F3D97" w:rsidRDefault="000F3D97" w:rsidP="000F3D97">
      <w:pPr>
        <w:pStyle w:val="TerminalDisplayIndent1"/>
      </w:pPr>
      <w:fldSimple w:instr=" DOCVARIABLE  varglobal_77768  \* MERGEFORMAT " w:fldLock="1">
        <w:r>
          <w:t>[</w:t>
        </w:r>
      </w:fldSimple>
      <w:r>
        <w:rPr>
          <w:rFonts w:hint="eastAsia"/>
        </w:rPr>
        <w:t>RouterB] mpls lsr-id 2.2.2.2</w:t>
      </w:r>
    </w:p>
    <w:p w:rsidR="000F3D97" w:rsidRDefault="000F3D97" w:rsidP="000F3D97">
      <w:pPr>
        <w:pStyle w:val="TerminalDisplayIndent1"/>
      </w:pPr>
      <w:fldSimple w:instr=" DOCVARIABLE  varglobal_77768  \* MERGEFORMAT " w:fldLock="1">
        <w:r>
          <w:t>[</w:t>
        </w:r>
      </w:fldSimple>
      <w:r>
        <w:rPr>
          <w:rFonts w:hint="eastAsia"/>
        </w:rPr>
        <w:t>RouterB]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B</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B</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Default="000F3D97" w:rsidP="000F3D97">
      <w:pPr>
        <w:pStyle w:val="TerminalDisplayIndent1"/>
      </w:pPr>
      <w:fldSimple w:instr=" DOCVARIABLE  varglobal_77768  \* MERGEFORMAT " w:fldLock="1">
        <w:r>
          <w:t>[</w:t>
        </w:r>
      </w:fldSimple>
      <w:r>
        <w:t>Router</w:t>
      </w:r>
      <w:r>
        <w:rPr>
          <w:rFonts w:hint="eastAsia"/>
        </w:rPr>
        <w:t>B</w:t>
      </w:r>
      <w:r>
        <w:t>]</w:t>
      </w:r>
      <w:r>
        <w:rPr>
          <w:rFonts w:hint="eastAsia"/>
        </w:rPr>
        <w:t xml:space="preserve">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B</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w:t>
      </w:r>
      <w:r w:rsidRPr="002C6984">
        <w:rPr>
          <w:rFonts w:hint="eastAsia"/>
          <w:lang w:eastAsia="zh-CN"/>
        </w:rPr>
        <w:t>OSPF SR</w:t>
      </w:r>
      <w:r w:rsidRPr="002C6984">
        <w:rPr>
          <w:rFonts w:hint="eastAsia"/>
          <w:lang w:eastAsia="zh-CN"/>
        </w:rPr>
        <w:t>的</w:t>
      </w:r>
      <w:r w:rsidRPr="002C6984">
        <w:rPr>
          <w:rFonts w:hint="eastAsia"/>
          <w:lang w:eastAsia="zh-CN"/>
        </w:rPr>
        <w:t>SRGB</w:t>
      </w:r>
      <w:r w:rsidRPr="002C6984">
        <w:rPr>
          <w:rFonts w:hint="eastAsia"/>
          <w:lang w:eastAsia="zh-CN"/>
        </w:rPr>
        <w:t>，同时在</w:t>
      </w:r>
      <w:r w:rsidRPr="002C6984">
        <w:rPr>
          <w:rFonts w:hint="eastAsia"/>
          <w:lang w:eastAsia="zh-CN"/>
        </w:rPr>
        <w:t>OSPF</w:t>
      </w:r>
      <w:r w:rsidRPr="002C6984">
        <w:rPr>
          <w:rFonts w:hint="eastAsia"/>
          <w:lang w:eastAsia="zh-CN"/>
        </w:rPr>
        <w:t>视图下开启</w:t>
      </w:r>
      <w:r w:rsidRPr="002C6984">
        <w:rPr>
          <w:rFonts w:hint="eastAsia"/>
          <w:lang w:eastAsia="zh-CN"/>
        </w:rPr>
        <w:t>MPLS SR</w:t>
      </w:r>
      <w:r w:rsidRPr="002C6984">
        <w:rPr>
          <w:rFonts w:hint="eastAsia"/>
          <w:lang w:eastAsia="zh-CN"/>
        </w:rPr>
        <w:t>功能。</w:t>
      </w:r>
    </w:p>
    <w:p w:rsidR="000F3D97" w:rsidRDefault="000F3D97" w:rsidP="000F3D97">
      <w:pPr>
        <w:pStyle w:val="TerminalDisplayIndent1"/>
      </w:pPr>
      <w:fldSimple w:instr=" DOCVARIABLE  varglobal_77768  \* MERGEFORMAT " w:fldLock="1">
        <w:r>
          <w:t>[</w:t>
        </w:r>
      </w:fldSimple>
      <w:r>
        <w:rPr>
          <w:rFonts w:hint="eastAsia"/>
        </w:rPr>
        <w:t>RouterB] ospf 1</w:t>
      </w:r>
    </w:p>
    <w:p w:rsidR="000F3D97" w:rsidRDefault="000F3D97" w:rsidP="000F3D97">
      <w:pPr>
        <w:pStyle w:val="TerminalDisplayIndent1"/>
      </w:pPr>
      <w:fldSimple w:instr=" DOCVARIABLE  varglobal_77768  \* MERGEFORMAT " w:fldLock="1">
        <w:r>
          <w:t>[</w:t>
        </w:r>
      </w:fldSimple>
      <w:r>
        <w:rPr>
          <w:rFonts w:hint="eastAsia"/>
        </w:rPr>
        <w:t xml:space="preserve">RouterB-ospf-1] segment-routing </w:t>
      </w:r>
      <w:r w:rsidRPr="00BC4765">
        <w:t>global-block</w:t>
      </w:r>
      <w:r>
        <w:rPr>
          <w:rFonts w:hint="eastAsia"/>
        </w:rPr>
        <w:t xml:space="preserve"> 17000 17999</w:t>
      </w:r>
    </w:p>
    <w:p w:rsidR="000F3D97" w:rsidRDefault="000F3D97" w:rsidP="000F3D97">
      <w:pPr>
        <w:pStyle w:val="TerminalDisplayIndent1"/>
      </w:pPr>
      <w:fldSimple w:instr=" DOCVARIABLE  varglobal_77768  \* MERGEFORMAT " w:fldLock="1">
        <w:r>
          <w:t>[</w:t>
        </w:r>
      </w:fldSimple>
      <w:r>
        <w:rPr>
          <w:rFonts w:hint="eastAsia"/>
        </w:rPr>
        <w:t>RouterB-ospf-1] segment-routing mpls</w:t>
      </w:r>
    </w:p>
    <w:p w:rsidR="000F3D97" w:rsidRDefault="000F3D97" w:rsidP="000F3D97">
      <w:pPr>
        <w:pStyle w:val="TerminalDisplayIndent1"/>
      </w:pPr>
      <w:fldSimple w:instr=" DOCVARIABLE  varglobal_77768  \* MERGEFORMAT " w:fldLock="1">
        <w:r>
          <w:t>[</w:t>
        </w:r>
      </w:fldSimple>
      <w:r>
        <w:rPr>
          <w:rFonts w:hint="eastAsia"/>
        </w:rPr>
        <w:t>RouterB-ospf-1]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配置前缀</w:t>
      </w:r>
      <w:r w:rsidRPr="002C6984">
        <w:rPr>
          <w:rFonts w:hint="eastAsia"/>
          <w:lang w:eastAsia="zh-CN"/>
        </w:rPr>
        <w:t>SID</w:t>
      </w:r>
      <w:r w:rsidRPr="002C6984">
        <w:rPr>
          <w:rFonts w:hint="eastAsia"/>
          <w:lang w:eastAsia="zh-CN"/>
        </w:rPr>
        <w:t>索引。</w:t>
      </w:r>
    </w:p>
    <w:p w:rsidR="000F3D97" w:rsidRDefault="000F3D97" w:rsidP="000F3D97">
      <w:pPr>
        <w:pStyle w:val="TerminalDisplayIndent1"/>
      </w:pPr>
      <w:fldSimple w:instr=" DOCVARIABLE  varglobal_77768  \* MERGEFORMAT " w:fldLock="1">
        <w:r>
          <w:t>[</w:t>
        </w:r>
      </w:fldSimple>
      <w:r>
        <w:rPr>
          <w:rFonts w:hint="eastAsia"/>
        </w:rPr>
        <w:t>RouterB] interface loopback 1</w:t>
      </w:r>
    </w:p>
    <w:p w:rsidR="000F3D97" w:rsidRDefault="000F3D97" w:rsidP="00A049B3">
      <w:pPr>
        <w:pStyle w:val="TerminalDisplayIndent1"/>
      </w:pPr>
      <w:fldSimple w:instr=" DOCVARIABLE  varglobal_77768  \* MERGEFORMAT " w:fldLock="1">
        <w:r>
          <w:t>[</w:t>
        </w:r>
      </w:fldSimple>
      <w:r>
        <w:rPr>
          <w:rFonts w:hint="eastAsia"/>
        </w:rPr>
        <w:t>RouterB-LoopBack1] ospf 1 prefix-sid index 20</w:t>
      </w:r>
    </w:p>
    <w:p w:rsidR="00A049B3" w:rsidRDefault="00A049B3" w:rsidP="00B7696C">
      <w:pPr>
        <w:pStyle w:val="ItemStep"/>
      </w:pPr>
      <w:r>
        <w:rPr>
          <w:rFonts w:hint="eastAsia"/>
        </w:rPr>
        <w:t>配置</w:t>
      </w:r>
      <w:r>
        <w:rPr>
          <w:rFonts w:hint="eastAsia"/>
        </w:rPr>
        <w:t>Router C</w:t>
      </w:r>
      <w:r>
        <w:rPr>
          <w:rFonts w:hint="eastAsia"/>
        </w:rPr>
        <w:t>。</w:t>
      </w:r>
    </w:p>
    <w:p w:rsidR="000F3D97" w:rsidRDefault="000F3D97">
      <w:pPr>
        <w:pStyle w:val="ItemIndent1"/>
        <w:rPr>
          <w:lang w:eastAsia="zh-CN"/>
        </w:rPr>
      </w:pPr>
      <w:r w:rsidRPr="00876E27">
        <w:rPr>
          <w:rFonts w:hint="eastAsia"/>
          <w:lang w:eastAsia="zh-CN"/>
        </w:rPr>
        <w:t xml:space="preserve"># </w:t>
      </w:r>
      <w:r w:rsidRPr="00876E27">
        <w:rPr>
          <w:rFonts w:hint="eastAsia"/>
          <w:lang w:eastAsia="zh-CN"/>
        </w:rPr>
        <w:t>配置</w:t>
      </w:r>
      <w:r w:rsidRPr="00876E27">
        <w:rPr>
          <w:rFonts w:hint="eastAsia"/>
          <w:lang w:eastAsia="zh-CN"/>
        </w:rPr>
        <w:t>OSPF</w:t>
      </w:r>
      <w:r w:rsidRPr="00876E27">
        <w:rPr>
          <w:rFonts w:hint="eastAsia"/>
          <w:lang w:eastAsia="zh-CN"/>
        </w:rPr>
        <w:t>协议实现网络层互通。</w:t>
      </w:r>
    </w:p>
    <w:p w:rsidR="00A049B3" w:rsidRDefault="00A049B3" w:rsidP="00A049B3">
      <w:pPr>
        <w:pStyle w:val="TerminalDisplayIndent1"/>
      </w:pPr>
      <w:r>
        <w:rPr>
          <w:rFonts w:hint="eastAsia"/>
        </w:rPr>
        <w:t>&lt;RouterC&gt; system-view</w:t>
      </w:r>
    </w:p>
    <w:p w:rsidR="00A049B3" w:rsidRDefault="00A049B3" w:rsidP="00A049B3">
      <w:pPr>
        <w:pStyle w:val="TerminalDisplayIndent1"/>
      </w:pPr>
      <w:r>
        <w:rPr>
          <w:rFonts w:hint="eastAsia"/>
        </w:rPr>
        <w:t xml:space="preserve">[RouterC] ospf 1 </w:t>
      </w:r>
      <w:r w:rsidRPr="00D619DD">
        <w:t>router-id</w:t>
      </w:r>
      <w:r>
        <w:rPr>
          <w:rFonts w:hint="eastAsia"/>
        </w:rPr>
        <w:t xml:space="preserve"> 3.3.3.3</w:t>
      </w:r>
    </w:p>
    <w:p w:rsidR="00A049B3" w:rsidRDefault="00A049B3" w:rsidP="00A049B3">
      <w:pPr>
        <w:pStyle w:val="TerminalDisplayIndent1"/>
      </w:pPr>
      <w:r>
        <w:rPr>
          <w:rFonts w:hint="eastAsia"/>
        </w:rPr>
        <w:t>[Router</w:t>
      </w:r>
      <w:r w:rsidR="00C30683">
        <w:rPr>
          <w:rFonts w:hint="eastAsia"/>
        </w:rPr>
        <w:t>C</w:t>
      </w:r>
      <w:r>
        <w:rPr>
          <w:rFonts w:hint="eastAsia"/>
        </w:rPr>
        <w:t>-ospf-1] quit</w:t>
      </w:r>
    </w:p>
    <w:p w:rsidR="00A049B3" w:rsidRDefault="00A049B3" w:rsidP="00A049B3">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A049B3" w:rsidRDefault="00A049B3" w:rsidP="00A049B3">
      <w:pPr>
        <w:pStyle w:val="TerminalDisplayIndent1"/>
      </w:pPr>
      <w:r w:rsidRPr="00C81E4A">
        <w:t>[</w:t>
      </w:r>
      <w:r>
        <w:t>Router</w:t>
      </w:r>
      <w:r>
        <w:rPr>
          <w:rFonts w:hint="eastAsia"/>
        </w:rPr>
        <w:t>C</w:t>
      </w:r>
      <w:r>
        <w:t>-GigabitEthernet</w:t>
      </w:r>
      <w:r w:rsidR="00D308C0">
        <w:rPr>
          <w:rFonts w:hint="eastAsia"/>
        </w:rPr>
        <w:t>3/1/</w:t>
      </w:r>
      <w:r w:rsidRPr="00C81E4A">
        <w:t>1]</w:t>
      </w:r>
      <w:r>
        <w:rPr>
          <w:rFonts w:hint="eastAsia"/>
        </w:rPr>
        <w:t xml:space="preserve"> ospf 1 area 0</w:t>
      </w:r>
    </w:p>
    <w:p w:rsidR="00A049B3" w:rsidRDefault="00A049B3" w:rsidP="00A049B3">
      <w:pPr>
        <w:pStyle w:val="TerminalDisplayIndent1"/>
      </w:pPr>
      <w:r w:rsidRPr="00C81E4A">
        <w:t>[</w:t>
      </w:r>
      <w:r>
        <w:t>Router</w:t>
      </w:r>
      <w:r>
        <w:rPr>
          <w:rFonts w:hint="eastAsia"/>
        </w:rPr>
        <w:t>C</w:t>
      </w:r>
      <w:r w:rsidRPr="00C81E4A">
        <w:t>-GigabitEthernet</w:t>
      </w:r>
      <w:r w:rsidR="00D308C0">
        <w:rPr>
          <w:rFonts w:hint="eastAsia"/>
        </w:rPr>
        <w:t>3/1/</w:t>
      </w:r>
      <w:r w:rsidRPr="00C81E4A">
        <w:t>1]</w:t>
      </w:r>
      <w:r>
        <w:rPr>
          <w:rFonts w:hint="eastAsia"/>
        </w:rPr>
        <w:t xml:space="preserve"> quit</w:t>
      </w:r>
    </w:p>
    <w:p w:rsidR="00A049B3" w:rsidRDefault="00A049B3" w:rsidP="00A049B3">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A049B3" w:rsidRDefault="00A049B3" w:rsidP="00A049B3">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ospf 1 area 0</w:t>
      </w:r>
    </w:p>
    <w:p w:rsidR="00A049B3" w:rsidRDefault="00A049B3" w:rsidP="00A049B3">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quit</w:t>
      </w:r>
    </w:p>
    <w:p w:rsidR="00A049B3" w:rsidRDefault="00A049B3" w:rsidP="00A049B3">
      <w:pPr>
        <w:pStyle w:val="TerminalDisplayIndent1"/>
      </w:pPr>
      <w:r>
        <w:rPr>
          <w:rFonts w:hint="eastAsia"/>
        </w:rPr>
        <w:t>[RouterC] interface loopback 1</w:t>
      </w:r>
    </w:p>
    <w:p w:rsidR="00A049B3" w:rsidRDefault="00A049B3" w:rsidP="00A049B3">
      <w:pPr>
        <w:pStyle w:val="TerminalDisplayIndent1"/>
      </w:pPr>
      <w:r>
        <w:rPr>
          <w:rFonts w:hint="eastAsia"/>
        </w:rPr>
        <w:t>[RouterC-LoopBack1] ospf 1 area 0</w:t>
      </w:r>
    </w:p>
    <w:p w:rsidR="00A049B3" w:rsidRDefault="00A049B3" w:rsidP="00A049B3">
      <w:pPr>
        <w:pStyle w:val="TerminalDisplayIndent1"/>
      </w:pPr>
      <w:r>
        <w:rPr>
          <w:rFonts w:hint="eastAsia"/>
        </w:rPr>
        <w:t>[RouterC-LoopBack1] quit</w:t>
      </w:r>
    </w:p>
    <w:p w:rsidR="000F3D97" w:rsidRPr="00C30683" w:rsidRDefault="000F3D97" w:rsidP="000F3D97">
      <w:pPr>
        <w:pStyle w:val="ItemIndent1"/>
      </w:pPr>
      <w:r w:rsidRPr="00C30683">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sidRPr="00C30683">
        <w:rPr>
          <w:rFonts w:hint="eastAsia"/>
        </w:rPr>
        <w:t>。</w:t>
      </w:r>
    </w:p>
    <w:p w:rsidR="000F3D97" w:rsidRDefault="000F3D97" w:rsidP="000F3D97">
      <w:pPr>
        <w:pStyle w:val="TerminalDisplayIndent1"/>
      </w:pPr>
      <w:fldSimple w:instr=" DOCVARIABLE  varglobal_77768  \* MERGEFORMAT " w:fldLock="1">
        <w:r>
          <w:t>[</w:t>
        </w:r>
      </w:fldSimple>
      <w:r>
        <w:rPr>
          <w:rFonts w:hint="eastAsia"/>
        </w:rPr>
        <w:t>RouterC] mpls lsr-id 3.3.3.3</w:t>
      </w:r>
    </w:p>
    <w:p w:rsidR="000F3D97" w:rsidRDefault="000F3D97" w:rsidP="000F3D97">
      <w:pPr>
        <w:pStyle w:val="TerminalDisplayIndent1"/>
      </w:pPr>
      <w:fldSimple w:instr=" DOCVARIABLE  varglobal_77768  \* MERGEFORMAT " w:fldLock="1">
        <w:r>
          <w:t>[</w:t>
        </w:r>
      </w:fldSimple>
      <w:r>
        <w:rPr>
          <w:rFonts w:hint="eastAsia"/>
        </w:rPr>
        <w:t>RouterC]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C</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C</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Default="000F3D97" w:rsidP="000F3D97">
      <w:pPr>
        <w:pStyle w:val="TerminalDisplayIndent1"/>
      </w:pPr>
      <w:fldSimple w:instr=" DOCVARIABLE  varglobal_77768  \* MERGEFORMAT " w:fldLock="1">
        <w:r>
          <w:t>[</w:t>
        </w:r>
      </w:fldSimple>
      <w:r>
        <w:t>Router</w:t>
      </w:r>
      <w:r>
        <w:rPr>
          <w:rFonts w:hint="eastAsia"/>
        </w:rPr>
        <w:t>C</w:t>
      </w:r>
      <w:r>
        <w:t>]</w:t>
      </w:r>
      <w:r>
        <w:rPr>
          <w:rFonts w:hint="eastAsia"/>
        </w:rPr>
        <w:t xml:space="preserve">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mpls enable</w:t>
      </w:r>
    </w:p>
    <w:p w:rsidR="000F3D97" w:rsidRDefault="000F3D97" w:rsidP="000F3D97">
      <w:pPr>
        <w:pStyle w:val="TerminalDisplayIndent1"/>
      </w:pPr>
      <w:fldSimple w:instr=" DOCVARIABLE  varglobal_77768  \* MERGEFORMAT " w:fldLock="1">
        <w:r>
          <w:t>[</w:t>
        </w:r>
      </w:fldSimple>
      <w:r>
        <w:t>Router</w:t>
      </w:r>
      <w:r>
        <w:rPr>
          <w:rFonts w:hint="eastAsia"/>
        </w:rPr>
        <w:t>C</w:t>
      </w:r>
      <w:r w:rsidRPr="00C81E4A">
        <w:t>-</w:t>
      </w:r>
      <w:fldSimple w:instr=" DOCVARIABLE  varglobal_19566  \* MERGEFORMAT " w:fldLock="1">
        <w:r>
          <w:t>GigabitEthernet</w:t>
        </w:r>
        <w:r>
          <w:rPr>
            <w:rFonts w:hint="eastAsia"/>
          </w:rPr>
          <w:t>3</w:t>
        </w:r>
        <w:r>
          <w:t>/</w:t>
        </w:r>
        <w:r>
          <w:rPr>
            <w:rFonts w:hint="eastAsia"/>
          </w:rPr>
          <w:t>1</w:t>
        </w:r>
        <w:r>
          <w:t>/2</w:t>
        </w:r>
      </w:fldSimple>
      <w:r w:rsidRPr="00C81E4A">
        <w:t>]</w:t>
      </w:r>
      <w:r>
        <w:rPr>
          <w:rFonts w:hint="eastAsia"/>
        </w:rPr>
        <w:t xml:space="preserve">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w:t>
      </w:r>
      <w:r w:rsidRPr="002C6984">
        <w:rPr>
          <w:rFonts w:hint="eastAsia"/>
          <w:lang w:eastAsia="zh-CN"/>
        </w:rPr>
        <w:t>OSPF SR</w:t>
      </w:r>
      <w:r w:rsidRPr="002C6984">
        <w:rPr>
          <w:rFonts w:hint="eastAsia"/>
          <w:lang w:eastAsia="zh-CN"/>
        </w:rPr>
        <w:t>的</w:t>
      </w:r>
      <w:r w:rsidRPr="002C6984">
        <w:rPr>
          <w:rFonts w:hint="eastAsia"/>
          <w:lang w:eastAsia="zh-CN"/>
        </w:rPr>
        <w:t>SRGB</w:t>
      </w:r>
      <w:r w:rsidRPr="002C6984">
        <w:rPr>
          <w:rFonts w:hint="eastAsia"/>
          <w:lang w:eastAsia="zh-CN"/>
        </w:rPr>
        <w:t>，同时在</w:t>
      </w:r>
      <w:r w:rsidRPr="002C6984">
        <w:rPr>
          <w:rFonts w:hint="eastAsia"/>
          <w:lang w:eastAsia="zh-CN"/>
        </w:rPr>
        <w:t>OSPF</w:t>
      </w:r>
      <w:r w:rsidRPr="002C6984">
        <w:rPr>
          <w:rFonts w:hint="eastAsia"/>
          <w:lang w:eastAsia="zh-CN"/>
        </w:rPr>
        <w:t>视图下开启</w:t>
      </w:r>
      <w:r w:rsidRPr="002C6984">
        <w:rPr>
          <w:rFonts w:hint="eastAsia"/>
          <w:lang w:eastAsia="zh-CN"/>
        </w:rPr>
        <w:t>MPLS SR</w:t>
      </w:r>
      <w:r w:rsidRPr="002C6984">
        <w:rPr>
          <w:rFonts w:hint="eastAsia"/>
          <w:lang w:eastAsia="zh-CN"/>
        </w:rPr>
        <w:t>功能。</w:t>
      </w:r>
    </w:p>
    <w:p w:rsidR="000F3D97" w:rsidRDefault="000F3D97" w:rsidP="000F3D97">
      <w:pPr>
        <w:pStyle w:val="TerminalDisplayIndent1"/>
      </w:pPr>
      <w:fldSimple w:instr=" DOCVARIABLE  varglobal_77768  \* MERGEFORMAT " w:fldLock="1">
        <w:r>
          <w:t>[</w:t>
        </w:r>
      </w:fldSimple>
      <w:r>
        <w:rPr>
          <w:rFonts w:hint="eastAsia"/>
        </w:rPr>
        <w:t>RouterC] ospf 1</w:t>
      </w:r>
    </w:p>
    <w:p w:rsidR="000F3D97" w:rsidRDefault="000F3D97" w:rsidP="000F3D97">
      <w:pPr>
        <w:pStyle w:val="TerminalDisplayIndent1"/>
      </w:pPr>
      <w:fldSimple w:instr=" DOCVARIABLE  varglobal_77768  \* MERGEFORMAT " w:fldLock="1">
        <w:r>
          <w:t>[</w:t>
        </w:r>
      </w:fldSimple>
      <w:r>
        <w:rPr>
          <w:rFonts w:hint="eastAsia"/>
        </w:rPr>
        <w:t xml:space="preserve">RouterC-ospf-1] segment-routing </w:t>
      </w:r>
      <w:r w:rsidRPr="00BC4765">
        <w:t>global-block</w:t>
      </w:r>
      <w:r>
        <w:rPr>
          <w:rFonts w:hint="eastAsia"/>
        </w:rPr>
        <w:t xml:space="preserve"> 18000 18999</w:t>
      </w:r>
    </w:p>
    <w:p w:rsidR="000F3D97" w:rsidRDefault="000F3D97" w:rsidP="000F3D97">
      <w:pPr>
        <w:pStyle w:val="TerminalDisplayIndent1"/>
      </w:pPr>
      <w:fldSimple w:instr=" DOCVARIABLE  varglobal_77768  \* MERGEFORMAT " w:fldLock="1">
        <w:r>
          <w:t>[</w:t>
        </w:r>
      </w:fldSimple>
      <w:r>
        <w:rPr>
          <w:rFonts w:hint="eastAsia"/>
        </w:rPr>
        <w:t>RouterC-ospf-1] segment-routing mpls</w:t>
      </w:r>
    </w:p>
    <w:p w:rsidR="000F3D97" w:rsidRDefault="000F3D97" w:rsidP="000F3D97">
      <w:pPr>
        <w:pStyle w:val="TerminalDisplayIndent1"/>
      </w:pPr>
      <w:fldSimple w:instr=" DOCVARIABLE  varglobal_77768  \* MERGEFORMAT " w:fldLock="1">
        <w:r>
          <w:t>[</w:t>
        </w:r>
      </w:fldSimple>
      <w:r>
        <w:rPr>
          <w:rFonts w:hint="eastAsia"/>
        </w:rPr>
        <w:t>RouterC-ospf-1]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配置前缀</w:t>
      </w:r>
      <w:r w:rsidRPr="002C6984">
        <w:rPr>
          <w:rFonts w:hint="eastAsia"/>
          <w:lang w:eastAsia="zh-CN"/>
        </w:rPr>
        <w:t>SID</w:t>
      </w:r>
      <w:r w:rsidRPr="002C6984">
        <w:rPr>
          <w:rFonts w:hint="eastAsia"/>
          <w:lang w:eastAsia="zh-CN"/>
        </w:rPr>
        <w:t>索引。</w:t>
      </w:r>
    </w:p>
    <w:p w:rsidR="000F3D97" w:rsidRDefault="000F3D97" w:rsidP="000F3D97">
      <w:pPr>
        <w:pStyle w:val="TerminalDisplayIndent1"/>
      </w:pPr>
      <w:fldSimple w:instr=" DOCVARIABLE  varglobal_77768  \* MERGEFORMAT " w:fldLock="1">
        <w:r>
          <w:t>[</w:t>
        </w:r>
      </w:fldSimple>
      <w:r>
        <w:rPr>
          <w:rFonts w:hint="eastAsia"/>
        </w:rPr>
        <w:t>RouterC] interface loopback 1</w:t>
      </w:r>
    </w:p>
    <w:p w:rsidR="000F3D97" w:rsidRDefault="000F3D97" w:rsidP="00A049B3">
      <w:pPr>
        <w:pStyle w:val="TerminalDisplayIndent1"/>
      </w:pPr>
      <w:fldSimple w:instr=" DOCVARIABLE  varglobal_77768  \* MERGEFORMAT " w:fldLock="1">
        <w:r>
          <w:t>[</w:t>
        </w:r>
      </w:fldSimple>
      <w:r>
        <w:rPr>
          <w:rFonts w:hint="eastAsia"/>
        </w:rPr>
        <w:t>RouterC-LoopBack1] ospf 1 prefix-sid index 30</w:t>
      </w:r>
    </w:p>
    <w:p w:rsidR="00A049B3" w:rsidRDefault="00A049B3" w:rsidP="00B7696C">
      <w:pPr>
        <w:pStyle w:val="ItemStep"/>
      </w:pPr>
      <w:r>
        <w:rPr>
          <w:rFonts w:hint="eastAsia"/>
        </w:rPr>
        <w:t>配置</w:t>
      </w:r>
      <w:r>
        <w:rPr>
          <w:rFonts w:hint="eastAsia"/>
        </w:rPr>
        <w:t>Router D</w:t>
      </w:r>
      <w:r>
        <w:rPr>
          <w:rFonts w:hint="eastAsia"/>
        </w:rPr>
        <w:t>。</w:t>
      </w:r>
    </w:p>
    <w:p w:rsidR="000F3D97" w:rsidRDefault="000F3D97">
      <w:pPr>
        <w:pStyle w:val="ItemIndent1"/>
        <w:rPr>
          <w:lang w:eastAsia="zh-CN"/>
        </w:rPr>
      </w:pPr>
      <w:r w:rsidRPr="00876E27">
        <w:rPr>
          <w:rFonts w:hint="eastAsia"/>
          <w:lang w:eastAsia="zh-CN"/>
        </w:rPr>
        <w:t xml:space="preserve"># </w:t>
      </w:r>
      <w:r w:rsidRPr="00876E27">
        <w:rPr>
          <w:rFonts w:hint="eastAsia"/>
          <w:lang w:eastAsia="zh-CN"/>
        </w:rPr>
        <w:t>配置</w:t>
      </w:r>
      <w:r w:rsidRPr="00876E27">
        <w:rPr>
          <w:rFonts w:hint="eastAsia"/>
          <w:lang w:eastAsia="zh-CN"/>
        </w:rPr>
        <w:t>OSPF</w:t>
      </w:r>
      <w:r w:rsidRPr="00876E27">
        <w:rPr>
          <w:rFonts w:hint="eastAsia"/>
          <w:lang w:eastAsia="zh-CN"/>
        </w:rPr>
        <w:t>协议实现网络层互通。</w:t>
      </w:r>
    </w:p>
    <w:p w:rsidR="00A049B3" w:rsidRDefault="00A049B3" w:rsidP="00A049B3">
      <w:pPr>
        <w:pStyle w:val="TerminalDisplayIndent1"/>
      </w:pPr>
      <w:r>
        <w:rPr>
          <w:rFonts w:hint="eastAsia"/>
        </w:rPr>
        <w:t>&lt;RouterD&gt; system-view</w:t>
      </w:r>
    </w:p>
    <w:p w:rsidR="00A049B3" w:rsidRDefault="00A049B3" w:rsidP="00A049B3">
      <w:pPr>
        <w:pStyle w:val="TerminalDisplayIndent1"/>
      </w:pPr>
      <w:r>
        <w:rPr>
          <w:rFonts w:hint="eastAsia"/>
        </w:rPr>
        <w:t xml:space="preserve">[RouterD] ospf 1 </w:t>
      </w:r>
      <w:r w:rsidRPr="00D619DD">
        <w:t>router-id</w:t>
      </w:r>
      <w:r>
        <w:rPr>
          <w:rFonts w:hint="eastAsia"/>
        </w:rPr>
        <w:t xml:space="preserve"> 4.4.4.4</w:t>
      </w:r>
    </w:p>
    <w:p w:rsidR="00A049B3" w:rsidRDefault="00A049B3" w:rsidP="00A049B3">
      <w:pPr>
        <w:pStyle w:val="TerminalDisplayIndent1"/>
      </w:pPr>
      <w:r>
        <w:rPr>
          <w:rFonts w:hint="eastAsia"/>
        </w:rPr>
        <w:t>[RouterD-ospf-1] quit</w:t>
      </w:r>
    </w:p>
    <w:p w:rsidR="00A049B3" w:rsidRDefault="00A049B3" w:rsidP="00A049B3">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A049B3" w:rsidRDefault="00A049B3" w:rsidP="00A049B3">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ospf 1 area 0</w:t>
      </w:r>
    </w:p>
    <w:p w:rsidR="00A049B3" w:rsidRDefault="00A049B3" w:rsidP="00A049B3">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quit</w:t>
      </w:r>
    </w:p>
    <w:p w:rsidR="00A049B3" w:rsidRDefault="00A049B3" w:rsidP="00A049B3">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A049B3" w:rsidRDefault="00A049B3" w:rsidP="00A049B3">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ospf 1 area 0</w:t>
      </w:r>
    </w:p>
    <w:p w:rsidR="00A049B3" w:rsidRDefault="00A049B3" w:rsidP="00A049B3">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quit</w:t>
      </w:r>
    </w:p>
    <w:p w:rsidR="00A049B3" w:rsidRDefault="00A049B3" w:rsidP="00A049B3">
      <w:pPr>
        <w:pStyle w:val="TerminalDisplayIndent1"/>
      </w:pPr>
      <w:r>
        <w:rPr>
          <w:rFonts w:hint="eastAsia"/>
        </w:rPr>
        <w:t>[RouterD] interface loopback 1</w:t>
      </w:r>
    </w:p>
    <w:p w:rsidR="00A049B3" w:rsidRDefault="00A049B3" w:rsidP="00A049B3">
      <w:pPr>
        <w:pStyle w:val="TerminalDisplayIndent1"/>
      </w:pPr>
      <w:r>
        <w:rPr>
          <w:rFonts w:hint="eastAsia"/>
        </w:rPr>
        <w:t>[RouterD-LoopBack1] ospf 1 area 0</w:t>
      </w:r>
    </w:p>
    <w:p w:rsidR="00A049B3" w:rsidRDefault="00A049B3" w:rsidP="00A049B3">
      <w:pPr>
        <w:pStyle w:val="TerminalDisplayIndent1"/>
      </w:pPr>
      <w:r>
        <w:rPr>
          <w:rFonts w:hint="eastAsia"/>
        </w:rPr>
        <w:t>[RouterD-LoopBack1] quit</w:t>
      </w:r>
    </w:p>
    <w:p w:rsidR="000F3D97" w:rsidRPr="00C30683" w:rsidRDefault="000F3D97" w:rsidP="000F3D97">
      <w:pPr>
        <w:pStyle w:val="ItemIndent1"/>
      </w:pPr>
      <w:r w:rsidRPr="00C30683">
        <w:rPr>
          <w:rFonts w:hint="eastAsia"/>
        </w:rPr>
        <w:t xml:space="preserve"># </w:t>
      </w:r>
      <w:r w:rsidRPr="000D389B">
        <w:rPr>
          <w:rFonts w:hint="eastAsia"/>
        </w:rPr>
        <w:t>配置节点的</w:t>
      </w:r>
      <w:r>
        <w:rPr>
          <w:rFonts w:hint="eastAsia"/>
        </w:rPr>
        <w:t>MPLS LSR ID</w:t>
      </w:r>
      <w:r w:rsidRPr="000D389B">
        <w:rPr>
          <w:rFonts w:hint="eastAsia"/>
        </w:rPr>
        <w:t>、开启</w:t>
      </w:r>
      <w:r>
        <w:t>MPLS</w:t>
      </w:r>
      <w:r w:rsidRPr="000D389B">
        <w:rPr>
          <w:rFonts w:hint="eastAsia"/>
        </w:rPr>
        <w:t>能力和</w:t>
      </w:r>
      <w:r>
        <w:t>MPLS TE</w:t>
      </w:r>
      <w:r w:rsidRPr="000D389B">
        <w:rPr>
          <w:rFonts w:hint="eastAsia"/>
        </w:rPr>
        <w:t>能力</w:t>
      </w:r>
      <w:r w:rsidRPr="00C30683">
        <w:rPr>
          <w:rFonts w:hint="eastAsia"/>
        </w:rPr>
        <w:t>。</w:t>
      </w:r>
    </w:p>
    <w:p w:rsidR="000F3D97" w:rsidRDefault="000F3D97" w:rsidP="000F3D97">
      <w:pPr>
        <w:pStyle w:val="TerminalDisplayIndent1"/>
      </w:pPr>
      <w:fldSimple w:instr=" DOCVARIABLE  varglobal_77768  \* MERGEFORMAT " w:fldLock="1">
        <w:r>
          <w:t>[</w:t>
        </w:r>
      </w:fldSimple>
      <w:r>
        <w:rPr>
          <w:rFonts w:hint="eastAsia"/>
        </w:rPr>
        <w:t>RouterD] mpls lsr-id 4.4.4.4</w:t>
      </w:r>
    </w:p>
    <w:p w:rsidR="000F3D97" w:rsidRDefault="000F3D97" w:rsidP="000F3D97">
      <w:pPr>
        <w:pStyle w:val="TerminalDisplayIndent1"/>
      </w:pPr>
      <w:fldSimple w:instr=" DOCVARIABLE  varglobal_77768  \* MERGEFORMAT " w:fldLock="1">
        <w:r>
          <w:t>[</w:t>
        </w:r>
      </w:fldSimple>
      <w:r>
        <w:rPr>
          <w:rFonts w:hint="eastAsia"/>
        </w:rPr>
        <w:t>RouterD] mpls te</w:t>
      </w:r>
    </w:p>
    <w:p w:rsidR="000F3D97" w:rsidRDefault="000F3D97" w:rsidP="000F3D97">
      <w:pPr>
        <w:pStyle w:val="TerminalDisplayIndent1"/>
      </w:pPr>
      <w:fldSimple w:instr=" DOCVARIABLE  varglobal_77768  \* MERGEFORMAT " w:fldLock="1">
        <w:r>
          <w:t>[</w:t>
        </w:r>
      </w:fldSimple>
      <w:r w:rsidRPr="00E16C0D">
        <w:rPr>
          <w:rFonts w:hint="eastAsia"/>
        </w:rPr>
        <w:t>Router</w:t>
      </w:r>
      <w:r>
        <w:rPr>
          <w:rFonts w:hint="eastAsia"/>
        </w:rPr>
        <w:t>D</w:t>
      </w:r>
      <w:r w:rsidRPr="00E16C0D">
        <w:rPr>
          <w:rFonts w:hint="eastAsia"/>
        </w:rPr>
        <w:t>-te]</w:t>
      </w:r>
      <w:r>
        <w:rPr>
          <w:rFonts w:hint="eastAsia"/>
        </w:rPr>
        <w:t xml:space="preserve"> </w:t>
      </w:r>
      <w:r w:rsidRPr="00E16C0D">
        <w:rPr>
          <w:rFonts w:hint="eastAsia"/>
        </w:rPr>
        <w:t>quit</w:t>
      </w:r>
    </w:p>
    <w:p w:rsidR="000F3D97" w:rsidRDefault="000F3D97" w:rsidP="000F3D97">
      <w:pPr>
        <w:pStyle w:val="TerminalDisplayIndent1"/>
      </w:pPr>
      <w:fldSimple w:instr=" DOCVARIABLE  varglobal_77768  \* MERGEFORMAT " w:fldLock="1">
        <w:r>
          <w:t>[</w:t>
        </w:r>
      </w:fldSimple>
      <w:r>
        <w:t>Router</w:t>
      </w:r>
      <w:r>
        <w:rPr>
          <w:rFonts w:hint="eastAsia"/>
        </w:rPr>
        <w:t>D</w:t>
      </w:r>
      <w:r>
        <w:t>]</w:t>
      </w:r>
      <w:r>
        <w:rPr>
          <w:rFonts w:hint="eastAsia"/>
        </w:rPr>
        <w:t xml:space="preserve">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Default="000F3D97" w:rsidP="000F3D97">
      <w:pPr>
        <w:pStyle w:val="TerminalDisplayIndent1"/>
      </w:pPr>
      <w:fldSimple w:instr=" DOCVARIABLE  varglobal_77768  \* MERGEFORMAT " w:fldLock="1">
        <w:r>
          <w:t>[</w:t>
        </w:r>
      </w:fldSimple>
      <w:r>
        <w:t>Router</w:t>
      </w:r>
      <w:r>
        <w:rPr>
          <w:rFonts w:hint="eastAsia"/>
        </w:rPr>
        <w:t>D</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mpls enable</w:t>
      </w:r>
    </w:p>
    <w:p w:rsidR="000F3D97" w:rsidRPr="00C470E9" w:rsidRDefault="000F3D97" w:rsidP="000F3D97">
      <w:pPr>
        <w:pStyle w:val="TerminalDisplayIndent1"/>
      </w:pPr>
      <w:fldSimple w:instr=" DOCVARIABLE  varglobal_77768  \* MERGEFORMAT " w:fldLock="1">
        <w:r>
          <w:t>[</w:t>
        </w:r>
      </w:fldSimple>
      <w:r>
        <w:t>Router</w:t>
      </w:r>
      <w:r>
        <w:rPr>
          <w:rFonts w:hint="eastAsia"/>
        </w:rPr>
        <w:t>D</w:t>
      </w:r>
      <w:r w:rsidRPr="00C81E4A">
        <w:t>-</w:t>
      </w:r>
      <w:fldSimple w:instr=" DOCVARIABLE  varglobal_20112  \* MERGEFORMAT " w:fldLock="1">
        <w:r>
          <w:t>GigabitEthernet</w:t>
        </w:r>
        <w:r>
          <w:rPr>
            <w:rFonts w:hint="eastAsia"/>
          </w:rPr>
          <w:t>3</w:t>
        </w:r>
        <w:r>
          <w:t>/</w:t>
        </w:r>
        <w:r>
          <w:rPr>
            <w:rFonts w:hint="eastAsia"/>
          </w:rPr>
          <w:t>1</w:t>
        </w:r>
        <w:r>
          <w:t>/1</w:t>
        </w:r>
      </w:fldSimple>
      <w:r w:rsidRPr="00C81E4A">
        <w:t>]</w:t>
      </w:r>
      <w:r>
        <w:rPr>
          <w:rFonts w:hint="eastAsia"/>
        </w:rPr>
        <w:t xml:space="preserve">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w:t>
      </w:r>
      <w:r w:rsidRPr="002C6984">
        <w:rPr>
          <w:rFonts w:hint="eastAsia"/>
          <w:lang w:eastAsia="zh-CN"/>
        </w:rPr>
        <w:t>OSPF SR</w:t>
      </w:r>
      <w:r w:rsidRPr="002C6984">
        <w:rPr>
          <w:rFonts w:hint="eastAsia"/>
          <w:lang w:eastAsia="zh-CN"/>
        </w:rPr>
        <w:t>的</w:t>
      </w:r>
      <w:r w:rsidRPr="002C6984">
        <w:rPr>
          <w:rFonts w:hint="eastAsia"/>
          <w:lang w:eastAsia="zh-CN"/>
        </w:rPr>
        <w:t>SRGB</w:t>
      </w:r>
      <w:r w:rsidRPr="002C6984">
        <w:rPr>
          <w:rFonts w:hint="eastAsia"/>
          <w:lang w:eastAsia="zh-CN"/>
        </w:rPr>
        <w:t>，同时在</w:t>
      </w:r>
      <w:r w:rsidRPr="002C6984">
        <w:rPr>
          <w:rFonts w:hint="eastAsia"/>
          <w:lang w:eastAsia="zh-CN"/>
        </w:rPr>
        <w:t>OSPF</w:t>
      </w:r>
      <w:r w:rsidRPr="002C6984">
        <w:rPr>
          <w:rFonts w:hint="eastAsia"/>
          <w:lang w:eastAsia="zh-CN"/>
        </w:rPr>
        <w:t>视图下开启</w:t>
      </w:r>
      <w:r w:rsidRPr="002C6984">
        <w:rPr>
          <w:rFonts w:hint="eastAsia"/>
          <w:lang w:eastAsia="zh-CN"/>
        </w:rPr>
        <w:t>MPLS SR</w:t>
      </w:r>
      <w:r w:rsidRPr="002C6984">
        <w:rPr>
          <w:rFonts w:hint="eastAsia"/>
          <w:lang w:eastAsia="zh-CN"/>
        </w:rPr>
        <w:t>功能。</w:t>
      </w:r>
    </w:p>
    <w:p w:rsidR="000F3D97" w:rsidRDefault="000F3D97" w:rsidP="000F3D97">
      <w:pPr>
        <w:pStyle w:val="TerminalDisplayIndent1"/>
      </w:pPr>
      <w:fldSimple w:instr=" DOCVARIABLE  varglobal_77768  \* MERGEFORMAT " w:fldLock="1">
        <w:r>
          <w:t>[</w:t>
        </w:r>
      </w:fldSimple>
      <w:r>
        <w:rPr>
          <w:rFonts w:hint="eastAsia"/>
        </w:rPr>
        <w:t>RouterD] ospf 1</w:t>
      </w:r>
    </w:p>
    <w:p w:rsidR="000F3D97" w:rsidRDefault="000F3D97" w:rsidP="000F3D97">
      <w:pPr>
        <w:pStyle w:val="TerminalDisplayIndent1"/>
      </w:pPr>
      <w:fldSimple w:instr=" DOCVARIABLE  varglobal_77768  \* MERGEFORMAT " w:fldLock="1">
        <w:r>
          <w:t>[</w:t>
        </w:r>
      </w:fldSimple>
      <w:r>
        <w:rPr>
          <w:rFonts w:hint="eastAsia"/>
        </w:rPr>
        <w:t xml:space="preserve">RouterD-ospf-1] segment-routing </w:t>
      </w:r>
      <w:r w:rsidRPr="00BC4765">
        <w:t>global-block</w:t>
      </w:r>
      <w:r>
        <w:rPr>
          <w:rFonts w:hint="eastAsia"/>
        </w:rPr>
        <w:t xml:space="preserve"> 19000 19999</w:t>
      </w:r>
    </w:p>
    <w:p w:rsidR="000F3D97" w:rsidRDefault="000F3D97" w:rsidP="000F3D97">
      <w:pPr>
        <w:pStyle w:val="TerminalDisplayIndent1"/>
      </w:pPr>
      <w:fldSimple w:instr=" DOCVARIABLE  varglobal_77768  \* MERGEFORMAT " w:fldLock="1">
        <w:r>
          <w:t>[</w:t>
        </w:r>
      </w:fldSimple>
      <w:r>
        <w:rPr>
          <w:rFonts w:hint="eastAsia"/>
        </w:rPr>
        <w:t>RouterD-ospf-1] segment-routing mpls</w:t>
      </w:r>
    </w:p>
    <w:p w:rsidR="000F3D97" w:rsidRDefault="000F3D97" w:rsidP="000F3D97">
      <w:pPr>
        <w:pStyle w:val="TerminalDisplayIndent1"/>
      </w:pPr>
      <w:fldSimple w:instr=" DOCVARIABLE  varglobal_77768  \* MERGEFORMAT " w:fldLock="1">
        <w:r>
          <w:t>[</w:t>
        </w:r>
      </w:fldSimple>
      <w:r>
        <w:rPr>
          <w:rFonts w:hint="eastAsia"/>
        </w:rPr>
        <w:t>RouterD-ospf-1] quit</w:t>
      </w:r>
    </w:p>
    <w:p w:rsidR="000F3D97" w:rsidRPr="002C6984" w:rsidRDefault="000F3D97" w:rsidP="000F3D97">
      <w:pPr>
        <w:pStyle w:val="ItemIndent1"/>
        <w:rPr>
          <w:lang w:eastAsia="zh-CN"/>
        </w:rPr>
      </w:pPr>
      <w:r w:rsidRPr="002C6984">
        <w:rPr>
          <w:rFonts w:hint="eastAsia"/>
          <w:lang w:eastAsia="zh-CN"/>
        </w:rPr>
        <w:t xml:space="preserve"># </w:t>
      </w:r>
      <w:r w:rsidRPr="002C6984">
        <w:rPr>
          <w:rFonts w:hint="eastAsia"/>
          <w:lang w:eastAsia="zh-CN"/>
        </w:rPr>
        <w:t>配置前缀</w:t>
      </w:r>
      <w:r w:rsidRPr="002C6984">
        <w:rPr>
          <w:rFonts w:hint="eastAsia"/>
          <w:lang w:eastAsia="zh-CN"/>
        </w:rPr>
        <w:t>SID</w:t>
      </w:r>
      <w:r w:rsidRPr="002C6984">
        <w:rPr>
          <w:rFonts w:hint="eastAsia"/>
          <w:lang w:eastAsia="zh-CN"/>
        </w:rPr>
        <w:t>索引。</w:t>
      </w:r>
    </w:p>
    <w:p w:rsidR="000F3D97" w:rsidRDefault="000F3D97" w:rsidP="000F3D97">
      <w:pPr>
        <w:pStyle w:val="TerminalDisplayIndent1"/>
      </w:pPr>
      <w:fldSimple w:instr=" DOCVARIABLE  varglobal_77768  \* MERGEFORMAT " w:fldLock="1">
        <w:r>
          <w:t>[</w:t>
        </w:r>
      </w:fldSimple>
      <w:r>
        <w:rPr>
          <w:rFonts w:hint="eastAsia"/>
        </w:rPr>
        <w:t>RouterD] interface loopback 1</w:t>
      </w:r>
    </w:p>
    <w:p w:rsidR="000F3D97" w:rsidRDefault="000F3D97" w:rsidP="00A049B3">
      <w:pPr>
        <w:pStyle w:val="TerminalDisplayIndent1"/>
      </w:pPr>
      <w:fldSimple w:instr=" DOCVARIABLE  varglobal_77768  \* MERGEFORMAT " w:fldLock="1">
        <w:r>
          <w:t>[</w:t>
        </w:r>
      </w:fldSimple>
      <w:r>
        <w:rPr>
          <w:rFonts w:hint="eastAsia"/>
        </w:rPr>
        <w:t>RouterD-LoopBack1] ospf 1 prefix-sid index 40</w:t>
      </w:r>
    </w:p>
    <w:p w:rsidR="00A049B3" w:rsidRDefault="00A049B3" w:rsidP="00A049B3">
      <w:pPr>
        <w:pStyle w:val="40"/>
      </w:pPr>
      <w:r>
        <w:rPr>
          <w:rFonts w:hint="eastAsia"/>
        </w:rPr>
        <w:t>验证配置</w:t>
      </w:r>
    </w:p>
    <w:p w:rsidR="00A049B3" w:rsidRDefault="00A049B3" w:rsidP="00A049B3">
      <w:r>
        <w:rPr>
          <w:rFonts w:hint="eastAsia"/>
        </w:rPr>
        <w:t xml:space="preserve"># </w:t>
      </w:r>
      <w:r>
        <w:rPr>
          <w:rFonts w:hint="eastAsia"/>
        </w:rPr>
        <w:t>在</w:t>
      </w:r>
      <w:r>
        <w:rPr>
          <w:rFonts w:hint="eastAsia"/>
        </w:rPr>
        <w:t>Router A</w:t>
      </w:r>
      <w:r>
        <w:rPr>
          <w:rFonts w:hint="eastAsia"/>
        </w:rPr>
        <w:t>上查看</w:t>
      </w:r>
      <w:r>
        <w:rPr>
          <w:rFonts w:hint="eastAsia"/>
        </w:rPr>
        <w:t>OSPF</w:t>
      </w:r>
      <w:r>
        <w:rPr>
          <w:rFonts w:hint="eastAsia"/>
        </w:rPr>
        <w:t>的配置情况和</w:t>
      </w:r>
      <w:r w:rsidR="00C32122">
        <w:rPr>
          <w:rFonts w:hint="eastAsia"/>
        </w:rPr>
        <w:t>L</w:t>
      </w:r>
      <w:r>
        <w:rPr>
          <w:rFonts w:hint="eastAsia"/>
        </w:rPr>
        <w:t>oopback</w:t>
      </w:r>
      <w:r>
        <w:rPr>
          <w:rFonts w:hint="eastAsia"/>
        </w:rPr>
        <w:t>接口上的</w:t>
      </w:r>
      <w:r>
        <w:rPr>
          <w:rFonts w:hint="eastAsia"/>
        </w:rPr>
        <w:t>SID</w:t>
      </w:r>
      <w:r>
        <w:rPr>
          <w:rFonts w:hint="eastAsia"/>
        </w:rPr>
        <w:t>配置情况。</w:t>
      </w:r>
    </w:p>
    <w:p w:rsidR="00A049B3" w:rsidRDefault="00A049B3" w:rsidP="00A049B3">
      <w:pPr>
        <w:pStyle w:val="TerminalDisplay"/>
      </w:pPr>
      <w:r>
        <w:t>[</w:t>
      </w:r>
      <w:r>
        <w:rPr>
          <w:rFonts w:hint="eastAsia"/>
        </w:rPr>
        <w:t>RouterA</w:t>
      </w:r>
      <w:r>
        <w:t>]</w:t>
      </w:r>
      <w:r>
        <w:rPr>
          <w:rFonts w:hint="eastAsia"/>
        </w:rPr>
        <w:t xml:space="preserve"> </w:t>
      </w:r>
      <w:r>
        <w:t>display ospf</w:t>
      </w:r>
    </w:p>
    <w:p w:rsidR="00A049B3" w:rsidRDefault="00A049B3" w:rsidP="00A049B3">
      <w:pPr>
        <w:pStyle w:val="TerminalDisplay"/>
      </w:pPr>
    </w:p>
    <w:p w:rsidR="00A049B3" w:rsidRDefault="00A049B3" w:rsidP="00A049B3">
      <w:pPr>
        <w:pStyle w:val="TerminalDisplay"/>
      </w:pPr>
      <w:r>
        <w:t xml:space="preserve">          OSPF Process 1 with Router ID 1.1.1.1</w:t>
      </w:r>
    </w:p>
    <w:p w:rsidR="00A049B3" w:rsidRDefault="00A049B3" w:rsidP="00A049B3">
      <w:pPr>
        <w:pStyle w:val="TerminalDisplay"/>
      </w:pPr>
      <w:r>
        <w:t xml:space="preserve">                  OSPF Protocol Information</w:t>
      </w:r>
    </w:p>
    <w:p w:rsidR="00A049B3" w:rsidRDefault="00A049B3" w:rsidP="00A049B3">
      <w:pPr>
        <w:pStyle w:val="TerminalDisplay"/>
      </w:pPr>
    </w:p>
    <w:p w:rsidR="00A049B3" w:rsidRDefault="00A049B3" w:rsidP="00A049B3">
      <w:pPr>
        <w:pStyle w:val="TerminalDisplay"/>
      </w:pPr>
      <w:r>
        <w:t xml:space="preserve"> RouterID: 1.1.1.1          Router type:</w:t>
      </w:r>
    </w:p>
    <w:p w:rsidR="00A049B3" w:rsidRDefault="00A049B3" w:rsidP="00A049B3">
      <w:pPr>
        <w:pStyle w:val="TerminalDisplay"/>
      </w:pPr>
      <w:r>
        <w:t xml:space="preserve"> Route tag: 0</w:t>
      </w:r>
    </w:p>
    <w:p w:rsidR="00A049B3" w:rsidRDefault="00A049B3" w:rsidP="00A049B3">
      <w:pPr>
        <w:pStyle w:val="TerminalDisplay"/>
      </w:pPr>
      <w:r>
        <w:t xml:space="preserve"> Multi-VPN-Instance is not enabled</w:t>
      </w:r>
    </w:p>
    <w:p w:rsidR="00A049B3" w:rsidRDefault="00A049B3" w:rsidP="00A049B3">
      <w:pPr>
        <w:pStyle w:val="TerminalDisplay"/>
      </w:pPr>
      <w:r>
        <w:t xml:space="preserve"> Ext-community type: Domain ID 0x5, Route Type 0x306, Router ID 0x107</w:t>
      </w:r>
    </w:p>
    <w:p w:rsidR="00A049B3" w:rsidRDefault="00A049B3" w:rsidP="00A049B3">
      <w:pPr>
        <w:pStyle w:val="TerminalDisplay"/>
      </w:pPr>
      <w:r>
        <w:t xml:space="preserve"> Domain ID: 0.0.0.0</w:t>
      </w:r>
    </w:p>
    <w:p w:rsidR="00A049B3" w:rsidRDefault="00A049B3" w:rsidP="00A049B3">
      <w:pPr>
        <w:pStyle w:val="TerminalDisplay"/>
      </w:pPr>
      <w:r>
        <w:t xml:space="preserve"> Opaque capable</w:t>
      </w:r>
    </w:p>
    <w:p w:rsidR="00A049B3" w:rsidRDefault="00A049B3" w:rsidP="00A049B3">
      <w:pPr>
        <w:pStyle w:val="TerminalDisplay"/>
      </w:pPr>
      <w:r>
        <w:t xml:space="preserve"> ISPF is enabled</w:t>
      </w:r>
    </w:p>
    <w:p w:rsidR="00A049B3" w:rsidRDefault="00A049B3" w:rsidP="00A049B3">
      <w:pPr>
        <w:pStyle w:val="TerminalDisplay"/>
      </w:pPr>
      <w:r>
        <w:t xml:space="preserve"> SPF-schedule-interval: 5 50 200</w:t>
      </w:r>
    </w:p>
    <w:p w:rsidR="00A049B3" w:rsidRDefault="00A049B3" w:rsidP="00A049B3">
      <w:pPr>
        <w:pStyle w:val="TerminalDisplay"/>
      </w:pPr>
      <w:r>
        <w:t xml:space="preserve"> LSA generation interval: 5 50 200</w:t>
      </w:r>
    </w:p>
    <w:p w:rsidR="00A049B3" w:rsidRDefault="00A049B3" w:rsidP="00A049B3">
      <w:pPr>
        <w:pStyle w:val="TerminalDisplay"/>
      </w:pPr>
      <w:r>
        <w:t xml:space="preserve"> LSA arrival interval: 1000 500 500</w:t>
      </w:r>
    </w:p>
    <w:p w:rsidR="00A049B3" w:rsidRDefault="00A049B3" w:rsidP="00A049B3">
      <w:pPr>
        <w:pStyle w:val="TerminalDisplay"/>
      </w:pPr>
      <w:r>
        <w:t xml:space="preserve"> Transmit pacing: Interval: 20 Count: 3</w:t>
      </w:r>
    </w:p>
    <w:p w:rsidR="00A049B3" w:rsidRDefault="00A049B3" w:rsidP="00A049B3">
      <w:pPr>
        <w:pStyle w:val="TerminalDisplay"/>
      </w:pPr>
      <w:r>
        <w:t xml:space="preserve"> Default ASE parameters: Metric: 1 Tag: 1 Type: 2</w:t>
      </w:r>
    </w:p>
    <w:p w:rsidR="00A049B3" w:rsidRDefault="00A049B3" w:rsidP="00A049B3">
      <w:pPr>
        <w:pStyle w:val="TerminalDisplay"/>
      </w:pPr>
      <w:r>
        <w:t xml:space="preserve"> Route preference: 10</w:t>
      </w:r>
    </w:p>
    <w:p w:rsidR="00A049B3" w:rsidRDefault="00A049B3" w:rsidP="00A049B3">
      <w:pPr>
        <w:pStyle w:val="TerminalDisplay"/>
      </w:pPr>
      <w:r>
        <w:t xml:space="preserve"> ASE route preference: 150</w:t>
      </w:r>
    </w:p>
    <w:p w:rsidR="00A049B3" w:rsidRDefault="00A049B3" w:rsidP="00A049B3">
      <w:pPr>
        <w:pStyle w:val="TerminalDisplay"/>
      </w:pPr>
      <w:r>
        <w:t xml:space="preserve"> SPF calculation count: 16</w:t>
      </w:r>
    </w:p>
    <w:p w:rsidR="00A049B3" w:rsidRDefault="00A049B3" w:rsidP="00A049B3">
      <w:pPr>
        <w:pStyle w:val="TerminalDisplay"/>
      </w:pPr>
      <w:r>
        <w:t xml:space="preserve"> RFC 1583 compatible</w:t>
      </w:r>
    </w:p>
    <w:p w:rsidR="00A049B3" w:rsidRDefault="00A049B3" w:rsidP="00A049B3">
      <w:pPr>
        <w:pStyle w:val="TerminalDisplay"/>
      </w:pPr>
      <w:r>
        <w:t xml:space="preserve"> Graceful restart interval: 120</w:t>
      </w:r>
    </w:p>
    <w:p w:rsidR="00A049B3" w:rsidRDefault="00A049B3" w:rsidP="00A049B3">
      <w:pPr>
        <w:pStyle w:val="TerminalDisplay"/>
      </w:pPr>
      <w:r>
        <w:t xml:space="preserve"> SNMP trap rate limit interval: 10  Count: 7</w:t>
      </w:r>
    </w:p>
    <w:p w:rsidR="00A049B3" w:rsidRDefault="00A049B3" w:rsidP="00A049B3">
      <w:pPr>
        <w:pStyle w:val="TerminalDisplay"/>
      </w:pPr>
      <w:r>
        <w:t xml:space="preserve"> Area count: 1   NSSA area count: 0</w:t>
      </w:r>
    </w:p>
    <w:p w:rsidR="00A049B3" w:rsidRDefault="00A049B3" w:rsidP="00A049B3">
      <w:pPr>
        <w:pStyle w:val="TerminalDisplay"/>
      </w:pPr>
      <w:r>
        <w:t xml:space="preserve"> ExChange/Loading neighbors: 0</w:t>
      </w:r>
    </w:p>
    <w:p w:rsidR="00E97047" w:rsidRDefault="00E97047" w:rsidP="00E97047">
      <w:pPr>
        <w:pStyle w:val="TerminalDisplay"/>
      </w:pPr>
      <w:r>
        <w:rPr>
          <w:rFonts w:hint="eastAsia"/>
        </w:rPr>
        <w:t xml:space="preserve"> MPLS segment routing</w:t>
      </w:r>
      <w:r>
        <w:t xml:space="preserve">: </w:t>
      </w:r>
      <w:r>
        <w:rPr>
          <w:rFonts w:hint="eastAsia"/>
        </w:rPr>
        <w:t>E</w:t>
      </w:r>
      <w:r>
        <w:t>nabled</w:t>
      </w:r>
    </w:p>
    <w:p w:rsidR="00E97047" w:rsidRDefault="00E97047" w:rsidP="00E97047">
      <w:pPr>
        <w:pStyle w:val="TerminalDisplay"/>
      </w:pPr>
      <w:r>
        <w:t xml:space="preserve"> </w:t>
      </w:r>
      <w:r>
        <w:rPr>
          <w:rFonts w:hint="eastAsia"/>
        </w:rPr>
        <w:t xml:space="preserve">  S</w:t>
      </w:r>
      <w:r>
        <w:t>egment</w:t>
      </w:r>
      <w:r>
        <w:rPr>
          <w:rFonts w:hint="eastAsia"/>
        </w:rPr>
        <w:t xml:space="preserve"> r</w:t>
      </w:r>
      <w:r w:rsidRPr="00824DB2">
        <w:t>outing adjacency</w:t>
      </w:r>
      <w:r>
        <w:rPr>
          <w:rFonts w:hint="eastAsia"/>
        </w:rPr>
        <w:t xml:space="preserve">    : </w:t>
      </w:r>
      <w:r w:rsidR="002E1208" w:rsidRPr="00A45202">
        <w:t>Disabled</w:t>
      </w:r>
    </w:p>
    <w:p w:rsidR="00A049B3" w:rsidRPr="009531A8" w:rsidRDefault="00E97047" w:rsidP="00E97047">
      <w:pPr>
        <w:pStyle w:val="TerminalDisplay"/>
        <w:rPr>
          <w:rStyle w:val="TerminalDisplayshading"/>
        </w:rPr>
      </w:pPr>
      <w:r>
        <w:rPr>
          <w:rFonts w:hint="eastAsia"/>
        </w:rPr>
        <w:t xml:space="preserve">  </w:t>
      </w:r>
      <w:r w:rsidR="00727C38" w:rsidRPr="009531A8">
        <w:rPr>
          <w:rStyle w:val="TerminalDisplayshading"/>
        </w:rPr>
        <w:t xml:space="preserve"> Segment </w:t>
      </w:r>
      <w:r w:rsidR="00727C38">
        <w:rPr>
          <w:rStyle w:val="TerminalDisplayshading"/>
          <w:rFonts w:hint="eastAsia"/>
        </w:rPr>
        <w:t>r</w:t>
      </w:r>
      <w:r w:rsidR="00727C38" w:rsidRPr="009531A8">
        <w:rPr>
          <w:rStyle w:val="TerminalDisplayshading"/>
        </w:rPr>
        <w:t xml:space="preserve">outing </w:t>
      </w:r>
      <w:r w:rsidR="00727C38">
        <w:rPr>
          <w:rStyle w:val="TerminalDisplayshading"/>
          <w:rFonts w:hint="eastAsia"/>
        </w:rPr>
        <w:t>g</w:t>
      </w:r>
      <w:r w:rsidR="00727C38" w:rsidRPr="009531A8">
        <w:rPr>
          <w:rStyle w:val="TerminalDisplayshading"/>
        </w:rPr>
        <w:t xml:space="preserve">lobal </w:t>
      </w:r>
      <w:r w:rsidR="00727C38">
        <w:rPr>
          <w:rStyle w:val="TerminalDisplayshading"/>
          <w:rFonts w:hint="eastAsia"/>
        </w:rPr>
        <w:t>b</w:t>
      </w:r>
      <w:r w:rsidR="00727C38" w:rsidRPr="009531A8">
        <w:rPr>
          <w:rStyle w:val="TerminalDisplayshading"/>
        </w:rPr>
        <w:t>lock: 16000  16999</w:t>
      </w:r>
    </w:p>
    <w:p w:rsidR="00A049B3" w:rsidRDefault="00A049B3" w:rsidP="00A049B3">
      <w:pPr>
        <w:pStyle w:val="TerminalDisplay"/>
      </w:pPr>
    </w:p>
    <w:p w:rsidR="00A049B3" w:rsidRDefault="00A049B3" w:rsidP="00A049B3">
      <w:pPr>
        <w:pStyle w:val="TerminalDisplay"/>
      </w:pPr>
      <w:r>
        <w:t xml:space="preserve"> Area: 0.0.0.0          (MPLS TE  not enabled)</w:t>
      </w:r>
    </w:p>
    <w:p w:rsidR="00A049B3" w:rsidRDefault="00A049B3" w:rsidP="00A049B3">
      <w:pPr>
        <w:pStyle w:val="TerminalDisplay"/>
      </w:pPr>
      <w:r>
        <w:t xml:space="preserve"> Authentication type: None    Area flag: Normal</w:t>
      </w:r>
    </w:p>
    <w:p w:rsidR="00A049B3" w:rsidRDefault="00A049B3" w:rsidP="00A049B3">
      <w:pPr>
        <w:pStyle w:val="TerminalDisplay"/>
      </w:pPr>
      <w:r>
        <w:t xml:space="preserve"> SPF scheduled count: 4</w:t>
      </w:r>
    </w:p>
    <w:p w:rsidR="00A049B3" w:rsidRDefault="00A049B3" w:rsidP="00A049B3">
      <w:pPr>
        <w:pStyle w:val="TerminalDisplay"/>
      </w:pPr>
      <w:r>
        <w:t xml:space="preserve"> ExChange/Loading neighbors: 0</w:t>
      </w:r>
    </w:p>
    <w:p w:rsidR="00A049B3" w:rsidRDefault="00A049B3" w:rsidP="00A049B3">
      <w:pPr>
        <w:pStyle w:val="TerminalDisplay"/>
      </w:pPr>
    </w:p>
    <w:p w:rsidR="00A049B3" w:rsidRDefault="00A049B3" w:rsidP="00A049B3">
      <w:pPr>
        <w:pStyle w:val="TerminalDisplay"/>
      </w:pPr>
      <w:r>
        <w:t xml:space="preserve"> Interface: 10.0.0.1 (GigabitEthernet</w:t>
      </w:r>
      <w:r w:rsidR="00D308C0">
        <w:rPr>
          <w:rFonts w:hint="eastAsia"/>
        </w:rPr>
        <w:t>3/1/</w:t>
      </w:r>
      <w:r>
        <w:t>1)</w:t>
      </w:r>
    </w:p>
    <w:p w:rsidR="00A049B3" w:rsidRDefault="00A049B3" w:rsidP="00A049B3">
      <w:pPr>
        <w:pStyle w:val="TerminalDisplay"/>
      </w:pPr>
      <w:r>
        <w:t xml:space="preserve"> Cost: 1       State: DR        Type: Broadcast    MTU: 1500</w:t>
      </w:r>
    </w:p>
    <w:p w:rsidR="00A049B3" w:rsidRDefault="00A049B3" w:rsidP="00A049B3">
      <w:pPr>
        <w:pStyle w:val="TerminalDisplay"/>
      </w:pPr>
      <w:r>
        <w:t xml:space="preserve"> Priority: 1</w:t>
      </w:r>
    </w:p>
    <w:p w:rsidR="00A049B3" w:rsidRDefault="00A049B3" w:rsidP="00A049B3">
      <w:pPr>
        <w:pStyle w:val="TerminalDisplay"/>
      </w:pPr>
      <w:r>
        <w:t xml:space="preserve"> Designated router: 10.0.0.1</w:t>
      </w:r>
    </w:p>
    <w:p w:rsidR="00A049B3" w:rsidRDefault="00A049B3" w:rsidP="00A049B3">
      <w:pPr>
        <w:pStyle w:val="TerminalDisplay"/>
      </w:pPr>
      <w:r>
        <w:t xml:space="preserve"> Backup designated router: 10.0.0.2</w:t>
      </w:r>
    </w:p>
    <w:p w:rsidR="00A049B3" w:rsidRDefault="00A049B3" w:rsidP="00A049B3">
      <w:pPr>
        <w:pStyle w:val="TerminalDisplay"/>
      </w:pPr>
      <w:r>
        <w:t xml:space="preserve"> Timers: Hello 10, Dead 40, Poll 40, Retransmit 5, Transmit Delay 1</w:t>
      </w:r>
    </w:p>
    <w:p w:rsidR="00A049B3" w:rsidRDefault="00A049B3" w:rsidP="00A049B3">
      <w:pPr>
        <w:pStyle w:val="TerminalDisplay"/>
      </w:pPr>
      <w:r>
        <w:t xml:space="preserve"> FRR backup: Enabled</w:t>
      </w:r>
    </w:p>
    <w:p w:rsidR="00A049B3" w:rsidRDefault="00A049B3" w:rsidP="00A049B3">
      <w:pPr>
        <w:pStyle w:val="TerminalDisplay"/>
      </w:pPr>
      <w:r>
        <w:t xml:space="preserve"> Enabled by interface configuration (including secondary IP addresses)</w:t>
      </w:r>
    </w:p>
    <w:p w:rsidR="00A049B3" w:rsidRDefault="00A049B3" w:rsidP="00A049B3">
      <w:pPr>
        <w:pStyle w:val="TerminalDisplay"/>
      </w:pPr>
    </w:p>
    <w:p w:rsidR="00A049B3" w:rsidRDefault="00A049B3" w:rsidP="00A049B3">
      <w:pPr>
        <w:pStyle w:val="TerminalDisplay"/>
      </w:pPr>
      <w:r>
        <w:t xml:space="preserve"> Interface: 1.1.1.1 (LoopBack1)</w:t>
      </w:r>
    </w:p>
    <w:p w:rsidR="00A049B3" w:rsidRDefault="00A049B3" w:rsidP="00A049B3">
      <w:pPr>
        <w:pStyle w:val="TerminalDisplay"/>
      </w:pPr>
      <w:r>
        <w:t xml:space="preserve"> Cost: 0       State: Loopback    Type: PTP       MTU: 1536</w:t>
      </w:r>
    </w:p>
    <w:p w:rsidR="00A049B3" w:rsidRDefault="00A049B3" w:rsidP="00A049B3">
      <w:pPr>
        <w:pStyle w:val="TerminalDisplay"/>
      </w:pPr>
      <w:r>
        <w:t xml:space="preserve"> Timers: Hello 10, Dead 40, Poll 40, Retransmit 5, Transmit Delay 1</w:t>
      </w:r>
    </w:p>
    <w:p w:rsidR="00A049B3" w:rsidRDefault="00A049B3" w:rsidP="00A049B3">
      <w:pPr>
        <w:pStyle w:val="TerminalDisplay"/>
      </w:pPr>
      <w:r>
        <w:t xml:space="preserve"> FRR backup: Enabled</w:t>
      </w:r>
    </w:p>
    <w:p w:rsidR="00A049B3" w:rsidRDefault="00A049B3" w:rsidP="00A049B3">
      <w:pPr>
        <w:pStyle w:val="TerminalDisplay"/>
      </w:pPr>
      <w:r>
        <w:t xml:space="preserve"> Enabled by interface configuration (including secondary IP addresses)</w:t>
      </w:r>
    </w:p>
    <w:p w:rsidR="00A049B3" w:rsidRPr="009531A8" w:rsidRDefault="00A049B3" w:rsidP="00A049B3">
      <w:pPr>
        <w:pStyle w:val="TerminalDisplay"/>
        <w:rPr>
          <w:rStyle w:val="TerminalDisplayshading"/>
        </w:rPr>
      </w:pPr>
      <w:r w:rsidRPr="009531A8">
        <w:rPr>
          <w:rStyle w:val="TerminalDisplayshading"/>
        </w:rPr>
        <w:t xml:space="preserve"> Prefix-SID type: Index</w:t>
      </w:r>
    </w:p>
    <w:p w:rsidR="00A049B3" w:rsidRPr="009531A8" w:rsidRDefault="00A049B3" w:rsidP="00A049B3">
      <w:pPr>
        <w:pStyle w:val="TerminalDisplay"/>
        <w:rPr>
          <w:rStyle w:val="TerminalDisplayshading"/>
        </w:rPr>
      </w:pPr>
      <w:r w:rsidRPr="009531A8">
        <w:rPr>
          <w:rStyle w:val="TerminalDisplayshading"/>
        </w:rPr>
        <w:t xml:space="preserve"> </w:t>
      </w:r>
      <w:r w:rsidR="00E97047">
        <w:rPr>
          <w:rStyle w:val="TerminalDisplayshading"/>
          <w:rFonts w:hint="eastAsia"/>
        </w:rPr>
        <w:t xml:space="preserve">  </w:t>
      </w:r>
      <w:r w:rsidRPr="009531A8">
        <w:rPr>
          <w:rStyle w:val="TerminalDisplayshading"/>
        </w:rPr>
        <w:t xml:space="preserve">Value: </w:t>
      </w:r>
      <w:r w:rsidR="00823990">
        <w:rPr>
          <w:rStyle w:val="TerminalDisplayshading"/>
          <w:rFonts w:hint="eastAsia"/>
        </w:rPr>
        <w:t>10</w:t>
      </w:r>
    </w:p>
    <w:p w:rsidR="00A049B3" w:rsidRPr="009531A8" w:rsidRDefault="00A049B3" w:rsidP="00A049B3">
      <w:pPr>
        <w:pStyle w:val="TerminalDisplay"/>
        <w:rPr>
          <w:rStyle w:val="TerminalDisplayshading"/>
        </w:rPr>
      </w:pPr>
      <w:r w:rsidRPr="009531A8">
        <w:rPr>
          <w:rStyle w:val="TerminalDisplayshading"/>
        </w:rPr>
        <w:t xml:space="preserve"> </w:t>
      </w:r>
      <w:r w:rsidR="00E97047">
        <w:rPr>
          <w:rStyle w:val="TerminalDisplayshading"/>
          <w:rFonts w:hint="eastAsia"/>
        </w:rPr>
        <w:t xml:space="preserve">  </w:t>
      </w:r>
      <w:r w:rsidRPr="009531A8">
        <w:rPr>
          <w:rStyle w:val="TerminalDisplayshading"/>
        </w:rPr>
        <w:t>Process</w:t>
      </w:r>
      <w:r w:rsidR="00727C38">
        <w:rPr>
          <w:rStyle w:val="TerminalDisplayshading"/>
          <w:rFonts w:hint="eastAsia"/>
        </w:rPr>
        <w:t xml:space="preserve"> </w:t>
      </w:r>
      <w:r w:rsidRPr="009531A8">
        <w:rPr>
          <w:rStyle w:val="TerminalDisplayshading"/>
        </w:rPr>
        <w:t>ID: ospf</w:t>
      </w:r>
      <w:r w:rsidR="00E97047">
        <w:rPr>
          <w:rStyle w:val="TerminalDisplayshading"/>
          <w:rFonts w:hint="eastAsia"/>
        </w:rPr>
        <w:t xml:space="preserve"> </w:t>
      </w:r>
      <w:r w:rsidRPr="009531A8">
        <w:rPr>
          <w:rStyle w:val="TerminalDisplayshading"/>
        </w:rPr>
        <w:t>1</w:t>
      </w:r>
    </w:p>
    <w:p w:rsidR="00A049B3" w:rsidRDefault="00A049B3" w:rsidP="00A049B3">
      <w:pPr>
        <w:pStyle w:val="TerminalDisplay"/>
      </w:pPr>
      <w:r w:rsidRPr="009531A8">
        <w:rPr>
          <w:rStyle w:val="TerminalDisplayshading"/>
        </w:rPr>
        <w:t xml:space="preserve"> </w:t>
      </w:r>
      <w:r w:rsidR="00E97047">
        <w:rPr>
          <w:rStyle w:val="TerminalDisplayshading"/>
          <w:rFonts w:hint="eastAsia"/>
        </w:rPr>
        <w:t xml:space="preserve">  </w:t>
      </w:r>
      <w:r w:rsidRPr="009531A8">
        <w:rPr>
          <w:rStyle w:val="TerminalDisplayshading"/>
        </w:rPr>
        <w:t>Prefix-SID validity: Valid</w:t>
      </w:r>
    </w:p>
    <w:p w:rsidR="00A049B3" w:rsidRDefault="00A049B3" w:rsidP="00A049B3">
      <w:r>
        <w:rPr>
          <w:rFonts w:hint="eastAsia"/>
        </w:rPr>
        <w:t xml:space="preserve"># </w:t>
      </w:r>
      <w:r>
        <w:rPr>
          <w:rFonts w:hint="eastAsia"/>
        </w:rPr>
        <w:t>在</w:t>
      </w:r>
      <w:r>
        <w:rPr>
          <w:rFonts w:hint="eastAsia"/>
        </w:rPr>
        <w:t>Router A</w:t>
      </w:r>
      <w:r>
        <w:rPr>
          <w:rFonts w:hint="eastAsia"/>
        </w:rPr>
        <w:t>上查看全网的</w:t>
      </w:r>
      <w:r>
        <w:rPr>
          <w:rFonts w:hint="eastAsia"/>
        </w:rPr>
        <w:t>SRGB</w:t>
      </w:r>
      <w:r>
        <w:rPr>
          <w:rFonts w:hint="eastAsia"/>
        </w:rPr>
        <w:t>信息。</w:t>
      </w:r>
    </w:p>
    <w:p w:rsidR="00A049B3" w:rsidRDefault="00A049B3" w:rsidP="00A049B3">
      <w:pPr>
        <w:pStyle w:val="TerminalDisplay"/>
      </w:pPr>
      <w:r>
        <w:t>[</w:t>
      </w:r>
      <w:r>
        <w:rPr>
          <w:rFonts w:hint="eastAsia"/>
        </w:rPr>
        <w:t>RouterA</w:t>
      </w:r>
      <w:r>
        <w:t>]</w:t>
      </w:r>
      <w:r>
        <w:rPr>
          <w:rFonts w:hint="eastAsia"/>
        </w:rPr>
        <w:t xml:space="preserve"> </w:t>
      </w:r>
      <w:r>
        <w:t>display ospf segment-routing global-block</w:t>
      </w:r>
    </w:p>
    <w:p w:rsidR="00A049B3" w:rsidRPr="0026456E" w:rsidRDefault="00A049B3" w:rsidP="0026456E">
      <w:pPr>
        <w:pStyle w:val="TerminalDisplay"/>
      </w:pPr>
      <w:r>
        <w:t xml:space="preserve"> </w:t>
      </w:r>
      <w:r w:rsidRPr="0026456E">
        <w:rPr>
          <w:rFonts w:hint="eastAsia"/>
        </w:rPr>
        <w:t xml:space="preserve"> </w:t>
      </w:r>
      <w:r w:rsidRPr="0026456E">
        <w:t xml:space="preserve">       OSPF Process 1 with Router ID 1.1.1.1</w:t>
      </w:r>
    </w:p>
    <w:p w:rsidR="00A049B3" w:rsidRDefault="00A049B3" w:rsidP="00A049B3">
      <w:pPr>
        <w:pStyle w:val="TerminalDisplay"/>
      </w:pPr>
      <w:r>
        <w:t xml:space="preserve">             Segment Routing Global Block</w:t>
      </w:r>
    </w:p>
    <w:p w:rsidR="00A049B3" w:rsidRDefault="00A049B3" w:rsidP="00A049B3">
      <w:pPr>
        <w:pStyle w:val="TerminalDisplay"/>
      </w:pPr>
    </w:p>
    <w:p w:rsidR="00A049B3" w:rsidRDefault="00A049B3" w:rsidP="00A049B3">
      <w:pPr>
        <w:pStyle w:val="TerminalDisplay"/>
      </w:pPr>
      <w:r>
        <w:t xml:space="preserve">    </w:t>
      </w:r>
      <w:r>
        <w:rPr>
          <w:rFonts w:hint="eastAsia"/>
        </w:rPr>
        <w:t xml:space="preserve">  </w:t>
      </w:r>
      <w:r>
        <w:t xml:space="preserve"> </w:t>
      </w:r>
      <w:r w:rsidR="00727C38">
        <w:rPr>
          <w:rFonts w:hint="eastAsia"/>
        </w:rPr>
        <w:t xml:space="preserve">             </w:t>
      </w:r>
      <w:r>
        <w:t>Area: 0.0.0.0</w:t>
      </w:r>
    </w:p>
    <w:p w:rsidR="00A049B3" w:rsidRDefault="00A049B3" w:rsidP="00A049B3">
      <w:pPr>
        <w:pStyle w:val="TerminalDisplay"/>
      </w:pPr>
      <w:r>
        <w:t xml:space="preserve"> Router ID       </w:t>
      </w:r>
      <w:r w:rsidR="00E97047">
        <w:rPr>
          <w:rFonts w:hint="eastAsia"/>
        </w:rPr>
        <w:t>Min SID</w:t>
      </w:r>
      <w:r>
        <w:t xml:space="preserve">       </w:t>
      </w:r>
      <w:r w:rsidR="00E97047">
        <w:rPr>
          <w:rFonts w:hint="eastAsia"/>
        </w:rPr>
        <w:t xml:space="preserve"> </w:t>
      </w:r>
      <w:r>
        <w:t xml:space="preserve"> </w:t>
      </w:r>
      <w:r w:rsidR="00E97047">
        <w:rPr>
          <w:rFonts w:hint="eastAsia"/>
        </w:rPr>
        <w:t>Max SID</w:t>
      </w:r>
      <w:r>
        <w:t xml:space="preserve">        </w:t>
      </w:r>
      <w:r w:rsidR="00E97047">
        <w:rPr>
          <w:rFonts w:hint="eastAsia"/>
        </w:rPr>
        <w:t xml:space="preserve"> </w:t>
      </w:r>
      <w:r>
        <w:t>Total</w:t>
      </w:r>
    </w:p>
    <w:p w:rsidR="00A049B3" w:rsidRDefault="00A049B3" w:rsidP="00A049B3">
      <w:pPr>
        <w:pStyle w:val="TerminalDisplay"/>
      </w:pPr>
      <w:r>
        <w:rPr>
          <w:rFonts w:hint="eastAsia"/>
        </w:rPr>
        <w:t xml:space="preserve"> 4</w:t>
      </w:r>
      <w:r>
        <w:t>.</w:t>
      </w:r>
      <w:r>
        <w:rPr>
          <w:rFonts w:hint="eastAsia"/>
        </w:rPr>
        <w:t>4</w:t>
      </w:r>
      <w:r>
        <w:t>.</w:t>
      </w:r>
      <w:r>
        <w:rPr>
          <w:rFonts w:hint="eastAsia"/>
        </w:rPr>
        <w:t>4</w:t>
      </w:r>
      <w:r>
        <w:t>.</w:t>
      </w:r>
      <w:r>
        <w:rPr>
          <w:rFonts w:hint="eastAsia"/>
        </w:rPr>
        <w:t>4</w:t>
      </w:r>
      <w:r>
        <w:t xml:space="preserve">         1</w:t>
      </w:r>
      <w:r>
        <w:rPr>
          <w:rFonts w:hint="eastAsia"/>
        </w:rPr>
        <w:t>9</w:t>
      </w:r>
      <w:r>
        <w:t>000           1</w:t>
      </w:r>
      <w:r>
        <w:rPr>
          <w:rFonts w:hint="eastAsia"/>
        </w:rPr>
        <w:t>9</w:t>
      </w:r>
      <w:r>
        <w:t>999           1000</w:t>
      </w:r>
    </w:p>
    <w:p w:rsidR="00A049B3" w:rsidRDefault="00A049B3" w:rsidP="00A049B3">
      <w:pPr>
        <w:pStyle w:val="TerminalDisplay"/>
      </w:pPr>
      <w:r>
        <w:t xml:space="preserve"> 3.3.3.3         18000           18999           1000</w:t>
      </w:r>
    </w:p>
    <w:p w:rsidR="00A049B3" w:rsidRDefault="00A049B3" w:rsidP="00A049B3">
      <w:pPr>
        <w:pStyle w:val="TerminalDisplay"/>
      </w:pPr>
      <w:r>
        <w:t xml:space="preserve"> 2.2.2.2         17000           17999           1000</w:t>
      </w:r>
    </w:p>
    <w:p w:rsidR="00A049B3" w:rsidRDefault="00A049B3" w:rsidP="00A049B3">
      <w:pPr>
        <w:pStyle w:val="TerminalDisplay"/>
      </w:pPr>
      <w:r>
        <w:t xml:space="preserve"> 1.1.1.1         16000           16999           1000</w:t>
      </w:r>
    </w:p>
    <w:p w:rsidR="00A049B3" w:rsidRPr="006870A4" w:rsidRDefault="00A049B3" w:rsidP="00A049B3">
      <w:r w:rsidRPr="006870A4">
        <w:rPr>
          <w:rFonts w:hint="eastAsia"/>
        </w:rPr>
        <w:t xml:space="preserve"># </w:t>
      </w:r>
      <w:r w:rsidRPr="006870A4">
        <w:rPr>
          <w:rFonts w:hint="eastAsia"/>
        </w:rPr>
        <w:t>在</w:t>
      </w:r>
      <w:r w:rsidRPr="006870A4">
        <w:rPr>
          <w:rFonts w:hint="eastAsia"/>
        </w:rPr>
        <w:t>Router A</w:t>
      </w:r>
      <w:r w:rsidRPr="006870A4">
        <w:rPr>
          <w:rFonts w:hint="eastAsia"/>
        </w:rPr>
        <w:t>上查看绑定标签的路由信息。</w:t>
      </w:r>
    </w:p>
    <w:p w:rsidR="00A049B3" w:rsidRPr="006870A4" w:rsidRDefault="00A049B3" w:rsidP="00A049B3">
      <w:pPr>
        <w:pStyle w:val="TerminalDisplay"/>
      </w:pPr>
      <w:r w:rsidRPr="006870A4">
        <w:t>[</w:t>
      </w:r>
      <w:r w:rsidRPr="006870A4">
        <w:rPr>
          <w:rFonts w:hint="eastAsia"/>
        </w:rPr>
        <w:t>RouterA</w:t>
      </w:r>
      <w:r w:rsidRPr="006870A4">
        <w:t>]</w:t>
      </w:r>
      <w:r w:rsidRPr="006870A4">
        <w:rPr>
          <w:rFonts w:hint="eastAsia"/>
        </w:rPr>
        <w:t xml:space="preserve"> </w:t>
      </w:r>
      <w:r w:rsidRPr="006870A4">
        <w:t xml:space="preserve">display </w:t>
      </w:r>
      <w:r>
        <w:t>ospf</w:t>
      </w:r>
      <w:r w:rsidRPr="006870A4">
        <w:t xml:space="preserve"> </w:t>
      </w:r>
      <w:r w:rsidR="00E97047">
        <w:t>routing</w:t>
      </w:r>
      <w:r w:rsidRPr="006870A4">
        <w:t xml:space="preserve"> verbose</w:t>
      </w:r>
    </w:p>
    <w:p w:rsidR="00A049B3" w:rsidRDefault="00A049B3" w:rsidP="00A049B3">
      <w:pPr>
        <w:pStyle w:val="TerminalDisplay"/>
      </w:pPr>
    </w:p>
    <w:p w:rsidR="00A049B3" w:rsidRDefault="00A049B3" w:rsidP="00A049B3">
      <w:pPr>
        <w:pStyle w:val="TerminalDisplay"/>
      </w:pPr>
      <w:r>
        <w:t xml:space="preserve">          OSPF Process 1 with Router ID 1.1.1.1</w:t>
      </w:r>
    </w:p>
    <w:p w:rsidR="00A049B3" w:rsidRDefault="00A049B3" w:rsidP="00A049B3">
      <w:pPr>
        <w:pStyle w:val="TerminalDisplay"/>
      </w:pPr>
      <w:r>
        <w:t xml:space="preserve">                   Routing Table</w:t>
      </w:r>
    </w:p>
    <w:p w:rsidR="00A049B3" w:rsidRDefault="00A049B3" w:rsidP="00A049B3">
      <w:pPr>
        <w:pStyle w:val="TerminalDisplay"/>
      </w:pPr>
    </w:p>
    <w:p w:rsidR="00A049B3" w:rsidRDefault="00A049B3" w:rsidP="00A049B3">
      <w:pPr>
        <w:pStyle w:val="TerminalDisplay"/>
      </w:pPr>
      <w:r>
        <w:t xml:space="preserve">                 Topology base (MTID 0)</w:t>
      </w:r>
    </w:p>
    <w:p w:rsidR="00A049B3" w:rsidRDefault="00A049B3" w:rsidP="00A049B3">
      <w:pPr>
        <w:pStyle w:val="TerminalDisplay"/>
      </w:pPr>
    </w:p>
    <w:p w:rsidR="00A049B3" w:rsidRDefault="00A049B3" w:rsidP="00A049B3">
      <w:pPr>
        <w:pStyle w:val="TerminalDisplay"/>
      </w:pPr>
      <w:r>
        <w:t xml:space="preserve"> Routing for network</w:t>
      </w:r>
    </w:p>
    <w:p w:rsidR="00A049B3" w:rsidRDefault="00A049B3" w:rsidP="00A049B3">
      <w:pPr>
        <w:pStyle w:val="TerminalDisplay"/>
      </w:pPr>
    </w:p>
    <w:p w:rsidR="00A049B3" w:rsidRDefault="00A049B3" w:rsidP="00A049B3">
      <w:pPr>
        <w:pStyle w:val="TerminalDisplay"/>
      </w:pPr>
      <w:r>
        <w:t xml:space="preserve"> Destination: 11.0.0.0/24</w:t>
      </w:r>
    </w:p>
    <w:p w:rsidR="00A049B3" w:rsidRDefault="00A049B3" w:rsidP="00A049B3">
      <w:pPr>
        <w:pStyle w:val="TerminalDisplay"/>
      </w:pPr>
      <w:r>
        <w:t xml:space="preserve">    Priority: Low                     Type: Transit</w:t>
      </w:r>
    </w:p>
    <w:p w:rsidR="00A049B3" w:rsidRDefault="00A049B3" w:rsidP="00A049B3">
      <w:pPr>
        <w:pStyle w:val="TerminalDisplay"/>
      </w:pPr>
      <w:r>
        <w:t xml:space="preserve">   AdvRouter: 3.3.3.3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10.0.0.2           BkNextHop: N/A</w:t>
      </w:r>
    </w:p>
    <w:p w:rsidR="00A049B3" w:rsidRDefault="00A049B3" w:rsidP="00A049B3">
      <w:pPr>
        <w:pStyle w:val="TerminalDisplay"/>
      </w:pPr>
      <w:r>
        <w:t xml:space="preserve">      IfType: Broadcast           BkIfType: N/A</w:t>
      </w:r>
    </w:p>
    <w:p w:rsidR="00A049B3" w:rsidRDefault="00A049B3" w:rsidP="00A049B3">
      <w:pPr>
        <w:pStyle w:val="TerminalDisplay"/>
      </w:pPr>
      <w:r>
        <w:t xml:space="preserve">   Interface: </w:t>
      </w:r>
      <w:r w:rsidR="00CE7DAA">
        <w:t>GE</w:t>
      </w:r>
      <w:r w:rsidR="00D308C0">
        <w:rPr>
          <w:rFonts w:hint="eastAsia"/>
        </w:rPr>
        <w:t>3/1/</w:t>
      </w:r>
      <w:r>
        <w:t>1          BkInterface: N/A</w:t>
      </w:r>
    </w:p>
    <w:p w:rsidR="00A049B3" w:rsidRDefault="00A049B3" w:rsidP="00A049B3">
      <w:pPr>
        <w:pStyle w:val="TerminalDisplay"/>
      </w:pPr>
      <w:r>
        <w:t xml:space="preserve">       NibID: 0x13000005            Status: Normal</w:t>
      </w:r>
    </w:p>
    <w:p w:rsidR="00A049B3" w:rsidRDefault="00A049B3" w:rsidP="00A049B3">
      <w:pPr>
        <w:pStyle w:val="TerminalDisplay"/>
      </w:pPr>
      <w:r>
        <w:t xml:space="preserve">        Cost: 2</w:t>
      </w:r>
    </w:p>
    <w:p w:rsidR="00A049B3" w:rsidRDefault="00A049B3" w:rsidP="00A049B3">
      <w:pPr>
        <w:pStyle w:val="TerminalDisplay"/>
      </w:pPr>
      <w:r>
        <w:t xml:space="preserve">     InLabel: 4294967295</w:t>
      </w:r>
    </w:p>
    <w:p w:rsidR="00A049B3" w:rsidRDefault="00A049B3" w:rsidP="00A049B3">
      <w:pPr>
        <w:pStyle w:val="TerminalDisplay"/>
      </w:pPr>
      <w:r>
        <w:t xml:space="preserve">   </w:t>
      </w:r>
      <w:r w:rsidR="00D73E76">
        <w:t xml:space="preserve"> OutLabel: 4294967295     OutLabel </w:t>
      </w:r>
      <w:r w:rsidR="00D73E76">
        <w:rPr>
          <w:rFonts w:hint="eastAsia"/>
        </w:rPr>
        <w:t>f</w:t>
      </w:r>
      <w:r w:rsidR="00D73E76">
        <w:t>lag</w:t>
      </w:r>
      <w:r>
        <w:t xml:space="preserve">: </w:t>
      </w:r>
      <w:r w:rsidR="00D73E76">
        <w:rPr>
          <w:rFonts w:hint="eastAsia"/>
        </w:rPr>
        <w:t>N</w:t>
      </w:r>
    </w:p>
    <w:p w:rsidR="00A049B3" w:rsidRDefault="00A049B3" w:rsidP="00A049B3">
      <w:pPr>
        <w:pStyle w:val="TerminalDisplay"/>
      </w:pPr>
    </w:p>
    <w:p w:rsidR="00A049B3" w:rsidRDefault="00A049B3" w:rsidP="00A049B3">
      <w:pPr>
        <w:pStyle w:val="TerminalDisplay"/>
      </w:pPr>
      <w:r>
        <w:t xml:space="preserve"> Destination: 10.0.0.0/24</w:t>
      </w:r>
    </w:p>
    <w:p w:rsidR="00A049B3" w:rsidRDefault="00A049B3" w:rsidP="00A049B3">
      <w:pPr>
        <w:pStyle w:val="TerminalDisplay"/>
      </w:pPr>
      <w:r>
        <w:t xml:space="preserve">    Priority: Low                     Type: Transit</w:t>
      </w:r>
    </w:p>
    <w:p w:rsidR="00A049B3" w:rsidRDefault="00A049B3" w:rsidP="00A049B3">
      <w:pPr>
        <w:pStyle w:val="TerminalDisplay"/>
      </w:pPr>
      <w:r>
        <w:t xml:space="preserve">   AdvRouter: 1.1.1.1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0.0.0.0            BkNextHop: N/A</w:t>
      </w:r>
    </w:p>
    <w:p w:rsidR="00A049B3" w:rsidRDefault="00A049B3" w:rsidP="00A049B3">
      <w:pPr>
        <w:pStyle w:val="TerminalDisplay"/>
      </w:pPr>
      <w:r>
        <w:t xml:space="preserve">      IfType: Broadcast           BkIfType: N/A</w:t>
      </w:r>
    </w:p>
    <w:p w:rsidR="00A049B3" w:rsidRDefault="00A049B3" w:rsidP="00A049B3">
      <w:pPr>
        <w:pStyle w:val="TerminalDisplay"/>
      </w:pPr>
      <w:r>
        <w:t xml:space="preserve">   Interface: </w:t>
      </w:r>
      <w:r w:rsidR="00CE7DAA">
        <w:t>GE</w:t>
      </w:r>
      <w:r w:rsidR="00D308C0">
        <w:rPr>
          <w:rFonts w:hint="eastAsia"/>
        </w:rPr>
        <w:t>3/1/</w:t>
      </w:r>
      <w:r>
        <w:t>1          BkInterface: N/A</w:t>
      </w:r>
    </w:p>
    <w:p w:rsidR="00A049B3" w:rsidRDefault="00A049B3" w:rsidP="00A049B3">
      <w:pPr>
        <w:pStyle w:val="TerminalDisplay"/>
      </w:pPr>
      <w:r>
        <w:t xml:space="preserve">       NibID: 0x13000001            Status: Direct</w:t>
      </w:r>
    </w:p>
    <w:p w:rsidR="00A049B3" w:rsidRDefault="00A049B3" w:rsidP="00A049B3">
      <w:pPr>
        <w:pStyle w:val="TerminalDisplay"/>
      </w:pPr>
      <w:r>
        <w:t xml:space="preserve">        Cost: 1</w:t>
      </w:r>
    </w:p>
    <w:p w:rsidR="00A049B3" w:rsidRDefault="00A049B3" w:rsidP="00A049B3">
      <w:pPr>
        <w:pStyle w:val="TerminalDisplay"/>
      </w:pPr>
      <w:r>
        <w:t xml:space="preserve">     InLabel: 4294967295</w:t>
      </w:r>
    </w:p>
    <w:p w:rsidR="00A049B3" w:rsidRDefault="00A049B3" w:rsidP="00A049B3">
      <w:pPr>
        <w:pStyle w:val="TerminalDisplay"/>
      </w:pPr>
      <w:r>
        <w:t xml:space="preserve">    OutLabel: 4294967295     </w:t>
      </w:r>
      <w:r w:rsidR="00D73E76">
        <w:t xml:space="preserve">OutLabel </w:t>
      </w:r>
      <w:r w:rsidR="00D73E76">
        <w:rPr>
          <w:rFonts w:hint="eastAsia"/>
        </w:rPr>
        <w:t>f</w:t>
      </w:r>
      <w:r>
        <w:t xml:space="preserve">lag: </w:t>
      </w:r>
      <w:r w:rsidR="00D73E76">
        <w:rPr>
          <w:rFonts w:hint="eastAsia"/>
        </w:rPr>
        <w:t>N</w:t>
      </w:r>
    </w:p>
    <w:p w:rsidR="00A049B3" w:rsidRDefault="00A049B3" w:rsidP="00A049B3">
      <w:pPr>
        <w:pStyle w:val="TerminalDisplay"/>
      </w:pPr>
    </w:p>
    <w:p w:rsidR="00A049B3" w:rsidRDefault="00A049B3" w:rsidP="00A049B3">
      <w:pPr>
        <w:pStyle w:val="TerminalDisplay"/>
      </w:pPr>
      <w:r>
        <w:t xml:space="preserve"> Destination: </w:t>
      </w:r>
      <w:r>
        <w:rPr>
          <w:rFonts w:hint="eastAsia"/>
        </w:rPr>
        <w:t>4</w:t>
      </w:r>
      <w:r>
        <w:t>.</w:t>
      </w:r>
      <w:r>
        <w:rPr>
          <w:rFonts w:hint="eastAsia"/>
        </w:rPr>
        <w:t>4</w:t>
      </w:r>
      <w:r>
        <w:t>.</w:t>
      </w:r>
      <w:r>
        <w:rPr>
          <w:rFonts w:hint="eastAsia"/>
        </w:rPr>
        <w:t>4</w:t>
      </w:r>
      <w:r>
        <w:t>.</w:t>
      </w:r>
      <w:r>
        <w:rPr>
          <w:rFonts w:hint="eastAsia"/>
        </w:rPr>
        <w:t>4</w:t>
      </w:r>
      <w:r>
        <w:t>/32</w:t>
      </w:r>
    </w:p>
    <w:p w:rsidR="00A049B3" w:rsidRDefault="00A049B3" w:rsidP="00A049B3">
      <w:pPr>
        <w:pStyle w:val="TerminalDisplay"/>
      </w:pPr>
      <w:r>
        <w:t xml:space="preserve">    Priority: Medium                  Type: Stub</w:t>
      </w:r>
    </w:p>
    <w:p w:rsidR="00A049B3" w:rsidRDefault="00A049B3" w:rsidP="00A049B3">
      <w:pPr>
        <w:pStyle w:val="TerminalDisplay"/>
      </w:pPr>
      <w:r>
        <w:t xml:space="preserve">   AdvRouter: </w:t>
      </w:r>
      <w:r>
        <w:rPr>
          <w:rFonts w:hint="eastAsia"/>
        </w:rPr>
        <w:t>4</w:t>
      </w:r>
      <w:r>
        <w:t>.</w:t>
      </w:r>
      <w:r>
        <w:rPr>
          <w:rFonts w:hint="eastAsia"/>
        </w:rPr>
        <w:t>4</w:t>
      </w:r>
      <w:r>
        <w:t>.</w:t>
      </w:r>
      <w:r>
        <w:rPr>
          <w:rFonts w:hint="eastAsia"/>
        </w:rPr>
        <w:t>4</w:t>
      </w:r>
      <w:r>
        <w:t>.</w:t>
      </w:r>
      <w:r>
        <w:rPr>
          <w:rFonts w:hint="eastAsia"/>
        </w:rPr>
        <w:t>4</w:t>
      </w:r>
      <w:r>
        <w:t xml:space="preserve">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10.0.0.2           BkNextHop: N/A</w:t>
      </w:r>
    </w:p>
    <w:p w:rsidR="00A049B3" w:rsidRDefault="00A049B3" w:rsidP="00A049B3">
      <w:pPr>
        <w:pStyle w:val="TerminalDisplay"/>
      </w:pPr>
      <w:r>
        <w:t xml:space="preserve">      IfType: Broadcast           BkIfType: N/A</w:t>
      </w:r>
    </w:p>
    <w:p w:rsidR="00A049B3" w:rsidRDefault="00A049B3" w:rsidP="00A049B3">
      <w:pPr>
        <w:pStyle w:val="TerminalDisplay"/>
      </w:pPr>
      <w:r>
        <w:t xml:space="preserve">   Interface: </w:t>
      </w:r>
      <w:r w:rsidR="00CE7DAA">
        <w:t>GE</w:t>
      </w:r>
      <w:r w:rsidR="00D308C0">
        <w:rPr>
          <w:rFonts w:hint="eastAsia"/>
        </w:rPr>
        <w:t>3/1/</w:t>
      </w:r>
      <w:r>
        <w:t>1          BkInterface: N/A</w:t>
      </w:r>
    </w:p>
    <w:p w:rsidR="00A049B3" w:rsidRDefault="00A049B3" w:rsidP="00A049B3">
      <w:pPr>
        <w:pStyle w:val="TerminalDisplay"/>
      </w:pPr>
      <w:r>
        <w:t xml:space="preserve">       NibID: 0x13000005            Status: Normal</w:t>
      </w:r>
    </w:p>
    <w:p w:rsidR="00A049B3" w:rsidRDefault="00A049B3" w:rsidP="00A049B3">
      <w:pPr>
        <w:pStyle w:val="TerminalDisplay"/>
      </w:pPr>
      <w:r>
        <w:t xml:space="preserve">        Cost: 2</w:t>
      </w:r>
    </w:p>
    <w:p w:rsidR="00A049B3" w:rsidRDefault="00A049B3" w:rsidP="00A049B3">
      <w:pPr>
        <w:pStyle w:val="TerminalDisplay"/>
      </w:pPr>
      <w:r>
        <w:t xml:space="preserve">     InLabel: 160</w:t>
      </w:r>
      <w:r>
        <w:rPr>
          <w:rFonts w:hint="eastAsia"/>
        </w:rPr>
        <w:t>4</w:t>
      </w:r>
      <w:r>
        <w:t>0</w:t>
      </w:r>
    </w:p>
    <w:p w:rsidR="00A049B3" w:rsidRDefault="00D73E76" w:rsidP="00B95F61">
      <w:pPr>
        <w:pStyle w:val="TerminalDisplay"/>
      </w:pPr>
      <w:r>
        <w:t xml:space="preserve">    </w:t>
      </w:r>
      <w:r w:rsidR="00A049B3">
        <w:t>OutLabel: 170</w:t>
      </w:r>
      <w:r w:rsidR="00A049B3">
        <w:rPr>
          <w:rFonts w:hint="eastAsia"/>
        </w:rPr>
        <w:t>4</w:t>
      </w:r>
      <w:r>
        <w:t xml:space="preserve">0          OutLabel </w:t>
      </w:r>
      <w:r>
        <w:rPr>
          <w:rFonts w:hint="eastAsia"/>
        </w:rPr>
        <w:t>f</w:t>
      </w:r>
      <w:r>
        <w:t>lag</w:t>
      </w:r>
      <w:r w:rsidR="00A049B3">
        <w:t xml:space="preserve">: </w:t>
      </w:r>
      <w:r>
        <w:rPr>
          <w:rFonts w:hint="eastAsia"/>
        </w:rPr>
        <w:t>N</w:t>
      </w:r>
    </w:p>
    <w:p w:rsidR="00A049B3" w:rsidRDefault="00A049B3" w:rsidP="00A049B3">
      <w:pPr>
        <w:pStyle w:val="TerminalDisplay"/>
      </w:pPr>
    </w:p>
    <w:p w:rsidR="00A049B3" w:rsidRDefault="00A049B3" w:rsidP="00A049B3">
      <w:pPr>
        <w:pStyle w:val="TerminalDisplay"/>
      </w:pPr>
      <w:r>
        <w:t xml:space="preserve"> Destination: 3.3.3.3/32</w:t>
      </w:r>
    </w:p>
    <w:p w:rsidR="00A049B3" w:rsidRDefault="00A049B3" w:rsidP="00A049B3">
      <w:pPr>
        <w:pStyle w:val="TerminalDisplay"/>
      </w:pPr>
      <w:r>
        <w:t xml:space="preserve">    Priority: Medium                  Type: Stub</w:t>
      </w:r>
    </w:p>
    <w:p w:rsidR="00A049B3" w:rsidRDefault="00A049B3" w:rsidP="00A049B3">
      <w:pPr>
        <w:pStyle w:val="TerminalDisplay"/>
      </w:pPr>
      <w:r>
        <w:t xml:space="preserve">   AdvRouter: 3.3.3.3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10.0.0.2           BkNextHop: N/A</w:t>
      </w:r>
    </w:p>
    <w:p w:rsidR="00A049B3" w:rsidRDefault="00A049B3" w:rsidP="00A049B3">
      <w:pPr>
        <w:pStyle w:val="TerminalDisplay"/>
      </w:pPr>
      <w:r>
        <w:t xml:space="preserve">      IfType: Broadcast           BkIfType: N/A</w:t>
      </w:r>
    </w:p>
    <w:p w:rsidR="00A049B3" w:rsidRDefault="00A049B3" w:rsidP="00A049B3">
      <w:pPr>
        <w:pStyle w:val="TerminalDisplay"/>
      </w:pPr>
      <w:r>
        <w:t xml:space="preserve">   Interface: GE</w:t>
      </w:r>
      <w:r w:rsidR="00CE7DAA">
        <w:rPr>
          <w:rFonts w:hint="eastAsia"/>
        </w:rPr>
        <w:t>1</w:t>
      </w:r>
      <w:r w:rsidR="00D308C0">
        <w:t>3/1/</w:t>
      </w:r>
      <w:r>
        <w:t>1          BkInterface: N/A</w:t>
      </w:r>
    </w:p>
    <w:p w:rsidR="00A049B3" w:rsidRDefault="00A049B3" w:rsidP="00A049B3">
      <w:pPr>
        <w:pStyle w:val="TerminalDisplay"/>
      </w:pPr>
      <w:r>
        <w:t xml:space="preserve">       NibID: 0x13000005            Status: Normal</w:t>
      </w:r>
    </w:p>
    <w:p w:rsidR="00A049B3" w:rsidRDefault="00A049B3" w:rsidP="00A049B3">
      <w:pPr>
        <w:pStyle w:val="TerminalDisplay"/>
      </w:pPr>
      <w:r>
        <w:t xml:space="preserve">        Cost: 2</w:t>
      </w:r>
    </w:p>
    <w:p w:rsidR="00A049B3" w:rsidRDefault="00A049B3" w:rsidP="00A049B3">
      <w:pPr>
        <w:pStyle w:val="TerminalDisplay"/>
      </w:pPr>
      <w:r>
        <w:t xml:space="preserve">     InLabel: 16030</w:t>
      </w:r>
    </w:p>
    <w:p w:rsidR="00A049B3" w:rsidRDefault="00A049B3" w:rsidP="00A049B3">
      <w:pPr>
        <w:pStyle w:val="TerminalDisplay"/>
      </w:pPr>
      <w:r>
        <w:t xml:space="preserve">    OutLabel: 17030</w:t>
      </w:r>
      <w:r w:rsidR="00D73E76">
        <w:t xml:space="preserve">     </w:t>
      </w:r>
      <w:r w:rsidR="00D73E76">
        <w:rPr>
          <w:rFonts w:hint="eastAsia"/>
        </w:rPr>
        <w:t xml:space="preserve">     </w:t>
      </w:r>
      <w:r w:rsidR="00D73E76">
        <w:t xml:space="preserve">OutLabel </w:t>
      </w:r>
      <w:r w:rsidR="00D73E76">
        <w:rPr>
          <w:rFonts w:hint="eastAsia"/>
        </w:rPr>
        <w:t>f</w:t>
      </w:r>
      <w:r w:rsidR="00D73E76">
        <w:t xml:space="preserve">lag: </w:t>
      </w:r>
      <w:r w:rsidR="00D73E76">
        <w:rPr>
          <w:rFonts w:hint="eastAsia"/>
        </w:rPr>
        <w:t>N</w:t>
      </w:r>
    </w:p>
    <w:p w:rsidR="00A049B3" w:rsidRDefault="00A049B3" w:rsidP="00A049B3">
      <w:pPr>
        <w:pStyle w:val="TerminalDisplay"/>
      </w:pPr>
    </w:p>
    <w:p w:rsidR="00A049B3" w:rsidRDefault="00A049B3" w:rsidP="00A049B3">
      <w:pPr>
        <w:pStyle w:val="TerminalDisplay"/>
      </w:pPr>
      <w:r>
        <w:t xml:space="preserve"> Destination: 2.2.2.2/32</w:t>
      </w:r>
    </w:p>
    <w:p w:rsidR="00A049B3" w:rsidRDefault="00A049B3" w:rsidP="00A049B3">
      <w:pPr>
        <w:pStyle w:val="TerminalDisplay"/>
      </w:pPr>
      <w:r>
        <w:t xml:space="preserve">    Priority: Medium                  Type: Stub</w:t>
      </w:r>
    </w:p>
    <w:p w:rsidR="00A049B3" w:rsidRDefault="00A049B3" w:rsidP="00A049B3">
      <w:pPr>
        <w:pStyle w:val="TerminalDisplay"/>
      </w:pPr>
      <w:r>
        <w:t xml:space="preserve">   AdvRouter: 2.2.2.2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10.0.0.2           BkNextHop: N/A</w:t>
      </w:r>
    </w:p>
    <w:p w:rsidR="00A049B3" w:rsidRDefault="00A049B3" w:rsidP="00A049B3">
      <w:pPr>
        <w:pStyle w:val="TerminalDisplay"/>
      </w:pPr>
      <w:r>
        <w:t xml:space="preserve">      IfType: Broadcast           BkIfType: N/A</w:t>
      </w:r>
    </w:p>
    <w:p w:rsidR="00A049B3" w:rsidRDefault="00A049B3" w:rsidP="00A049B3">
      <w:pPr>
        <w:pStyle w:val="TerminalDisplay"/>
      </w:pPr>
      <w:r>
        <w:t xml:space="preserve">   Interface: </w:t>
      </w:r>
      <w:r w:rsidR="00CE7DAA">
        <w:t>GE</w:t>
      </w:r>
      <w:r w:rsidR="00D308C0">
        <w:rPr>
          <w:rFonts w:hint="eastAsia"/>
        </w:rPr>
        <w:t>3/1/</w:t>
      </w:r>
      <w:r>
        <w:t>1          BkInterface: N/A</w:t>
      </w:r>
    </w:p>
    <w:p w:rsidR="00A049B3" w:rsidRDefault="00A049B3" w:rsidP="00A049B3">
      <w:pPr>
        <w:pStyle w:val="TerminalDisplay"/>
      </w:pPr>
      <w:r>
        <w:t xml:space="preserve">       NibID: 0x13000005            Status: Normal</w:t>
      </w:r>
    </w:p>
    <w:p w:rsidR="00A049B3" w:rsidRDefault="00A049B3" w:rsidP="00A049B3">
      <w:pPr>
        <w:pStyle w:val="TerminalDisplay"/>
      </w:pPr>
      <w:r>
        <w:t xml:space="preserve">        Cost: 1</w:t>
      </w:r>
    </w:p>
    <w:p w:rsidR="00A049B3" w:rsidRDefault="00A049B3" w:rsidP="00A049B3">
      <w:pPr>
        <w:pStyle w:val="TerminalDisplay"/>
      </w:pPr>
      <w:r>
        <w:t xml:space="preserve">     InLabel: 16020</w:t>
      </w:r>
    </w:p>
    <w:p w:rsidR="00A049B3" w:rsidRDefault="00A049B3" w:rsidP="00A049B3">
      <w:pPr>
        <w:pStyle w:val="TerminalDisplay"/>
      </w:pPr>
      <w:r>
        <w:t xml:space="preserve">   </w:t>
      </w:r>
      <w:r w:rsidR="00D73E76">
        <w:t xml:space="preserve"> OutLabel: 17020         </w:t>
      </w:r>
      <w:r w:rsidR="00D73E76">
        <w:rPr>
          <w:rFonts w:hint="eastAsia"/>
        </w:rPr>
        <w:t xml:space="preserve"> </w:t>
      </w:r>
      <w:r w:rsidR="00D73E76">
        <w:t xml:space="preserve">OutLabel </w:t>
      </w:r>
      <w:r w:rsidR="00D73E76">
        <w:rPr>
          <w:rFonts w:hint="eastAsia"/>
        </w:rPr>
        <w:t>f</w:t>
      </w:r>
      <w:r w:rsidR="00D73E76">
        <w:t>lag</w:t>
      </w:r>
      <w:r>
        <w:t xml:space="preserve">: </w:t>
      </w:r>
      <w:r w:rsidR="00D73E76">
        <w:rPr>
          <w:rFonts w:hint="eastAsia"/>
        </w:rPr>
        <w:t>N</w:t>
      </w:r>
    </w:p>
    <w:p w:rsidR="00A049B3" w:rsidRDefault="00A049B3" w:rsidP="00A049B3">
      <w:pPr>
        <w:pStyle w:val="TerminalDisplay"/>
      </w:pPr>
    </w:p>
    <w:p w:rsidR="00A049B3" w:rsidRDefault="00A049B3" w:rsidP="00A049B3">
      <w:pPr>
        <w:pStyle w:val="TerminalDisplay"/>
      </w:pPr>
      <w:r>
        <w:t xml:space="preserve"> Destination: 1.1.1.1/32</w:t>
      </w:r>
    </w:p>
    <w:p w:rsidR="00A049B3" w:rsidRDefault="00A049B3" w:rsidP="00A049B3">
      <w:pPr>
        <w:pStyle w:val="TerminalDisplay"/>
      </w:pPr>
      <w:r>
        <w:t xml:space="preserve">    Priority: Medium                  Type: Stub</w:t>
      </w:r>
    </w:p>
    <w:p w:rsidR="00A049B3" w:rsidRDefault="00A049B3" w:rsidP="00A049B3">
      <w:pPr>
        <w:pStyle w:val="TerminalDisplay"/>
      </w:pPr>
      <w:r>
        <w:t xml:space="preserve">   AdvRouter: 1.1.1.1                 Area: 0.0.0.0</w:t>
      </w:r>
    </w:p>
    <w:p w:rsidR="00A049B3" w:rsidRDefault="00A049B3" w:rsidP="00A049B3">
      <w:pPr>
        <w:pStyle w:val="TerminalDisplay"/>
      </w:pPr>
      <w:r>
        <w:t xml:space="preserve">  SubProtoID: 0x1               Preference: 10</w:t>
      </w:r>
    </w:p>
    <w:p w:rsidR="00A049B3" w:rsidRDefault="00A049B3" w:rsidP="00A049B3">
      <w:pPr>
        <w:pStyle w:val="TerminalDisplay"/>
      </w:pPr>
      <w:r>
        <w:t xml:space="preserve">     NextHop: 0.0.0.0            BkNextHop: N/A</w:t>
      </w:r>
    </w:p>
    <w:p w:rsidR="00A049B3" w:rsidRDefault="00A049B3" w:rsidP="00A049B3">
      <w:pPr>
        <w:pStyle w:val="TerminalDisplay"/>
      </w:pPr>
      <w:r>
        <w:t xml:space="preserve">      IfType: PTP                 BkIfType: N/A</w:t>
      </w:r>
    </w:p>
    <w:p w:rsidR="00A049B3" w:rsidRDefault="00A049B3" w:rsidP="00A049B3">
      <w:pPr>
        <w:pStyle w:val="TerminalDisplay"/>
      </w:pPr>
      <w:r>
        <w:t xml:space="preserve">   Interface: Loop1            BkInterface: N/A</w:t>
      </w:r>
    </w:p>
    <w:p w:rsidR="00A049B3" w:rsidRDefault="00A049B3" w:rsidP="00A049B3">
      <w:pPr>
        <w:pStyle w:val="TerminalDisplay"/>
      </w:pPr>
      <w:r>
        <w:t xml:space="preserve">       NibID: 0x13000002            Status: Direct</w:t>
      </w:r>
    </w:p>
    <w:p w:rsidR="00A049B3" w:rsidRDefault="00A049B3" w:rsidP="00A049B3">
      <w:pPr>
        <w:pStyle w:val="TerminalDisplay"/>
      </w:pPr>
      <w:r>
        <w:t xml:space="preserve">        Cost: 0</w:t>
      </w:r>
    </w:p>
    <w:p w:rsidR="00A049B3" w:rsidRDefault="00A049B3" w:rsidP="00A049B3">
      <w:pPr>
        <w:pStyle w:val="TerminalDisplay"/>
      </w:pPr>
      <w:r>
        <w:t xml:space="preserve">     InLabel: 160</w:t>
      </w:r>
      <w:r w:rsidR="00FB0342">
        <w:rPr>
          <w:rFonts w:hint="eastAsia"/>
        </w:rPr>
        <w:t>1</w:t>
      </w:r>
      <w:r>
        <w:t>0</w:t>
      </w:r>
    </w:p>
    <w:p w:rsidR="00A049B3" w:rsidRDefault="00A049B3" w:rsidP="00A049B3">
      <w:pPr>
        <w:pStyle w:val="TerminalDisplay"/>
      </w:pPr>
      <w:r>
        <w:t xml:space="preserve">   </w:t>
      </w:r>
      <w:r w:rsidR="00D73E76">
        <w:t xml:space="preserve"> OutLabel: 4294967295     OutLabel </w:t>
      </w:r>
      <w:r w:rsidR="00D73E76">
        <w:rPr>
          <w:rFonts w:hint="eastAsia"/>
        </w:rPr>
        <w:t>f</w:t>
      </w:r>
      <w:r w:rsidR="00D73E76">
        <w:t>lag</w:t>
      </w:r>
      <w:r>
        <w:t xml:space="preserve">: </w:t>
      </w:r>
      <w:r w:rsidR="00D73E76">
        <w:rPr>
          <w:rFonts w:hint="eastAsia"/>
        </w:rPr>
        <w:t>N</w:t>
      </w:r>
    </w:p>
    <w:p w:rsidR="00A049B3" w:rsidRDefault="00A049B3" w:rsidP="00A049B3">
      <w:pPr>
        <w:pStyle w:val="TerminalDisplay"/>
      </w:pPr>
    </w:p>
    <w:p w:rsidR="00A049B3" w:rsidRDefault="00A049B3" w:rsidP="00A049B3">
      <w:pPr>
        <w:pStyle w:val="TerminalDisplay"/>
      </w:pPr>
      <w:r>
        <w:t xml:space="preserve"> Total nets: </w:t>
      </w:r>
      <w:r>
        <w:rPr>
          <w:rFonts w:hint="eastAsia"/>
        </w:rPr>
        <w:t>6</w:t>
      </w:r>
    </w:p>
    <w:p w:rsidR="00A049B3" w:rsidRDefault="00A049B3" w:rsidP="00A049B3">
      <w:pPr>
        <w:pStyle w:val="TerminalDisplay"/>
      </w:pPr>
      <w:r>
        <w:t xml:space="preserve"> Intra area: </w:t>
      </w:r>
      <w:r>
        <w:rPr>
          <w:rFonts w:hint="eastAsia"/>
        </w:rPr>
        <w:t>6</w:t>
      </w:r>
      <w:r>
        <w:t xml:space="preserve">  Inter area: 0  ASE: 0  NSSA: 0</w:t>
      </w:r>
    </w:p>
    <w:p w:rsidR="00A049B3" w:rsidRPr="006870A4" w:rsidRDefault="00A049B3" w:rsidP="00A049B3">
      <w:r w:rsidRPr="006870A4">
        <w:rPr>
          <w:rFonts w:hint="eastAsia"/>
        </w:rPr>
        <w:t xml:space="preserve"># </w:t>
      </w:r>
      <w:r w:rsidRPr="006870A4">
        <w:rPr>
          <w:rFonts w:hint="eastAsia"/>
        </w:rPr>
        <w:t>在</w:t>
      </w:r>
      <w:r w:rsidRPr="006870A4">
        <w:rPr>
          <w:rFonts w:hint="eastAsia"/>
        </w:rPr>
        <w:t>Router A</w:t>
      </w:r>
      <w:r w:rsidRPr="006870A4">
        <w:rPr>
          <w:rFonts w:hint="eastAsia"/>
        </w:rPr>
        <w:t>上</w:t>
      </w:r>
      <w:r>
        <w:rPr>
          <w:rFonts w:hint="eastAsia"/>
        </w:rPr>
        <w:t>查看</w:t>
      </w:r>
      <w:r w:rsidRPr="006870A4">
        <w:rPr>
          <w:rFonts w:hint="eastAsia"/>
        </w:rPr>
        <w:t>MPLS</w:t>
      </w:r>
      <w:r w:rsidRPr="006870A4">
        <w:rPr>
          <w:rFonts w:hint="eastAsia"/>
        </w:rPr>
        <w:t>标签转发路径信息。</w:t>
      </w:r>
    </w:p>
    <w:p w:rsidR="00A049B3" w:rsidRPr="006870A4" w:rsidRDefault="00A049B3" w:rsidP="00A049B3">
      <w:pPr>
        <w:pStyle w:val="TerminalDisplay"/>
      </w:pPr>
      <w:r w:rsidRPr="006870A4">
        <w:t>[</w:t>
      </w:r>
      <w:r w:rsidRPr="006870A4">
        <w:rPr>
          <w:rFonts w:hint="eastAsia"/>
        </w:rPr>
        <w:t>RouterA</w:t>
      </w:r>
      <w:r w:rsidRPr="006870A4">
        <w:t>]</w:t>
      </w:r>
      <w:r>
        <w:rPr>
          <w:rFonts w:hint="eastAsia"/>
        </w:rPr>
        <w:t xml:space="preserve"> </w:t>
      </w:r>
      <w:r w:rsidRPr="006870A4">
        <w:t>display mpls lsp</w:t>
      </w:r>
    </w:p>
    <w:p w:rsidR="00A049B3" w:rsidRPr="006870A4" w:rsidRDefault="00A049B3" w:rsidP="00A049B3">
      <w:pPr>
        <w:pStyle w:val="TerminalDisplay"/>
      </w:pPr>
      <w:r w:rsidRPr="006870A4">
        <w:t xml:space="preserve">FEC                         Proto     In/Out Label    </w:t>
      </w:r>
      <w:r w:rsidR="00CE7DAA" w:rsidRPr="006870A4">
        <w:t xml:space="preserve">Out </w:t>
      </w:r>
      <w:r w:rsidR="00CE7DAA">
        <w:t>Inter/</w:t>
      </w:r>
      <w:r w:rsidR="00CE7DAA" w:rsidRPr="006870A4">
        <w:t>NHLFE</w:t>
      </w:r>
      <w:r w:rsidR="00CE7DAA">
        <w:t>/LSINDEX</w:t>
      </w:r>
    </w:p>
    <w:p w:rsidR="00A049B3" w:rsidRDefault="00A049B3" w:rsidP="00A049B3">
      <w:pPr>
        <w:pStyle w:val="TerminalDisplay"/>
      </w:pPr>
      <w:r w:rsidRPr="006870A4">
        <w:t xml:space="preserve">10.0.0.2                    Local     -/-            </w:t>
      </w:r>
      <w:r>
        <w:t xml:space="preserve"> GE</w:t>
      </w:r>
      <w:r w:rsidR="00D308C0">
        <w:rPr>
          <w:rFonts w:hint="eastAsia"/>
        </w:rPr>
        <w:t>3/1/</w:t>
      </w:r>
      <w:r>
        <w:t>1</w:t>
      </w:r>
    </w:p>
    <w:p w:rsidR="00A049B3" w:rsidRDefault="00A049B3" w:rsidP="00A049B3">
      <w:pPr>
        <w:pStyle w:val="TerminalDisplay"/>
      </w:pPr>
      <w:r>
        <w:t xml:space="preserve">1.1.1.1/32                  </w:t>
      </w:r>
      <w:r>
        <w:rPr>
          <w:rFonts w:hint="eastAsia"/>
        </w:rPr>
        <w:t>OSPF</w:t>
      </w:r>
      <w:r>
        <w:t xml:space="preserve">      16010/-         -</w:t>
      </w:r>
    </w:p>
    <w:p w:rsidR="00A049B3" w:rsidRDefault="00A049B3" w:rsidP="00A049B3">
      <w:pPr>
        <w:pStyle w:val="TerminalDisplay"/>
      </w:pPr>
      <w:r>
        <w:t xml:space="preserve">2.2.2.2/32                  </w:t>
      </w:r>
      <w:r>
        <w:rPr>
          <w:rFonts w:hint="eastAsia"/>
        </w:rPr>
        <w:t>OSPF</w:t>
      </w:r>
      <w:r>
        <w:t xml:space="preserve">      16020/3         GE</w:t>
      </w:r>
      <w:r w:rsidR="00D308C0">
        <w:rPr>
          <w:rFonts w:hint="eastAsia"/>
        </w:rPr>
        <w:t>3/1/</w:t>
      </w:r>
      <w:r>
        <w:t>1</w:t>
      </w:r>
    </w:p>
    <w:p w:rsidR="00A049B3" w:rsidRDefault="00A049B3" w:rsidP="00A049B3">
      <w:pPr>
        <w:pStyle w:val="TerminalDisplay"/>
      </w:pPr>
      <w:r>
        <w:t xml:space="preserve">2.2.2.2/32                  </w:t>
      </w:r>
      <w:r>
        <w:rPr>
          <w:rFonts w:hint="eastAsia"/>
        </w:rPr>
        <w:t>OSPF</w:t>
      </w:r>
      <w:r>
        <w:t xml:space="preserve">      -/3             GE</w:t>
      </w:r>
      <w:r w:rsidR="00D308C0">
        <w:rPr>
          <w:rFonts w:hint="eastAsia"/>
        </w:rPr>
        <w:t>3/1/</w:t>
      </w:r>
      <w:r>
        <w:t>1</w:t>
      </w:r>
    </w:p>
    <w:p w:rsidR="00A049B3" w:rsidRDefault="00A049B3" w:rsidP="00A049B3">
      <w:pPr>
        <w:pStyle w:val="TerminalDisplay"/>
      </w:pPr>
      <w:r>
        <w:t xml:space="preserve">3.3.3.3/32                  </w:t>
      </w:r>
      <w:r>
        <w:rPr>
          <w:rFonts w:hint="eastAsia"/>
        </w:rPr>
        <w:t>OSPF</w:t>
      </w:r>
      <w:r>
        <w:t xml:space="preserve">      16030/17030     GE</w:t>
      </w:r>
      <w:r w:rsidR="00D308C0">
        <w:rPr>
          <w:rFonts w:hint="eastAsia"/>
        </w:rPr>
        <w:t>3/1/</w:t>
      </w:r>
      <w:r>
        <w:t>1</w:t>
      </w:r>
    </w:p>
    <w:p w:rsidR="00A049B3" w:rsidRDefault="00A049B3" w:rsidP="00A049B3">
      <w:pPr>
        <w:pStyle w:val="TerminalDisplay"/>
      </w:pPr>
      <w:r>
        <w:t xml:space="preserve">3.3.3.3/32                  </w:t>
      </w:r>
      <w:r>
        <w:rPr>
          <w:rFonts w:hint="eastAsia"/>
        </w:rPr>
        <w:t>OSPF</w:t>
      </w:r>
      <w:r>
        <w:t xml:space="preserve">      -/17030         GE</w:t>
      </w:r>
      <w:r w:rsidR="00D308C0">
        <w:rPr>
          <w:rFonts w:hint="eastAsia"/>
        </w:rPr>
        <w:t>3/1/</w:t>
      </w:r>
      <w:r>
        <w:t>1</w:t>
      </w:r>
    </w:p>
    <w:p w:rsidR="00A049B3" w:rsidRDefault="00A049B3" w:rsidP="00A049B3">
      <w:pPr>
        <w:pStyle w:val="TerminalDisplay"/>
      </w:pPr>
      <w:r>
        <w:rPr>
          <w:rFonts w:hint="eastAsia"/>
        </w:rPr>
        <w:t>4.4.4.4</w:t>
      </w:r>
      <w:r>
        <w:t xml:space="preserve">/32                  </w:t>
      </w:r>
      <w:r>
        <w:rPr>
          <w:rFonts w:hint="eastAsia"/>
        </w:rPr>
        <w:t>OSPF</w:t>
      </w:r>
      <w:r>
        <w:t xml:space="preserve">      160</w:t>
      </w:r>
      <w:r>
        <w:rPr>
          <w:rFonts w:hint="eastAsia"/>
        </w:rPr>
        <w:t>4</w:t>
      </w:r>
      <w:r>
        <w:t>0/170</w:t>
      </w:r>
      <w:r>
        <w:rPr>
          <w:rFonts w:hint="eastAsia"/>
        </w:rPr>
        <w:t>4</w:t>
      </w:r>
      <w:r>
        <w:t>0     GE</w:t>
      </w:r>
      <w:r w:rsidR="00D308C0">
        <w:rPr>
          <w:rFonts w:hint="eastAsia"/>
        </w:rPr>
        <w:t>3/1/</w:t>
      </w:r>
      <w:r>
        <w:t>1</w:t>
      </w:r>
    </w:p>
    <w:p w:rsidR="00A049B3" w:rsidRDefault="00A049B3" w:rsidP="00A049B3">
      <w:pPr>
        <w:pStyle w:val="TerminalDisplay"/>
      </w:pPr>
      <w:r>
        <w:rPr>
          <w:rFonts w:hint="eastAsia"/>
        </w:rPr>
        <w:t>4.4.4.4</w:t>
      </w:r>
      <w:r>
        <w:t xml:space="preserve">/32                  </w:t>
      </w:r>
      <w:r>
        <w:rPr>
          <w:rFonts w:hint="eastAsia"/>
        </w:rPr>
        <w:t>OSPF</w:t>
      </w:r>
      <w:r>
        <w:t xml:space="preserve">      -/170</w:t>
      </w:r>
      <w:r>
        <w:rPr>
          <w:rFonts w:hint="eastAsia"/>
        </w:rPr>
        <w:t>4</w:t>
      </w:r>
      <w:r>
        <w:t>0         GE</w:t>
      </w:r>
      <w:r w:rsidR="00D308C0">
        <w:rPr>
          <w:rFonts w:hint="eastAsia"/>
        </w:rPr>
        <w:t>3/1/</w:t>
      </w:r>
      <w:r>
        <w:t>1</w:t>
      </w:r>
    </w:p>
    <w:p w:rsidR="00811864" w:rsidRPr="00FB4861" w:rsidRDefault="00811864" w:rsidP="00811864">
      <w:pPr>
        <w:pStyle w:val="3"/>
      </w:pPr>
      <w:bookmarkStart w:id="348" w:name="_Toc495478753"/>
      <w:bookmarkStart w:id="349" w:name="_Toc534897790"/>
      <w:bookmarkStart w:id="350" w:name="_Toc535424087"/>
      <w:bookmarkStart w:id="351" w:name="_Toc528070836"/>
      <w:bookmarkStart w:id="352" w:name="_Toc528265226"/>
      <w:bookmarkStart w:id="353" w:name="_Toc531096212"/>
      <w:bookmarkStart w:id="354" w:name="_Toc520382481"/>
      <w:bookmarkStart w:id="355" w:name="_Toc45106713"/>
      <w:bookmarkEnd w:id="339"/>
      <w:bookmarkEnd w:id="348"/>
      <w:r w:rsidRPr="00FB4861">
        <w:rPr>
          <w:rFonts w:hint="eastAsia"/>
        </w:rPr>
        <w:t>通过显式路径计算</w:t>
      </w:r>
      <w:r w:rsidRPr="00FB4861">
        <w:t>SRLSP</w:t>
      </w:r>
      <w:r w:rsidRPr="00FB4861">
        <w:rPr>
          <w:rFonts w:hint="eastAsia"/>
        </w:rPr>
        <w:t>配置举例</w:t>
      </w:r>
      <w:bookmarkEnd w:id="349"/>
      <w:bookmarkEnd w:id="350"/>
      <w:bookmarkEnd w:id="355"/>
    </w:p>
    <w:p w:rsidR="00811864" w:rsidRPr="00FB4861" w:rsidRDefault="00811864" w:rsidP="00811864">
      <w:pPr>
        <w:pStyle w:val="40"/>
      </w:pPr>
      <w:r w:rsidRPr="00FB4861">
        <w:rPr>
          <w:rFonts w:hint="eastAsia"/>
        </w:rPr>
        <w:t>组网需求</w:t>
      </w:r>
    </w:p>
    <w:p w:rsidR="00811864" w:rsidRPr="00FB4861" w:rsidRDefault="00811864" w:rsidP="00811864">
      <w:pPr>
        <w:pStyle w:val="ItemList"/>
      </w:pPr>
      <w:r w:rsidRPr="00FB4861">
        <w:rPr>
          <w:rFonts w:hint="eastAsia"/>
        </w:rPr>
        <w:t>设备</w:t>
      </w:r>
      <w:r w:rsidRPr="00FB4861">
        <w:t>Router A</w:t>
      </w:r>
      <w:r w:rsidRPr="00FB4861">
        <w:rPr>
          <w:rFonts w:hint="eastAsia"/>
        </w:rPr>
        <w:t>、</w:t>
      </w:r>
      <w:r w:rsidRPr="00FB4861">
        <w:t>Router B</w:t>
      </w:r>
      <w:r w:rsidRPr="00FB4861">
        <w:rPr>
          <w:rFonts w:hint="eastAsia"/>
        </w:rPr>
        <w:t>、</w:t>
      </w:r>
      <w:r w:rsidRPr="00FB4861">
        <w:t>Router C</w:t>
      </w:r>
      <w:r w:rsidRPr="00FB4861">
        <w:rPr>
          <w:rFonts w:hint="eastAsia"/>
        </w:rPr>
        <w:t>、</w:t>
      </w:r>
      <w:r w:rsidRPr="00FB4861">
        <w:t>Router D</w:t>
      </w:r>
      <w:r w:rsidRPr="00FB4861">
        <w:rPr>
          <w:rFonts w:hint="eastAsia"/>
        </w:rPr>
        <w:t>运行</w:t>
      </w:r>
      <w:r w:rsidRPr="00FB4861">
        <w:t>IGP</w:t>
      </w:r>
      <w:r w:rsidRPr="00FB4861">
        <w:rPr>
          <w:rFonts w:hint="eastAsia"/>
        </w:rPr>
        <w:t>实现互通，这里以</w:t>
      </w:r>
      <w:r w:rsidRPr="00FB4861">
        <w:t>IS-IS</w:t>
      </w:r>
      <w:r w:rsidRPr="00FB4861">
        <w:rPr>
          <w:rFonts w:hint="eastAsia"/>
        </w:rPr>
        <w:t>举例。</w:t>
      </w:r>
    </w:p>
    <w:p w:rsidR="00811864" w:rsidRPr="00FB4861" w:rsidRDefault="00811864" w:rsidP="00811864">
      <w:pPr>
        <w:pStyle w:val="ItemList"/>
      </w:pPr>
      <w:r w:rsidRPr="00FB4861">
        <w:rPr>
          <w:rFonts w:hint="eastAsia"/>
        </w:rPr>
        <w:t>在设备的</w:t>
      </w:r>
      <w:r w:rsidRPr="00FB4861">
        <w:t>Loopback</w:t>
      </w:r>
      <w:r w:rsidRPr="00FB4861">
        <w:rPr>
          <w:rFonts w:hint="eastAsia"/>
        </w:rPr>
        <w:t>接口地址之间采用动态方式分配</w:t>
      </w:r>
      <w:r w:rsidRPr="00FB4861">
        <w:t>SID</w:t>
      </w:r>
      <w:r w:rsidRPr="00FB4861">
        <w:rPr>
          <w:rFonts w:hint="eastAsia"/>
        </w:rPr>
        <w:t>，并在头节点配置显式路径建立从</w:t>
      </w:r>
      <w:r w:rsidRPr="00FB4861">
        <w:t>Router A</w:t>
      </w:r>
      <w:r w:rsidRPr="00FB4861">
        <w:rPr>
          <w:rFonts w:hint="eastAsia"/>
        </w:rPr>
        <w:t>到</w:t>
      </w:r>
      <w:r w:rsidRPr="00FB4861">
        <w:t>Router D</w:t>
      </w:r>
      <w:r w:rsidRPr="00FB4861">
        <w:rPr>
          <w:rFonts w:hint="eastAsia"/>
        </w:rPr>
        <w:t>的</w:t>
      </w:r>
      <w:r w:rsidRPr="00FB4861">
        <w:t>SRLSP</w:t>
      </w:r>
      <w:r w:rsidRPr="00FB4861">
        <w:rPr>
          <w:rFonts w:hint="eastAsia"/>
        </w:rPr>
        <w:t>，</w:t>
      </w:r>
      <w:r w:rsidRPr="00FB4861">
        <w:t>MPLS TE</w:t>
      </w:r>
      <w:r w:rsidRPr="00FB4861">
        <w:rPr>
          <w:rFonts w:hint="eastAsia"/>
        </w:rPr>
        <w:t>隧道通过该</w:t>
      </w:r>
      <w:r w:rsidRPr="00FB4861">
        <w:t>SRLSP</w:t>
      </w:r>
      <w:r w:rsidRPr="00FB4861">
        <w:rPr>
          <w:rFonts w:hint="eastAsia"/>
        </w:rPr>
        <w:t>转发流量。</w:t>
      </w:r>
    </w:p>
    <w:p w:rsidR="00811864" w:rsidRPr="00FB4861" w:rsidRDefault="00811864" w:rsidP="00811864">
      <w:pPr>
        <w:pStyle w:val="40"/>
      </w:pPr>
      <w:r w:rsidRPr="00FB4861">
        <w:rPr>
          <w:rFonts w:hint="eastAsia"/>
        </w:rPr>
        <w:t>组网图</w:t>
      </w:r>
    </w:p>
    <w:p w:rsidR="00811864" w:rsidRPr="00FB4861" w:rsidRDefault="00811864" w:rsidP="00811864">
      <w:pPr>
        <w:pStyle w:val="FigureDescription"/>
      </w:pPr>
      <w:bookmarkStart w:id="356" w:name="_Ref534897665"/>
      <w:r w:rsidRPr="00FB4861">
        <w:rPr>
          <w:rFonts w:hint="eastAsia"/>
        </w:rPr>
        <w:t>通过显式路径计算</w:t>
      </w:r>
      <w:r w:rsidRPr="00FB4861">
        <w:t>SRLSP</w:t>
      </w:r>
      <w:r w:rsidRPr="00FB4861">
        <w:rPr>
          <w:rFonts w:hint="eastAsia"/>
        </w:rPr>
        <w:t>组网图</w:t>
      </w:r>
      <w:bookmarkEnd w:id="356"/>
    </w:p>
    <w:p w:rsidR="00811864" w:rsidRDefault="00811864" w:rsidP="00811864">
      <w:pPr>
        <w:pStyle w:val="Figure"/>
      </w:pPr>
      <w:commentRangeStart w:id="357"/>
      <w:r w:rsidRPr="00811864">
        <w:rPr>
          <w:noProof/>
        </w:rPr>
        <w:drawing>
          <wp:inline distT="0" distB="0" distL="0" distR="0" wp14:anchorId="43F62790" wp14:editId="55588A0D">
            <wp:extent cx="4810125" cy="92392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923925"/>
                    </a:xfrm>
                    <a:prstGeom prst="rect">
                      <a:avLst/>
                    </a:prstGeom>
                    <a:noFill/>
                    <a:ln>
                      <a:noFill/>
                    </a:ln>
                  </pic:spPr>
                </pic:pic>
              </a:graphicData>
            </a:graphic>
          </wp:inline>
        </w:drawing>
      </w:r>
      <w:commentRangeEnd w:id="357"/>
      <w:r>
        <w:commentReference w:id="357"/>
      </w:r>
    </w:p>
    <w:p w:rsidR="00811864" w:rsidRDefault="00811864" w:rsidP="00811864">
      <w:pPr>
        <w:pStyle w:val="Figure"/>
      </w:pPr>
      <w:commentRangeStart w:id="358"/>
      <w:r w:rsidRPr="00811864">
        <w:rPr>
          <w:noProof/>
        </w:rPr>
        <w:drawing>
          <wp:inline distT="0" distB="0" distL="0" distR="0" wp14:anchorId="40B508F0" wp14:editId="7C24AE75">
            <wp:extent cx="4813300" cy="92329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923290"/>
                    </a:xfrm>
                    <a:prstGeom prst="rect">
                      <a:avLst/>
                    </a:prstGeom>
                    <a:noFill/>
                    <a:ln>
                      <a:noFill/>
                    </a:ln>
                  </pic:spPr>
                </pic:pic>
              </a:graphicData>
            </a:graphic>
          </wp:inline>
        </w:drawing>
      </w:r>
      <w:commentRangeEnd w:id="358"/>
      <w:r>
        <w:commentReference w:id="358"/>
      </w:r>
    </w:p>
    <w:p w:rsidR="00811864" w:rsidRPr="00FB4861" w:rsidRDefault="00811864" w:rsidP="00811864"/>
    <w:tbl>
      <w:tblPr>
        <w:tblStyle w:val="FigureTable"/>
        <w:tblW w:w="9015" w:type="dxa"/>
        <w:tblLayout w:type="fixed"/>
        <w:tblLook w:val="04A0" w:firstRow="1" w:lastRow="0" w:firstColumn="1" w:lastColumn="0" w:noHBand="0" w:noVBand="1"/>
      </w:tblPr>
      <w:tblGrid>
        <w:gridCol w:w="1214"/>
        <w:gridCol w:w="1279"/>
        <w:gridCol w:w="1917"/>
        <w:gridCol w:w="1280"/>
        <w:gridCol w:w="1280"/>
        <w:gridCol w:w="2045"/>
      </w:tblGrid>
      <w:tr w:rsidR="00811864" w:rsidTr="00823990">
        <w:trPr>
          <w:tblHeader/>
        </w:trPr>
        <w:tc>
          <w:tcPr>
            <w:tcW w:w="1213" w:type="dxa"/>
            <w:tcBorders>
              <w:top w:val="single" w:sz="4" w:space="0" w:color="auto"/>
              <w:left w:val="nil"/>
              <w:bottom w:val="single" w:sz="4" w:space="0" w:color="808080"/>
              <w:right w:val="single" w:sz="4" w:space="0" w:color="808080"/>
            </w:tcBorders>
            <w:hideMark/>
          </w:tcPr>
          <w:p w:rsidR="00811864" w:rsidRPr="00811864" w:rsidRDefault="00811864" w:rsidP="00811864">
            <w:pPr>
              <w:pStyle w:val="FigureText"/>
            </w:pPr>
            <w:r w:rsidRPr="00FB4861">
              <w:rPr>
                <w:rFonts w:hint="eastAsia"/>
              </w:rPr>
              <w:t>设备</w:t>
            </w:r>
          </w:p>
        </w:tc>
        <w:tc>
          <w:tcPr>
            <w:tcW w:w="1279"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接口</w:t>
            </w:r>
          </w:p>
        </w:tc>
        <w:tc>
          <w:tcPr>
            <w:tcW w:w="1917"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IP</w:t>
            </w:r>
            <w:r w:rsidRPr="00811864">
              <w:rPr>
                <w:rFonts w:hint="eastAsia"/>
              </w:rPr>
              <w:t>地址</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设备</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接口</w:t>
            </w:r>
          </w:p>
        </w:tc>
        <w:tc>
          <w:tcPr>
            <w:tcW w:w="2045" w:type="dxa"/>
            <w:tcBorders>
              <w:top w:val="single" w:sz="4" w:space="0" w:color="auto"/>
              <w:left w:val="single" w:sz="4" w:space="0" w:color="808080"/>
              <w:bottom w:val="single" w:sz="4" w:space="0" w:color="808080"/>
              <w:right w:val="nil"/>
            </w:tcBorders>
            <w:hideMark/>
          </w:tcPr>
          <w:p w:rsidR="00811864" w:rsidRPr="00811864" w:rsidRDefault="00811864" w:rsidP="00811864">
            <w:pPr>
              <w:pStyle w:val="FigureText"/>
            </w:pPr>
            <w:r w:rsidRPr="00FB4861">
              <w:t>IP</w:t>
            </w:r>
            <w:r w:rsidRPr="00811864">
              <w:rPr>
                <w:rFonts w:hint="eastAsia"/>
              </w:rPr>
              <w:t>地址</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FB4861">
              <w:t>Router A</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1.1.1.1/32</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Router B</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2.2.2.2/32</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10.0.0.1/24</w:t>
            </w: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10.0.0.2/24</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917"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GE3/1/2</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11.0.0.1/24</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FB4861">
              <w:t>Router C</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3.3.3.3/32</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Router D</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4.4.4.4/32</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11.0.0.2/24</w:t>
            </w: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12.0.0.2/24</w:t>
            </w:r>
          </w:p>
        </w:tc>
      </w:tr>
      <w:tr w:rsidR="00811864" w:rsidTr="00823990">
        <w:tc>
          <w:tcPr>
            <w:tcW w:w="1213" w:type="dxa"/>
            <w:tcBorders>
              <w:top w:val="single" w:sz="4" w:space="0" w:color="808080"/>
              <w:left w:val="nil"/>
              <w:bottom w:val="single" w:sz="4" w:space="0" w:color="auto"/>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auto"/>
              <w:right w:val="single" w:sz="4" w:space="0" w:color="808080"/>
            </w:tcBorders>
            <w:hideMark/>
          </w:tcPr>
          <w:p w:rsidR="00811864" w:rsidRPr="00811864" w:rsidRDefault="00EF3E68" w:rsidP="00811864">
            <w:pPr>
              <w:pStyle w:val="FigureText"/>
            </w:pPr>
            <w:r>
              <w:t>GE3/1/2</w:t>
            </w:r>
          </w:p>
        </w:tc>
        <w:tc>
          <w:tcPr>
            <w:tcW w:w="1917" w:type="dxa"/>
            <w:tcBorders>
              <w:top w:val="single" w:sz="4" w:space="0" w:color="808080"/>
              <w:left w:val="single" w:sz="4" w:space="0" w:color="808080"/>
              <w:bottom w:val="single" w:sz="4" w:space="0" w:color="auto"/>
              <w:right w:val="single" w:sz="4" w:space="0" w:color="808080"/>
            </w:tcBorders>
            <w:hideMark/>
          </w:tcPr>
          <w:p w:rsidR="00811864" w:rsidRPr="00811864" w:rsidRDefault="00811864" w:rsidP="00811864">
            <w:pPr>
              <w:pStyle w:val="FigureText"/>
            </w:pPr>
            <w:r w:rsidRPr="00FB4861">
              <w:t>12.0.0.1/24</w:t>
            </w:r>
          </w:p>
        </w:tc>
        <w:tc>
          <w:tcPr>
            <w:tcW w:w="1280" w:type="dxa"/>
            <w:tcBorders>
              <w:top w:val="single" w:sz="4" w:space="0" w:color="808080"/>
              <w:left w:val="single" w:sz="4" w:space="0" w:color="808080"/>
              <w:bottom w:val="single" w:sz="4" w:space="0" w:color="auto"/>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auto"/>
              <w:right w:val="single" w:sz="4" w:space="0" w:color="808080"/>
            </w:tcBorders>
            <w:hideMark/>
          </w:tcPr>
          <w:p w:rsidR="00811864" w:rsidRPr="00811864" w:rsidRDefault="00EF3E68" w:rsidP="00811864">
            <w:pPr>
              <w:pStyle w:val="FigureText"/>
            </w:pPr>
            <w:r>
              <w:t>GE3/1/2</w:t>
            </w:r>
          </w:p>
        </w:tc>
        <w:tc>
          <w:tcPr>
            <w:tcW w:w="2045" w:type="dxa"/>
            <w:tcBorders>
              <w:top w:val="single" w:sz="4" w:space="0" w:color="808080"/>
              <w:left w:val="single" w:sz="4" w:space="0" w:color="808080"/>
              <w:bottom w:val="single" w:sz="4" w:space="0" w:color="auto"/>
              <w:right w:val="nil"/>
            </w:tcBorders>
            <w:hideMark/>
          </w:tcPr>
          <w:p w:rsidR="00811864" w:rsidRPr="00811864" w:rsidRDefault="00811864" w:rsidP="00811864">
            <w:pPr>
              <w:pStyle w:val="FigureText"/>
            </w:pPr>
            <w:r w:rsidRPr="00FB4861">
              <w:t>100.1.2.1/24</w:t>
            </w:r>
          </w:p>
        </w:tc>
      </w:tr>
    </w:tbl>
    <w:p w:rsidR="00811864" w:rsidRPr="00FB4861" w:rsidRDefault="00811864" w:rsidP="00811864"/>
    <w:p w:rsidR="00811864" w:rsidRPr="00FB4861" w:rsidRDefault="00811864" w:rsidP="00811864">
      <w:pPr>
        <w:pStyle w:val="40"/>
      </w:pPr>
      <w:r w:rsidRPr="00FB4861">
        <w:rPr>
          <w:rFonts w:hint="eastAsia"/>
        </w:rPr>
        <w:t>配置步骤</w:t>
      </w:r>
    </w:p>
    <w:p w:rsidR="00811864" w:rsidRPr="00FB4861" w:rsidRDefault="00811864" w:rsidP="00811864">
      <w:pPr>
        <w:pStyle w:val="ItemStep"/>
        <w:rPr>
          <w:lang w:eastAsia="zh-CN"/>
        </w:rPr>
      </w:pPr>
      <w:r w:rsidRPr="00FB4861">
        <w:rPr>
          <w:rFonts w:hint="eastAsia"/>
          <w:lang w:eastAsia="zh-CN"/>
        </w:rPr>
        <w:t>请按照</w:t>
      </w:r>
      <w:r w:rsidRPr="004A6746">
        <w:rPr>
          <w:rStyle w:val="Reference-R0G144B200"/>
        </w:rPr>
        <w:fldChar w:fldCharType="begin"/>
      </w:r>
      <w:r w:rsidRPr="004A6746">
        <w:rPr>
          <w:rStyle w:val="Reference-R0G144B200"/>
          <w:lang w:eastAsia="zh-CN"/>
        </w:rPr>
        <w:instrText xml:space="preserve"> REF _Ref534897665 \r \h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1-22</w:t>
      </w:r>
      <w:r w:rsidRPr="004A6746">
        <w:rPr>
          <w:rStyle w:val="Reference-R0G144B200"/>
        </w:rPr>
        <w:fldChar w:fldCharType="end"/>
      </w:r>
      <w:r w:rsidRPr="00FB4861">
        <w:rPr>
          <w:rFonts w:hint="eastAsia"/>
          <w:lang w:eastAsia="zh-CN"/>
        </w:rPr>
        <w:t>配置各接口的</w:t>
      </w:r>
      <w:r w:rsidRPr="00FB4861">
        <w:rPr>
          <w:lang w:eastAsia="zh-CN"/>
        </w:rPr>
        <w:t>IP</w:t>
      </w:r>
      <w:r w:rsidRPr="00FB4861">
        <w:rPr>
          <w:rFonts w:hint="eastAsia"/>
          <w:lang w:eastAsia="zh-CN"/>
        </w:rPr>
        <w:t>地址和子网掩码，具体配置过程略</w:t>
      </w:r>
    </w:p>
    <w:p w:rsidR="00811864" w:rsidRPr="00FB4861" w:rsidRDefault="000F3D97" w:rsidP="00811864">
      <w:pPr>
        <w:pStyle w:val="ItemStep"/>
        <w:rPr>
          <w:lang w:eastAsia="zh-CN"/>
        </w:rPr>
      </w:pPr>
      <w:r w:rsidRPr="00FB4861">
        <w:rPr>
          <w:rFonts w:hint="eastAsia"/>
        </w:rPr>
        <w:t>配置</w:t>
      </w:r>
      <w:r w:rsidRPr="00FB4861">
        <w:t>Router A</w:t>
      </w:r>
    </w:p>
    <w:p w:rsidR="00811864" w:rsidRPr="00FB4861" w:rsidRDefault="00811864" w:rsidP="00811864">
      <w:pPr>
        <w:pStyle w:val="ItemIndent1"/>
        <w:rPr>
          <w:lang w:eastAsia="zh-CN"/>
        </w:rPr>
      </w:pPr>
      <w:r w:rsidRPr="00FB4861">
        <w:rPr>
          <w:lang w:eastAsia="zh-CN"/>
        </w:rPr>
        <w:t xml:space="preserve"># </w:t>
      </w:r>
      <w:r w:rsidR="000F3D97" w:rsidRPr="00501BCB">
        <w:rPr>
          <w:rFonts w:hint="eastAsia"/>
          <w:lang w:eastAsia="zh-CN"/>
        </w:rPr>
        <w:t>配置</w:t>
      </w:r>
      <w:r w:rsidR="000F3D97" w:rsidRPr="00501BCB">
        <w:rPr>
          <w:lang w:eastAsia="zh-CN"/>
        </w:rPr>
        <w:t>IS-IS</w:t>
      </w:r>
      <w:r w:rsidR="000F3D97" w:rsidRPr="00501BCB">
        <w:rPr>
          <w:rFonts w:hint="eastAsia"/>
          <w:lang w:eastAsia="zh-CN"/>
        </w:rPr>
        <w:t>协议实现网络层互通，开销值类型</w:t>
      </w:r>
      <w:r w:rsidR="000F3D97" w:rsidRPr="00501BCB">
        <w:rPr>
          <w:lang w:eastAsia="zh-CN"/>
        </w:rPr>
        <w:t>wide</w:t>
      </w:r>
      <w:r w:rsidRPr="00FB4861">
        <w:rPr>
          <w:rFonts w:hint="eastAsia"/>
          <w:lang w:eastAsia="zh-CN"/>
        </w:rPr>
        <w:t>。</w:t>
      </w:r>
    </w:p>
    <w:p w:rsidR="00811864" w:rsidRPr="00FB4861" w:rsidRDefault="00811864" w:rsidP="00811864">
      <w:pPr>
        <w:pStyle w:val="TerminalDisplayIndent1"/>
      </w:pPr>
      <w:r w:rsidRPr="00FB4861">
        <w:t>&lt;RouterA&gt; system-view</w:t>
      </w:r>
    </w:p>
    <w:p w:rsidR="00811864" w:rsidRPr="00FB4861" w:rsidRDefault="00811864" w:rsidP="00811864">
      <w:pPr>
        <w:pStyle w:val="TerminalDisplayIndent1"/>
      </w:pPr>
      <w:r w:rsidRPr="00FB4861">
        <w:t>[RouterA] isis 1</w:t>
      </w:r>
    </w:p>
    <w:p w:rsidR="00811864" w:rsidRPr="00FB4861" w:rsidRDefault="00811864" w:rsidP="00811864">
      <w:pPr>
        <w:pStyle w:val="TerminalDisplayIndent1"/>
      </w:pPr>
      <w:r w:rsidRPr="00FB4861">
        <w:t>[RouterA-isis-1] network-entity 00.0000.0000.0001.00</w:t>
      </w:r>
    </w:p>
    <w:p w:rsidR="00811864" w:rsidRPr="00FB4861" w:rsidRDefault="00811864" w:rsidP="00811864">
      <w:pPr>
        <w:pStyle w:val="TerminalDisplayIndent1"/>
      </w:pPr>
      <w:r w:rsidRPr="00FB4861">
        <w:t>[RouterA-isis-1] cost-style wide</w:t>
      </w:r>
    </w:p>
    <w:p w:rsidR="00811864" w:rsidRPr="00FB4861" w:rsidRDefault="00811864" w:rsidP="00811864">
      <w:pPr>
        <w:pStyle w:val="TerminalDisplayIndent1"/>
      </w:pPr>
      <w:r w:rsidRPr="00FB4861">
        <w:t>[RouterA-isis-1] is-level level-1</w:t>
      </w:r>
    </w:p>
    <w:p w:rsidR="00811864" w:rsidRPr="00FB4861" w:rsidRDefault="00811864" w:rsidP="00811864">
      <w:pPr>
        <w:pStyle w:val="TerminalDisplayIndent1"/>
      </w:pPr>
      <w:r w:rsidRPr="00FB4861">
        <w:t>[RouterA-isis-1] mpls te enable</w:t>
      </w:r>
    </w:p>
    <w:p w:rsidR="00811864" w:rsidRPr="00FB4861" w:rsidRDefault="00811864" w:rsidP="00811864">
      <w:pPr>
        <w:pStyle w:val="TerminalDisplayIndent1"/>
      </w:pPr>
      <w:r w:rsidRPr="00FB4861">
        <w:t>[RouterA-isis-1] quit</w:t>
      </w:r>
    </w:p>
    <w:p w:rsidR="00811864" w:rsidRPr="00FB4861" w:rsidRDefault="00811864" w:rsidP="00811864">
      <w:pPr>
        <w:pStyle w:val="TerminalDisplayIndent1"/>
      </w:pPr>
      <w:r w:rsidRPr="00FB4861">
        <w:t xml:space="preserve">[RouterA] interface gigabitethernet </w:t>
      </w:r>
      <w:r>
        <w:t>3/1/</w:t>
      </w:r>
      <w:r w:rsidRPr="00FB4861">
        <w:t>1</w:t>
      </w:r>
    </w:p>
    <w:p w:rsidR="00811864" w:rsidRPr="00FB4861" w:rsidRDefault="00811864" w:rsidP="00811864">
      <w:pPr>
        <w:pStyle w:val="TerminalDisplayIndent1"/>
      </w:pPr>
      <w:r w:rsidRPr="00FB4861">
        <w:t>[RouterA-GigabitEthernet</w:t>
      </w:r>
      <w:r>
        <w:t>3/1/</w:t>
      </w:r>
      <w:r w:rsidRPr="00FB4861">
        <w:t>1] isis enable 1</w:t>
      </w:r>
    </w:p>
    <w:p w:rsidR="00811864" w:rsidRPr="00FB4861" w:rsidRDefault="00811864" w:rsidP="00811864">
      <w:pPr>
        <w:pStyle w:val="TerminalDisplayIndent1"/>
      </w:pPr>
      <w:r w:rsidRPr="00FB4861">
        <w:t>[RouterA-GigabitEthernet</w:t>
      </w:r>
      <w:r>
        <w:t>3/1/</w:t>
      </w:r>
      <w:r w:rsidRPr="00FB4861">
        <w:t>1] quit</w:t>
      </w:r>
    </w:p>
    <w:p w:rsidR="00811864" w:rsidRPr="00FB4861" w:rsidRDefault="00811864" w:rsidP="00811864">
      <w:pPr>
        <w:pStyle w:val="TerminalDisplayIndent1"/>
      </w:pPr>
      <w:r w:rsidRPr="00FB4861">
        <w:t>[RouterA] interface loopback 1</w:t>
      </w:r>
    </w:p>
    <w:p w:rsidR="00811864" w:rsidRPr="00FB4861" w:rsidRDefault="00811864" w:rsidP="00811864">
      <w:pPr>
        <w:pStyle w:val="TerminalDisplayIndent1"/>
      </w:pPr>
      <w:r w:rsidRPr="00FB4861">
        <w:t>[RouterA-LoopBack1] isis enable 1</w:t>
      </w:r>
    </w:p>
    <w:p w:rsidR="00811864" w:rsidRDefault="00811864" w:rsidP="00811864">
      <w:pPr>
        <w:pStyle w:val="TerminalDisplayIndent1"/>
      </w:pPr>
      <w:r w:rsidRPr="00FB4861">
        <w:t>[RouterA-LoopBack1] quit</w:t>
      </w:r>
    </w:p>
    <w:p w:rsidR="000F3D97" w:rsidRPr="00FB4861" w:rsidRDefault="000F3D97" w:rsidP="000F3D97">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0F3D97" w:rsidRPr="00FB4861" w:rsidRDefault="000F3D97" w:rsidP="000F3D97">
      <w:pPr>
        <w:pStyle w:val="TerminalDisplayIndent1"/>
      </w:pPr>
      <w:fldSimple w:instr=" DOCVARIABLE  varglobal_77768  \* MERGEFORMAT " w:fldLock="1">
        <w:r>
          <w:t>[</w:t>
        </w:r>
      </w:fldSimple>
      <w:r w:rsidRPr="00FB4861">
        <w:t>RouterA] mpls lsr-id 1.1.1.1</w:t>
      </w:r>
    </w:p>
    <w:p w:rsidR="000F3D97" w:rsidRPr="00FB4861" w:rsidRDefault="000F3D97" w:rsidP="000F3D97">
      <w:pPr>
        <w:pStyle w:val="TerminalDisplayIndent1"/>
      </w:pPr>
      <w:fldSimple w:instr=" DOCVARIABLE  varglobal_77768  \* MERGEFORMAT " w:fldLock="1">
        <w:r>
          <w:t>[</w:t>
        </w:r>
      </w:fldSimple>
      <w:r w:rsidRPr="00FB4861">
        <w:t>RouterA] mpls te</w:t>
      </w:r>
    </w:p>
    <w:p w:rsidR="000F3D97" w:rsidRPr="00FB4861" w:rsidRDefault="000F3D97" w:rsidP="000F3D97">
      <w:pPr>
        <w:pStyle w:val="TerminalDisplayIndent1"/>
      </w:pPr>
      <w:fldSimple w:instr=" DOCVARIABLE  varglobal_77768  \* MERGEFORMAT " w:fldLock="1">
        <w:r>
          <w:t>[</w:t>
        </w:r>
      </w:fldSimple>
      <w:r w:rsidRPr="00FB4861">
        <w:t>RouterA-te] quit</w:t>
      </w:r>
    </w:p>
    <w:p w:rsidR="000F3D97" w:rsidRPr="00FB4861" w:rsidRDefault="000F3D97" w:rsidP="000F3D97">
      <w:pPr>
        <w:pStyle w:val="TerminalDisplayIndent1"/>
      </w:pPr>
      <w:fldSimple w:instr=" DOCVARIABLE  varglobal_77768  \* MERGEFORMAT " w:fldLock="1">
        <w:r>
          <w:t>[</w:t>
        </w:r>
      </w:fldSimple>
      <w:r w:rsidRPr="00FB4861">
        <w:t xml:space="preserve">RouterA]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Pr="00FB4861" w:rsidRDefault="000F3D97" w:rsidP="000F3D97">
      <w:pPr>
        <w:pStyle w:val="TerminalDisplayIndent1"/>
      </w:pPr>
      <w:fldSimple w:instr=" DOCVARIABLE  varglobal_77768  \* MERGEFORMAT " w:fldLock="1">
        <w:r>
          <w:t>[</w:t>
        </w:r>
      </w:fldSimple>
      <w:r w:rsidRPr="00FB4861">
        <w:t>RouterA-</w:t>
      </w:r>
      <w:fldSimple w:instr=" DOCVARIABLE  varglobal_20112  \* MERGEFORMAT " w:fldLock="1">
        <w:r>
          <w:t>GigabitEthernet</w:t>
        </w:r>
        <w:r>
          <w:rPr>
            <w:rFonts w:hint="eastAsia"/>
          </w:rPr>
          <w:t>3</w:t>
        </w:r>
        <w:r>
          <w:t>/</w:t>
        </w:r>
        <w:r>
          <w:rPr>
            <w:rFonts w:hint="eastAsia"/>
          </w:rPr>
          <w:t>1</w:t>
        </w:r>
        <w:r>
          <w:t>/1</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RouterA-</w:t>
      </w:r>
      <w:fldSimple w:instr=" DOCVARIABLE  varglobal_20112  \* MERGEFORMAT " w:fldLock="1">
        <w:r>
          <w:t>GigabitEthernet</w:t>
        </w:r>
        <w:r>
          <w:rPr>
            <w:rFonts w:hint="eastAsia"/>
          </w:rPr>
          <w:t>3</w:t>
        </w:r>
        <w:r>
          <w:t>/</w:t>
        </w:r>
        <w:r>
          <w:rPr>
            <w:rFonts w:hint="eastAsia"/>
          </w:rPr>
          <w:t>1</w:t>
        </w:r>
        <w:r>
          <w:t>/1</w:t>
        </w:r>
      </w:fldSimple>
      <w:r w:rsidRPr="00FB4861">
        <w:t>] quit</w:t>
      </w:r>
    </w:p>
    <w:p w:rsidR="000F3D97" w:rsidRPr="00FB4861" w:rsidRDefault="000F3D97" w:rsidP="000F3D97">
      <w:pPr>
        <w:pStyle w:val="ItemIndent1"/>
      </w:pPr>
      <w:r w:rsidRPr="00FB4861">
        <w:t xml:space="preserve"># </w:t>
      </w:r>
      <w:r w:rsidRPr="00FB4861">
        <w:rPr>
          <w:rFonts w:hint="eastAsia"/>
        </w:rPr>
        <w:t>配置</w:t>
      </w:r>
      <w:r w:rsidRPr="00FB4861">
        <w:t>IS-IS SR</w:t>
      </w:r>
      <w:r w:rsidRPr="00FB4861">
        <w:rPr>
          <w:rFonts w:hint="eastAsia"/>
        </w:rPr>
        <w:t>的</w:t>
      </w:r>
      <w:r w:rsidRPr="00FB4861">
        <w:t>SRGB</w:t>
      </w:r>
      <w:r w:rsidRPr="00FB4861">
        <w:rPr>
          <w:rFonts w:hint="eastAsia"/>
        </w:rPr>
        <w:t>，同时在</w:t>
      </w:r>
      <w:r w:rsidRPr="00FB4861">
        <w:t>IS-IS IPv4</w:t>
      </w:r>
      <w:r w:rsidRPr="00FB4861">
        <w:rPr>
          <w:rFonts w:hint="eastAsia"/>
        </w:rPr>
        <w:t>单播地址族视图下开启</w:t>
      </w:r>
      <w:r w:rsidRPr="00FB4861">
        <w:t>MPLS SR</w:t>
      </w:r>
      <w:r w:rsidRPr="00FB4861">
        <w:rPr>
          <w:rFonts w:hint="eastAsia"/>
        </w:rPr>
        <w:t>功能。</w:t>
      </w:r>
    </w:p>
    <w:p w:rsidR="000F3D97" w:rsidRPr="00FB4861" w:rsidRDefault="000F3D97" w:rsidP="000F3D97">
      <w:pPr>
        <w:pStyle w:val="TerminalDisplayIndent1"/>
      </w:pPr>
      <w:fldSimple w:instr=" DOCVARIABLE  varglobal_77768  \* MERGEFORMAT " w:fldLock="1">
        <w:r>
          <w:t>[</w:t>
        </w:r>
      </w:fldSimple>
      <w:r w:rsidRPr="00FB4861">
        <w:t>RouterA] isis 1</w:t>
      </w:r>
    </w:p>
    <w:p w:rsidR="000F3D97" w:rsidRPr="00FB4861" w:rsidRDefault="000F3D97" w:rsidP="000F3D97">
      <w:pPr>
        <w:pStyle w:val="TerminalDisplayIndent1"/>
      </w:pPr>
      <w:fldSimple w:instr=" DOCVARIABLE  varglobal_77768  \* MERGEFORMAT " w:fldLock="1">
        <w:r>
          <w:t>[</w:t>
        </w:r>
      </w:fldSimple>
      <w:r w:rsidRPr="00FB4861">
        <w:t>RouterA-isis-1] segment-routing global-block 16000 16999</w:t>
      </w:r>
    </w:p>
    <w:p w:rsidR="000F3D97" w:rsidRPr="00FB4861" w:rsidRDefault="000F3D97" w:rsidP="000F3D97">
      <w:pPr>
        <w:pStyle w:val="TerminalDisplayIndent1"/>
      </w:pPr>
      <w:fldSimple w:instr=" DOCVARIABLE  varglobal_77768  \* MERGEFORMAT " w:fldLock="1">
        <w:r>
          <w:t>[</w:t>
        </w:r>
      </w:fldSimple>
      <w:r w:rsidRPr="00FB4861">
        <w:t>RouterA-isis-1] address-family ipv4</w:t>
      </w:r>
    </w:p>
    <w:p w:rsidR="000F3D97" w:rsidRPr="00FB4861" w:rsidRDefault="000F3D97" w:rsidP="000F3D97">
      <w:pPr>
        <w:pStyle w:val="TerminalDisplayIndent1"/>
      </w:pPr>
      <w:fldSimple w:instr=" DOCVARIABLE  varglobal_77768  \* MERGEFORMAT " w:fldLock="1">
        <w:r>
          <w:t>[</w:t>
        </w:r>
      </w:fldSimple>
      <w:r w:rsidRPr="00FB4861">
        <w:t>RouterA-isis-1-ipv4] segment-routing mpls</w:t>
      </w:r>
    </w:p>
    <w:p w:rsidR="000F3D97" w:rsidRPr="00FB4861" w:rsidRDefault="000F3D97" w:rsidP="000F3D97">
      <w:pPr>
        <w:pStyle w:val="TerminalDisplayIndent1"/>
      </w:pPr>
      <w:fldSimple w:instr=" DOCVARIABLE  varglobal_77768  \* MERGEFORMAT " w:fldLock="1">
        <w:r>
          <w:t>[</w:t>
        </w:r>
      </w:fldSimple>
      <w:r w:rsidRPr="00FB4861">
        <w:t>RouterA-isis-1-ipv4] quit</w:t>
      </w:r>
    </w:p>
    <w:p w:rsidR="000F3D97" w:rsidRPr="00FB4861" w:rsidRDefault="000F3D97" w:rsidP="000F3D97">
      <w:pPr>
        <w:pStyle w:val="TerminalDisplayIndent1"/>
      </w:pPr>
      <w:fldSimple w:instr=" DOCVARIABLE  varglobal_77768  \* MERGEFORMAT " w:fldLock="1">
        <w:r>
          <w:t>[</w:t>
        </w:r>
      </w:fldSimple>
      <w:r w:rsidRPr="00FB4861">
        <w:t>RouterA-isis-1] quit</w:t>
      </w:r>
    </w:p>
    <w:p w:rsidR="000F3D97" w:rsidRPr="00FB4861" w:rsidRDefault="000F3D97" w:rsidP="000F3D97">
      <w:pPr>
        <w:pStyle w:val="ItemIndent1"/>
      </w:pPr>
      <w:r w:rsidRPr="00FB4861">
        <w:t xml:space="preserve"># </w:t>
      </w:r>
      <w:r w:rsidRPr="00FB4861">
        <w:rPr>
          <w:rFonts w:hint="eastAsia"/>
        </w:rPr>
        <w:t>配置</w:t>
      </w:r>
      <w:r w:rsidRPr="00501BCB">
        <w:rPr>
          <w:rFonts w:hint="eastAsia"/>
        </w:rPr>
        <w:t>前缀</w:t>
      </w:r>
      <w:r w:rsidRPr="00501BCB">
        <w:t>SID</w:t>
      </w:r>
      <w:r w:rsidRPr="00501BCB">
        <w:rPr>
          <w:rFonts w:hint="eastAsia"/>
        </w:rPr>
        <w:t>索引</w:t>
      </w:r>
      <w:r w:rsidRPr="00FB4861">
        <w:rPr>
          <w:rFonts w:hint="eastAsia"/>
        </w:rPr>
        <w:t>。</w:t>
      </w:r>
    </w:p>
    <w:p w:rsidR="000F3D97" w:rsidRPr="00FB4861" w:rsidRDefault="000F3D97" w:rsidP="000F3D97">
      <w:pPr>
        <w:pStyle w:val="TerminalDisplayIndent1"/>
      </w:pPr>
      <w:fldSimple w:instr=" DOCVARIABLE  varglobal_77768  \* MERGEFORMAT " w:fldLock="1">
        <w:r>
          <w:t>[</w:t>
        </w:r>
      </w:fldSimple>
      <w:r w:rsidRPr="00FB4861">
        <w:t>RouterA] interface loopback 1</w:t>
      </w:r>
    </w:p>
    <w:p w:rsidR="000F3D97" w:rsidRDefault="000F3D97" w:rsidP="000F3D97">
      <w:pPr>
        <w:pStyle w:val="TerminalDisplayIndent1"/>
      </w:pPr>
      <w:fldSimple w:instr=" DOCVARIABLE  varglobal_77768  \* MERGEFORMAT " w:fldLock="1">
        <w:r>
          <w:t>[</w:t>
        </w:r>
      </w:fldSimple>
      <w:r w:rsidRPr="00FB4861">
        <w:t>RouterA-LoopBack1] isis prefix-sid index 10</w:t>
      </w:r>
    </w:p>
    <w:p w:rsidR="000F3D97" w:rsidRPr="00FB4861" w:rsidRDefault="000F3D97" w:rsidP="000F3D97">
      <w:pPr>
        <w:pStyle w:val="TerminalDisplayIndent1"/>
      </w:pPr>
      <w:fldSimple w:instr=" DOCVARIABLE  varglobal_77768  \* MERGEFORMAT " w:fldLock="1">
        <w:r>
          <w:t>[</w:t>
        </w:r>
      </w:fldSimple>
      <w:r w:rsidRPr="00FB4861">
        <w:t xml:space="preserve">RouterA-LoopBack1] </w:t>
      </w:r>
      <w:r>
        <w:rPr>
          <w:rFonts w:hint="eastAsia"/>
        </w:rPr>
        <w:t>quit</w:t>
      </w:r>
    </w:p>
    <w:p w:rsidR="000F3D97" w:rsidRPr="00FB4861" w:rsidRDefault="000F3D97" w:rsidP="000F3D97">
      <w:pPr>
        <w:pStyle w:val="ItemIndent1"/>
      </w:pPr>
      <w:r w:rsidRPr="00FB4861">
        <w:t xml:space="preserve"># </w:t>
      </w:r>
      <w:r w:rsidRPr="00FB4861">
        <w:rPr>
          <w:rFonts w:hint="eastAsia"/>
        </w:rPr>
        <w:t>在</w:t>
      </w:r>
      <w:r w:rsidRPr="00FB4861">
        <w:t>Router A</w:t>
      </w:r>
      <w:r w:rsidRPr="00FB4861">
        <w:rPr>
          <w:rFonts w:hint="eastAsia"/>
        </w:rPr>
        <w:t>上配置到</w:t>
      </w:r>
      <w:r w:rsidRPr="00FB4861">
        <w:t>Router D</w:t>
      </w:r>
      <w:r w:rsidRPr="00FB4861">
        <w:rPr>
          <w:rFonts w:hint="eastAsia"/>
        </w:rPr>
        <w:t>的显式路径</w:t>
      </w:r>
      <w:r w:rsidRPr="00FB4861">
        <w:t>1</w:t>
      </w:r>
      <w:r w:rsidRPr="00FB4861">
        <w:rPr>
          <w:rFonts w:hint="eastAsia"/>
        </w:rPr>
        <w:t>：采用</w:t>
      </w:r>
      <w:r w:rsidRPr="00FB4861">
        <w:t>prefix</w:t>
      </w:r>
      <w:r w:rsidRPr="00FB4861">
        <w:rPr>
          <w:rFonts w:hint="eastAsia"/>
        </w:rPr>
        <w:t>标签方式，逐跳配置标签值，建立</w:t>
      </w:r>
      <w:r w:rsidRPr="00FB4861">
        <w:t>SRLSP</w:t>
      </w:r>
      <w:r w:rsidRPr="00FB4861">
        <w:rPr>
          <w:rFonts w:hint="eastAsia"/>
        </w:rPr>
        <w:t>。</w:t>
      </w:r>
    </w:p>
    <w:p w:rsidR="000F3D97" w:rsidRPr="00FB4861" w:rsidRDefault="000F3D97" w:rsidP="000F3D97">
      <w:pPr>
        <w:pStyle w:val="TerminalDisplayIndent1"/>
      </w:pPr>
      <w:fldSimple w:instr=" DOCVARIABLE  varglobal_77768  \* MERGEFORMAT " w:fldLock="1">
        <w:r>
          <w:t>[</w:t>
        </w:r>
      </w:fldSimple>
      <w:r w:rsidRPr="00FB4861">
        <w:t>RouterA] explicit-path 1</w:t>
      </w:r>
    </w:p>
    <w:p w:rsidR="000F3D97" w:rsidRPr="00FB4861" w:rsidRDefault="000F3D97" w:rsidP="000F3D97">
      <w:pPr>
        <w:pStyle w:val="TerminalDisplayIndent1"/>
      </w:pPr>
      <w:fldSimple w:instr=" DOCVARIABLE  varglobal_77768  \* MERGEFORMAT " w:fldLock="1">
        <w:r>
          <w:t>[</w:t>
        </w:r>
      </w:fldSimple>
      <w:r w:rsidRPr="00FB4861">
        <w:t>RouterA-explicit-path-1] nextsid label 16020 type prefix</w:t>
      </w:r>
    </w:p>
    <w:p w:rsidR="000F3D97" w:rsidRPr="00FB4861" w:rsidRDefault="000F3D97" w:rsidP="000F3D97">
      <w:pPr>
        <w:pStyle w:val="TerminalDisplayIndent1"/>
      </w:pPr>
      <w:fldSimple w:instr=" DOCVARIABLE  varglobal_77768  \* MERGEFORMAT " w:fldLock="1">
        <w:r>
          <w:t>[</w:t>
        </w:r>
      </w:fldSimple>
      <w:r w:rsidRPr="00FB4861">
        <w:t>RouterA-explicit-path-1] nextsid label 17030 type prefix</w:t>
      </w:r>
    </w:p>
    <w:p w:rsidR="000F3D97" w:rsidRPr="00FB4861" w:rsidRDefault="000F3D97" w:rsidP="000F3D97">
      <w:pPr>
        <w:pStyle w:val="TerminalDisplayIndent1"/>
      </w:pPr>
      <w:fldSimple w:instr=" DOCVARIABLE  varglobal_77768  \* MERGEFORMAT " w:fldLock="1">
        <w:r>
          <w:t>[</w:t>
        </w:r>
      </w:fldSimple>
      <w:r w:rsidRPr="00FB4861">
        <w:t>RouterA-explicit-path-1] nextsid label 18040 type prefix</w:t>
      </w:r>
    </w:p>
    <w:p w:rsidR="000F3D97" w:rsidRPr="00FB4861" w:rsidRDefault="000F3D97" w:rsidP="000F3D97">
      <w:pPr>
        <w:pStyle w:val="TerminalDisplayIndent1"/>
      </w:pPr>
      <w:fldSimple w:instr=" DOCVARIABLE  varglobal_77768  \* MERGEFORMAT " w:fldLock="1">
        <w:r>
          <w:t>[</w:t>
        </w:r>
      </w:fldSimple>
      <w:r w:rsidRPr="00FB4861">
        <w:t>RouterA-explicit-path-1] quit</w:t>
      </w:r>
    </w:p>
    <w:p w:rsidR="000F3D97" w:rsidRPr="00FB4861" w:rsidRDefault="000F3D97" w:rsidP="000F3D97">
      <w:pPr>
        <w:pStyle w:val="ItemIndent1"/>
      </w:pPr>
      <w:r w:rsidRPr="00FB4861">
        <w:t xml:space="preserve"># </w:t>
      </w:r>
      <w:r w:rsidRPr="00FB4861">
        <w:rPr>
          <w:rFonts w:hint="eastAsia"/>
        </w:rPr>
        <w:t>在</w:t>
      </w:r>
      <w:r w:rsidRPr="00FB4861">
        <w:t>Router A</w:t>
      </w:r>
      <w:r w:rsidRPr="00FB4861">
        <w:rPr>
          <w:rFonts w:hint="eastAsia"/>
        </w:rPr>
        <w:t>上配置到</w:t>
      </w:r>
      <w:r w:rsidRPr="00FB4861">
        <w:t>Router D</w:t>
      </w:r>
      <w:r w:rsidRPr="00FB4861">
        <w:rPr>
          <w:rFonts w:hint="eastAsia"/>
        </w:rPr>
        <w:t>的</w:t>
      </w:r>
      <w:r w:rsidRPr="00FB4861">
        <w:t>MPLS TE</w:t>
      </w:r>
      <w:r w:rsidRPr="00FB4861">
        <w:rPr>
          <w:rFonts w:hint="eastAsia"/>
        </w:rPr>
        <w:t>隧道</w:t>
      </w:r>
      <w:r w:rsidRPr="00FB4861">
        <w:t>Tunnel1</w:t>
      </w:r>
      <w:r w:rsidRPr="00FB4861">
        <w:rPr>
          <w:rFonts w:hint="eastAsia"/>
        </w:rPr>
        <w:t>：目的地址为</w:t>
      </w:r>
      <w:r w:rsidRPr="00FB4861">
        <w:t>Router D</w:t>
      </w:r>
      <w:r w:rsidRPr="00FB4861">
        <w:rPr>
          <w:rFonts w:hint="eastAsia"/>
        </w:rPr>
        <w:t>的</w:t>
      </w:r>
      <w:r w:rsidRPr="00FB4861">
        <w:t>LoopBack</w:t>
      </w:r>
      <w:r w:rsidRPr="00FB4861">
        <w:rPr>
          <w:rFonts w:hint="eastAsia"/>
        </w:rPr>
        <w:t>口地址</w:t>
      </w:r>
      <w:r w:rsidRPr="00FB4861">
        <w:t>4.4.4.4</w:t>
      </w:r>
      <w:r w:rsidRPr="00FB4861">
        <w:rPr>
          <w:rFonts w:hint="eastAsia"/>
        </w:rPr>
        <w:t>；同时，配置</w:t>
      </w:r>
      <w:r w:rsidRPr="00FB4861">
        <w:t>Tunnel1</w:t>
      </w:r>
      <w:r w:rsidRPr="00FB4861">
        <w:rPr>
          <w:rFonts w:hint="eastAsia"/>
        </w:rPr>
        <w:t>引用显式路径</w:t>
      </w:r>
      <w:r w:rsidRPr="00FB4861">
        <w:t>1</w:t>
      </w:r>
      <w:r w:rsidRPr="00961FFD">
        <w:rPr>
          <w:rFonts w:hint="eastAsia"/>
        </w:rPr>
        <w:t>，</w:t>
      </w:r>
      <w:r w:rsidRPr="00FB4861">
        <w:rPr>
          <w:rFonts w:hint="eastAsia"/>
        </w:rPr>
        <w:t>使流量沿</w:t>
      </w:r>
      <w:r w:rsidRPr="00FB4861">
        <w:t xml:space="preserve">MPLS TE </w:t>
      </w:r>
      <w:r w:rsidRPr="00FB4861">
        <w:rPr>
          <w:rFonts w:hint="eastAsia"/>
        </w:rPr>
        <w:t>隧道转发。</w:t>
      </w:r>
    </w:p>
    <w:p w:rsidR="000F3D97" w:rsidRPr="00FB4861" w:rsidRDefault="000F3D97" w:rsidP="000F3D97">
      <w:pPr>
        <w:pStyle w:val="TerminalDisplayIndent1"/>
      </w:pPr>
      <w:fldSimple w:instr=" DOCVARIABLE  varglobal_77768  \* MERGEFORMAT " w:fldLock="1">
        <w:r>
          <w:t>[</w:t>
        </w:r>
      </w:fldSimple>
      <w:r w:rsidRPr="00FB4861">
        <w:t>RouterA] interface tunnel 1 mode mpls-te</w:t>
      </w:r>
    </w:p>
    <w:p w:rsidR="000F3D97" w:rsidRPr="00FB4861" w:rsidRDefault="000F3D97" w:rsidP="000F3D97">
      <w:pPr>
        <w:pStyle w:val="TerminalDisplayIndent1"/>
      </w:pPr>
      <w:fldSimple w:instr=" DOCVARIABLE  varglobal_77768  \* MERGEFORMAT " w:fldLock="1">
        <w:r>
          <w:t>[</w:t>
        </w:r>
      </w:fldSimple>
      <w:r w:rsidRPr="00FB4861">
        <w:t xml:space="preserve">RouterA-Tunnel1] ip address unnumbered interface </w:t>
      </w:r>
      <w:r w:rsidR="009F16DF">
        <w:rPr>
          <w:rFonts w:hint="eastAsia"/>
        </w:rPr>
        <w:t>l</w:t>
      </w:r>
      <w:r w:rsidRPr="00FB4861">
        <w:t>oopBack 1</w:t>
      </w:r>
    </w:p>
    <w:p w:rsidR="000F3D97" w:rsidRPr="00FB4861" w:rsidRDefault="000F3D97" w:rsidP="000F3D97">
      <w:pPr>
        <w:pStyle w:val="TerminalDisplayIndent1"/>
      </w:pPr>
      <w:fldSimple w:instr=" DOCVARIABLE  varglobal_77768  \* MERGEFORMAT " w:fldLock="1">
        <w:r>
          <w:t>[</w:t>
        </w:r>
      </w:fldSimple>
      <w:r w:rsidRPr="00FB4861">
        <w:t>RouterA-Tunnel1] destination 4.4.4.4</w:t>
      </w:r>
    </w:p>
    <w:p w:rsidR="000F3D97" w:rsidRPr="00FB4861" w:rsidRDefault="000F3D97" w:rsidP="000F3D97">
      <w:pPr>
        <w:pStyle w:val="TerminalDisplayIndent1"/>
      </w:pPr>
      <w:fldSimple w:instr=" DOCVARIABLE  varglobal_77768  \* MERGEFORMAT " w:fldLock="1">
        <w:r>
          <w:t>[</w:t>
        </w:r>
      </w:fldSimple>
      <w:r w:rsidRPr="00FB4861">
        <w:t>RouterA-Tunnel1] mpls te signaling segment-routing</w:t>
      </w:r>
    </w:p>
    <w:p w:rsidR="000F3D97" w:rsidRPr="00FB4861" w:rsidRDefault="000F3D97" w:rsidP="000F3D97">
      <w:pPr>
        <w:pStyle w:val="TerminalDisplayIndent1"/>
      </w:pPr>
      <w:fldSimple w:instr=" DOCVARIABLE  varglobal_77768  \* MERGEFORMAT " w:fldLock="1">
        <w:r>
          <w:t>[</w:t>
        </w:r>
      </w:fldSimple>
      <w:r w:rsidRPr="00FB4861">
        <w:t>RouterA-Tunnel1] mpls te path preference 1 explicit-path 1</w:t>
      </w:r>
    </w:p>
    <w:p w:rsidR="000F3D97" w:rsidRPr="00FB4861" w:rsidRDefault="000F3D97" w:rsidP="00811864">
      <w:pPr>
        <w:pStyle w:val="TerminalDisplayIndent1"/>
      </w:pPr>
      <w:fldSimple w:instr=" DOCVARIABLE  varglobal_77768  \* MERGEFORMAT " w:fldLock="1">
        <w:r>
          <w:t>[</w:t>
        </w:r>
      </w:fldSimple>
      <w:r w:rsidRPr="00FB4861">
        <w:t>RouterA-Tunnel1] quit</w:t>
      </w:r>
    </w:p>
    <w:p w:rsidR="00811864" w:rsidRDefault="00811864" w:rsidP="00B7696C">
      <w:pPr>
        <w:pStyle w:val="ItemStep"/>
      </w:pPr>
      <w:r w:rsidRPr="00FB4861">
        <w:rPr>
          <w:rFonts w:hint="eastAsia"/>
        </w:rPr>
        <w:t>配置</w:t>
      </w:r>
      <w:r w:rsidRPr="00FB4861">
        <w:t>Router B</w:t>
      </w:r>
      <w:r w:rsidRPr="00FB4861">
        <w:rPr>
          <w:rFonts w:hint="eastAsia"/>
        </w:rPr>
        <w:t>。</w:t>
      </w:r>
    </w:p>
    <w:p w:rsidR="000F3D97" w:rsidRPr="00FB4861" w:rsidRDefault="000F3D97">
      <w:pPr>
        <w:pStyle w:val="ItemIndent1"/>
        <w:rPr>
          <w:lang w:eastAsia="zh-CN"/>
        </w:rPr>
      </w:pPr>
      <w:r w:rsidRPr="00501BCB">
        <w:rPr>
          <w:lang w:eastAsia="zh-CN"/>
        </w:rPr>
        <w:t xml:space="preserve"># </w:t>
      </w:r>
      <w:r w:rsidRPr="00501BCB">
        <w:rPr>
          <w:rFonts w:hint="eastAsia"/>
          <w:lang w:eastAsia="zh-CN"/>
        </w:rPr>
        <w:t>配置</w:t>
      </w:r>
      <w:r w:rsidRPr="00501BCB">
        <w:rPr>
          <w:lang w:eastAsia="zh-CN"/>
        </w:rPr>
        <w:t>IS-IS</w:t>
      </w:r>
      <w:r w:rsidRPr="00501BCB">
        <w:rPr>
          <w:rFonts w:hint="eastAsia"/>
          <w:lang w:eastAsia="zh-CN"/>
        </w:rPr>
        <w:t>协议实现网络层互通，开销值类型</w:t>
      </w:r>
      <w:r w:rsidRPr="00501BCB">
        <w:rPr>
          <w:lang w:eastAsia="zh-CN"/>
        </w:rPr>
        <w:t>wide</w:t>
      </w:r>
      <w:r w:rsidRPr="00501BCB">
        <w:rPr>
          <w:rFonts w:hint="eastAsia"/>
          <w:lang w:eastAsia="zh-CN"/>
        </w:rPr>
        <w:t>。</w:t>
      </w:r>
    </w:p>
    <w:p w:rsidR="00811864" w:rsidRPr="00FB4861" w:rsidRDefault="00811864" w:rsidP="00811864">
      <w:pPr>
        <w:pStyle w:val="TerminalDisplayIndent1"/>
      </w:pPr>
      <w:r w:rsidRPr="00FB4861">
        <w:t>&lt;RouterB&gt; system-view</w:t>
      </w:r>
    </w:p>
    <w:p w:rsidR="00811864" w:rsidRPr="00FB4861" w:rsidRDefault="00811864" w:rsidP="00811864">
      <w:pPr>
        <w:pStyle w:val="TerminalDisplayIndent1"/>
      </w:pPr>
      <w:r w:rsidRPr="00FB4861">
        <w:t>[RouterB] isis 1</w:t>
      </w:r>
    </w:p>
    <w:p w:rsidR="00811864" w:rsidRPr="00FB4861" w:rsidRDefault="00811864" w:rsidP="00811864">
      <w:pPr>
        <w:pStyle w:val="TerminalDisplayIndent1"/>
      </w:pPr>
      <w:r w:rsidRPr="00FB4861">
        <w:t>[RouterB-isis-1] network-entity 00.0000.0000.0002.00</w:t>
      </w:r>
    </w:p>
    <w:p w:rsidR="00811864" w:rsidRPr="00FB4861" w:rsidRDefault="00811864" w:rsidP="00811864">
      <w:pPr>
        <w:pStyle w:val="TerminalDisplayIndent1"/>
      </w:pPr>
      <w:r w:rsidRPr="00FB4861">
        <w:t>[RouterB-isis-1] cost-style wide</w:t>
      </w:r>
    </w:p>
    <w:p w:rsidR="00811864" w:rsidRPr="00FB4861" w:rsidRDefault="00811864" w:rsidP="00811864">
      <w:pPr>
        <w:pStyle w:val="TerminalDisplayIndent1"/>
      </w:pPr>
      <w:r w:rsidRPr="00FB4861">
        <w:t>[RouterB-isis-1] is-level level-1</w:t>
      </w:r>
    </w:p>
    <w:p w:rsidR="00811864" w:rsidRPr="00FB4861" w:rsidRDefault="00811864" w:rsidP="00811864">
      <w:pPr>
        <w:pStyle w:val="TerminalDisplayIndent1"/>
      </w:pPr>
      <w:r w:rsidRPr="00FB4861">
        <w:t>[RouterB-isis-1] mpls te enable</w:t>
      </w:r>
    </w:p>
    <w:p w:rsidR="00811864" w:rsidRPr="00FB4861" w:rsidRDefault="00811864" w:rsidP="00811864">
      <w:pPr>
        <w:pStyle w:val="TerminalDisplayIndent1"/>
      </w:pPr>
      <w:r w:rsidRPr="00FB4861">
        <w:t>[RouterB-isis-1] quit</w:t>
      </w:r>
    </w:p>
    <w:p w:rsidR="00811864" w:rsidRPr="00FB4861" w:rsidRDefault="00811864" w:rsidP="00811864">
      <w:pPr>
        <w:pStyle w:val="TerminalDisplayIndent1"/>
      </w:pPr>
      <w:r w:rsidRPr="00FB4861">
        <w:t xml:space="preserve">[RouterB] interface gigabitethernet </w:t>
      </w:r>
      <w:r>
        <w:t>3/1/</w:t>
      </w:r>
      <w:r w:rsidRPr="00FB4861">
        <w:t>1</w:t>
      </w:r>
    </w:p>
    <w:p w:rsidR="00811864" w:rsidRPr="00FB4861" w:rsidRDefault="00811864" w:rsidP="00811864">
      <w:pPr>
        <w:pStyle w:val="TerminalDisplayIndent1"/>
      </w:pPr>
      <w:r w:rsidRPr="00FB4861">
        <w:t>[RouterB-GigabitEthernet</w:t>
      </w:r>
      <w:r>
        <w:t>3/1/</w:t>
      </w:r>
      <w:r w:rsidRPr="00FB4861">
        <w:t>1] isis enable 1</w:t>
      </w:r>
    </w:p>
    <w:p w:rsidR="00811864" w:rsidRPr="00FB4861" w:rsidRDefault="00811864" w:rsidP="00811864">
      <w:pPr>
        <w:pStyle w:val="TerminalDisplayIndent1"/>
      </w:pPr>
      <w:r w:rsidRPr="00FB4861">
        <w:t>[RouterB-GigabitEthernet</w:t>
      </w:r>
      <w:r>
        <w:t>3/1/</w:t>
      </w:r>
      <w:r w:rsidRPr="00FB4861">
        <w:t>1] quit</w:t>
      </w:r>
    </w:p>
    <w:p w:rsidR="00811864" w:rsidRPr="00FB4861" w:rsidRDefault="00811864" w:rsidP="00811864">
      <w:pPr>
        <w:pStyle w:val="TerminalDisplayIndent1"/>
      </w:pPr>
      <w:r w:rsidRPr="00FB4861">
        <w:t xml:space="preserve">[RouterB] interface gigabitethernet </w:t>
      </w:r>
      <w:r>
        <w:t>3/1/</w:t>
      </w:r>
      <w:r w:rsidRPr="00FB4861">
        <w:t>2</w:t>
      </w:r>
    </w:p>
    <w:p w:rsidR="00811864" w:rsidRPr="00FB4861" w:rsidRDefault="00811864" w:rsidP="00811864">
      <w:pPr>
        <w:pStyle w:val="TerminalDisplayIndent1"/>
      </w:pPr>
      <w:r w:rsidRPr="00FB4861">
        <w:t>[RouterB-GigabitEthernet</w:t>
      </w:r>
      <w:r>
        <w:t>3/1/</w:t>
      </w:r>
      <w:r w:rsidRPr="00FB4861">
        <w:t>2] isis enable 1</w:t>
      </w:r>
    </w:p>
    <w:p w:rsidR="00811864" w:rsidRPr="00FB4861" w:rsidRDefault="00811864" w:rsidP="00811864">
      <w:pPr>
        <w:pStyle w:val="TerminalDisplayIndent1"/>
      </w:pPr>
      <w:r w:rsidRPr="00FB4861">
        <w:t>[RouterB-GigabitEthernet</w:t>
      </w:r>
      <w:r>
        <w:t>3/1/</w:t>
      </w:r>
      <w:r w:rsidRPr="00FB4861">
        <w:t>2] quit</w:t>
      </w:r>
    </w:p>
    <w:p w:rsidR="00811864" w:rsidRPr="00FB4861" w:rsidRDefault="00811864" w:rsidP="00811864">
      <w:pPr>
        <w:pStyle w:val="TerminalDisplayIndent1"/>
      </w:pPr>
      <w:r w:rsidRPr="00FB4861">
        <w:t>[RouterB] interface loopback 1</w:t>
      </w:r>
    </w:p>
    <w:p w:rsidR="00811864" w:rsidRPr="00FB4861" w:rsidRDefault="00811864" w:rsidP="00811864">
      <w:pPr>
        <w:pStyle w:val="TerminalDisplayIndent1"/>
      </w:pPr>
      <w:r w:rsidRPr="00FB4861">
        <w:t>[RouterB-LoopBack1] isis enable 1</w:t>
      </w:r>
    </w:p>
    <w:p w:rsidR="00811864" w:rsidRDefault="00811864" w:rsidP="00811864">
      <w:pPr>
        <w:pStyle w:val="TerminalDisplayIndent1"/>
      </w:pPr>
      <w:r w:rsidRPr="00FB4861">
        <w:t>[RouterB-LoopBack1] quit</w:t>
      </w:r>
    </w:p>
    <w:p w:rsidR="000F3D97" w:rsidRPr="00FB4861" w:rsidRDefault="000F3D97" w:rsidP="000F3D97">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0F3D97" w:rsidRPr="00FB4861" w:rsidRDefault="000F3D97" w:rsidP="000F3D97">
      <w:pPr>
        <w:pStyle w:val="TerminalDisplayIndent1"/>
      </w:pPr>
      <w:fldSimple w:instr=" DOCVARIABLE  varglobal_77768  \* MERGEFORMAT " w:fldLock="1">
        <w:r>
          <w:t>[</w:t>
        </w:r>
      </w:fldSimple>
      <w:r w:rsidRPr="00FB4861">
        <w:t>RouterB] mpls lsr-id 2.2.2.2</w:t>
      </w:r>
    </w:p>
    <w:p w:rsidR="000F3D97" w:rsidRPr="00FB4861" w:rsidRDefault="000F3D97" w:rsidP="000F3D97">
      <w:pPr>
        <w:pStyle w:val="TerminalDisplayIndent1"/>
      </w:pPr>
      <w:fldSimple w:instr=" DOCVARIABLE  varglobal_77768  \* MERGEFORMAT " w:fldLock="1">
        <w:r>
          <w:t>[</w:t>
        </w:r>
      </w:fldSimple>
      <w:r w:rsidRPr="00FB4861">
        <w:t>RouterB] mpls te</w:t>
      </w:r>
    </w:p>
    <w:p w:rsidR="000F3D97" w:rsidRPr="00FB4861" w:rsidRDefault="000F3D97" w:rsidP="000F3D97">
      <w:pPr>
        <w:pStyle w:val="TerminalDisplayIndent1"/>
      </w:pPr>
      <w:fldSimple w:instr=" DOCVARIABLE  varglobal_77768  \* MERGEFORMAT " w:fldLock="1">
        <w:r>
          <w:t>[</w:t>
        </w:r>
      </w:fldSimple>
      <w:r w:rsidRPr="00FB4861">
        <w:t>RouterB-te] quit</w:t>
      </w:r>
    </w:p>
    <w:p w:rsidR="000F3D97" w:rsidRPr="00FB4861" w:rsidRDefault="000F3D97" w:rsidP="000F3D97">
      <w:pPr>
        <w:pStyle w:val="TerminalDisplayIndent1"/>
      </w:pPr>
      <w:fldSimple w:instr=" DOCVARIABLE  varglobal_77768  \* MERGEFORMAT " w:fldLock="1">
        <w:r>
          <w:t>[</w:t>
        </w:r>
      </w:fldSimple>
      <w:r w:rsidRPr="00FB4861">
        <w:t xml:space="preserve">RouterB]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Pr="00FB4861" w:rsidRDefault="000F3D97" w:rsidP="000F3D97">
      <w:pPr>
        <w:pStyle w:val="TerminalDisplayIndent1"/>
      </w:pPr>
      <w:fldSimple w:instr=" DOCVARIABLE  varglobal_77768  \* MERGEFORMAT " w:fldLock="1">
        <w:r>
          <w:t>[</w:t>
        </w:r>
      </w:fldSimple>
      <w:r w:rsidRPr="00FB4861">
        <w:t>RouterB-</w:t>
      </w:r>
      <w:fldSimple w:instr=" DOCVARIABLE  varglobal_20112  \* MERGEFORMAT " w:fldLock="1">
        <w:r>
          <w:t>GigabitEthernet</w:t>
        </w:r>
        <w:r>
          <w:rPr>
            <w:rFonts w:hint="eastAsia"/>
          </w:rPr>
          <w:t>3</w:t>
        </w:r>
        <w:r>
          <w:t>/</w:t>
        </w:r>
        <w:r>
          <w:rPr>
            <w:rFonts w:hint="eastAsia"/>
          </w:rPr>
          <w:t>1</w:t>
        </w:r>
        <w:r>
          <w:t>/1</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RouterB-</w:t>
      </w:r>
      <w:fldSimple w:instr=" DOCVARIABLE  varglobal_20112  \* MERGEFORMAT " w:fldLock="1">
        <w:r>
          <w:t>GigabitEthernet</w:t>
        </w:r>
        <w:r>
          <w:rPr>
            <w:rFonts w:hint="eastAsia"/>
          </w:rPr>
          <w:t>3</w:t>
        </w:r>
        <w:r>
          <w:t>/</w:t>
        </w:r>
        <w:r>
          <w:rPr>
            <w:rFonts w:hint="eastAsia"/>
          </w:rPr>
          <w:t>1</w:t>
        </w:r>
        <w:r>
          <w:t>/1</w:t>
        </w:r>
      </w:fldSimple>
      <w:r w:rsidRPr="00FB4861">
        <w:t>] quit</w:t>
      </w:r>
    </w:p>
    <w:p w:rsidR="000F3D97" w:rsidRPr="00FB4861" w:rsidRDefault="000F3D97" w:rsidP="000F3D97">
      <w:pPr>
        <w:pStyle w:val="TerminalDisplayIndent1"/>
      </w:pPr>
      <w:fldSimple w:instr=" DOCVARIABLE  varglobal_77768  \* MERGEFORMAT " w:fldLock="1">
        <w:r>
          <w:t>[</w:t>
        </w:r>
      </w:fldSimple>
      <w:r w:rsidRPr="00FB4861">
        <w:t xml:space="preserve">RouterB]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Pr="00FB4861" w:rsidRDefault="000F3D97" w:rsidP="000F3D97">
      <w:pPr>
        <w:pStyle w:val="TerminalDisplayIndent1"/>
      </w:pPr>
      <w:fldSimple w:instr=" DOCVARIABLE  varglobal_77768  \* MERGEFORMAT " w:fldLock="1">
        <w:r>
          <w:t>[</w:t>
        </w:r>
      </w:fldSimple>
      <w:r w:rsidRPr="00FB4861">
        <w:t>RouterB-</w:t>
      </w:r>
      <w:fldSimple w:instr=" DOCVARIABLE  varglobal_19566  \* MERGEFORMAT " w:fldLock="1">
        <w:r>
          <w:t>GigabitEthernet</w:t>
        </w:r>
        <w:r>
          <w:rPr>
            <w:rFonts w:hint="eastAsia"/>
          </w:rPr>
          <w:t>3</w:t>
        </w:r>
        <w:r>
          <w:t>/</w:t>
        </w:r>
        <w:r>
          <w:rPr>
            <w:rFonts w:hint="eastAsia"/>
          </w:rPr>
          <w:t>1</w:t>
        </w:r>
        <w:r>
          <w:t>/2</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RouterB-</w:t>
      </w:r>
      <w:fldSimple w:instr=" DOCVARIABLE  varglobal_19566  \* MERGEFORMAT " w:fldLock="1">
        <w:r>
          <w:t>GigabitEthernet</w:t>
        </w:r>
        <w:r>
          <w:rPr>
            <w:rFonts w:hint="eastAsia"/>
          </w:rPr>
          <w:t>3</w:t>
        </w:r>
        <w:r>
          <w:t>/</w:t>
        </w:r>
        <w:r>
          <w:rPr>
            <w:rFonts w:hint="eastAsia"/>
          </w:rPr>
          <w:t>1</w:t>
        </w:r>
        <w:r>
          <w:t>/2</w:t>
        </w:r>
      </w:fldSimple>
      <w:r w:rsidRPr="00FB4861">
        <w:t>] quit</w:t>
      </w:r>
    </w:p>
    <w:p w:rsidR="000F3D97" w:rsidRPr="00FB4861" w:rsidRDefault="000F3D97" w:rsidP="000F3D97">
      <w:pPr>
        <w:pStyle w:val="ItemIndent1"/>
      </w:pPr>
      <w:r w:rsidRPr="00FB4861">
        <w:t xml:space="preserve"># </w:t>
      </w:r>
      <w:r w:rsidRPr="00FB4861">
        <w:rPr>
          <w:rFonts w:hint="eastAsia"/>
        </w:rPr>
        <w:t>配置</w:t>
      </w:r>
      <w:r w:rsidRPr="00FB4861">
        <w:t>IS-IS SR</w:t>
      </w:r>
      <w:r w:rsidRPr="00FB4861">
        <w:rPr>
          <w:rFonts w:hint="eastAsia"/>
        </w:rPr>
        <w:t>的</w:t>
      </w:r>
      <w:r w:rsidRPr="00FB4861">
        <w:t>SRGB</w:t>
      </w:r>
      <w:r w:rsidRPr="00FB4861">
        <w:rPr>
          <w:rFonts w:hint="eastAsia"/>
        </w:rPr>
        <w:t>，同时在</w:t>
      </w:r>
      <w:r w:rsidRPr="00FB4861">
        <w:t>IS-IS IPv4</w:t>
      </w:r>
      <w:r w:rsidRPr="00FB4861">
        <w:rPr>
          <w:rFonts w:hint="eastAsia"/>
        </w:rPr>
        <w:t>单播地址族视图下开启</w:t>
      </w:r>
      <w:r w:rsidRPr="00FB4861">
        <w:t>MPLS SR</w:t>
      </w:r>
      <w:r w:rsidRPr="00FB4861">
        <w:rPr>
          <w:rFonts w:hint="eastAsia"/>
        </w:rPr>
        <w:t>功能。</w:t>
      </w:r>
    </w:p>
    <w:p w:rsidR="000F3D97" w:rsidRPr="00FB4861" w:rsidRDefault="000F3D97" w:rsidP="000F3D97">
      <w:pPr>
        <w:pStyle w:val="TerminalDisplayIndent1"/>
      </w:pPr>
      <w:fldSimple w:instr=" DOCVARIABLE  varglobal_77768  \* MERGEFORMAT " w:fldLock="1">
        <w:r>
          <w:t>[</w:t>
        </w:r>
      </w:fldSimple>
      <w:r w:rsidRPr="00FB4861">
        <w:t>RouterB] isis 1</w:t>
      </w:r>
    </w:p>
    <w:p w:rsidR="000F3D97" w:rsidRPr="00FB4861" w:rsidRDefault="000F3D97" w:rsidP="000F3D97">
      <w:pPr>
        <w:pStyle w:val="TerminalDisplayIndent1"/>
      </w:pPr>
      <w:fldSimple w:instr=" DOCVARIABLE  varglobal_77768  \* MERGEFORMAT " w:fldLock="1">
        <w:r>
          <w:t>[</w:t>
        </w:r>
      </w:fldSimple>
      <w:r w:rsidRPr="00FB4861">
        <w:t>RouterB-isis-1] segment-routing global-block 17000 17999</w:t>
      </w:r>
    </w:p>
    <w:p w:rsidR="000F3D97" w:rsidRPr="00FB4861" w:rsidRDefault="000F3D97" w:rsidP="000F3D97">
      <w:pPr>
        <w:pStyle w:val="TerminalDisplayIndent1"/>
      </w:pPr>
      <w:fldSimple w:instr=" DOCVARIABLE  varglobal_77768  \* MERGEFORMAT " w:fldLock="1">
        <w:r>
          <w:t>[</w:t>
        </w:r>
      </w:fldSimple>
      <w:r w:rsidRPr="00FB4861">
        <w:t>RouterB-isis-1] address-family ipv4</w:t>
      </w:r>
    </w:p>
    <w:p w:rsidR="000F3D97" w:rsidRPr="00FB4861" w:rsidRDefault="000F3D97" w:rsidP="000F3D97">
      <w:pPr>
        <w:pStyle w:val="TerminalDisplayIndent1"/>
      </w:pPr>
      <w:fldSimple w:instr=" DOCVARIABLE  varglobal_77768  \* MERGEFORMAT " w:fldLock="1">
        <w:r>
          <w:t>[</w:t>
        </w:r>
      </w:fldSimple>
      <w:r w:rsidRPr="00FB4861">
        <w:t>RouterB-isis-1-ipv4] segment-routing mpls</w:t>
      </w:r>
    </w:p>
    <w:p w:rsidR="000F3D97" w:rsidRPr="00FB4861" w:rsidRDefault="000F3D97" w:rsidP="000F3D97">
      <w:pPr>
        <w:pStyle w:val="TerminalDisplayIndent1"/>
      </w:pPr>
      <w:fldSimple w:instr=" DOCVARIABLE  varglobal_77768  \* MERGEFORMAT " w:fldLock="1">
        <w:r>
          <w:t>[</w:t>
        </w:r>
      </w:fldSimple>
      <w:r w:rsidRPr="00FB4861">
        <w:t>RouterB-isis-1-ipv4] quit</w:t>
      </w:r>
    </w:p>
    <w:p w:rsidR="000F3D97" w:rsidRPr="00FB4861" w:rsidRDefault="000F3D97" w:rsidP="000F3D97">
      <w:pPr>
        <w:pStyle w:val="TerminalDisplayIndent1"/>
      </w:pPr>
      <w:fldSimple w:instr=" DOCVARIABLE  varglobal_77768  \* MERGEFORMAT " w:fldLock="1">
        <w:r>
          <w:t>[</w:t>
        </w:r>
      </w:fldSimple>
      <w:r w:rsidRPr="00FB4861">
        <w:t>RouterB-isis-1] quit</w:t>
      </w:r>
    </w:p>
    <w:p w:rsidR="000F3D97" w:rsidRPr="00FB4861" w:rsidRDefault="000F3D97" w:rsidP="000F3D97">
      <w:pPr>
        <w:pStyle w:val="ItemIndent1"/>
      </w:pPr>
      <w:r w:rsidRPr="00FB4861">
        <w:t xml:space="preserve"># </w:t>
      </w:r>
      <w:r w:rsidRPr="00FB4861">
        <w:rPr>
          <w:rFonts w:hint="eastAsia"/>
        </w:rPr>
        <w:t>配置</w:t>
      </w:r>
      <w:r w:rsidRPr="00501BCB">
        <w:rPr>
          <w:rFonts w:hint="eastAsia"/>
        </w:rPr>
        <w:t>前缀</w:t>
      </w:r>
      <w:r w:rsidRPr="00501BCB">
        <w:t>SID</w:t>
      </w:r>
      <w:r w:rsidRPr="00501BCB">
        <w:rPr>
          <w:rFonts w:hint="eastAsia"/>
        </w:rPr>
        <w:t>索引</w:t>
      </w:r>
      <w:r w:rsidRPr="00FB4861">
        <w:rPr>
          <w:rFonts w:hint="eastAsia"/>
        </w:rPr>
        <w:t>。</w:t>
      </w:r>
    </w:p>
    <w:p w:rsidR="000F3D97" w:rsidRPr="00FB4861" w:rsidRDefault="000F3D97" w:rsidP="000F3D97">
      <w:pPr>
        <w:pStyle w:val="TerminalDisplayIndent1"/>
      </w:pPr>
      <w:fldSimple w:instr=" DOCVARIABLE  varglobal_77768  \* MERGEFORMAT " w:fldLock="1">
        <w:r>
          <w:t>[</w:t>
        </w:r>
      </w:fldSimple>
      <w:r w:rsidRPr="00FB4861">
        <w:t>RouterB] interface loopback 1</w:t>
      </w:r>
    </w:p>
    <w:p w:rsidR="000F3D97" w:rsidRPr="00FB4861" w:rsidRDefault="000F3D97" w:rsidP="000F3D97">
      <w:pPr>
        <w:pStyle w:val="TerminalDisplayIndent1"/>
      </w:pPr>
      <w:fldSimple w:instr=" DOCVARIABLE  varglobal_77768  \* MERGEFORMAT " w:fldLock="1">
        <w:r>
          <w:t>[</w:t>
        </w:r>
      </w:fldSimple>
      <w:r w:rsidRPr="00FB4861">
        <w:t>RouterB-LoopBack1] isis prefix-sid index 20</w:t>
      </w:r>
    </w:p>
    <w:p w:rsidR="000F3D97" w:rsidRPr="00FB4861" w:rsidRDefault="000F3D97" w:rsidP="00811864">
      <w:pPr>
        <w:pStyle w:val="TerminalDisplayIndent1"/>
      </w:pPr>
      <w:fldSimple w:instr=" DOCVARIABLE  varglobal_77768  \* MERGEFORMAT " w:fldLock="1">
        <w:r>
          <w:t>[</w:t>
        </w:r>
      </w:fldSimple>
      <w:r w:rsidRPr="00FB4861">
        <w:t>Router</w:t>
      </w:r>
      <w:r>
        <w:rPr>
          <w:rFonts w:hint="eastAsia"/>
        </w:rPr>
        <w:t>B</w:t>
      </w:r>
      <w:r w:rsidRPr="00FB4861">
        <w:t xml:space="preserve">-LoopBack1] </w:t>
      </w:r>
      <w:r>
        <w:rPr>
          <w:rFonts w:hint="eastAsia"/>
        </w:rPr>
        <w:t>quit</w:t>
      </w:r>
    </w:p>
    <w:p w:rsidR="00811864" w:rsidRDefault="00811864" w:rsidP="00B7696C">
      <w:pPr>
        <w:pStyle w:val="ItemStep"/>
      </w:pPr>
      <w:r w:rsidRPr="00FB4861">
        <w:rPr>
          <w:rFonts w:hint="eastAsia"/>
        </w:rPr>
        <w:t>配置</w:t>
      </w:r>
      <w:r w:rsidRPr="00FB4861">
        <w:t>Router C</w:t>
      </w:r>
      <w:r w:rsidRPr="00FB4861">
        <w:rPr>
          <w:rFonts w:hint="eastAsia"/>
        </w:rPr>
        <w:t>。</w:t>
      </w:r>
    </w:p>
    <w:p w:rsidR="000F3D97" w:rsidRPr="00FB4861" w:rsidRDefault="000F3D97">
      <w:pPr>
        <w:pStyle w:val="ItemIndent1"/>
        <w:rPr>
          <w:lang w:eastAsia="zh-CN"/>
        </w:rPr>
      </w:pPr>
      <w:r w:rsidRPr="00501BCB">
        <w:rPr>
          <w:lang w:eastAsia="zh-CN"/>
        </w:rPr>
        <w:t xml:space="preserve"># </w:t>
      </w:r>
      <w:r w:rsidRPr="00501BCB">
        <w:rPr>
          <w:rFonts w:hint="eastAsia"/>
          <w:lang w:eastAsia="zh-CN"/>
        </w:rPr>
        <w:t>配置</w:t>
      </w:r>
      <w:r w:rsidRPr="00501BCB">
        <w:rPr>
          <w:lang w:eastAsia="zh-CN"/>
        </w:rPr>
        <w:t>IS-IS</w:t>
      </w:r>
      <w:r w:rsidRPr="00501BCB">
        <w:rPr>
          <w:rFonts w:hint="eastAsia"/>
          <w:lang w:eastAsia="zh-CN"/>
        </w:rPr>
        <w:t>协议实现网络层互通，开销值类型</w:t>
      </w:r>
      <w:r w:rsidRPr="00501BCB">
        <w:rPr>
          <w:lang w:eastAsia="zh-CN"/>
        </w:rPr>
        <w:t>wide</w:t>
      </w:r>
      <w:r w:rsidRPr="00501BCB">
        <w:rPr>
          <w:rFonts w:hint="eastAsia"/>
          <w:lang w:eastAsia="zh-CN"/>
        </w:rPr>
        <w:t>。</w:t>
      </w:r>
    </w:p>
    <w:p w:rsidR="00811864" w:rsidRPr="00FB4861" w:rsidRDefault="00811864" w:rsidP="00811864">
      <w:pPr>
        <w:pStyle w:val="TerminalDisplayIndent1"/>
      </w:pPr>
      <w:r w:rsidRPr="00FB4861">
        <w:t>&lt;RouterC&gt; system-view</w:t>
      </w:r>
    </w:p>
    <w:p w:rsidR="00811864" w:rsidRPr="00FB4861" w:rsidRDefault="00811864" w:rsidP="00811864">
      <w:pPr>
        <w:pStyle w:val="TerminalDisplayIndent1"/>
      </w:pPr>
      <w:r w:rsidRPr="00FB4861">
        <w:t>[RouterC] isis 1</w:t>
      </w:r>
    </w:p>
    <w:p w:rsidR="00811864" w:rsidRPr="00FB4861" w:rsidRDefault="00811864" w:rsidP="00811864">
      <w:pPr>
        <w:pStyle w:val="TerminalDisplayIndent1"/>
      </w:pPr>
      <w:r w:rsidRPr="00FB4861">
        <w:t>[RouterC-isis-1] network-entity 00.0000.0000.0003.00</w:t>
      </w:r>
    </w:p>
    <w:p w:rsidR="00811864" w:rsidRPr="00FB4861" w:rsidRDefault="00811864" w:rsidP="00811864">
      <w:pPr>
        <w:pStyle w:val="TerminalDisplayIndent1"/>
      </w:pPr>
      <w:r w:rsidRPr="00FB4861">
        <w:t>[RouterC-isis-1] cost-style wide</w:t>
      </w:r>
    </w:p>
    <w:p w:rsidR="00811864" w:rsidRPr="00FB4861" w:rsidRDefault="00811864" w:rsidP="00811864">
      <w:pPr>
        <w:pStyle w:val="TerminalDisplayIndent1"/>
      </w:pPr>
      <w:r w:rsidRPr="00FB4861">
        <w:t>[RouterC-isis-1] is-level level-1</w:t>
      </w:r>
    </w:p>
    <w:p w:rsidR="00811864" w:rsidRPr="00FB4861" w:rsidRDefault="00811864" w:rsidP="00811864">
      <w:pPr>
        <w:pStyle w:val="TerminalDisplayIndent1"/>
      </w:pPr>
      <w:r w:rsidRPr="00FB4861">
        <w:t>[RouterC-isis-1] mpls te enable</w:t>
      </w:r>
    </w:p>
    <w:p w:rsidR="00811864" w:rsidRPr="00FB4861" w:rsidRDefault="00811864" w:rsidP="00811864">
      <w:pPr>
        <w:pStyle w:val="TerminalDisplayIndent1"/>
      </w:pPr>
      <w:r w:rsidRPr="00FB4861">
        <w:t>[RouterC-isis-1] quit</w:t>
      </w:r>
    </w:p>
    <w:p w:rsidR="00811864" w:rsidRPr="00FB4861" w:rsidRDefault="00811864" w:rsidP="00811864">
      <w:pPr>
        <w:pStyle w:val="TerminalDisplayIndent1"/>
      </w:pPr>
      <w:r w:rsidRPr="00FB4861">
        <w:t xml:space="preserve">[RouterC] interface gigabitethernet </w:t>
      </w:r>
      <w:r>
        <w:t>3/1/</w:t>
      </w:r>
      <w:r w:rsidRPr="00FB4861">
        <w:t>1</w:t>
      </w:r>
    </w:p>
    <w:p w:rsidR="00811864" w:rsidRPr="00FB4861" w:rsidRDefault="00811864" w:rsidP="00811864">
      <w:pPr>
        <w:pStyle w:val="TerminalDisplayIndent1"/>
      </w:pPr>
      <w:r w:rsidRPr="00FB4861">
        <w:t>[RouterC-GigabitEthernet</w:t>
      </w:r>
      <w:r>
        <w:t>3/1/</w:t>
      </w:r>
      <w:r w:rsidRPr="00FB4861">
        <w:t>1] isis enable 1</w:t>
      </w:r>
    </w:p>
    <w:p w:rsidR="00811864" w:rsidRPr="00FB4861" w:rsidRDefault="00811864" w:rsidP="00811864">
      <w:pPr>
        <w:pStyle w:val="TerminalDisplayIndent1"/>
      </w:pPr>
      <w:r w:rsidRPr="00FB4861">
        <w:t>[RouterC-GigabitEthernet</w:t>
      </w:r>
      <w:r>
        <w:t>3/1/</w:t>
      </w:r>
      <w:r w:rsidRPr="00FB4861">
        <w:t>1] quit</w:t>
      </w:r>
    </w:p>
    <w:p w:rsidR="00811864" w:rsidRPr="00FB4861" w:rsidRDefault="00811864" w:rsidP="00811864">
      <w:pPr>
        <w:pStyle w:val="TerminalDisplayIndent1"/>
      </w:pPr>
      <w:r w:rsidRPr="00FB4861">
        <w:t xml:space="preserve">[RouterC] interface gigabitethernet </w:t>
      </w:r>
      <w:r>
        <w:t>3/1/</w:t>
      </w:r>
      <w:r w:rsidRPr="00FB4861">
        <w:t>2</w:t>
      </w:r>
    </w:p>
    <w:p w:rsidR="00811864" w:rsidRPr="00FB4861" w:rsidRDefault="00811864" w:rsidP="00811864">
      <w:pPr>
        <w:pStyle w:val="TerminalDisplayIndent1"/>
      </w:pPr>
      <w:r w:rsidRPr="00FB4861">
        <w:t>[RouterC-GigabitEthernet</w:t>
      </w:r>
      <w:r>
        <w:t>3/1/</w:t>
      </w:r>
      <w:r w:rsidRPr="00FB4861">
        <w:t>2] isis enable 1</w:t>
      </w:r>
    </w:p>
    <w:p w:rsidR="00811864" w:rsidRPr="00FB4861" w:rsidRDefault="00811864" w:rsidP="00811864">
      <w:pPr>
        <w:pStyle w:val="TerminalDisplayIndent1"/>
      </w:pPr>
      <w:r w:rsidRPr="00FB4861">
        <w:t>[RouterC-GigabitEthernet</w:t>
      </w:r>
      <w:r>
        <w:t>3/1/</w:t>
      </w:r>
      <w:r w:rsidRPr="00FB4861">
        <w:t>2] quit</w:t>
      </w:r>
    </w:p>
    <w:p w:rsidR="00811864" w:rsidRPr="00FB4861" w:rsidRDefault="00811864" w:rsidP="00811864">
      <w:pPr>
        <w:pStyle w:val="TerminalDisplayIndent1"/>
      </w:pPr>
      <w:r w:rsidRPr="00FB4861">
        <w:t>[RouterC] interface loopback 1</w:t>
      </w:r>
    </w:p>
    <w:p w:rsidR="00811864" w:rsidRPr="00FB4861" w:rsidRDefault="00811864" w:rsidP="00811864">
      <w:pPr>
        <w:pStyle w:val="TerminalDisplayIndent1"/>
      </w:pPr>
      <w:r w:rsidRPr="00FB4861">
        <w:t>[RouterC-LoopBack1] isis enable 1</w:t>
      </w:r>
    </w:p>
    <w:p w:rsidR="00811864" w:rsidRDefault="00811864" w:rsidP="00811864">
      <w:pPr>
        <w:pStyle w:val="TerminalDisplayIndent1"/>
      </w:pPr>
      <w:r w:rsidRPr="00FB4861">
        <w:t>[RouterC-LoopBack1] quit</w:t>
      </w:r>
    </w:p>
    <w:p w:rsidR="000F3D97" w:rsidRPr="00FB4861" w:rsidRDefault="000F3D97" w:rsidP="000F3D97">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0F3D97" w:rsidRPr="00FB4861" w:rsidRDefault="000F3D97" w:rsidP="000F3D97">
      <w:pPr>
        <w:pStyle w:val="TerminalDisplayIndent1"/>
      </w:pPr>
      <w:fldSimple w:instr=" DOCVARIABLE  varglobal_77768  \* MERGEFORMAT " w:fldLock="1">
        <w:r>
          <w:t>[</w:t>
        </w:r>
      </w:fldSimple>
      <w:r w:rsidRPr="00FB4861">
        <w:t>RouterC] mpls lsr-id 3.3.3.3</w:t>
      </w:r>
    </w:p>
    <w:p w:rsidR="000F3D97" w:rsidRPr="00FB4861" w:rsidRDefault="000F3D97" w:rsidP="000F3D97">
      <w:pPr>
        <w:pStyle w:val="TerminalDisplayIndent1"/>
      </w:pPr>
      <w:fldSimple w:instr=" DOCVARIABLE  varglobal_77768  \* MERGEFORMAT " w:fldLock="1">
        <w:r>
          <w:t>[</w:t>
        </w:r>
      </w:fldSimple>
      <w:r w:rsidRPr="00FB4861">
        <w:t>RouterC] mpls te</w:t>
      </w:r>
    </w:p>
    <w:p w:rsidR="000F3D97" w:rsidRPr="00FB4861" w:rsidRDefault="000F3D97" w:rsidP="000F3D97">
      <w:pPr>
        <w:pStyle w:val="TerminalDisplayIndent1"/>
      </w:pPr>
      <w:fldSimple w:instr=" DOCVARIABLE  varglobal_77768  \* MERGEFORMAT " w:fldLock="1">
        <w:r>
          <w:t>[</w:t>
        </w:r>
      </w:fldSimple>
      <w:r w:rsidRPr="00FB4861">
        <w:t>RouterC-te] quit</w:t>
      </w:r>
    </w:p>
    <w:p w:rsidR="000F3D97" w:rsidRPr="00FB4861" w:rsidRDefault="000F3D97" w:rsidP="000F3D97">
      <w:pPr>
        <w:pStyle w:val="TerminalDisplayIndent1"/>
      </w:pPr>
      <w:fldSimple w:instr=" DOCVARIABLE  varglobal_77768  \* MERGEFORMAT " w:fldLock="1">
        <w:r>
          <w:t>[</w:t>
        </w:r>
      </w:fldSimple>
      <w:r w:rsidRPr="00FB4861">
        <w:t xml:space="preserve">RouterC]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Pr="00FB4861" w:rsidRDefault="000F3D97" w:rsidP="000F3D97">
      <w:pPr>
        <w:pStyle w:val="TerminalDisplayIndent1"/>
      </w:pPr>
      <w:fldSimple w:instr=" DOCVARIABLE  varglobal_77768  \* MERGEFORMAT " w:fldLock="1">
        <w:r>
          <w:t>[</w:t>
        </w:r>
      </w:fldSimple>
      <w:r w:rsidRPr="00FB4861">
        <w:t>RouterC-</w:t>
      </w:r>
      <w:fldSimple w:instr=" DOCVARIABLE  varglobal_20112  \* MERGEFORMAT " w:fldLock="1">
        <w:r>
          <w:t>GigabitEthernet</w:t>
        </w:r>
        <w:r>
          <w:rPr>
            <w:rFonts w:hint="eastAsia"/>
          </w:rPr>
          <w:t>3</w:t>
        </w:r>
        <w:r>
          <w:t>/</w:t>
        </w:r>
        <w:r>
          <w:rPr>
            <w:rFonts w:hint="eastAsia"/>
          </w:rPr>
          <w:t>1</w:t>
        </w:r>
        <w:r>
          <w:t>/1</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RouterC-</w:t>
      </w:r>
      <w:fldSimple w:instr=" DOCVARIABLE  varglobal_20112  \* MERGEFORMAT " w:fldLock="1">
        <w:r>
          <w:t>GigabitEthernet</w:t>
        </w:r>
        <w:r>
          <w:rPr>
            <w:rFonts w:hint="eastAsia"/>
          </w:rPr>
          <w:t>3</w:t>
        </w:r>
        <w:r>
          <w:t>/</w:t>
        </w:r>
        <w:r>
          <w:rPr>
            <w:rFonts w:hint="eastAsia"/>
          </w:rPr>
          <w:t>1</w:t>
        </w:r>
        <w:r>
          <w:t>/1</w:t>
        </w:r>
      </w:fldSimple>
      <w:r w:rsidRPr="00FB4861">
        <w:t>] quit</w:t>
      </w:r>
    </w:p>
    <w:p w:rsidR="000F3D97" w:rsidRPr="00FB4861" w:rsidRDefault="000F3D97" w:rsidP="000F3D97">
      <w:pPr>
        <w:pStyle w:val="TerminalDisplayIndent1"/>
      </w:pPr>
      <w:fldSimple w:instr=" DOCVARIABLE  varglobal_77768  \* MERGEFORMAT " w:fldLock="1">
        <w:r>
          <w:t>[</w:t>
        </w:r>
      </w:fldSimple>
      <w:r w:rsidRPr="00FB4861">
        <w:t xml:space="preserve">RouterC] interface </w:t>
      </w:r>
      <w:fldSimple w:instr=" DOCVARIABLE  varglobal_60562  \* MERGEFORMAT " w:fldLock="1">
        <w:r>
          <w:t xml:space="preserve">gigabitethernet </w:t>
        </w:r>
        <w:r>
          <w:rPr>
            <w:rFonts w:hint="eastAsia"/>
          </w:rPr>
          <w:t>3</w:t>
        </w:r>
        <w:r>
          <w:t>/</w:t>
        </w:r>
        <w:r>
          <w:rPr>
            <w:rFonts w:hint="eastAsia"/>
          </w:rPr>
          <w:t>1</w:t>
        </w:r>
        <w:r>
          <w:t>/2</w:t>
        </w:r>
      </w:fldSimple>
    </w:p>
    <w:p w:rsidR="000F3D97" w:rsidRPr="00FB4861" w:rsidRDefault="000F3D97" w:rsidP="000F3D97">
      <w:pPr>
        <w:pStyle w:val="TerminalDisplayIndent1"/>
      </w:pPr>
      <w:fldSimple w:instr=" DOCVARIABLE  varglobal_77768  \* MERGEFORMAT " w:fldLock="1">
        <w:r>
          <w:t>[</w:t>
        </w:r>
      </w:fldSimple>
      <w:r w:rsidRPr="00FB4861">
        <w:t>RouterC-</w:t>
      </w:r>
      <w:fldSimple w:instr=" DOCVARIABLE  varglobal_19566  \* MERGEFORMAT " w:fldLock="1">
        <w:r>
          <w:t>GigabitEthernet</w:t>
        </w:r>
        <w:r>
          <w:rPr>
            <w:rFonts w:hint="eastAsia"/>
          </w:rPr>
          <w:t>3</w:t>
        </w:r>
        <w:r>
          <w:t>/</w:t>
        </w:r>
        <w:r>
          <w:rPr>
            <w:rFonts w:hint="eastAsia"/>
          </w:rPr>
          <w:t>1</w:t>
        </w:r>
        <w:r>
          <w:t>/2</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RouterC-</w:t>
      </w:r>
      <w:fldSimple w:instr=" DOCVARIABLE  varglobal_19566  \* MERGEFORMAT " w:fldLock="1">
        <w:r>
          <w:t>GigabitEthernet</w:t>
        </w:r>
        <w:r>
          <w:rPr>
            <w:rFonts w:hint="eastAsia"/>
          </w:rPr>
          <w:t>3</w:t>
        </w:r>
        <w:r>
          <w:t>/</w:t>
        </w:r>
        <w:r>
          <w:rPr>
            <w:rFonts w:hint="eastAsia"/>
          </w:rPr>
          <w:t>1</w:t>
        </w:r>
        <w:r>
          <w:t>/2</w:t>
        </w:r>
      </w:fldSimple>
      <w:r w:rsidRPr="00FB4861">
        <w:t>] quit</w:t>
      </w:r>
    </w:p>
    <w:p w:rsidR="000F3D97" w:rsidRPr="00FB4861" w:rsidRDefault="000F3D97" w:rsidP="000F3D97">
      <w:pPr>
        <w:pStyle w:val="ItemIndent1"/>
      </w:pPr>
      <w:r w:rsidRPr="00FB4861">
        <w:t xml:space="preserve"># </w:t>
      </w:r>
      <w:r w:rsidRPr="00FB4861">
        <w:rPr>
          <w:rFonts w:hint="eastAsia"/>
        </w:rPr>
        <w:t>配置</w:t>
      </w:r>
      <w:r w:rsidRPr="00FB4861">
        <w:t>IS-IS SR</w:t>
      </w:r>
      <w:r w:rsidRPr="00FB4861">
        <w:rPr>
          <w:rFonts w:hint="eastAsia"/>
        </w:rPr>
        <w:t>的</w:t>
      </w:r>
      <w:r w:rsidRPr="00FB4861">
        <w:t>SRGB</w:t>
      </w:r>
      <w:r w:rsidRPr="00FB4861">
        <w:rPr>
          <w:rFonts w:hint="eastAsia"/>
        </w:rPr>
        <w:t>，同时在</w:t>
      </w:r>
      <w:r w:rsidRPr="00FB4861">
        <w:t>IS-IS IPv4</w:t>
      </w:r>
      <w:r w:rsidRPr="00FB4861">
        <w:rPr>
          <w:rFonts w:hint="eastAsia"/>
        </w:rPr>
        <w:t>单播地址族视图下开启</w:t>
      </w:r>
      <w:r w:rsidRPr="00FB4861">
        <w:t>MPLS SR</w:t>
      </w:r>
      <w:r w:rsidRPr="00FB4861">
        <w:rPr>
          <w:rFonts w:hint="eastAsia"/>
        </w:rPr>
        <w:t>功能。</w:t>
      </w:r>
    </w:p>
    <w:p w:rsidR="000F3D97" w:rsidRPr="00FB4861" w:rsidRDefault="000F3D97" w:rsidP="000F3D97">
      <w:pPr>
        <w:pStyle w:val="TerminalDisplayIndent1"/>
      </w:pPr>
      <w:fldSimple w:instr=" DOCVARIABLE  varglobal_77768  \* MERGEFORMAT " w:fldLock="1">
        <w:r>
          <w:t>[</w:t>
        </w:r>
      </w:fldSimple>
      <w:r w:rsidRPr="00FB4861">
        <w:t>RouterC] isis 1</w:t>
      </w:r>
    </w:p>
    <w:p w:rsidR="000F3D97" w:rsidRPr="00FB4861" w:rsidRDefault="000F3D97" w:rsidP="000F3D97">
      <w:pPr>
        <w:pStyle w:val="TerminalDisplayIndent1"/>
      </w:pPr>
      <w:fldSimple w:instr=" DOCVARIABLE  varglobal_77768  \* MERGEFORMAT " w:fldLock="1">
        <w:r>
          <w:t>[</w:t>
        </w:r>
      </w:fldSimple>
      <w:r w:rsidRPr="00FB4861">
        <w:t>RouterC-isis-1] segment-routing global-block 18000 18999</w:t>
      </w:r>
    </w:p>
    <w:p w:rsidR="000F3D97" w:rsidRPr="00FB4861" w:rsidRDefault="000F3D97" w:rsidP="000F3D97">
      <w:pPr>
        <w:pStyle w:val="TerminalDisplayIndent1"/>
      </w:pPr>
      <w:fldSimple w:instr=" DOCVARIABLE  varglobal_77768  \* MERGEFORMAT " w:fldLock="1">
        <w:r>
          <w:t>[</w:t>
        </w:r>
      </w:fldSimple>
      <w:r w:rsidRPr="00FB4861">
        <w:t>RouterC-isis-1] address-family ipv4</w:t>
      </w:r>
    </w:p>
    <w:p w:rsidR="000F3D97" w:rsidRPr="00FB4861" w:rsidRDefault="000F3D97" w:rsidP="000F3D97">
      <w:pPr>
        <w:pStyle w:val="TerminalDisplayIndent1"/>
      </w:pPr>
      <w:fldSimple w:instr=" DOCVARIABLE  varglobal_77768  \* MERGEFORMAT " w:fldLock="1">
        <w:r>
          <w:t>[</w:t>
        </w:r>
      </w:fldSimple>
      <w:r w:rsidRPr="00FB4861">
        <w:t>RouterC-isis-1-ipv4] segment-routing mpls</w:t>
      </w:r>
    </w:p>
    <w:p w:rsidR="000F3D97" w:rsidRPr="00FB4861" w:rsidRDefault="000F3D97" w:rsidP="000F3D97">
      <w:pPr>
        <w:pStyle w:val="TerminalDisplayIndent1"/>
      </w:pPr>
      <w:fldSimple w:instr=" DOCVARIABLE  varglobal_77768  \* MERGEFORMAT " w:fldLock="1">
        <w:r>
          <w:t>[</w:t>
        </w:r>
      </w:fldSimple>
      <w:r w:rsidRPr="00FB4861">
        <w:t>RouterC-isis-1-ipv4] quit</w:t>
      </w:r>
    </w:p>
    <w:p w:rsidR="000F3D97" w:rsidRPr="00FB4861" w:rsidRDefault="000F3D97" w:rsidP="000F3D97">
      <w:pPr>
        <w:pStyle w:val="TerminalDisplayIndent1"/>
      </w:pPr>
      <w:fldSimple w:instr=" DOCVARIABLE  varglobal_77768  \* MERGEFORMAT " w:fldLock="1">
        <w:r>
          <w:t>[</w:t>
        </w:r>
      </w:fldSimple>
      <w:r w:rsidRPr="00FB4861">
        <w:t>RouterC-isis-1] quit</w:t>
      </w:r>
    </w:p>
    <w:p w:rsidR="000F3D97" w:rsidRPr="00FB4861" w:rsidRDefault="000F3D97" w:rsidP="000F3D97">
      <w:pPr>
        <w:pStyle w:val="ItemIndent1"/>
      </w:pPr>
      <w:r w:rsidRPr="00FB4861">
        <w:t xml:space="preserve"># </w:t>
      </w:r>
      <w:r w:rsidRPr="00FB4861">
        <w:rPr>
          <w:rFonts w:hint="eastAsia"/>
        </w:rPr>
        <w:t>配置</w:t>
      </w:r>
      <w:r w:rsidRPr="00501BCB">
        <w:rPr>
          <w:rFonts w:hint="eastAsia"/>
        </w:rPr>
        <w:t>前缀</w:t>
      </w:r>
      <w:r w:rsidRPr="00501BCB">
        <w:t>SID</w:t>
      </w:r>
      <w:r w:rsidRPr="00501BCB">
        <w:rPr>
          <w:rFonts w:hint="eastAsia"/>
        </w:rPr>
        <w:t>索引</w:t>
      </w:r>
      <w:r w:rsidRPr="00FB4861">
        <w:rPr>
          <w:rFonts w:hint="eastAsia"/>
        </w:rPr>
        <w:t>。</w:t>
      </w:r>
    </w:p>
    <w:p w:rsidR="000F3D97" w:rsidRPr="00FB4861" w:rsidRDefault="000F3D97" w:rsidP="000F3D97">
      <w:pPr>
        <w:pStyle w:val="TerminalDisplayIndent1"/>
      </w:pPr>
      <w:fldSimple w:instr=" DOCVARIABLE  varglobal_77768  \* MERGEFORMAT " w:fldLock="1">
        <w:r>
          <w:t>[</w:t>
        </w:r>
      </w:fldSimple>
      <w:r w:rsidRPr="00FB4861">
        <w:t>RouterC] interface loopback 1</w:t>
      </w:r>
    </w:p>
    <w:p w:rsidR="000F3D97" w:rsidRPr="00FB4861" w:rsidRDefault="000F3D97" w:rsidP="000F3D97">
      <w:pPr>
        <w:pStyle w:val="TerminalDisplayIndent1"/>
      </w:pPr>
      <w:fldSimple w:instr=" DOCVARIABLE  varglobal_77768  \* MERGEFORMAT " w:fldLock="1">
        <w:r>
          <w:t>[</w:t>
        </w:r>
      </w:fldSimple>
      <w:r w:rsidRPr="00FB4861">
        <w:t>RouterC-LoopBack1] isis prefix-sid index 30</w:t>
      </w:r>
    </w:p>
    <w:p w:rsidR="000F3D97" w:rsidRPr="00FB4861" w:rsidRDefault="000F3D97" w:rsidP="00811864">
      <w:pPr>
        <w:pStyle w:val="TerminalDisplayIndent1"/>
      </w:pPr>
      <w:fldSimple w:instr=" DOCVARIABLE  varglobal_77768  \* MERGEFORMAT " w:fldLock="1">
        <w:r>
          <w:t>[</w:t>
        </w:r>
      </w:fldSimple>
      <w:r w:rsidRPr="00FB4861">
        <w:t>Router</w:t>
      </w:r>
      <w:r>
        <w:rPr>
          <w:rFonts w:hint="eastAsia"/>
        </w:rPr>
        <w:t>C</w:t>
      </w:r>
      <w:r w:rsidRPr="00FB4861">
        <w:t xml:space="preserve">-LoopBack1] </w:t>
      </w:r>
      <w:r>
        <w:rPr>
          <w:rFonts w:hint="eastAsia"/>
        </w:rPr>
        <w:t>quit</w:t>
      </w:r>
    </w:p>
    <w:p w:rsidR="00811864" w:rsidRDefault="00811864" w:rsidP="00B7696C">
      <w:pPr>
        <w:pStyle w:val="ItemStep"/>
      </w:pPr>
      <w:r w:rsidRPr="00FB4861">
        <w:rPr>
          <w:rFonts w:hint="eastAsia"/>
        </w:rPr>
        <w:t>配置</w:t>
      </w:r>
      <w:r w:rsidRPr="00FB4861">
        <w:t>Router D</w:t>
      </w:r>
      <w:r w:rsidRPr="00FB4861">
        <w:rPr>
          <w:rFonts w:hint="eastAsia"/>
        </w:rPr>
        <w:t>。</w:t>
      </w:r>
    </w:p>
    <w:p w:rsidR="000F3D97" w:rsidRPr="00FB4861" w:rsidRDefault="000F3D97">
      <w:pPr>
        <w:pStyle w:val="ItemIndent1"/>
        <w:rPr>
          <w:lang w:eastAsia="zh-CN"/>
        </w:rPr>
      </w:pPr>
      <w:r w:rsidRPr="00501BCB">
        <w:rPr>
          <w:lang w:eastAsia="zh-CN"/>
        </w:rPr>
        <w:t xml:space="preserve"># </w:t>
      </w:r>
      <w:r w:rsidRPr="00501BCB">
        <w:rPr>
          <w:rFonts w:hint="eastAsia"/>
          <w:lang w:eastAsia="zh-CN"/>
        </w:rPr>
        <w:t>配置</w:t>
      </w:r>
      <w:r w:rsidRPr="00501BCB">
        <w:rPr>
          <w:lang w:eastAsia="zh-CN"/>
        </w:rPr>
        <w:t>IS-IS</w:t>
      </w:r>
      <w:r w:rsidRPr="00501BCB">
        <w:rPr>
          <w:rFonts w:hint="eastAsia"/>
          <w:lang w:eastAsia="zh-CN"/>
        </w:rPr>
        <w:t>协议实现网络层互通，开销值类型</w:t>
      </w:r>
      <w:r w:rsidRPr="00501BCB">
        <w:rPr>
          <w:lang w:eastAsia="zh-CN"/>
        </w:rPr>
        <w:t>wide</w:t>
      </w:r>
      <w:r w:rsidRPr="00501BCB">
        <w:rPr>
          <w:rFonts w:hint="eastAsia"/>
          <w:lang w:eastAsia="zh-CN"/>
        </w:rPr>
        <w:t>。</w:t>
      </w:r>
    </w:p>
    <w:p w:rsidR="00811864" w:rsidRPr="00FB4861" w:rsidRDefault="00811864" w:rsidP="00811864">
      <w:pPr>
        <w:pStyle w:val="TerminalDisplayIndent1"/>
      </w:pPr>
      <w:r w:rsidRPr="00FB4861">
        <w:t>&lt;RouterD&gt; system-view</w:t>
      </w:r>
    </w:p>
    <w:p w:rsidR="00811864" w:rsidRPr="00FB4861" w:rsidRDefault="00811864" w:rsidP="00811864">
      <w:pPr>
        <w:pStyle w:val="TerminalDisplayIndent1"/>
      </w:pPr>
      <w:r w:rsidRPr="00FB4861">
        <w:t>[RouterD] isis 1</w:t>
      </w:r>
    </w:p>
    <w:p w:rsidR="00811864" w:rsidRPr="00FB4861" w:rsidRDefault="00811864" w:rsidP="00811864">
      <w:pPr>
        <w:pStyle w:val="TerminalDisplayIndent1"/>
      </w:pPr>
      <w:r w:rsidRPr="00FB4861">
        <w:t>[RouterD-isis-1] network-entity 00.0000.0000.0004.00</w:t>
      </w:r>
    </w:p>
    <w:p w:rsidR="00811864" w:rsidRPr="00FB4861" w:rsidRDefault="00811864" w:rsidP="00811864">
      <w:pPr>
        <w:pStyle w:val="TerminalDisplayIndent1"/>
      </w:pPr>
      <w:r w:rsidRPr="00FB4861">
        <w:t>[RouterD-isis-1] cost-style wide</w:t>
      </w:r>
    </w:p>
    <w:p w:rsidR="00811864" w:rsidRPr="00FB4861" w:rsidRDefault="00811864" w:rsidP="00811864">
      <w:pPr>
        <w:pStyle w:val="TerminalDisplayIndent1"/>
      </w:pPr>
      <w:r w:rsidRPr="00FB4861">
        <w:t>[RouterD-isis-1] is-level level-1</w:t>
      </w:r>
    </w:p>
    <w:p w:rsidR="00811864" w:rsidRPr="00FB4861" w:rsidRDefault="00811864" w:rsidP="00811864">
      <w:pPr>
        <w:pStyle w:val="TerminalDisplayIndent1"/>
      </w:pPr>
      <w:r w:rsidRPr="00FB4861">
        <w:t>[RouterD-isis-1] mpls te enable</w:t>
      </w:r>
    </w:p>
    <w:p w:rsidR="00811864" w:rsidRPr="00FB4861" w:rsidRDefault="00811864" w:rsidP="00811864">
      <w:pPr>
        <w:pStyle w:val="TerminalDisplayIndent1"/>
      </w:pPr>
      <w:r w:rsidRPr="00FB4861">
        <w:t>[RouterD-isis-1] quit</w:t>
      </w:r>
    </w:p>
    <w:p w:rsidR="00811864" w:rsidRPr="00FB4861" w:rsidRDefault="00811864" w:rsidP="00811864">
      <w:pPr>
        <w:pStyle w:val="TerminalDisplayIndent1"/>
      </w:pPr>
      <w:r w:rsidRPr="00FB4861">
        <w:t xml:space="preserve">[RouterD] interface gigabitethernet </w:t>
      </w:r>
      <w:r>
        <w:t>3/1/</w:t>
      </w:r>
      <w:r w:rsidRPr="00FB4861">
        <w:t>1</w:t>
      </w:r>
    </w:p>
    <w:p w:rsidR="00811864" w:rsidRPr="00FB4861" w:rsidRDefault="00811864" w:rsidP="00811864">
      <w:pPr>
        <w:pStyle w:val="TerminalDisplayIndent1"/>
      </w:pPr>
      <w:r w:rsidRPr="00FB4861">
        <w:t>[RouterD-GigabitEthernet</w:t>
      </w:r>
      <w:r>
        <w:t>3/1/</w:t>
      </w:r>
      <w:r w:rsidRPr="00FB4861">
        <w:t>1] isis enable 1</w:t>
      </w:r>
    </w:p>
    <w:p w:rsidR="00811864" w:rsidRPr="00FB4861" w:rsidRDefault="00811864" w:rsidP="00811864">
      <w:pPr>
        <w:pStyle w:val="TerminalDisplayIndent1"/>
      </w:pPr>
      <w:r w:rsidRPr="00FB4861">
        <w:t>[RouterD-GigabitEthernet</w:t>
      </w:r>
      <w:r>
        <w:t>3/1/</w:t>
      </w:r>
      <w:r w:rsidRPr="00FB4861">
        <w:t>1] quit</w:t>
      </w:r>
    </w:p>
    <w:p w:rsidR="00811864" w:rsidRPr="00FB4861" w:rsidRDefault="00811864" w:rsidP="00811864">
      <w:pPr>
        <w:pStyle w:val="TerminalDisplayIndent1"/>
      </w:pPr>
      <w:r w:rsidRPr="00FB4861">
        <w:t xml:space="preserve">[RouterD] interface gigabitethernet </w:t>
      </w:r>
      <w:r>
        <w:t>3/1/</w:t>
      </w:r>
      <w:r w:rsidRPr="00FB4861">
        <w:t>2</w:t>
      </w:r>
    </w:p>
    <w:p w:rsidR="00811864" w:rsidRPr="00FB4861" w:rsidRDefault="00811864" w:rsidP="00811864">
      <w:pPr>
        <w:pStyle w:val="TerminalDisplayIndent1"/>
      </w:pPr>
      <w:r w:rsidRPr="00FB4861">
        <w:t>[RouterD-GigabitEthernet</w:t>
      </w:r>
      <w:r>
        <w:t>3/1/</w:t>
      </w:r>
      <w:r w:rsidRPr="00FB4861">
        <w:t>2] isis enable 1</w:t>
      </w:r>
    </w:p>
    <w:p w:rsidR="00811864" w:rsidRPr="00FB4861" w:rsidRDefault="00811864" w:rsidP="00811864">
      <w:pPr>
        <w:pStyle w:val="TerminalDisplayIndent1"/>
      </w:pPr>
      <w:r w:rsidRPr="00FB4861">
        <w:t>[RouterD-GigabitEthernet</w:t>
      </w:r>
      <w:r>
        <w:t>3/1/</w:t>
      </w:r>
      <w:r w:rsidRPr="00FB4861">
        <w:t>2] quit</w:t>
      </w:r>
    </w:p>
    <w:p w:rsidR="00811864" w:rsidRPr="00FB4861" w:rsidRDefault="00811864" w:rsidP="00811864">
      <w:pPr>
        <w:pStyle w:val="TerminalDisplayIndent1"/>
      </w:pPr>
      <w:r w:rsidRPr="00FB4861">
        <w:t>[RouterD] interface loopback 1</w:t>
      </w:r>
    </w:p>
    <w:p w:rsidR="00811864" w:rsidRPr="00FB4861" w:rsidRDefault="00811864" w:rsidP="00811864">
      <w:pPr>
        <w:pStyle w:val="TerminalDisplayIndent1"/>
      </w:pPr>
      <w:r w:rsidRPr="00FB4861">
        <w:t>[RouterD-LoopBack1] isis enable 1</w:t>
      </w:r>
    </w:p>
    <w:p w:rsidR="00811864" w:rsidRDefault="00811864" w:rsidP="00811864">
      <w:pPr>
        <w:pStyle w:val="TerminalDisplayIndent1"/>
      </w:pPr>
      <w:r w:rsidRPr="00FB4861">
        <w:t>[RouterD-LoopBack1] quit</w:t>
      </w:r>
    </w:p>
    <w:p w:rsidR="000F3D97" w:rsidRPr="00FB4861" w:rsidRDefault="000F3D97" w:rsidP="000F3D97">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0F3D97" w:rsidRPr="00FB4861" w:rsidRDefault="000F3D97" w:rsidP="000F3D97">
      <w:pPr>
        <w:pStyle w:val="TerminalDisplayIndent1"/>
      </w:pPr>
      <w:fldSimple w:instr=" DOCVARIABLE  varglobal_77768  \* MERGEFORMAT " w:fldLock="1">
        <w:r>
          <w:t>[</w:t>
        </w:r>
      </w:fldSimple>
      <w:r w:rsidRPr="00FB4861">
        <w:t>RouterD] mpls lsr-id 4.4.4.4</w:t>
      </w:r>
    </w:p>
    <w:p w:rsidR="000F3D97" w:rsidRPr="00FB4861" w:rsidRDefault="000F3D97" w:rsidP="000F3D97">
      <w:pPr>
        <w:pStyle w:val="TerminalDisplayIndent1"/>
      </w:pPr>
      <w:fldSimple w:instr=" DOCVARIABLE  varglobal_77768  \* MERGEFORMAT " w:fldLock="1">
        <w:r>
          <w:t>[</w:t>
        </w:r>
      </w:fldSimple>
      <w:r w:rsidRPr="00FB4861">
        <w:t>RouterD] mpls te</w:t>
      </w:r>
    </w:p>
    <w:p w:rsidR="000F3D97" w:rsidRPr="00FB4861" w:rsidRDefault="000F3D97" w:rsidP="000F3D97">
      <w:pPr>
        <w:pStyle w:val="TerminalDisplayIndent1"/>
      </w:pPr>
      <w:fldSimple w:instr=" DOCVARIABLE  varglobal_77768  \* MERGEFORMAT " w:fldLock="1">
        <w:r>
          <w:t>[</w:t>
        </w:r>
      </w:fldSimple>
      <w:r w:rsidRPr="00FB4861">
        <w:t>RouterD-te] quit</w:t>
      </w:r>
    </w:p>
    <w:p w:rsidR="000F3D97" w:rsidRPr="00FB4861" w:rsidRDefault="000F3D97" w:rsidP="000F3D97">
      <w:pPr>
        <w:pStyle w:val="TerminalDisplayIndent1"/>
      </w:pPr>
      <w:fldSimple w:instr=" DOCVARIABLE  varglobal_77768  \* MERGEFORMAT " w:fldLock="1">
        <w:r>
          <w:t>[</w:t>
        </w:r>
      </w:fldSimple>
      <w:r w:rsidRPr="00FB4861">
        <w:t xml:space="preserve">RouterD] interface </w:t>
      </w:r>
      <w:fldSimple w:instr=" DOCVARIABLE  varglobal_16776  \* MERGEFORMAT " w:fldLock="1">
        <w:r>
          <w:t xml:space="preserve">gigabitethernet </w:t>
        </w:r>
        <w:r>
          <w:rPr>
            <w:rFonts w:hint="eastAsia"/>
          </w:rPr>
          <w:t>3</w:t>
        </w:r>
        <w:r>
          <w:t>/</w:t>
        </w:r>
        <w:r>
          <w:rPr>
            <w:rFonts w:hint="eastAsia"/>
          </w:rPr>
          <w:t>1</w:t>
        </w:r>
        <w:r>
          <w:t>/1</w:t>
        </w:r>
      </w:fldSimple>
    </w:p>
    <w:p w:rsidR="000F3D97" w:rsidRPr="00FB4861" w:rsidRDefault="000F3D97" w:rsidP="000F3D97">
      <w:pPr>
        <w:pStyle w:val="TerminalDisplayIndent1"/>
      </w:pPr>
      <w:fldSimple w:instr=" DOCVARIABLE  varglobal_77768  \* MERGEFORMAT " w:fldLock="1">
        <w:r>
          <w:t>[</w:t>
        </w:r>
      </w:fldSimple>
      <w:r w:rsidRPr="00FB4861">
        <w:t>RouterD-</w:t>
      </w:r>
      <w:fldSimple w:instr=" DOCVARIABLE  varglobal_20112  \* MERGEFORMAT " w:fldLock="1">
        <w:r>
          <w:t>GigabitEthernet</w:t>
        </w:r>
        <w:r>
          <w:rPr>
            <w:rFonts w:hint="eastAsia"/>
          </w:rPr>
          <w:t>3</w:t>
        </w:r>
        <w:r>
          <w:t>/</w:t>
        </w:r>
        <w:r>
          <w:rPr>
            <w:rFonts w:hint="eastAsia"/>
          </w:rPr>
          <w:t>1</w:t>
        </w:r>
        <w:r>
          <w:t>/1</w:t>
        </w:r>
      </w:fldSimple>
      <w:r w:rsidRPr="00FB4861">
        <w:t>] mpls enable</w:t>
      </w:r>
    </w:p>
    <w:p w:rsidR="000F3D97" w:rsidRPr="00FB4861" w:rsidRDefault="000F3D97" w:rsidP="000F3D97">
      <w:pPr>
        <w:pStyle w:val="TerminalDisplayIndent1"/>
      </w:pPr>
      <w:fldSimple w:instr=" DOCVARIABLE  varglobal_77768  \* MERGEFORMAT " w:fldLock="1">
        <w:r>
          <w:t>[</w:t>
        </w:r>
      </w:fldSimple>
      <w:r w:rsidRPr="00FB4861">
        <w:t>RouterD-</w:t>
      </w:r>
      <w:fldSimple w:instr=" DOCVARIABLE  varglobal_20112  \* MERGEFORMAT " w:fldLock="1">
        <w:r>
          <w:t>GigabitEthernet</w:t>
        </w:r>
        <w:r>
          <w:rPr>
            <w:rFonts w:hint="eastAsia"/>
          </w:rPr>
          <w:t>3</w:t>
        </w:r>
        <w:r>
          <w:t>/</w:t>
        </w:r>
        <w:r>
          <w:rPr>
            <w:rFonts w:hint="eastAsia"/>
          </w:rPr>
          <w:t>1</w:t>
        </w:r>
        <w:r>
          <w:t>/1</w:t>
        </w:r>
      </w:fldSimple>
      <w:r w:rsidRPr="00FB4861">
        <w:t>] quit</w:t>
      </w:r>
    </w:p>
    <w:p w:rsidR="000F3D97" w:rsidRPr="00FB4861" w:rsidRDefault="000F3D97" w:rsidP="000F3D97">
      <w:pPr>
        <w:pStyle w:val="ItemIndent1"/>
      </w:pPr>
      <w:r w:rsidRPr="00FB4861">
        <w:t xml:space="preserve"># </w:t>
      </w:r>
      <w:r w:rsidRPr="00FB4861">
        <w:rPr>
          <w:rFonts w:hint="eastAsia"/>
        </w:rPr>
        <w:t>配置</w:t>
      </w:r>
      <w:r w:rsidRPr="00FB4861">
        <w:t>IS-IS SR</w:t>
      </w:r>
      <w:r w:rsidRPr="00FB4861">
        <w:rPr>
          <w:rFonts w:hint="eastAsia"/>
        </w:rPr>
        <w:t>的</w:t>
      </w:r>
      <w:r w:rsidRPr="00FB4861">
        <w:t>SRGB</w:t>
      </w:r>
      <w:r w:rsidRPr="00FB4861">
        <w:rPr>
          <w:rFonts w:hint="eastAsia"/>
        </w:rPr>
        <w:t>，同时在</w:t>
      </w:r>
      <w:r w:rsidRPr="00FB4861">
        <w:t>IS-IS IPv4</w:t>
      </w:r>
      <w:r w:rsidRPr="00FB4861">
        <w:rPr>
          <w:rFonts w:hint="eastAsia"/>
        </w:rPr>
        <w:t>单播地址族视图下开启</w:t>
      </w:r>
      <w:r w:rsidRPr="00FB4861">
        <w:t>MPLS SR</w:t>
      </w:r>
      <w:r w:rsidRPr="00FB4861">
        <w:rPr>
          <w:rFonts w:hint="eastAsia"/>
        </w:rPr>
        <w:t>功能。</w:t>
      </w:r>
    </w:p>
    <w:p w:rsidR="000F3D97" w:rsidRPr="00FB4861" w:rsidRDefault="000F3D97" w:rsidP="000F3D97">
      <w:pPr>
        <w:pStyle w:val="TerminalDisplayIndent1"/>
      </w:pPr>
      <w:fldSimple w:instr=" DOCVARIABLE  varglobal_77768  \* MERGEFORMAT " w:fldLock="1">
        <w:r>
          <w:t>[</w:t>
        </w:r>
      </w:fldSimple>
      <w:r w:rsidRPr="00FB4861">
        <w:t>RouterD] isis 1</w:t>
      </w:r>
    </w:p>
    <w:p w:rsidR="000F3D97" w:rsidRPr="00FB4861" w:rsidRDefault="000F3D97" w:rsidP="000F3D97">
      <w:pPr>
        <w:pStyle w:val="TerminalDisplayIndent1"/>
      </w:pPr>
      <w:fldSimple w:instr=" DOCVARIABLE  varglobal_77768  \* MERGEFORMAT " w:fldLock="1">
        <w:r>
          <w:t>[</w:t>
        </w:r>
      </w:fldSimple>
      <w:r w:rsidRPr="00FB4861">
        <w:t>RouterD-isis-1] segment-routing global-block 19000 19999</w:t>
      </w:r>
    </w:p>
    <w:p w:rsidR="000F3D97" w:rsidRPr="00FB4861" w:rsidRDefault="000F3D97" w:rsidP="000F3D97">
      <w:pPr>
        <w:pStyle w:val="TerminalDisplayIndent1"/>
      </w:pPr>
      <w:fldSimple w:instr=" DOCVARIABLE  varglobal_77768  \* MERGEFORMAT " w:fldLock="1">
        <w:r>
          <w:t>[</w:t>
        </w:r>
      </w:fldSimple>
      <w:r w:rsidRPr="00FB4861">
        <w:t>RouterD-isis-1] address-family ipv4</w:t>
      </w:r>
    </w:p>
    <w:p w:rsidR="000F3D97" w:rsidRPr="00FB4861" w:rsidRDefault="000F3D97" w:rsidP="000F3D97">
      <w:pPr>
        <w:pStyle w:val="TerminalDisplayIndent1"/>
      </w:pPr>
      <w:fldSimple w:instr=" DOCVARIABLE  varglobal_77768  \* MERGEFORMAT " w:fldLock="1">
        <w:r>
          <w:t>[</w:t>
        </w:r>
      </w:fldSimple>
      <w:r w:rsidRPr="00FB4861">
        <w:t>RouterD-isis-1-ipv4] segment-routing mpls</w:t>
      </w:r>
    </w:p>
    <w:p w:rsidR="000F3D97" w:rsidRPr="00FB4861" w:rsidRDefault="000F3D97" w:rsidP="000F3D97">
      <w:pPr>
        <w:pStyle w:val="TerminalDisplayIndent1"/>
      </w:pPr>
      <w:fldSimple w:instr=" DOCVARIABLE  varglobal_77768  \* MERGEFORMAT " w:fldLock="1">
        <w:r>
          <w:t>[</w:t>
        </w:r>
      </w:fldSimple>
      <w:r w:rsidRPr="00FB4861">
        <w:t>RouterD-isis-1-ipv4] quit</w:t>
      </w:r>
    </w:p>
    <w:p w:rsidR="000F3D97" w:rsidRPr="00FB4861" w:rsidRDefault="000F3D97" w:rsidP="000F3D97">
      <w:pPr>
        <w:pStyle w:val="TerminalDisplayIndent1"/>
      </w:pPr>
      <w:fldSimple w:instr=" DOCVARIABLE  varglobal_77768  \* MERGEFORMAT " w:fldLock="1">
        <w:r>
          <w:t>[</w:t>
        </w:r>
      </w:fldSimple>
      <w:r w:rsidRPr="00FB4861">
        <w:t>RouterD-isis-1] quit</w:t>
      </w:r>
    </w:p>
    <w:p w:rsidR="000F3D97" w:rsidRPr="00FB4861" w:rsidRDefault="000F3D97" w:rsidP="000F3D97">
      <w:pPr>
        <w:pStyle w:val="ItemIndent1"/>
      </w:pPr>
      <w:r w:rsidRPr="00FB4861">
        <w:t xml:space="preserve"># </w:t>
      </w:r>
      <w:r w:rsidRPr="00FB4861">
        <w:rPr>
          <w:rFonts w:hint="eastAsia"/>
        </w:rPr>
        <w:t>配置</w:t>
      </w:r>
      <w:r w:rsidRPr="00501BCB">
        <w:rPr>
          <w:rFonts w:hint="eastAsia"/>
        </w:rPr>
        <w:t>前缀</w:t>
      </w:r>
      <w:r w:rsidRPr="00501BCB">
        <w:t>SID</w:t>
      </w:r>
      <w:r w:rsidRPr="00501BCB">
        <w:rPr>
          <w:rFonts w:hint="eastAsia"/>
        </w:rPr>
        <w:t>索引</w:t>
      </w:r>
      <w:r w:rsidRPr="00FB4861">
        <w:rPr>
          <w:rFonts w:hint="eastAsia"/>
        </w:rPr>
        <w:t>。</w:t>
      </w:r>
    </w:p>
    <w:p w:rsidR="000F3D97" w:rsidRPr="00FB4861" w:rsidRDefault="000F3D97" w:rsidP="000F3D97">
      <w:pPr>
        <w:pStyle w:val="TerminalDisplayIndent1"/>
      </w:pPr>
      <w:fldSimple w:instr=" DOCVARIABLE  varglobal_77768  \* MERGEFORMAT " w:fldLock="1">
        <w:r>
          <w:t>[</w:t>
        </w:r>
      </w:fldSimple>
      <w:r w:rsidRPr="00FB4861">
        <w:t>RouterD] interface loopback 1</w:t>
      </w:r>
    </w:p>
    <w:p w:rsidR="000F3D97" w:rsidRPr="00FB4861" w:rsidRDefault="000F3D97" w:rsidP="000F3D97">
      <w:pPr>
        <w:pStyle w:val="TerminalDisplayIndent1"/>
      </w:pPr>
      <w:fldSimple w:instr=" DOCVARIABLE  varglobal_77768  \* MERGEFORMAT " w:fldLock="1">
        <w:r>
          <w:t>[</w:t>
        </w:r>
      </w:fldSimple>
      <w:r w:rsidRPr="00FB4861">
        <w:t>RouterD-LoopBack1] isis prefix-sid index 40</w:t>
      </w:r>
    </w:p>
    <w:p w:rsidR="000F3D97" w:rsidRPr="00FB4861" w:rsidRDefault="000F3D97" w:rsidP="00811864">
      <w:pPr>
        <w:pStyle w:val="TerminalDisplayIndent1"/>
      </w:pPr>
      <w:fldSimple w:instr=" DOCVARIABLE  varglobal_77768  \* MERGEFORMAT " w:fldLock="1">
        <w:r>
          <w:t>[</w:t>
        </w:r>
      </w:fldSimple>
      <w:r>
        <w:t>RouterD</w:t>
      </w:r>
      <w:r w:rsidRPr="00FB4861">
        <w:t xml:space="preserve">-LoopBack1] </w:t>
      </w:r>
      <w:r>
        <w:rPr>
          <w:rFonts w:hint="eastAsia"/>
        </w:rPr>
        <w:t>quit</w:t>
      </w:r>
    </w:p>
    <w:p w:rsidR="00811864" w:rsidRPr="00FB4861" w:rsidRDefault="00811864" w:rsidP="00811864">
      <w:pPr>
        <w:pStyle w:val="40"/>
      </w:pPr>
      <w:r w:rsidRPr="00FB4861">
        <w:rPr>
          <w:rFonts w:hint="eastAsia"/>
        </w:rPr>
        <w:t>验证配置</w:t>
      </w:r>
    </w:p>
    <w:p w:rsidR="00811864" w:rsidRPr="00FB4861" w:rsidRDefault="00811864" w:rsidP="00811864">
      <w:r w:rsidRPr="00FB4861">
        <w:t xml:space="preserve"># </w:t>
      </w:r>
      <w:r w:rsidRPr="00FB4861">
        <w:rPr>
          <w:rFonts w:hint="eastAsia"/>
        </w:rPr>
        <w:t>在</w:t>
      </w:r>
      <w:r w:rsidRPr="00FB4861">
        <w:t>Router A</w:t>
      </w:r>
      <w:r w:rsidRPr="00FB4861">
        <w:rPr>
          <w:rFonts w:hint="eastAsia"/>
        </w:rPr>
        <w:t>上执行</w:t>
      </w:r>
      <w:r w:rsidRPr="00FB4861">
        <w:rPr>
          <w:rStyle w:val="commandkeywords"/>
        </w:rPr>
        <w:t>display mpls lsp</w:t>
      </w:r>
      <w:r w:rsidRPr="00FB4861">
        <w:rPr>
          <w:rFonts w:hint="eastAsia"/>
        </w:rPr>
        <w:t>可以看到</w:t>
      </w:r>
      <w:r w:rsidRPr="00FB4861">
        <w:t>MPLS</w:t>
      </w:r>
      <w:r w:rsidRPr="00FB4861">
        <w:rPr>
          <w:rFonts w:hint="eastAsia"/>
        </w:rPr>
        <w:t>标签转发路径信息。</w:t>
      </w:r>
    </w:p>
    <w:p w:rsidR="00811864" w:rsidRPr="00FB4861" w:rsidRDefault="00811864" w:rsidP="00811864">
      <w:pPr>
        <w:pStyle w:val="TerminalDisplay"/>
      </w:pPr>
      <w:r w:rsidRPr="00FB4861">
        <w:t>[RouterA] display mpls lsp</w:t>
      </w:r>
    </w:p>
    <w:p w:rsidR="00811864" w:rsidRPr="00FB4861" w:rsidRDefault="00811864" w:rsidP="00811864">
      <w:pPr>
        <w:pStyle w:val="TerminalDisplay"/>
      </w:pPr>
      <w:r w:rsidRPr="00FB4861">
        <w:t>FEC                         Proto       In/Out Label    Out Inter/NHLFE/LSINDEX</w:t>
      </w:r>
    </w:p>
    <w:p w:rsidR="00811864" w:rsidRPr="00FB4861" w:rsidRDefault="00811864" w:rsidP="00811864">
      <w:pPr>
        <w:pStyle w:val="TerminalDisplay"/>
      </w:pPr>
      <w:r w:rsidRPr="00FB4861">
        <w:t xml:space="preserve">10.0.0.2                   </w:t>
      </w:r>
      <w:r>
        <w:rPr>
          <w:rFonts w:hint="eastAsia"/>
        </w:rPr>
        <w:t xml:space="preserve"> </w:t>
      </w:r>
      <w:r w:rsidRPr="00FB4861">
        <w:t xml:space="preserve">Local       -/-        </w:t>
      </w:r>
      <w:r>
        <w:t xml:space="preserve">     </w:t>
      </w:r>
      <w:r w:rsidRPr="00FB4861">
        <w:t>GE</w:t>
      </w:r>
      <w:r>
        <w:rPr>
          <w:rFonts w:hint="eastAsia"/>
        </w:rPr>
        <w:t>3/1/</w:t>
      </w:r>
      <w:r w:rsidRPr="00FB4861">
        <w:t>1</w:t>
      </w:r>
    </w:p>
    <w:p w:rsidR="00811864" w:rsidRPr="00FB4861" w:rsidRDefault="00811864" w:rsidP="00811864">
      <w:pPr>
        <w:pStyle w:val="TerminalDisplay"/>
      </w:pPr>
      <w:r w:rsidRPr="00FB4861">
        <w:t xml:space="preserve">Tunnel1                    </w:t>
      </w:r>
      <w:r>
        <w:rPr>
          <w:rFonts w:hint="eastAsia"/>
        </w:rPr>
        <w:t xml:space="preserve"> </w:t>
      </w:r>
      <w:r w:rsidRPr="00FB4861">
        <w:t>Local       -/-             NHLFE6</w:t>
      </w:r>
    </w:p>
    <w:p w:rsidR="00811864" w:rsidRPr="00FB4861" w:rsidRDefault="00811864" w:rsidP="00811864">
      <w:pPr>
        <w:pStyle w:val="TerminalDisplay"/>
      </w:pPr>
      <w:r w:rsidRPr="00FB4861">
        <w:t xml:space="preserve">1.1.1.1/32                </w:t>
      </w:r>
      <w:r>
        <w:rPr>
          <w:rFonts w:hint="eastAsia"/>
        </w:rPr>
        <w:t xml:space="preserve">  </w:t>
      </w:r>
      <w:r w:rsidRPr="00FB4861">
        <w:t>ISIS        16010/-         -</w:t>
      </w:r>
    </w:p>
    <w:p w:rsidR="00811864" w:rsidRPr="00FB4861" w:rsidRDefault="00811864" w:rsidP="00811864">
      <w:pPr>
        <w:pStyle w:val="TerminalDisplay"/>
        <w:rPr>
          <w:rStyle w:val="TerminalDisplayshading"/>
        </w:rPr>
      </w:pPr>
      <w:r w:rsidRPr="00FB4861">
        <w:rPr>
          <w:rStyle w:val="TerminalDisplayshading"/>
        </w:rPr>
        <w:t xml:space="preserve">2.2.2.2/32                </w:t>
      </w:r>
      <w:r>
        <w:rPr>
          <w:rStyle w:val="TerminalDisplayshading"/>
          <w:rFonts w:hint="eastAsia"/>
        </w:rPr>
        <w:t xml:space="preserve">  </w:t>
      </w:r>
      <w:r w:rsidRPr="00FB4861">
        <w:rPr>
          <w:rStyle w:val="TerminalDisplayshading"/>
        </w:rPr>
        <w:t>ISIS        16020/3         GE</w:t>
      </w:r>
      <w:r>
        <w:rPr>
          <w:rStyle w:val="TerminalDisplayshading"/>
          <w:rFonts w:hint="eastAsia"/>
        </w:rPr>
        <w:t>3/1/</w:t>
      </w:r>
      <w:r w:rsidRPr="00FB4861">
        <w:rPr>
          <w:rStyle w:val="TerminalDisplayshading"/>
        </w:rPr>
        <w:t>1</w:t>
      </w:r>
    </w:p>
    <w:p w:rsidR="00811864" w:rsidRPr="00FB4861" w:rsidRDefault="00811864" w:rsidP="00811864">
      <w:pPr>
        <w:pStyle w:val="TerminalDisplay"/>
      </w:pPr>
      <w:r w:rsidRPr="00FB4861">
        <w:t xml:space="preserve">2.2.2.2/32                </w:t>
      </w:r>
      <w:r>
        <w:rPr>
          <w:rFonts w:hint="eastAsia"/>
        </w:rPr>
        <w:t xml:space="preserve">  </w:t>
      </w:r>
      <w:r w:rsidRPr="00FB4861">
        <w:t>ISIS        -/3             GE</w:t>
      </w:r>
      <w:r>
        <w:rPr>
          <w:rFonts w:hint="eastAsia"/>
        </w:rPr>
        <w:t>3/1/</w:t>
      </w:r>
      <w:r w:rsidRPr="00FB4861">
        <w:t>1</w:t>
      </w:r>
    </w:p>
    <w:p w:rsidR="00811864" w:rsidRPr="00FB4861" w:rsidRDefault="00811864" w:rsidP="00811864">
      <w:pPr>
        <w:pStyle w:val="TerminalDisplay"/>
      </w:pPr>
      <w:r w:rsidRPr="00FB4861">
        <w:t xml:space="preserve">3.3.3.3/32                </w:t>
      </w:r>
      <w:r>
        <w:rPr>
          <w:rFonts w:hint="eastAsia"/>
        </w:rPr>
        <w:t xml:space="preserve">  </w:t>
      </w:r>
      <w:r w:rsidRPr="00FB4861">
        <w:t>ISIS        16030/17030     GE</w:t>
      </w:r>
      <w:r>
        <w:rPr>
          <w:rFonts w:hint="eastAsia"/>
        </w:rPr>
        <w:t>3/1/</w:t>
      </w:r>
      <w:r w:rsidRPr="00FB4861">
        <w:t>1</w:t>
      </w:r>
    </w:p>
    <w:p w:rsidR="00811864" w:rsidRPr="00FB4861" w:rsidRDefault="00811864" w:rsidP="00811864">
      <w:pPr>
        <w:pStyle w:val="TerminalDisplay"/>
      </w:pPr>
      <w:r w:rsidRPr="00FB4861">
        <w:t xml:space="preserve">3.3.3.3/32                </w:t>
      </w:r>
      <w:r>
        <w:rPr>
          <w:rFonts w:hint="eastAsia"/>
        </w:rPr>
        <w:t xml:space="preserve">  </w:t>
      </w:r>
      <w:r w:rsidRPr="00FB4861">
        <w:t>ISIS        -/17030         GE</w:t>
      </w:r>
      <w:r>
        <w:rPr>
          <w:rFonts w:hint="eastAsia"/>
        </w:rPr>
        <w:t>3/1/</w:t>
      </w:r>
      <w:r w:rsidRPr="00FB4861">
        <w:t>1</w:t>
      </w:r>
    </w:p>
    <w:p w:rsidR="00811864" w:rsidRPr="00FB4861" w:rsidRDefault="00811864" w:rsidP="00811864">
      <w:pPr>
        <w:pStyle w:val="TerminalDisplay"/>
      </w:pPr>
      <w:r w:rsidRPr="00FB4861">
        <w:t xml:space="preserve">4.4.4.4/32                </w:t>
      </w:r>
      <w:r>
        <w:rPr>
          <w:rFonts w:hint="eastAsia"/>
        </w:rPr>
        <w:t xml:space="preserve">  </w:t>
      </w:r>
      <w:r w:rsidRPr="00FB4861">
        <w:t>ISIS        16040/17040     GE</w:t>
      </w:r>
      <w:r>
        <w:rPr>
          <w:rFonts w:hint="eastAsia"/>
        </w:rPr>
        <w:t>3/1/</w:t>
      </w:r>
      <w:r w:rsidRPr="00FB4861">
        <w:t>1</w:t>
      </w:r>
    </w:p>
    <w:p w:rsidR="00811864" w:rsidRPr="00FB4861" w:rsidRDefault="00811864" w:rsidP="00811864">
      <w:pPr>
        <w:pStyle w:val="TerminalDisplay"/>
      </w:pPr>
      <w:r w:rsidRPr="00FB4861">
        <w:t xml:space="preserve">4.4.4.4/32                </w:t>
      </w:r>
      <w:r>
        <w:rPr>
          <w:rFonts w:hint="eastAsia"/>
        </w:rPr>
        <w:t xml:space="preserve">  </w:t>
      </w:r>
      <w:r w:rsidRPr="00FB4861">
        <w:t>ISIS        -/17040         GE</w:t>
      </w:r>
      <w:r>
        <w:rPr>
          <w:rFonts w:hint="eastAsia"/>
        </w:rPr>
        <w:t>3/1/</w:t>
      </w:r>
      <w:r w:rsidRPr="00FB4861">
        <w:t>1</w:t>
      </w:r>
    </w:p>
    <w:p w:rsidR="00811864" w:rsidRPr="00FB4861" w:rsidRDefault="00811864" w:rsidP="00811864">
      <w:pPr>
        <w:pStyle w:val="TerminalDisplay"/>
        <w:rPr>
          <w:rStyle w:val="TerminalDisplayshading"/>
        </w:rPr>
      </w:pPr>
      <w:r w:rsidRPr="00FB4861">
        <w:rPr>
          <w:rStyle w:val="TerminalDisplayshading"/>
        </w:rPr>
        <w:t xml:space="preserve">1.1.1.1/1/17700          </w:t>
      </w:r>
      <w:r>
        <w:rPr>
          <w:rStyle w:val="TerminalDisplayshading"/>
          <w:rFonts w:hint="eastAsia"/>
        </w:rPr>
        <w:t xml:space="preserve">   </w:t>
      </w:r>
      <w:r w:rsidRPr="00FB4861">
        <w:rPr>
          <w:rStyle w:val="TerminalDisplayshading"/>
        </w:rPr>
        <w:t>SR-TE       -/17030         GE</w:t>
      </w:r>
      <w:r>
        <w:rPr>
          <w:rStyle w:val="TerminalDisplayshading"/>
          <w:rFonts w:hint="eastAsia"/>
        </w:rPr>
        <w:t>3/1/</w:t>
      </w:r>
      <w:r w:rsidRPr="00FB4861">
        <w:rPr>
          <w:rStyle w:val="TerminalDisplayshading"/>
        </w:rPr>
        <w:t>1</w:t>
      </w:r>
    </w:p>
    <w:p w:rsidR="00811864" w:rsidRPr="00FB4861" w:rsidRDefault="00811864" w:rsidP="00811864">
      <w:pPr>
        <w:pStyle w:val="TerminalDisplay"/>
        <w:rPr>
          <w:rStyle w:val="TerminalDisplayshading"/>
        </w:rPr>
      </w:pPr>
      <w:r w:rsidRPr="00FB4861">
        <w:rPr>
          <w:rStyle w:val="TerminalDisplayshading"/>
        </w:rPr>
        <w:t xml:space="preserve">          </w:t>
      </w:r>
      <w:r>
        <w:rPr>
          <w:rStyle w:val="TerminalDisplayshading"/>
        </w:rPr>
        <w:t xml:space="preserve">                  </w:t>
      </w:r>
      <w:r>
        <w:rPr>
          <w:rStyle w:val="TerminalDisplayshading"/>
          <w:rFonts w:hint="eastAsia"/>
        </w:rPr>
        <w:t xml:space="preserve"> </w:t>
      </w:r>
      <w:r>
        <w:rPr>
          <w:rStyle w:val="TerminalDisplayshading"/>
        </w:rPr>
        <w:t xml:space="preserve">            </w:t>
      </w:r>
      <w:r>
        <w:rPr>
          <w:rStyle w:val="TerminalDisplayshading"/>
          <w:rFonts w:hint="eastAsia"/>
        </w:rPr>
        <w:t xml:space="preserve"> </w:t>
      </w:r>
      <w:r w:rsidRPr="00FB4861">
        <w:rPr>
          <w:rStyle w:val="TerminalDisplayshading"/>
        </w:rPr>
        <w:t>18040</w:t>
      </w:r>
    </w:p>
    <w:p w:rsidR="00811864" w:rsidRPr="00FB4861" w:rsidRDefault="00811864" w:rsidP="00811864">
      <w:r w:rsidRPr="00FB4861">
        <w:t xml:space="preserve"># </w:t>
      </w:r>
      <w:r w:rsidRPr="00FB4861">
        <w:rPr>
          <w:rFonts w:hint="eastAsia"/>
        </w:rPr>
        <w:t>在</w:t>
      </w:r>
      <w:r w:rsidRPr="00FB4861">
        <w:t>Router A</w:t>
      </w:r>
      <w:r w:rsidRPr="00FB4861">
        <w:rPr>
          <w:rFonts w:hint="eastAsia"/>
        </w:rPr>
        <w:t>上执行</w:t>
      </w:r>
      <w:r w:rsidRPr="00FB4861">
        <w:rPr>
          <w:rStyle w:val="commandkeywords"/>
        </w:rPr>
        <w:t>display mpls te tunnel-interface</w:t>
      </w:r>
      <w:r w:rsidRPr="00FB4861">
        <w:rPr>
          <w:rFonts w:hint="eastAsia"/>
        </w:rPr>
        <w:t>可以看到</w:t>
      </w:r>
      <w:r w:rsidRPr="00FB4861">
        <w:t>MPLS TE</w:t>
      </w:r>
      <w:r w:rsidRPr="00FB4861">
        <w:rPr>
          <w:rFonts w:hint="eastAsia"/>
        </w:rPr>
        <w:t>隧道接口信息。</w:t>
      </w:r>
    </w:p>
    <w:p w:rsidR="00811864" w:rsidRPr="00FB4861" w:rsidRDefault="00811864" w:rsidP="00811864">
      <w:pPr>
        <w:pStyle w:val="TerminalDisplay"/>
      </w:pPr>
      <w:r w:rsidRPr="00FB4861">
        <w:t>[RouterA] di</w:t>
      </w:r>
      <w:r>
        <w:t xml:space="preserve">splay mpls te tunnel-interface </w:t>
      </w:r>
      <w:r>
        <w:rPr>
          <w:rFonts w:hint="eastAsia"/>
        </w:rPr>
        <w:t>t</w:t>
      </w:r>
      <w:r w:rsidRPr="00FB4861">
        <w:t>unnel 1</w:t>
      </w:r>
    </w:p>
    <w:p w:rsidR="00811864" w:rsidRPr="00FB4861" w:rsidRDefault="00811864" w:rsidP="00811864">
      <w:pPr>
        <w:pStyle w:val="TerminalDisplay"/>
      </w:pPr>
      <w:r w:rsidRPr="00FB4861">
        <w:t>Tunnel Name            : Tunnel 1</w:t>
      </w:r>
    </w:p>
    <w:p w:rsidR="00811864" w:rsidRPr="00FB4861" w:rsidRDefault="00811864" w:rsidP="00811864">
      <w:pPr>
        <w:pStyle w:val="TerminalDisplay"/>
        <w:rPr>
          <w:rStyle w:val="TerminalDisplayshading"/>
        </w:rPr>
      </w:pPr>
      <w:r w:rsidRPr="00FB4861">
        <w:rPr>
          <w:rStyle w:val="TerminalDisplayshading"/>
        </w:rPr>
        <w:t>Tunnel State           : Up (Main CRLSP up.</w:t>
      </w:r>
    </w:p>
    <w:p w:rsidR="00811864" w:rsidRPr="00FB4861" w:rsidRDefault="00811864" w:rsidP="00811864">
      <w:pPr>
        <w:pStyle w:val="TerminalDisplay"/>
      </w:pPr>
      <w:r w:rsidRPr="00FB4861">
        <w:t xml:space="preserve">                             Main Shared-resource CRLSP down.</w:t>
      </w:r>
    </w:p>
    <w:p w:rsidR="00811864" w:rsidRPr="00FB4861" w:rsidRDefault="00811864" w:rsidP="00811864">
      <w:pPr>
        <w:pStyle w:val="TerminalDisplay"/>
      </w:pPr>
      <w:r w:rsidRPr="00FB4861">
        <w:t xml:space="preserve">                             Backup CRLSP down.)</w:t>
      </w:r>
    </w:p>
    <w:p w:rsidR="00811864" w:rsidRPr="00FB4861" w:rsidRDefault="00811864" w:rsidP="00811864">
      <w:pPr>
        <w:pStyle w:val="TerminalDisplay"/>
      </w:pPr>
      <w:r w:rsidRPr="00FB4861">
        <w:t>Tunnel Attributes      :</w:t>
      </w:r>
    </w:p>
    <w:p w:rsidR="00811864" w:rsidRPr="00FB4861" w:rsidRDefault="00811864" w:rsidP="00811864">
      <w:pPr>
        <w:pStyle w:val="TerminalDisplay"/>
      </w:pPr>
      <w:r w:rsidRPr="00FB4861">
        <w:t xml:space="preserve">  LSP ID               : 17700           Tunnel ID            : 1</w:t>
      </w:r>
    </w:p>
    <w:p w:rsidR="00811864" w:rsidRPr="00FB4861" w:rsidRDefault="00811864" w:rsidP="00811864">
      <w:pPr>
        <w:pStyle w:val="TerminalDisplay"/>
      </w:pPr>
      <w:r w:rsidRPr="00FB4861">
        <w:t xml:space="preserve">  Admin State          : Normal</w:t>
      </w:r>
    </w:p>
    <w:p w:rsidR="00811864" w:rsidRPr="00FB4861" w:rsidRDefault="00811864" w:rsidP="00811864">
      <w:pPr>
        <w:pStyle w:val="TerminalDisplay"/>
        <w:rPr>
          <w:rStyle w:val="TerminalDisplayshading"/>
        </w:rPr>
      </w:pPr>
      <w:r w:rsidRPr="00FB4861">
        <w:t xml:space="preserve">  </w:t>
      </w:r>
      <w:r w:rsidRPr="00FB4861">
        <w:rPr>
          <w:rStyle w:val="TerminalDisplayshading"/>
        </w:rPr>
        <w:t>Ingress LSR ID       : 1.1.1.1         Egress LSR ID        : 4.4.4.4</w:t>
      </w:r>
    </w:p>
    <w:p w:rsidR="00811864" w:rsidRPr="00FB4861" w:rsidRDefault="00811864" w:rsidP="00811864">
      <w:pPr>
        <w:pStyle w:val="TerminalDisplay"/>
      </w:pPr>
      <w:r w:rsidRPr="00FB4861">
        <w:t xml:space="preserve">  Signaling            : Segment-Routing Static CRLSP Name    : -</w:t>
      </w:r>
    </w:p>
    <w:p w:rsidR="00811864" w:rsidRPr="00FB4861" w:rsidRDefault="00811864" w:rsidP="00811864">
      <w:pPr>
        <w:pStyle w:val="TerminalDisplay"/>
      </w:pPr>
      <w:r w:rsidRPr="00FB4861">
        <w:t xml:space="preserve">  Resv Style           : SE</w:t>
      </w:r>
    </w:p>
    <w:p w:rsidR="00811864" w:rsidRPr="00FB4861" w:rsidRDefault="00811864" w:rsidP="00811864">
      <w:pPr>
        <w:pStyle w:val="TerminalDisplay"/>
      </w:pPr>
      <w:r w:rsidRPr="00FB4861">
        <w:t xml:space="preserve">  Tunnel mode          : -</w:t>
      </w:r>
    </w:p>
    <w:p w:rsidR="00811864" w:rsidRPr="00FB4861" w:rsidRDefault="00811864" w:rsidP="00811864">
      <w:pPr>
        <w:pStyle w:val="TerminalDisplay"/>
      </w:pPr>
      <w:r w:rsidRPr="00FB4861">
        <w:t xml:space="preserve">  Reverse-LSP name     : -</w:t>
      </w:r>
    </w:p>
    <w:p w:rsidR="00811864" w:rsidRPr="00FB4861" w:rsidRDefault="00811864" w:rsidP="00811864">
      <w:pPr>
        <w:pStyle w:val="TerminalDisplay"/>
      </w:pPr>
      <w:r w:rsidRPr="00FB4861">
        <w:t xml:space="preserve">  Reverse-LSP LSR ID   : -               Reverse-LSP Tunnel ID: -</w:t>
      </w:r>
    </w:p>
    <w:p w:rsidR="00811864" w:rsidRPr="00FB4861" w:rsidRDefault="00811864" w:rsidP="00811864">
      <w:pPr>
        <w:pStyle w:val="TerminalDisplay"/>
      </w:pPr>
      <w:r w:rsidRPr="00FB4861">
        <w:t xml:space="preserve">  Class Type           : CT0             Tunnel Bandwidth     : 0 kbps</w:t>
      </w:r>
    </w:p>
    <w:p w:rsidR="00811864" w:rsidRPr="00FB4861" w:rsidRDefault="00811864" w:rsidP="00811864">
      <w:pPr>
        <w:pStyle w:val="TerminalDisplay"/>
      </w:pPr>
      <w:r w:rsidRPr="00FB4861">
        <w:t xml:space="preserve">  Reserved Bandwidth   : 0 kbps</w:t>
      </w:r>
    </w:p>
    <w:p w:rsidR="00811864" w:rsidRPr="00FB4861" w:rsidRDefault="00811864" w:rsidP="00811864">
      <w:pPr>
        <w:pStyle w:val="TerminalDisplay"/>
      </w:pPr>
      <w:r w:rsidRPr="00FB4861">
        <w:t xml:space="preserve">  Setup Priority       : -               Holding Priority     : -</w:t>
      </w:r>
    </w:p>
    <w:p w:rsidR="00811864" w:rsidRPr="00FB4861" w:rsidRDefault="00811864" w:rsidP="00811864">
      <w:pPr>
        <w:pStyle w:val="TerminalDisplay"/>
      </w:pPr>
      <w:r w:rsidRPr="00FB4861">
        <w:t xml:space="preserve">  Affinity Attr/Mask   : 0/0</w:t>
      </w:r>
    </w:p>
    <w:p w:rsidR="00811864" w:rsidRPr="00FB4861" w:rsidRDefault="00811864" w:rsidP="00811864">
      <w:pPr>
        <w:pStyle w:val="TerminalDisplay"/>
        <w:rPr>
          <w:rStyle w:val="TerminalDisplayshading"/>
        </w:rPr>
      </w:pPr>
      <w:r w:rsidRPr="00FB4861">
        <w:t xml:space="preserve">  </w:t>
      </w:r>
      <w:r w:rsidRPr="00FB4861">
        <w:rPr>
          <w:rStyle w:val="TerminalDisplayshading"/>
        </w:rPr>
        <w:t>Explicit Path        : 1</w:t>
      </w:r>
    </w:p>
    <w:p w:rsidR="00811864" w:rsidRPr="00FB4861" w:rsidRDefault="00811864" w:rsidP="00811864">
      <w:pPr>
        <w:pStyle w:val="TerminalDisplay"/>
      </w:pPr>
      <w:r w:rsidRPr="00FB4861">
        <w:t xml:space="preserve">  Backup Explicit Path : -</w:t>
      </w:r>
    </w:p>
    <w:p w:rsidR="00811864" w:rsidRPr="00FB4861" w:rsidRDefault="00811864" w:rsidP="00811864">
      <w:pPr>
        <w:pStyle w:val="TerminalDisplay"/>
      </w:pPr>
      <w:r w:rsidRPr="00FB4861">
        <w:t xml:space="preserve">  Metric Type          : TE</w:t>
      </w:r>
    </w:p>
    <w:p w:rsidR="00811864" w:rsidRPr="00FB4861" w:rsidRDefault="00811864" w:rsidP="00811864">
      <w:pPr>
        <w:pStyle w:val="TerminalDisplay"/>
      </w:pPr>
      <w:r w:rsidRPr="00FB4861">
        <w:t xml:space="preserve">  Record Route         : Disabled        Record Label         : Disabled</w:t>
      </w:r>
    </w:p>
    <w:p w:rsidR="00811864" w:rsidRPr="00FB4861" w:rsidRDefault="00811864" w:rsidP="00811864">
      <w:pPr>
        <w:pStyle w:val="TerminalDisplay"/>
      </w:pPr>
      <w:r w:rsidRPr="00FB4861">
        <w:t xml:space="preserve">  FRR Flag             : Disabled        Bandwidth Protection : Disabled</w:t>
      </w:r>
    </w:p>
    <w:p w:rsidR="00811864" w:rsidRPr="00FB4861" w:rsidRDefault="00811864" w:rsidP="00811864">
      <w:pPr>
        <w:pStyle w:val="TerminalDisplay"/>
      </w:pPr>
      <w:r w:rsidRPr="00FB4861">
        <w:t xml:space="preserve">  Backup Bandwidth Flag: Disabled        Backup Bandwidth Type: -</w:t>
      </w:r>
    </w:p>
    <w:p w:rsidR="00811864" w:rsidRPr="00FB4861" w:rsidRDefault="00811864" w:rsidP="00811864">
      <w:pPr>
        <w:pStyle w:val="TerminalDisplay"/>
      </w:pPr>
      <w:r w:rsidRPr="00FB4861">
        <w:t xml:space="preserve">  Backup Bandwidth     : -</w:t>
      </w:r>
    </w:p>
    <w:p w:rsidR="00811864" w:rsidRPr="00FB4861" w:rsidRDefault="00811864" w:rsidP="00811864">
      <w:pPr>
        <w:pStyle w:val="TerminalDisplay"/>
      </w:pPr>
      <w:r w:rsidRPr="00FB4861">
        <w:t xml:space="preserve">  Bypass Tunnel        : No              Auto Created         : No</w:t>
      </w:r>
    </w:p>
    <w:p w:rsidR="00811864" w:rsidRPr="00FB4861" w:rsidRDefault="00811864" w:rsidP="00811864">
      <w:pPr>
        <w:pStyle w:val="TerminalDisplay"/>
      </w:pPr>
      <w:r w:rsidRPr="00FB4861">
        <w:t xml:space="preserve">  Route Pinning        : Disabled</w:t>
      </w:r>
    </w:p>
    <w:p w:rsidR="00811864" w:rsidRPr="00FB4861" w:rsidRDefault="00811864" w:rsidP="00811864">
      <w:pPr>
        <w:pStyle w:val="TerminalDisplay"/>
      </w:pPr>
      <w:r w:rsidRPr="00FB4861">
        <w:t xml:space="preserve">  Retry Limit          : 3               Retry Interval       : 2 sec</w:t>
      </w:r>
    </w:p>
    <w:p w:rsidR="00811864" w:rsidRPr="00FB4861" w:rsidRDefault="00811864" w:rsidP="00811864">
      <w:pPr>
        <w:pStyle w:val="TerminalDisplay"/>
      </w:pPr>
      <w:r w:rsidRPr="00FB4861">
        <w:t xml:space="preserve">  Reoptimization       : Disabled        Reoptimization Freq  : -</w:t>
      </w:r>
    </w:p>
    <w:p w:rsidR="00811864" w:rsidRPr="00FB4861" w:rsidRDefault="00811864" w:rsidP="00811864">
      <w:pPr>
        <w:pStyle w:val="TerminalDisplay"/>
      </w:pPr>
      <w:r w:rsidRPr="00FB4861">
        <w:t xml:space="preserve">  Backup Type          : None            Backup LSP ID        : -</w:t>
      </w:r>
    </w:p>
    <w:p w:rsidR="00811864" w:rsidRPr="00FB4861" w:rsidRDefault="00811864" w:rsidP="00811864">
      <w:pPr>
        <w:pStyle w:val="TerminalDisplay"/>
      </w:pPr>
      <w:r w:rsidRPr="00FB4861">
        <w:t xml:space="preserve">  Backup Restore Time  : -</w:t>
      </w:r>
    </w:p>
    <w:p w:rsidR="00811864" w:rsidRPr="00FB4861" w:rsidRDefault="00811864" w:rsidP="00811864">
      <w:pPr>
        <w:pStyle w:val="TerminalDisplay"/>
      </w:pPr>
      <w:r w:rsidRPr="00FB4861">
        <w:t xml:space="preserve">  Auto Bandwidth       : Disabled        Auto Bandwidth Freq  : -</w:t>
      </w:r>
    </w:p>
    <w:p w:rsidR="00811864" w:rsidRPr="00FB4861" w:rsidRDefault="00811864" w:rsidP="00811864">
      <w:pPr>
        <w:pStyle w:val="TerminalDisplay"/>
      </w:pPr>
      <w:r w:rsidRPr="00FB4861">
        <w:t xml:space="preserve">  Min Bandwidth        : -               Max Bandwidth        : -</w:t>
      </w:r>
    </w:p>
    <w:p w:rsidR="00811864" w:rsidRPr="00FB4861" w:rsidRDefault="00811864" w:rsidP="00811864">
      <w:pPr>
        <w:pStyle w:val="TerminalDisplay"/>
      </w:pPr>
      <w:r w:rsidRPr="00FB4861">
        <w:t xml:space="preserve">  Collected Bandwidth  : -               Service-Class        : -</w:t>
      </w:r>
    </w:p>
    <w:p w:rsidR="00811864" w:rsidRPr="00FB4861" w:rsidRDefault="00811864" w:rsidP="00811864">
      <w:pPr>
        <w:pStyle w:val="TerminalDisplay"/>
      </w:pPr>
      <w:r w:rsidRPr="00FB4861">
        <w:t xml:space="preserve">  Traffic Policy       : Disable</w:t>
      </w:r>
    </w:p>
    <w:p w:rsidR="00811864" w:rsidRDefault="00811864" w:rsidP="00811864">
      <w:pPr>
        <w:pStyle w:val="TerminalDisplay"/>
        <w:rPr>
          <w:rStyle w:val="TerminalDisplayshading"/>
        </w:rPr>
      </w:pPr>
      <w:r w:rsidRPr="00FB4861">
        <w:t xml:space="preserve">  </w:t>
      </w:r>
      <w:r w:rsidRPr="00FB4861">
        <w:rPr>
          <w:rStyle w:val="TerminalDisplayshading"/>
        </w:rPr>
        <w:t>Path Setup Type      : EXPLICIT/-</w:t>
      </w:r>
    </w:p>
    <w:p w:rsidR="009F16DF" w:rsidRPr="009F16DF" w:rsidRDefault="009F16DF" w:rsidP="00811864">
      <w:pPr>
        <w:pStyle w:val="TerminalDisplay"/>
        <w:rPr>
          <w:rStyle w:val="TerminalDisplayshading"/>
        </w:rPr>
      </w:pPr>
      <w:r w:rsidRPr="00564DFC">
        <w:t xml:space="preserve">  Binding SID          : -               Binding SID State    : -</w:t>
      </w:r>
    </w:p>
    <w:p w:rsidR="00811864" w:rsidRPr="00FB4861" w:rsidRDefault="00811864" w:rsidP="00811864">
      <w:pPr>
        <w:pStyle w:val="TerminalDisplay"/>
      </w:pPr>
      <w:r w:rsidRPr="00FB4861">
        <w:t xml:space="preserve">  Last Down Reason     : Signal Error</w:t>
      </w:r>
    </w:p>
    <w:p w:rsidR="00811864" w:rsidRPr="00FB4861" w:rsidRDefault="00811864" w:rsidP="00811864">
      <w:pPr>
        <w:pStyle w:val="TerminalDisplay"/>
      </w:pPr>
      <w:r w:rsidRPr="00FB4861">
        <w:t xml:space="preserve">  Down Time            : </w:t>
      </w:r>
      <w:r w:rsidR="009F16DF">
        <w:rPr>
          <w:rFonts w:hint="eastAsia"/>
        </w:rPr>
        <w:t>20</w:t>
      </w:r>
      <w:r w:rsidRPr="00FB4861">
        <w:t>18-11-13 14:34:06:232</w:t>
      </w:r>
    </w:p>
    <w:p w:rsidR="00811864" w:rsidRDefault="00811864" w:rsidP="00811864">
      <w:r w:rsidRPr="00FB4861">
        <w:t xml:space="preserve"># </w:t>
      </w:r>
      <w:r w:rsidRPr="00FB4861">
        <w:rPr>
          <w:rFonts w:hint="eastAsia"/>
        </w:rPr>
        <w:t>在</w:t>
      </w:r>
      <w:r w:rsidRPr="00FB4861">
        <w:t>Router A</w:t>
      </w:r>
      <w:r w:rsidRPr="00FB4861">
        <w:rPr>
          <w:rFonts w:hint="eastAsia"/>
        </w:rPr>
        <w:t>上执行</w:t>
      </w:r>
      <w:r w:rsidRPr="00FB4861">
        <w:rPr>
          <w:rStyle w:val="commandkeywords"/>
        </w:rPr>
        <w:t>display mpls forwarding nhlfe</w:t>
      </w:r>
      <w:r w:rsidRPr="00FB4861">
        <w:rPr>
          <w:rFonts w:hint="eastAsia"/>
        </w:rPr>
        <w:t>可以看到下一跳标签转发表项信息。</w:t>
      </w:r>
      <w:r w:rsidR="002D7420" w:rsidRPr="00801CF8">
        <w:rPr>
          <w:rFonts w:hint="eastAsia"/>
        </w:rPr>
        <w:t>到达目的出标签为两层标签，流量通过显示路径</w:t>
      </w:r>
      <w:r w:rsidR="002D7420" w:rsidRPr="00801CF8">
        <w:rPr>
          <w:rFonts w:hint="eastAsia"/>
        </w:rPr>
        <w:t>1</w:t>
      </w:r>
      <w:r w:rsidR="002D7420" w:rsidRPr="00801CF8">
        <w:rPr>
          <w:rFonts w:hint="eastAsia"/>
        </w:rPr>
        <w:t>转发。</w:t>
      </w:r>
    </w:p>
    <w:p w:rsidR="00811864" w:rsidRPr="00FB4861" w:rsidRDefault="00811864" w:rsidP="00811864">
      <w:pPr>
        <w:pStyle w:val="TerminalDisplay"/>
      </w:pPr>
      <w:r w:rsidRPr="00FB4861">
        <w:t>[RouterA] display mpls forwarding nhlfe</w:t>
      </w:r>
    </w:p>
    <w:p w:rsidR="00811864" w:rsidRPr="00FB4861" w:rsidRDefault="00811864" w:rsidP="00811864">
      <w:pPr>
        <w:pStyle w:val="TerminalDisplay"/>
      </w:pPr>
      <w:r w:rsidRPr="00FB4861">
        <w:t>Total NHLFE entries: 3</w:t>
      </w:r>
    </w:p>
    <w:p w:rsidR="00811864" w:rsidRPr="00FB4861" w:rsidRDefault="00811864" w:rsidP="00811864">
      <w:pPr>
        <w:pStyle w:val="TerminalDisplay"/>
      </w:pPr>
    </w:p>
    <w:p w:rsidR="00811864" w:rsidRPr="00FB4861" w:rsidRDefault="00811864" w:rsidP="00811864">
      <w:pPr>
        <w:pStyle w:val="TerminalDisplay"/>
      </w:pPr>
      <w:r w:rsidRPr="00FB4861">
        <w:t>Flags: T - Forwarded through a tunnel</w:t>
      </w:r>
    </w:p>
    <w:p w:rsidR="00811864" w:rsidRPr="00FB4861" w:rsidRDefault="00811864" w:rsidP="00811864">
      <w:pPr>
        <w:pStyle w:val="TerminalDisplay"/>
      </w:pPr>
      <w:r w:rsidRPr="00FB4861">
        <w:t xml:space="preserve">       N - Forwarded through the outgoing interface to the nexthop IP address</w:t>
      </w:r>
    </w:p>
    <w:p w:rsidR="00811864" w:rsidRPr="00FB4861" w:rsidRDefault="00811864" w:rsidP="00811864">
      <w:pPr>
        <w:pStyle w:val="TerminalDisplay"/>
      </w:pPr>
      <w:r w:rsidRPr="00FB4861">
        <w:t xml:space="preserve">       B - Backup forwarding information</w:t>
      </w:r>
    </w:p>
    <w:p w:rsidR="00811864" w:rsidRPr="00FB4861" w:rsidRDefault="00811864" w:rsidP="00811864">
      <w:pPr>
        <w:pStyle w:val="TerminalDisplay"/>
      </w:pPr>
      <w:r w:rsidRPr="00FB4861">
        <w:t xml:space="preserve">       A - Active forwarding information</w:t>
      </w:r>
    </w:p>
    <w:p w:rsidR="00811864" w:rsidRPr="00FB4861" w:rsidRDefault="00811864" w:rsidP="00811864">
      <w:pPr>
        <w:pStyle w:val="TerminalDisplay"/>
      </w:pPr>
      <w:r w:rsidRPr="00FB4861">
        <w:t xml:space="preserve">       M - P2MP forwarding information</w:t>
      </w:r>
    </w:p>
    <w:p w:rsidR="00811864" w:rsidRPr="00FB4861" w:rsidRDefault="00811864" w:rsidP="00811864">
      <w:pPr>
        <w:pStyle w:val="TerminalDisplay"/>
      </w:pPr>
    </w:p>
    <w:p w:rsidR="00811864" w:rsidRPr="00FB4861" w:rsidRDefault="00811864" w:rsidP="00811864">
      <w:pPr>
        <w:pStyle w:val="TerminalDisplay"/>
      </w:pPr>
      <w:r w:rsidRPr="00FB4861">
        <w:t>NID        Tnl-Type   Flag OutLabel Forwarding Info</w:t>
      </w:r>
    </w:p>
    <w:p w:rsidR="00811864" w:rsidRPr="00FB4861" w:rsidRDefault="00811864" w:rsidP="00811864">
      <w:pPr>
        <w:pStyle w:val="TerminalDisplay"/>
      </w:pPr>
      <w:r w:rsidRPr="00FB4861">
        <w:t>--------------------------------------------------------------------------------</w:t>
      </w:r>
    </w:p>
    <w:p w:rsidR="00811864" w:rsidRPr="00FB4861" w:rsidRDefault="00811864" w:rsidP="00811864">
      <w:pPr>
        <w:pStyle w:val="TerminalDisplay"/>
      </w:pPr>
      <w:r w:rsidRPr="00FB4861">
        <w:t>5          LOCAL      NA   -        GE</w:t>
      </w:r>
      <w:r>
        <w:rPr>
          <w:rFonts w:hint="eastAsia"/>
        </w:rPr>
        <w:t>3/1/</w:t>
      </w:r>
      <w:r w:rsidRPr="00FB4861">
        <w:t>1                  10.0.0.2</w:t>
      </w:r>
    </w:p>
    <w:p w:rsidR="00811864" w:rsidRPr="00FB4861" w:rsidRDefault="00811864" w:rsidP="00811864">
      <w:pPr>
        <w:pStyle w:val="TerminalDisplay"/>
        <w:rPr>
          <w:rStyle w:val="TerminalDisplayshading"/>
        </w:rPr>
      </w:pPr>
      <w:r w:rsidRPr="00FB4861">
        <w:rPr>
          <w:rStyle w:val="TerminalDisplayshading"/>
        </w:rPr>
        <w:t>6          SRLSP      NA   170</w:t>
      </w:r>
      <w:r>
        <w:rPr>
          <w:rStyle w:val="TerminalDisplayshading"/>
        </w:rPr>
        <w:t>30    GE</w:t>
      </w:r>
      <w:r>
        <w:rPr>
          <w:rStyle w:val="TerminalDisplayshading"/>
          <w:rFonts w:hint="eastAsia"/>
        </w:rPr>
        <w:t>3/1/</w:t>
      </w:r>
      <w:r w:rsidRPr="00FB4861">
        <w:rPr>
          <w:rStyle w:val="TerminalDisplayshading"/>
        </w:rPr>
        <w:t>1                  10.0.0.2</w:t>
      </w:r>
    </w:p>
    <w:p w:rsidR="00811864" w:rsidRPr="00FB4861" w:rsidRDefault="00811864" w:rsidP="00811864">
      <w:pPr>
        <w:pStyle w:val="TerminalDisplay"/>
        <w:rPr>
          <w:rStyle w:val="TerminalDisplayshading"/>
        </w:rPr>
      </w:pPr>
      <w:r w:rsidRPr="00FB4861">
        <w:rPr>
          <w:rStyle w:val="TerminalDisplayshading"/>
        </w:rPr>
        <w:t xml:space="preserve">                           18040</w:t>
      </w:r>
    </w:p>
    <w:p w:rsidR="00811864" w:rsidRPr="00FB4861" w:rsidRDefault="00811864" w:rsidP="00811864">
      <w:pPr>
        <w:pStyle w:val="TerminalDisplay"/>
        <w:rPr>
          <w:rStyle w:val="TerminalDisplayshading"/>
        </w:rPr>
      </w:pPr>
      <w:r w:rsidRPr="00FB4861">
        <w:rPr>
          <w:rStyle w:val="TerminalDisplayshading"/>
        </w:rPr>
        <w:t>268435457  TE         TA   -        6</w:t>
      </w:r>
    </w:p>
    <w:p w:rsidR="00811864" w:rsidRPr="00FB4861" w:rsidRDefault="00811864" w:rsidP="00811864">
      <w:pPr>
        <w:pStyle w:val="3"/>
      </w:pPr>
      <w:bookmarkStart w:id="359" w:name="_Toc534897791"/>
      <w:bookmarkStart w:id="360" w:name="_Toc535424088"/>
      <w:bookmarkStart w:id="361" w:name="_Toc45106714"/>
      <w:r w:rsidRPr="00FB4861">
        <w:rPr>
          <w:rFonts w:hint="eastAsia"/>
        </w:rPr>
        <w:t>通过</w:t>
      </w:r>
      <w:r w:rsidRPr="00FB4861">
        <w:t>PCE</w:t>
      </w:r>
      <w:r w:rsidRPr="00FB4861">
        <w:rPr>
          <w:rFonts w:hint="eastAsia"/>
        </w:rPr>
        <w:t>计算</w:t>
      </w:r>
      <w:r w:rsidRPr="00FB4861">
        <w:t>SRLSP</w:t>
      </w:r>
      <w:r w:rsidRPr="00FB4861">
        <w:rPr>
          <w:rFonts w:hint="eastAsia"/>
        </w:rPr>
        <w:t>配置举例</w:t>
      </w:r>
      <w:bookmarkEnd w:id="359"/>
      <w:bookmarkEnd w:id="360"/>
      <w:bookmarkEnd w:id="361"/>
    </w:p>
    <w:p w:rsidR="00811864" w:rsidRPr="00FB4861" w:rsidRDefault="00811864" w:rsidP="00811864">
      <w:pPr>
        <w:pStyle w:val="40"/>
      </w:pPr>
      <w:r w:rsidRPr="00FB4861">
        <w:rPr>
          <w:rFonts w:hint="eastAsia"/>
        </w:rPr>
        <w:t>组网需求</w:t>
      </w:r>
    </w:p>
    <w:p w:rsidR="00811864" w:rsidRPr="00FB4861" w:rsidRDefault="00811864" w:rsidP="00811864">
      <w:pPr>
        <w:pStyle w:val="ItemList"/>
      </w:pPr>
      <w:r w:rsidRPr="00FB4861">
        <w:rPr>
          <w:rFonts w:hint="eastAsia"/>
        </w:rPr>
        <w:t>设备</w:t>
      </w:r>
      <w:r w:rsidRPr="00FB4861">
        <w:t>Router A</w:t>
      </w:r>
      <w:r w:rsidRPr="00FB4861">
        <w:rPr>
          <w:rFonts w:hint="eastAsia"/>
        </w:rPr>
        <w:t>、</w:t>
      </w:r>
      <w:r w:rsidRPr="00FB4861">
        <w:t>Router B</w:t>
      </w:r>
      <w:r w:rsidRPr="00FB4861">
        <w:rPr>
          <w:rFonts w:hint="eastAsia"/>
        </w:rPr>
        <w:t>、</w:t>
      </w:r>
      <w:r w:rsidRPr="00FB4861">
        <w:t>Router C</w:t>
      </w:r>
      <w:r w:rsidRPr="00FB4861">
        <w:rPr>
          <w:rFonts w:hint="eastAsia"/>
        </w:rPr>
        <w:t>、</w:t>
      </w:r>
      <w:r w:rsidRPr="00FB4861">
        <w:t>Router D</w:t>
      </w:r>
      <w:r w:rsidRPr="00FB4861">
        <w:rPr>
          <w:rFonts w:hint="eastAsia"/>
        </w:rPr>
        <w:t>运行</w:t>
      </w:r>
      <w:r w:rsidRPr="00FB4861">
        <w:t>IGP</w:t>
      </w:r>
      <w:r w:rsidRPr="00FB4861">
        <w:rPr>
          <w:rFonts w:hint="eastAsia"/>
        </w:rPr>
        <w:t>实现互通，这里以</w:t>
      </w:r>
      <w:r w:rsidRPr="00FB4861">
        <w:t>IS-IS</w:t>
      </w:r>
      <w:r w:rsidRPr="00FB4861">
        <w:rPr>
          <w:rFonts w:hint="eastAsia"/>
        </w:rPr>
        <w:t>举例。</w:t>
      </w:r>
    </w:p>
    <w:p w:rsidR="00811864" w:rsidRPr="00FB4861" w:rsidRDefault="00811864" w:rsidP="00811864">
      <w:pPr>
        <w:pStyle w:val="ItemList"/>
      </w:pPr>
      <w:r w:rsidRPr="00FB4861">
        <w:rPr>
          <w:rFonts w:hint="eastAsia"/>
        </w:rPr>
        <w:t>设备</w:t>
      </w:r>
      <w:r w:rsidRPr="00FB4861">
        <w:t>Router B</w:t>
      </w:r>
      <w:r w:rsidRPr="00FB4861">
        <w:rPr>
          <w:rFonts w:hint="eastAsia"/>
        </w:rPr>
        <w:t>、</w:t>
      </w:r>
      <w:r w:rsidRPr="00FB4861">
        <w:t>Router C</w:t>
      </w:r>
      <w:r w:rsidRPr="00FB4861">
        <w:rPr>
          <w:rFonts w:hint="eastAsia"/>
        </w:rPr>
        <w:t>、</w:t>
      </w:r>
      <w:r w:rsidRPr="00FB4861">
        <w:t>Router D</w:t>
      </w:r>
      <w:r w:rsidRPr="00FB4861">
        <w:rPr>
          <w:rFonts w:hint="eastAsia"/>
        </w:rPr>
        <w:t>为</w:t>
      </w:r>
      <w:r w:rsidRPr="00FB4861">
        <w:t>PCE</w:t>
      </w:r>
      <w:r w:rsidRPr="00811864">
        <w:rPr>
          <w:rFonts w:hint="eastAsia"/>
        </w:rPr>
        <w:t>；</w:t>
      </w:r>
      <w:r w:rsidRPr="00FB4861">
        <w:t>Router A</w:t>
      </w:r>
      <w:r w:rsidRPr="00FB4861">
        <w:rPr>
          <w:rFonts w:hint="eastAsia"/>
        </w:rPr>
        <w:t>作为</w:t>
      </w:r>
      <w:r w:rsidRPr="00FB4861">
        <w:t>PCC</w:t>
      </w:r>
      <w:r>
        <w:rPr>
          <w:rFonts w:hint="eastAsia"/>
        </w:rPr>
        <w:t>，静态配置</w:t>
      </w:r>
      <w:r w:rsidRPr="00FB4861">
        <w:t>PCE</w:t>
      </w:r>
      <w:r w:rsidRPr="00FB4861">
        <w:rPr>
          <w:rFonts w:hint="eastAsia"/>
        </w:rPr>
        <w:t>，并向</w:t>
      </w:r>
      <w:r w:rsidRPr="00FB4861">
        <w:t>PCE</w:t>
      </w:r>
      <w:r w:rsidRPr="00FB4861">
        <w:rPr>
          <w:rFonts w:hint="eastAsia"/>
        </w:rPr>
        <w:t>请求计算从</w:t>
      </w:r>
      <w:r w:rsidRPr="00FB4861">
        <w:t>Router A</w:t>
      </w:r>
      <w:r w:rsidRPr="00FB4861">
        <w:rPr>
          <w:rFonts w:hint="eastAsia"/>
        </w:rPr>
        <w:t>到</w:t>
      </w:r>
      <w:r w:rsidRPr="00FB4861">
        <w:t>Router D</w:t>
      </w:r>
      <w:r w:rsidRPr="00FB4861">
        <w:rPr>
          <w:rFonts w:hint="eastAsia"/>
        </w:rPr>
        <w:t>的</w:t>
      </w:r>
      <w:r w:rsidRPr="00FB4861">
        <w:t>IS-IS</w:t>
      </w:r>
      <w:r w:rsidRPr="00FB4861">
        <w:rPr>
          <w:rFonts w:hint="eastAsia"/>
        </w:rPr>
        <w:t>区域路径。</w:t>
      </w:r>
    </w:p>
    <w:p w:rsidR="00811864" w:rsidRPr="00FB4861" w:rsidRDefault="00811864" w:rsidP="00811864">
      <w:pPr>
        <w:pStyle w:val="40"/>
      </w:pPr>
      <w:r w:rsidRPr="00FB4861">
        <w:rPr>
          <w:rFonts w:hint="eastAsia"/>
        </w:rPr>
        <w:t>组网图</w:t>
      </w:r>
    </w:p>
    <w:p w:rsidR="00811864" w:rsidRPr="00FB4861" w:rsidRDefault="00811864" w:rsidP="00811864">
      <w:pPr>
        <w:pStyle w:val="FigureDescription"/>
      </w:pPr>
      <w:bookmarkStart w:id="362" w:name="_Ref534897666"/>
      <w:r w:rsidRPr="00FB4861">
        <w:rPr>
          <w:rFonts w:hint="eastAsia"/>
        </w:rPr>
        <w:t>通过</w:t>
      </w:r>
      <w:r w:rsidRPr="00FB4861">
        <w:t>PCE</w:t>
      </w:r>
      <w:r w:rsidRPr="00FB4861">
        <w:rPr>
          <w:rFonts w:hint="eastAsia"/>
        </w:rPr>
        <w:t>计算</w:t>
      </w:r>
      <w:r w:rsidRPr="00FB4861">
        <w:t>SRLSP</w:t>
      </w:r>
      <w:r w:rsidRPr="00FB4861">
        <w:rPr>
          <w:rFonts w:hint="eastAsia"/>
        </w:rPr>
        <w:t>组网图</w:t>
      </w:r>
      <w:bookmarkEnd w:id="362"/>
    </w:p>
    <w:p w:rsidR="00811864" w:rsidRDefault="00811864" w:rsidP="00811864">
      <w:pPr>
        <w:pStyle w:val="Figure"/>
      </w:pPr>
      <w:commentRangeStart w:id="363"/>
      <w:r w:rsidRPr="00811864">
        <w:rPr>
          <w:noProof/>
        </w:rPr>
        <w:drawing>
          <wp:inline distT="0" distB="0" distL="0" distR="0" wp14:anchorId="2645C574" wp14:editId="5DB4ABDC">
            <wp:extent cx="4810125" cy="923925"/>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923925"/>
                    </a:xfrm>
                    <a:prstGeom prst="rect">
                      <a:avLst/>
                    </a:prstGeom>
                    <a:noFill/>
                    <a:ln>
                      <a:noFill/>
                    </a:ln>
                  </pic:spPr>
                </pic:pic>
              </a:graphicData>
            </a:graphic>
          </wp:inline>
        </w:drawing>
      </w:r>
      <w:commentRangeEnd w:id="363"/>
      <w:r>
        <w:commentReference w:id="363"/>
      </w:r>
    </w:p>
    <w:p w:rsidR="00811864" w:rsidRDefault="00811864" w:rsidP="00811864">
      <w:pPr>
        <w:pStyle w:val="Figure"/>
      </w:pPr>
      <w:commentRangeStart w:id="364"/>
      <w:r w:rsidRPr="00811864">
        <w:rPr>
          <w:noProof/>
        </w:rPr>
        <w:drawing>
          <wp:inline distT="0" distB="0" distL="0" distR="0" wp14:anchorId="77320404" wp14:editId="54D0F946">
            <wp:extent cx="4813300" cy="92329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3300" cy="923290"/>
                    </a:xfrm>
                    <a:prstGeom prst="rect">
                      <a:avLst/>
                    </a:prstGeom>
                    <a:noFill/>
                    <a:ln>
                      <a:noFill/>
                    </a:ln>
                  </pic:spPr>
                </pic:pic>
              </a:graphicData>
            </a:graphic>
          </wp:inline>
        </w:drawing>
      </w:r>
      <w:commentRangeEnd w:id="364"/>
      <w:r>
        <w:commentReference w:id="364"/>
      </w:r>
    </w:p>
    <w:p w:rsidR="00811864" w:rsidRPr="00FB4861" w:rsidRDefault="00811864" w:rsidP="00811864"/>
    <w:tbl>
      <w:tblPr>
        <w:tblStyle w:val="FigureTable"/>
        <w:tblW w:w="9015" w:type="dxa"/>
        <w:tblLayout w:type="fixed"/>
        <w:tblLook w:val="04A0" w:firstRow="1" w:lastRow="0" w:firstColumn="1" w:lastColumn="0" w:noHBand="0" w:noVBand="1"/>
      </w:tblPr>
      <w:tblGrid>
        <w:gridCol w:w="1214"/>
        <w:gridCol w:w="1279"/>
        <w:gridCol w:w="1917"/>
        <w:gridCol w:w="1280"/>
        <w:gridCol w:w="1280"/>
        <w:gridCol w:w="2045"/>
      </w:tblGrid>
      <w:tr w:rsidR="00811864" w:rsidTr="00823990">
        <w:trPr>
          <w:tblHeader/>
        </w:trPr>
        <w:tc>
          <w:tcPr>
            <w:tcW w:w="1213" w:type="dxa"/>
            <w:tcBorders>
              <w:top w:val="single" w:sz="4" w:space="0" w:color="auto"/>
              <w:left w:val="nil"/>
              <w:bottom w:val="single" w:sz="4" w:space="0" w:color="808080"/>
              <w:right w:val="single" w:sz="4" w:space="0" w:color="808080"/>
            </w:tcBorders>
            <w:hideMark/>
          </w:tcPr>
          <w:p w:rsidR="00811864" w:rsidRPr="00811864" w:rsidRDefault="00811864" w:rsidP="00811864">
            <w:pPr>
              <w:pStyle w:val="FigureText"/>
            </w:pPr>
            <w:r w:rsidRPr="00FB4861">
              <w:rPr>
                <w:rFonts w:hint="eastAsia"/>
              </w:rPr>
              <w:t>设备</w:t>
            </w:r>
          </w:p>
        </w:tc>
        <w:tc>
          <w:tcPr>
            <w:tcW w:w="1279"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接口</w:t>
            </w:r>
          </w:p>
        </w:tc>
        <w:tc>
          <w:tcPr>
            <w:tcW w:w="1917"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IP</w:t>
            </w:r>
            <w:r w:rsidRPr="00811864">
              <w:rPr>
                <w:rFonts w:hint="eastAsia"/>
              </w:rPr>
              <w:t>地址</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设备</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rPr>
                <w:rFonts w:hint="eastAsia"/>
              </w:rPr>
              <w:t>接口</w:t>
            </w:r>
          </w:p>
        </w:tc>
        <w:tc>
          <w:tcPr>
            <w:tcW w:w="2045" w:type="dxa"/>
            <w:tcBorders>
              <w:top w:val="single" w:sz="4" w:space="0" w:color="auto"/>
              <w:left w:val="single" w:sz="4" w:space="0" w:color="808080"/>
              <w:bottom w:val="single" w:sz="4" w:space="0" w:color="808080"/>
              <w:right w:val="nil"/>
            </w:tcBorders>
            <w:hideMark/>
          </w:tcPr>
          <w:p w:rsidR="00811864" w:rsidRPr="00811864" w:rsidRDefault="00811864" w:rsidP="00811864">
            <w:pPr>
              <w:pStyle w:val="FigureText"/>
            </w:pPr>
            <w:r w:rsidRPr="00FB4861">
              <w:t>IP</w:t>
            </w:r>
            <w:r w:rsidRPr="00811864">
              <w:rPr>
                <w:rFonts w:hint="eastAsia"/>
              </w:rPr>
              <w:t>地址</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FB4861">
              <w:t>Router A</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1.1.1.1/32</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Router B</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2.2.2.2/32</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10.0.0.1/24</w:t>
            </w: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10.0.0.2/24</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917"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GE3/1/2</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11.0.0.1/24</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FB4861">
              <w:t>Router C</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3.3.3.3/32</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Router D</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Loop1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4.4.4.4/32</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FB4861">
              <w:t>11.0.0.2/24</w:t>
            </w:r>
          </w:p>
        </w:tc>
        <w:tc>
          <w:tcPr>
            <w:tcW w:w="1280" w:type="dxa"/>
            <w:tcBorders>
              <w:top w:val="single" w:sz="4" w:space="0" w:color="808080"/>
              <w:left w:val="single" w:sz="4" w:space="0" w:color="808080"/>
              <w:bottom w:val="single" w:sz="4" w:space="0" w:color="808080"/>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FB4861">
              <w:t>12.0.0.2/24</w:t>
            </w:r>
          </w:p>
        </w:tc>
      </w:tr>
      <w:tr w:rsidR="00811864" w:rsidTr="00823990">
        <w:tc>
          <w:tcPr>
            <w:tcW w:w="1213" w:type="dxa"/>
            <w:tcBorders>
              <w:top w:val="single" w:sz="4" w:space="0" w:color="808080"/>
              <w:left w:val="nil"/>
              <w:bottom w:val="single" w:sz="4" w:space="0" w:color="auto"/>
              <w:right w:val="single" w:sz="4" w:space="0" w:color="808080"/>
            </w:tcBorders>
          </w:tcPr>
          <w:p w:rsidR="00811864" w:rsidRPr="00FB4861" w:rsidRDefault="00811864" w:rsidP="00811864">
            <w:pPr>
              <w:pStyle w:val="FigureText"/>
            </w:pPr>
          </w:p>
        </w:tc>
        <w:tc>
          <w:tcPr>
            <w:tcW w:w="1279" w:type="dxa"/>
            <w:tcBorders>
              <w:top w:val="single" w:sz="4" w:space="0" w:color="808080"/>
              <w:left w:val="single" w:sz="4" w:space="0" w:color="808080"/>
              <w:bottom w:val="single" w:sz="4" w:space="0" w:color="auto"/>
              <w:right w:val="single" w:sz="4" w:space="0" w:color="808080"/>
            </w:tcBorders>
            <w:hideMark/>
          </w:tcPr>
          <w:p w:rsidR="00811864" w:rsidRPr="00811864" w:rsidRDefault="00EF3E68" w:rsidP="00811864">
            <w:pPr>
              <w:pStyle w:val="FigureText"/>
            </w:pPr>
            <w:r>
              <w:t>GE3/1/2</w:t>
            </w:r>
          </w:p>
        </w:tc>
        <w:tc>
          <w:tcPr>
            <w:tcW w:w="1917" w:type="dxa"/>
            <w:tcBorders>
              <w:top w:val="single" w:sz="4" w:space="0" w:color="808080"/>
              <w:left w:val="single" w:sz="4" w:space="0" w:color="808080"/>
              <w:bottom w:val="single" w:sz="4" w:space="0" w:color="auto"/>
              <w:right w:val="single" w:sz="4" w:space="0" w:color="808080"/>
            </w:tcBorders>
            <w:hideMark/>
          </w:tcPr>
          <w:p w:rsidR="00811864" w:rsidRPr="00811864" w:rsidRDefault="00811864" w:rsidP="00811864">
            <w:pPr>
              <w:pStyle w:val="FigureText"/>
            </w:pPr>
            <w:r w:rsidRPr="00FB4861">
              <w:t>12.0.0.1/24</w:t>
            </w:r>
          </w:p>
        </w:tc>
        <w:tc>
          <w:tcPr>
            <w:tcW w:w="1280" w:type="dxa"/>
            <w:tcBorders>
              <w:top w:val="single" w:sz="4" w:space="0" w:color="808080"/>
              <w:left w:val="single" w:sz="4" w:space="0" w:color="808080"/>
              <w:bottom w:val="single" w:sz="4" w:space="0" w:color="auto"/>
              <w:right w:val="single" w:sz="4" w:space="0" w:color="808080"/>
            </w:tcBorders>
          </w:tcPr>
          <w:p w:rsidR="00811864" w:rsidRPr="00FB4861" w:rsidRDefault="00811864" w:rsidP="00811864">
            <w:pPr>
              <w:pStyle w:val="FigureText"/>
            </w:pPr>
          </w:p>
        </w:tc>
        <w:tc>
          <w:tcPr>
            <w:tcW w:w="1280" w:type="dxa"/>
            <w:tcBorders>
              <w:top w:val="single" w:sz="4" w:space="0" w:color="808080"/>
              <w:left w:val="single" w:sz="4" w:space="0" w:color="808080"/>
              <w:bottom w:val="single" w:sz="4" w:space="0" w:color="auto"/>
              <w:right w:val="single" w:sz="4" w:space="0" w:color="808080"/>
            </w:tcBorders>
            <w:hideMark/>
          </w:tcPr>
          <w:p w:rsidR="00811864" w:rsidRPr="00811864" w:rsidRDefault="00EF3E68" w:rsidP="00811864">
            <w:pPr>
              <w:pStyle w:val="FigureText"/>
            </w:pPr>
            <w:r>
              <w:t>GE3/1/2</w:t>
            </w:r>
          </w:p>
        </w:tc>
        <w:tc>
          <w:tcPr>
            <w:tcW w:w="2045" w:type="dxa"/>
            <w:tcBorders>
              <w:top w:val="single" w:sz="4" w:space="0" w:color="808080"/>
              <w:left w:val="single" w:sz="4" w:space="0" w:color="808080"/>
              <w:bottom w:val="single" w:sz="4" w:space="0" w:color="auto"/>
              <w:right w:val="nil"/>
            </w:tcBorders>
            <w:hideMark/>
          </w:tcPr>
          <w:p w:rsidR="00811864" w:rsidRPr="00811864" w:rsidRDefault="00811864" w:rsidP="00811864">
            <w:pPr>
              <w:pStyle w:val="FigureText"/>
            </w:pPr>
            <w:r w:rsidRPr="00FB4861">
              <w:t>100.1.2.1/24</w:t>
            </w:r>
          </w:p>
        </w:tc>
      </w:tr>
    </w:tbl>
    <w:p w:rsidR="00811864" w:rsidRPr="00FB4861" w:rsidRDefault="00811864" w:rsidP="00811864"/>
    <w:p w:rsidR="00811864" w:rsidRPr="00FB4861" w:rsidRDefault="00811864" w:rsidP="00811864">
      <w:pPr>
        <w:pStyle w:val="40"/>
      </w:pPr>
      <w:r w:rsidRPr="00FB4861">
        <w:rPr>
          <w:rFonts w:hint="eastAsia"/>
        </w:rPr>
        <w:t>配置步骤</w:t>
      </w:r>
    </w:p>
    <w:p w:rsidR="00811864" w:rsidRPr="00FB4861" w:rsidRDefault="00811864" w:rsidP="00811864">
      <w:pPr>
        <w:pStyle w:val="ItemStep"/>
        <w:rPr>
          <w:lang w:eastAsia="zh-CN"/>
        </w:rPr>
      </w:pPr>
      <w:r w:rsidRPr="00FB4861">
        <w:rPr>
          <w:rFonts w:hint="eastAsia"/>
          <w:lang w:eastAsia="zh-CN"/>
        </w:rPr>
        <w:t>请按照</w:t>
      </w:r>
      <w:r w:rsidRPr="004A6746">
        <w:rPr>
          <w:rStyle w:val="Reference-R0G144B200"/>
        </w:rPr>
        <w:fldChar w:fldCharType="begin"/>
      </w:r>
      <w:r w:rsidRPr="004A6746">
        <w:rPr>
          <w:rStyle w:val="Reference-R0G144B200"/>
          <w:lang w:eastAsia="zh-CN"/>
        </w:rPr>
        <w:instrText xml:space="preserve"> REF _Ref534897666 \r \h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1-23</w:t>
      </w:r>
      <w:r w:rsidRPr="004A6746">
        <w:rPr>
          <w:rStyle w:val="Reference-R0G144B200"/>
        </w:rPr>
        <w:fldChar w:fldCharType="end"/>
      </w:r>
      <w:r w:rsidRPr="00FB4861">
        <w:rPr>
          <w:rFonts w:hint="eastAsia"/>
          <w:lang w:eastAsia="zh-CN"/>
        </w:rPr>
        <w:t>配置各接口的</w:t>
      </w:r>
      <w:r w:rsidRPr="00FB4861">
        <w:rPr>
          <w:lang w:eastAsia="zh-CN"/>
        </w:rPr>
        <w:t>IP</w:t>
      </w:r>
      <w:r w:rsidRPr="00FB4861">
        <w:rPr>
          <w:rFonts w:hint="eastAsia"/>
          <w:lang w:eastAsia="zh-CN"/>
        </w:rPr>
        <w:t>地址和子网掩码，具体配置过程略</w:t>
      </w:r>
    </w:p>
    <w:p w:rsidR="00811864" w:rsidRPr="00FB4861" w:rsidRDefault="00C72B65" w:rsidP="00811864">
      <w:pPr>
        <w:pStyle w:val="ItemStep"/>
        <w:rPr>
          <w:lang w:eastAsia="zh-CN"/>
        </w:rPr>
      </w:pPr>
      <w:r w:rsidRPr="00FB4861">
        <w:rPr>
          <w:rFonts w:hint="eastAsia"/>
        </w:rPr>
        <w:t>配置</w:t>
      </w:r>
      <w:r w:rsidRPr="00FB4861">
        <w:t>Router A</w:t>
      </w:r>
    </w:p>
    <w:p w:rsidR="00811864" w:rsidRPr="00FB4861" w:rsidRDefault="00811864" w:rsidP="00811864">
      <w:pPr>
        <w:pStyle w:val="ItemIndent1"/>
        <w:rPr>
          <w:lang w:eastAsia="zh-CN"/>
        </w:rPr>
      </w:pPr>
      <w:r w:rsidRPr="00FB4861">
        <w:rPr>
          <w:lang w:eastAsia="zh-CN"/>
        </w:rPr>
        <w:t xml:space="preserve"># </w:t>
      </w:r>
      <w:r w:rsidR="00C72B65" w:rsidRPr="00C41EDC">
        <w:rPr>
          <w:rFonts w:hint="eastAsia"/>
          <w:lang w:eastAsia="zh-CN"/>
        </w:rPr>
        <w:t>配置</w:t>
      </w:r>
      <w:r w:rsidR="00C72B65" w:rsidRPr="00C41EDC">
        <w:rPr>
          <w:lang w:eastAsia="zh-CN"/>
        </w:rPr>
        <w:t>IS-IS</w:t>
      </w:r>
      <w:r w:rsidR="00C72B65" w:rsidRPr="00C41EDC">
        <w:rPr>
          <w:rFonts w:hint="eastAsia"/>
          <w:lang w:eastAsia="zh-CN"/>
        </w:rPr>
        <w:t>协议实现网络层互通，开销值类型</w:t>
      </w:r>
      <w:r w:rsidR="00C72B65" w:rsidRPr="00C41EDC">
        <w:rPr>
          <w:lang w:eastAsia="zh-CN"/>
        </w:rPr>
        <w:t>wide</w:t>
      </w:r>
      <w:r w:rsidRPr="00FB4861">
        <w:rPr>
          <w:rFonts w:hint="eastAsia"/>
          <w:lang w:eastAsia="zh-CN"/>
        </w:rPr>
        <w:t>。</w:t>
      </w:r>
    </w:p>
    <w:p w:rsidR="00811864" w:rsidRPr="00FB4861" w:rsidRDefault="00811864" w:rsidP="00811864">
      <w:pPr>
        <w:pStyle w:val="TerminalDisplayIndent1"/>
      </w:pPr>
      <w:r w:rsidRPr="00FB4861">
        <w:t>&lt;RouterA&gt; system-view</w:t>
      </w:r>
    </w:p>
    <w:p w:rsidR="00811864" w:rsidRPr="00FB4861" w:rsidRDefault="00811864" w:rsidP="00811864">
      <w:pPr>
        <w:pStyle w:val="TerminalDisplayIndent1"/>
      </w:pPr>
      <w:r w:rsidRPr="00FB4861">
        <w:t>[RouterA] isis 1</w:t>
      </w:r>
    </w:p>
    <w:p w:rsidR="00811864" w:rsidRPr="00FB4861" w:rsidRDefault="00811864" w:rsidP="00811864">
      <w:pPr>
        <w:pStyle w:val="TerminalDisplayIndent1"/>
      </w:pPr>
      <w:r w:rsidRPr="00FB4861">
        <w:t>[RouterA-isis-1] network-entity 00.0000.0000.0001.00</w:t>
      </w:r>
    </w:p>
    <w:p w:rsidR="00811864" w:rsidRPr="00FB4861" w:rsidRDefault="00811864" w:rsidP="00811864">
      <w:pPr>
        <w:pStyle w:val="TerminalDisplayIndent1"/>
      </w:pPr>
      <w:r w:rsidRPr="00FB4861">
        <w:t>[RouterA-isis-1] cost-style wide</w:t>
      </w:r>
    </w:p>
    <w:p w:rsidR="00811864" w:rsidRPr="00FB4861" w:rsidRDefault="00811864" w:rsidP="00811864">
      <w:pPr>
        <w:pStyle w:val="TerminalDisplayIndent1"/>
      </w:pPr>
      <w:r w:rsidRPr="00FB4861">
        <w:t>[RouterA-isis-1] mpls te enable</w:t>
      </w:r>
    </w:p>
    <w:p w:rsidR="00811864" w:rsidRPr="00FB4861" w:rsidRDefault="00811864" w:rsidP="00811864">
      <w:pPr>
        <w:pStyle w:val="TerminalDisplayIndent1"/>
      </w:pPr>
      <w:r w:rsidRPr="00FB4861">
        <w:t>[RouterA-isis-1] quit</w:t>
      </w:r>
    </w:p>
    <w:p w:rsidR="00811864" w:rsidRPr="00FB4861" w:rsidRDefault="00811864" w:rsidP="00811864">
      <w:pPr>
        <w:pStyle w:val="TerminalDisplayIndent1"/>
      </w:pPr>
      <w:r w:rsidRPr="00FB4861">
        <w:t xml:space="preserve">[RouterA] interface gigabitethernet </w:t>
      </w:r>
      <w:r>
        <w:t>3/1/</w:t>
      </w:r>
      <w:r w:rsidRPr="00FB4861">
        <w:t>1</w:t>
      </w:r>
    </w:p>
    <w:p w:rsidR="00811864" w:rsidRPr="00FB4861" w:rsidRDefault="00811864" w:rsidP="00811864">
      <w:pPr>
        <w:pStyle w:val="TerminalDisplayIndent1"/>
      </w:pPr>
      <w:r w:rsidRPr="00FB4861">
        <w:t>[RouterA-GigabitEthernet</w:t>
      </w:r>
      <w:r>
        <w:t>3/1/</w:t>
      </w:r>
      <w:r w:rsidRPr="00FB4861">
        <w:t>1] isis enable 1</w:t>
      </w:r>
    </w:p>
    <w:p w:rsidR="00811864" w:rsidRPr="00FB4861" w:rsidRDefault="00811864" w:rsidP="00811864">
      <w:pPr>
        <w:pStyle w:val="TerminalDisplayIndent1"/>
      </w:pPr>
      <w:r w:rsidRPr="00FB4861">
        <w:t>[RouterA-GigabitEthernet</w:t>
      </w:r>
      <w:r>
        <w:t>3/1/</w:t>
      </w:r>
      <w:r w:rsidRPr="00FB4861">
        <w:t>1] quit</w:t>
      </w:r>
    </w:p>
    <w:p w:rsidR="00811864" w:rsidRPr="00FB4861" w:rsidRDefault="00811864" w:rsidP="00811864">
      <w:pPr>
        <w:pStyle w:val="TerminalDisplayIndent1"/>
      </w:pPr>
      <w:r w:rsidRPr="00FB4861">
        <w:t>[RouterA] interface loopback 1</w:t>
      </w:r>
    </w:p>
    <w:p w:rsidR="00811864" w:rsidRPr="00FB4861" w:rsidRDefault="00811864" w:rsidP="00811864">
      <w:pPr>
        <w:pStyle w:val="TerminalDisplayIndent1"/>
      </w:pPr>
      <w:r w:rsidRPr="00FB4861">
        <w:t>[RouterA-LoopBack1] isis enable 1</w:t>
      </w:r>
    </w:p>
    <w:p w:rsidR="00811864" w:rsidRDefault="00811864" w:rsidP="00811864">
      <w:pPr>
        <w:pStyle w:val="TerminalDisplayIndent1"/>
      </w:pPr>
      <w:r w:rsidRPr="00FB4861">
        <w:t>[RouterA-LoopBack1] quit</w:t>
      </w:r>
    </w:p>
    <w:p w:rsidR="00C72B65" w:rsidRPr="00FB4861" w:rsidRDefault="00C72B65" w:rsidP="00C72B65">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C72B65" w:rsidRPr="00FB4861" w:rsidRDefault="00C72B65" w:rsidP="00C72B65">
      <w:pPr>
        <w:pStyle w:val="TerminalDisplayIndent1"/>
      </w:pPr>
      <w:fldSimple w:instr=" DOCVARIABLE  varglobal_77768  \* MERGEFORMAT " w:fldLock="1">
        <w:r>
          <w:t>[</w:t>
        </w:r>
      </w:fldSimple>
      <w:r w:rsidRPr="00FB4861">
        <w:t>RouterA] mpls lsr-id 1.1.1.1</w:t>
      </w:r>
    </w:p>
    <w:p w:rsidR="00C72B65" w:rsidRPr="00FB4861" w:rsidRDefault="00C72B65" w:rsidP="00C72B65">
      <w:pPr>
        <w:pStyle w:val="TerminalDisplayIndent1"/>
      </w:pPr>
      <w:fldSimple w:instr=" DOCVARIABLE  varglobal_77768  \* MERGEFORMAT " w:fldLock="1">
        <w:r>
          <w:t>[</w:t>
        </w:r>
      </w:fldSimple>
      <w:r w:rsidRPr="00FB4861">
        <w:t>RouterA] mpls te</w:t>
      </w:r>
    </w:p>
    <w:p w:rsidR="00C72B65" w:rsidRPr="00FB4861" w:rsidRDefault="00C72B65" w:rsidP="00C72B65">
      <w:pPr>
        <w:pStyle w:val="TerminalDisplayIndent1"/>
      </w:pPr>
      <w:fldSimple w:instr=" DOCVARIABLE  varglobal_77768  \* MERGEFORMAT " w:fldLock="1">
        <w:r>
          <w:t>[</w:t>
        </w:r>
      </w:fldSimple>
      <w:r w:rsidRPr="00FB4861">
        <w:t>RouterA-te] quit</w:t>
      </w:r>
    </w:p>
    <w:p w:rsidR="00C72B65" w:rsidRPr="00FB4861" w:rsidRDefault="00C72B65" w:rsidP="00C72B65">
      <w:pPr>
        <w:pStyle w:val="TerminalDisplayIndent1"/>
      </w:pPr>
      <w:fldSimple w:instr=" DOCVARIABLE  varglobal_77768  \* MERGEFORMAT " w:fldLock="1">
        <w:r>
          <w:t>[</w:t>
        </w:r>
      </w:fldSimple>
      <w:r w:rsidRPr="00FB4861">
        <w:t xml:space="preserve">RouterA]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Pr="00FB4861" w:rsidRDefault="00C72B65" w:rsidP="00C72B65">
      <w:pPr>
        <w:pStyle w:val="TerminalDisplayIndent1"/>
      </w:pPr>
      <w:fldSimple w:instr=" DOCVARIABLE  varglobal_77768  \* MERGEFORMAT " w:fldLock="1">
        <w:r>
          <w:t>[</w:t>
        </w:r>
      </w:fldSimple>
      <w:r w:rsidRPr="00FB4861">
        <w:t>RouterA-</w:t>
      </w:r>
      <w:fldSimple w:instr=" DOCVARIABLE  varglobal_20112  \* MERGEFORMAT " w:fldLock="1">
        <w:r>
          <w:t>GigabitEthernet</w:t>
        </w:r>
        <w:r>
          <w:rPr>
            <w:rFonts w:hint="eastAsia"/>
          </w:rPr>
          <w:t>3</w:t>
        </w:r>
        <w:r>
          <w:t>/</w:t>
        </w:r>
        <w:r>
          <w:rPr>
            <w:rFonts w:hint="eastAsia"/>
          </w:rPr>
          <w:t>1</w:t>
        </w:r>
        <w:r>
          <w:t>/1</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RouterA-</w:t>
      </w:r>
      <w:fldSimple w:instr=" DOCVARIABLE  varglobal_20112  \* MERGEFORMAT " w:fldLock="1">
        <w:r>
          <w:t>GigabitEthernet</w:t>
        </w:r>
        <w:r>
          <w:rPr>
            <w:rFonts w:hint="eastAsia"/>
          </w:rPr>
          <w:t>3</w:t>
        </w:r>
        <w:r>
          <w:t>/</w:t>
        </w:r>
        <w:r>
          <w:rPr>
            <w:rFonts w:hint="eastAsia"/>
          </w:rPr>
          <w:t>1</w:t>
        </w:r>
        <w:r>
          <w:t>/1</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RouterA-</w:t>
      </w:r>
      <w:fldSimple w:instr=" DOCVARIABLE  varglobal_20112  \* MERGEFORMAT " w:fldLock="1">
        <w:r>
          <w:t>GigabitEthernet</w:t>
        </w:r>
        <w:r>
          <w:rPr>
            <w:rFonts w:hint="eastAsia"/>
          </w:rPr>
          <w:t>3</w:t>
        </w:r>
        <w:r>
          <w:t>/</w:t>
        </w:r>
        <w:r>
          <w:rPr>
            <w:rFonts w:hint="eastAsia"/>
          </w:rPr>
          <w:t>1</w:t>
        </w:r>
        <w:r>
          <w:t>/1</w:t>
        </w:r>
      </w:fldSimple>
      <w:r w:rsidRPr="00FB4861">
        <w:t>] quit</w:t>
      </w:r>
    </w:p>
    <w:p w:rsidR="00C72B65" w:rsidRPr="00FB4861" w:rsidRDefault="00C72B65" w:rsidP="00C72B65">
      <w:pPr>
        <w:pStyle w:val="ItemIndent1"/>
      </w:pPr>
      <w:r w:rsidRPr="00FB4861">
        <w:t xml:space="preserve"># </w:t>
      </w:r>
      <w:r w:rsidRPr="00FB4861">
        <w:rPr>
          <w:rFonts w:hint="eastAsia"/>
        </w:rPr>
        <w:t>配置在</w:t>
      </w:r>
      <w:r w:rsidRPr="00FB4861">
        <w:t>IS-IS IPv4</w:t>
      </w:r>
      <w:r w:rsidRPr="00FB4861">
        <w:rPr>
          <w:rFonts w:hint="eastAsia"/>
        </w:rPr>
        <w:t>单播地址族视图下开启</w:t>
      </w:r>
      <w:r w:rsidRPr="00FB4861">
        <w:t>MPLS SR</w:t>
      </w:r>
      <w:r w:rsidRPr="00FB4861">
        <w:rPr>
          <w:rFonts w:hint="eastAsia"/>
        </w:rPr>
        <w:t>功能。</w:t>
      </w:r>
    </w:p>
    <w:p w:rsidR="00C72B65" w:rsidRPr="00FB4861" w:rsidRDefault="00C72B65" w:rsidP="00C72B65">
      <w:pPr>
        <w:pStyle w:val="TerminalDisplayIndent1"/>
      </w:pPr>
      <w:fldSimple w:instr=" DOCVARIABLE  varglobal_77768  \* MERGEFORMAT " w:fldLock="1">
        <w:r>
          <w:t>[</w:t>
        </w:r>
      </w:fldSimple>
      <w:r w:rsidRPr="00FB4861">
        <w:t>RouterA] isis 1</w:t>
      </w:r>
    </w:p>
    <w:p w:rsidR="00C72B65" w:rsidRPr="00FB4861" w:rsidRDefault="00C72B65" w:rsidP="00C72B65">
      <w:pPr>
        <w:pStyle w:val="TerminalDisplayIndent1"/>
      </w:pPr>
      <w:fldSimple w:instr=" DOCVARIABLE  varglobal_77768  \* MERGEFORMAT " w:fldLock="1">
        <w:r>
          <w:t>[</w:t>
        </w:r>
      </w:fldSimple>
      <w:r w:rsidRPr="00FB4861">
        <w:t>RouterA-isis-1] address-family ipv4</w:t>
      </w:r>
    </w:p>
    <w:p w:rsidR="00C72B65" w:rsidRPr="00FB4861" w:rsidRDefault="00C72B65" w:rsidP="00C72B65">
      <w:pPr>
        <w:pStyle w:val="TerminalDisplayIndent1"/>
      </w:pPr>
      <w:fldSimple w:instr=" DOCVARIABLE  varglobal_77768  \* MERGEFORMAT " w:fldLock="1">
        <w:r>
          <w:t>[</w:t>
        </w:r>
      </w:fldSimple>
      <w:r w:rsidRPr="00FB4861">
        <w:t>RouterA-isis-1-ipv4] segment-routing mpls</w:t>
      </w:r>
    </w:p>
    <w:p w:rsidR="00C72B65" w:rsidRPr="00FB4861" w:rsidRDefault="00C72B65" w:rsidP="00C72B65">
      <w:pPr>
        <w:pStyle w:val="TerminalDisplayIndent1"/>
      </w:pPr>
      <w:fldSimple w:instr=" DOCVARIABLE  varglobal_77768  \* MERGEFORMAT " w:fldLock="1">
        <w:r>
          <w:t>[</w:t>
        </w:r>
      </w:fldSimple>
      <w:r w:rsidRPr="00FB4861">
        <w:t>RouterA-isis-1-ipv4] quit</w:t>
      </w:r>
    </w:p>
    <w:p w:rsidR="00C72B65" w:rsidRPr="00FB4861" w:rsidRDefault="00C72B65" w:rsidP="00C72B65">
      <w:pPr>
        <w:pStyle w:val="TerminalDisplayIndent1"/>
      </w:pPr>
      <w:fldSimple w:instr=" DOCVARIABLE  varglobal_77768  \* MERGEFORMAT " w:fldLock="1">
        <w:r>
          <w:t>[</w:t>
        </w:r>
      </w:fldSimple>
      <w:r w:rsidRPr="00FB4861">
        <w:t>RouterA-isis-1] quit</w:t>
      </w:r>
    </w:p>
    <w:p w:rsidR="00C72B65" w:rsidRPr="00FB4861" w:rsidRDefault="00C72B65" w:rsidP="00C72B65">
      <w:pPr>
        <w:pStyle w:val="ItemIndent1"/>
      </w:pPr>
      <w:r w:rsidRPr="00FB4861">
        <w:t xml:space="preserve"># </w:t>
      </w:r>
      <w:r w:rsidRPr="00FB4861">
        <w:rPr>
          <w:rFonts w:hint="eastAsia"/>
        </w:rPr>
        <w:t>配置</w:t>
      </w:r>
      <w:r w:rsidRPr="00FB4861">
        <w:t>Router A</w:t>
      </w:r>
      <w:r w:rsidRPr="00FB4861">
        <w:rPr>
          <w:rFonts w:hint="eastAsia"/>
        </w:rPr>
        <w:t>作为</w:t>
      </w:r>
      <w:r w:rsidRPr="00FB4861">
        <w:t>PCC</w:t>
      </w:r>
      <w:r w:rsidRPr="00FB4861">
        <w:rPr>
          <w:rFonts w:hint="eastAsia"/>
        </w:rPr>
        <w:t>并使用静态方式指定</w:t>
      </w:r>
      <w:r w:rsidRPr="00FB4861">
        <w:t>PCE</w:t>
      </w:r>
      <w:r w:rsidRPr="00FB4861">
        <w:rPr>
          <w:rFonts w:hint="eastAsia"/>
        </w:rPr>
        <w:t>。</w:t>
      </w:r>
    </w:p>
    <w:p w:rsidR="00C72B65" w:rsidRPr="00FB4861" w:rsidRDefault="00C72B65" w:rsidP="00C72B65">
      <w:pPr>
        <w:pStyle w:val="TerminalDisplayIndent1"/>
      </w:pPr>
      <w:fldSimple w:instr=" DOCVARIABLE  varglobal_77768  \* MERGEFORMAT " w:fldLock="1">
        <w:r>
          <w:t>[</w:t>
        </w:r>
      </w:fldSimple>
      <w:r w:rsidRPr="00FB4861">
        <w:t>RouterA] mpls te</w:t>
      </w:r>
    </w:p>
    <w:p w:rsidR="00C72B65" w:rsidRPr="00FB4861" w:rsidRDefault="00C72B65" w:rsidP="00C72B65">
      <w:pPr>
        <w:pStyle w:val="TerminalDisplayIndent1"/>
      </w:pPr>
      <w:fldSimple w:instr=" DOCVARIABLE  varglobal_77768  \* MERGEFORMAT " w:fldLock="1">
        <w:r>
          <w:t>[</w:t>
        </w:r>
      </w:fldSimple>
      <w:r w:rsidRPr="00FB4861">
        <w:t>RouterA-te] pcep type acti</w:t>
      </w:r>
      <w:r>
        <w:rPr>
          <w:rFonts w:hint="eastAsia"/>
        </w:rPr>
        <w:t>v</w:t>
      </w:r>
      <w:r w:rsidRPr="00FB4861">
        <w:t>e-stateful</w:t>
      </w:r>
    </w:p>
    <w:p w:rsidR="00C72B65" w:rsidRPr="00FB4861" w:rsidRDefault="00C72B65" w:rsidP="00C72B65">
      <w:pPr>
        <w:pStyle w:val="TerminalDisplayIndent1"/>
      </w:pPr>
      <w:fldSimple w:instr=" DOCVARIABLE  varglobal_77768  \* MERGEFORMAT " w:fldLock="1">
        <w:r>
          <w:t>[</w:t>
        </w:r>
      </w:fldSimple>
      <w:r w:rsidRPr="00FB4861">
        <w:t>RouterA-te] pce static 2.2.2.2</w:t>
      </w:r>
    </w:p>
    <w:p w:rsidR="00C72B65" w:rsidRPr="00FB4861" w:rsidRDefault="00C72B65" w:rsidP="00C72B65">
      <w:pPr>
        <w:pStyle w:val="TerminalDisplayIndent1"/>
      </w:pPr>
      <w:fldSimple w:instr=" DOCVARIABLE  varglobal_77768  \* MERGEFORMAT " w:fldLock="1">
        <w:r>
          <w:t>[</w:t>
        </w:r>
      </w:fldSimple>
      <w:r w:rsidRPr="00FB4861">
        <w:t>RouterA-te] pce static 3.3.3.3</w:t>
      </w:r>
    </w:p>
    <w:p w:rsidR="00C72B65" w:rsidRPr="00FB4861" w:rsidRDefault="00C72B65" w:rsidP="00C72B65">
      <w:pPr>
        <w:pStyle w:val="TerminalDisplayIndent1"/>
      </w:pPr>
      <w:fldSimple w:instr=" DOCVARIABLE  varglobal_77768  \* MERGEFORMAT " w:fldLock="1">
        <w:r>
          <w:t>[</w:t>
        </w:r>
      </w:fldSimple>
      <w:r w:rsidRPr="00FB4861">
        <w:t>RouterA-te] pce static 4.4.4.4</w:t>
      </w:r>
    </w:p>
    <w:p w:rsidR="00C72B65" w:rsidRPr="00FB4861" w:rsidRDefault="00C72B65" w:rsidP="00C72B65">
      <w:pPr>
        <w:pStyle w:val="TerminalDisplayIndent1"/>
      </w:pPr>
      <w:fldSimple w:instr=" DOCVARIABLE  varglobal_77768  \* MERGEFORMAT " w:fldLock="1">
        <w:r>
          <w:t>[</w:t>
        </w:r>
      </w:fldSimple>
      <w:r w:rsidRPr="00FB4861">
        <w:t xml:space="preserve">RouterA-te] </w:t>
      </w:r>
      <w:r>
        <w:rPr>
          <w:rFonts w:hint="eastAsia"/>
        </w:rPr>
        <w:t>quit</w:t>
      </w:r>
    </w:p>
    <w:p w:rsidR="00C72B65" w:rsidRPr="00FB4861" w:rsidRDefault="00C72B65" w:rsidP="00C72B65">
      <w:pPr>
        <w:pStyle w:val="ItemIndent1"/>
      </w:pPr>
      <w:r w:rsidRPr="00FB4861">
        <w:t xml:space="preserve"># </w:t>
      </w:r>
      <w:r w:rsidRPr="00FB4861">
        <w:rPr>
          <w:rFonts w:hint="eastAsia"/>
        </w:rPr>
        <w:t>配置</w:t>
      </w:r>
      <w:r w:rsidRPr="00FB4861">
        <w:t>MPLS TE</w:t>
      </w:r>
      <w:r w:rsidRPr="00FB4861">
        <w:rPr>
          <w:rFonts w:hint="eastAsia"/>
        </w:rPr>
        <w:t>隧道使用</w:t>
      </w:r>
      <w:r w:rsidRPr="00FB4861">
        <w:t>PCE</w:t>
      </w:r>
      <w:r w:rsidRPr="00FB4861">
        <w:rPr>
          <w:rFonts w:hint="eastAsia"/>
        </w:rPr>
        <w:t>托管方式计算</w:t>
      </w:r>
      <w:r w:rsidRPr="00FB4861">
        <w:t>SRLSP</w:t>
      </w:r>
      <w:r w:rsidRPr="00FB4861">
        <w:rPr>
          <w:rFonts w:hint="eastAsia"/>
        </w:rPr>
        <w:t>。</w:t>
      </w:r>
    </w:p>
    <w:p w:rsidR="00C72B65" w:rsidRPr="00FB4861" w:rsidRDefault="00C72B65" w:rsidP="00C72B65">
      <w:pPr>
        <w:pStyle w:val="TerminalDisplayIndent1"/>
      </w:pPr>
      <w:fldSimple w:instr=" DOCVARIABLE  varglobal_77768  \* MERGEFORMAT " w:fldLock="1">
        <w:r>
          <w:t>[</w:t>
        </w:r>
      </w:fldSimple>
      <w:r w:rsidRPr="00FB4861">
        <w:t>RouterA] interface tunnel 1 mode mpls-te</w:t>
      </w:r>
    </w:p>
    <w:p w:rsidR="00C72B65" w:rsidRPr="00FB4861" w:rsidRDefault="00C72B65" w:rsidP="00C72B65">
      <w:pPr>
        <w:pStyle w:val="TerminalDisplayIndent1"/>
      </w:pPr>
      <w:fldSimple w:instr=" DOCVARIABLE  varglobal_77768  \* MERGEFORMAT " w:fldLock="1">
        <w:r>
          <w:t>[</w:t>
        </w:r>
      </w:fldSimple>
      <w:r w:rsidRPr="00FB4861">
        <w:t>RouterA-Tunnel1] ip address unnumbered interface LoopBack1</w:t>
      </w:r>
    </w:p>
    <w:p w:rsidR="00C72B65" w:rsidRPr="00FB4861" w:rsidRDefault="00C72B65" w:rsidP="00C72B65">
      <w:pPr>
        <w:pStyle w:val="TerminalDisplayIndent1"/>
      </w:pPr>
      <w:fldSimple w:instr=" DOCVARIABLE  varglobal_77768  \* MERGEFORMAT " w:fldLock="1">
        <w:r>
          <w:t>[</w:t>
        </w:r>
      </w:fldSimple>
      <w:r w:rsidRPr="00FB4861">
        <w:t>RouterA-Tunnel1] mpls te signaling segment-routing</w:t>
      </w:r>
    </w:p>
    <w:p w:rsidR="00C72B65" w:rsidRPr="00FB4861" w:rsidRDefault="00C72B65" w:rsidP="00C72B65">
      <w:pPr>
        <w:pStyle w:val="TerminalDisplayIndent1"/>
      </w:pPr>
      <w:fldSimple w:instr=" DOCVARIABLE  varglobal_77768  \* MERGEFORMAT " w:fldLock="1">
        <w:r>
          <w:t>[</w:t>
        </w:r>
      </w:fldSimple>
      <w:r w:rsidRPr="00FB4861">
        <w:t>RouterA-Tunnel1] mpls te delegation</w:t>
      </w:r>
    </w:p>
    <w:p w:rsidR="00C72B65" w:rsidRPr="00FB4861" w:rsidRDefault="00C72B65" w:rsidP="00C72B65">
      <w:pPr>
        <w:pStyle w:val="TerminalDisplayIndent1"/>
      </w:pPr>
      <w:fldSimple w:instr=" DOCVARIABLE  varglobal_77768  \* MERGEFORMAT " w:fldLock="1">
        <w:r>
          <w:t>[</w:t>
        </w:r>
      </w:fldSimple>
      <w:r w:rsidRPr="00FB4861">
        <w:t>RouterA-Tunnel1] destination 4.4.4.4</w:t>
      </w:r>
    </w:p>
    <w:p w:rsidR="00C72B65" w:rsidRPr="00FB4861" w:rsidRDefault="00C72B65" w:rsidP="00811864">
      <w:pPr>
        <w:pStyle w:val="TerminalDisplayIndent1"/>
      </w:pPr>
      <w:fldSimple w:instr=" DOCVARIABLE  varglobal_77768  \* MERGEFORMAT " w:fldLock="1">
        <w:r>
          <w:t>[</w:t>
        </w:r>
      </w:fldSimple>
      <w:r w:rsidRPr="00FB4861">
        <w:t xml:space="preserve">RouterA-Tunnel1] </w:t>
      </w:r>
      <w:r>
        <w:rPr>
          <w:rFonts w:hint="eastAsia"/>
        </w:rPr>
        <w:t>quit</w:t>
      </w:r>
    </w:p>
    <w:p w:rsidR="00811864" w:rsidRDefault="00811864" w:rsidP="00B7696C">
      <w:pPr>
        <w:pStyle w:val="ItemStep"/>
      </w:pPr>
      <w:r w:rsidRPr="00FB4861">
        <w:rPr>
          <w:rFonts w:hint="eastAsia"/>
        </w:rPr>
        <w:t>配置</w:t>
      </w:r>
      <w:r w:rsidRPr="00FB4861">
        <w:t>Router B</w:t>
      </w:r>
      <w:r w:rsidRPr="00FB4861">
        <w:rPr>
          <w:rFonts w:hint="eastAsia"/>
        </w:rPr>
        <w:t>。</w:t>
      </w:r>
    </w:p>
    <w:p w:rsidR="00C72B65" w:rsidRPr="00FB4861" w:rsidRDefault="00C72B65">
      <w:pPr>
        <w:pStyle w:val="ItemIndent1"/>
        <w:rPr>
          <w:lang w:eastAsia="zh-CN"/>
        </w:rPr>
      </w:pPr>
      <w:r w:rsidRPr="00C41EDC">
        <w:rPr>
          <w:lang w:eastAsia="zh-CN"/>
        </w:rPr>
        <w:t xml:space="preserve"># </w:t>
      </w:r>
      <w:r w:rsidRPr="00C41EDC">
        <w:rPr>
          <w:rFonts w:hint="eastAsia"/>
          <w:lang w:eastAsia="zh-CN"/>
        </w:rPr>
        <w:t>配置</w:t>
      </w:r>
      <w:r w:rsidRPr="00C41EDC">
        <w:rPr>
          <w:lang w:eastAsia="zh-CN"/>
        </w:rPr>
        <w:t>IS-IS</w:t>
      </w:r>
      <w:r w:rsidRPr="00C41EDC">
        <w:rPr>
          <w:rFonts w:hint="eastAsia"/>
          <w:lang w:eastAsia="zh-CN"/>
        </w:rPr>
        <w:t>协议实现网络层互通，开销值类型</w:t>
      </w:r>
      <w:r w:rsidRPr="00C41EDC">
        <w:rPr>
          <w:lang w:eastAsia="zh-CN"/>
        </w:rPr>
        <w:t>wide</w:t>
      </w:r>
      <w:r w:rsidRPr="00C41EDC">
        <w:rPr>
          <w:rFonts w:hint="eastAsia"/>
          <w:lang w:eastAsia="zh-CN"/>
        </w:rPr>
        <w:t>。</w:t>
      </w:r>
    </w:p>
    <w:p w:rsidR="00811864" w:rsidRPr="00FB4861" w:rsidRDefault="00811864" w:rsidP="00811864">
      <w:pPr>
        <w:pStyle w:val="TerminalDisplayIndent1"/>
      </w:pPr>
      <w:r w:rsidRPr="00FB4861">
        <w:t>&lt;RouterB&gt; system-view</w:t>
      </w:r>
    </w:p>
    <w:p w:rsidR="00811864" w:rsidRPr="00FB4861" w:rsidRDefault="00811864" w:rsidP="00811864">
      <w:pPr>
        <w:pStyle w:val="TerminalDisplayIndent1"/>
      </w:pPr>
      <w:r w:rsidRPr="00FB4861">
        <w:t>[RouterB] isis 1</w:t>
      </w:r>
    </w:p>
    <w:p w:rsidR="00811864" w:rsidRPr="00FB4861" w:rsidRDefault="00811864" w:rsidP="00811864">
      <w:pPr>
        <w:pStyle w:val="TerminalDisplayIndent1"/>
      </w:pPr>
      <w:r w:rsidRPr="00FB4861">
        <w:t>[RouterB-isis-1] network-entity 00.0000.0000.0002.00</w:t>
      </w:r>
    </w:p>
    <w:p w:rsidR="00811864" w:rsidRPr="00FB4861" w:rsidRDefault="00811864" w:rsidP="00811864">
      <w:pPr>
        <w:pStyle w:val="TerminalDisplayIndent1"/>
      </w:pPr>
      <w:r w:rsidRPr="00FB4861">
        <w:t>[RouterB-isis-1] cost-style wide</w:t>
      </w:r>
    </w:p>
    <w:p w:rsidR="00811864" w:rsidRPr="00FB4861" w:rsidRDefault="00811864" w:rsidP="00811864">
      <w:pPr>
        <w:pStyle w:val="TerminalDisplayIndent1"/>
      </w:pPr>
      <w:r w:rsidRPr="00FB4861">
        <w:t>[RouterB-isis-1] mpls te enable</w:t>
      </w:r>
    </w:p>
    <w:p w:rsidR="00811864" w:rsidRPr="00FB4861" w:rsidRDefault="00811864" w:rsidP="00811864">
      <w:pPr>
        <w:pStyle w:val="TerminalDisplayIndent1"/>
      </w:pPr>
      <w:r w:rsidRPr="00FB4861">
        <w:t>[RouterB-isis-1] quit</w:t>
      </w:r>
    </w:p>
    <w:p w:rsidR="00811864" w:rsidRPr="00FB4861" w:rsidRDefault="00811864" w:rsidP="00811864">
      <w:pPr>
        <w:pStyle w:val="TerminalDisplayIndent1"/>
      </w:pPr>
      <w:r w:rsidRPr="00FB4861">
        <w:t xml:space="preserve">[RouterB] interface gigabitethernet </w:t>
      </w:r>
      <w:r>
        <w:t>3/1/</w:t>
      </w:r>
      <w:r w:rsidRPr="00FB4861">
        <w:t>1</w:t>
      </w:r>
    </w:p>
    <w:p w:rsidR="00811864" w:rsidRPr="00FB4861" w:rsidRDefault="00811864" w:rsidP="00811864">
      <w:pPr>
        <w:pStyle w:val="TerminalDisplayIndent1"/>
      </w:pPr>
      <w:r w:rsidRPr="00FB4861">
        <w:t>[RouterB-GigabitEthernet</w:t>
      </w:r>
      <w:r>
        <w:t>3/1/</w:t>
      </w:r>
      <w:r w:rsidRPr="00FB4861">
        <w:t>1] isis enable 1</w:t>
      </w:r>
    </w:p>
    <w:p w:rsidR="00811864" w:rsidRPr="00FB4861" w:rsidRDefault="00811864" w:rsidP="00811864">
      <w:pPr>
        <w:pStyle w:val="TerminalDisplayIndent1"/>
      </w:pPr>
      <w:r w:rsidRPr="00FB4861">
        <w:t>[RouterB-GigabitEthernet</w:t>
      </w:r>
      <w:r>
        <w:t>3/1/</w:t>
      </w:r>
      <w:r w:rsidRPr="00FB4861">
        <w:t>1] quit</w:t>
      </w:r>
    </w:p>
    <w:p w:rsidR="00811864" w:rsidRPr="00FB4861" w:rsidRDefault="00811864" w:rsidP="00811864">
      <w:pPr>
        <w:pStyle w:val="TerminalDisplayIndent1"/>
      </w:pPr>
      <w:r w:rsidRPr="00FB4861">
        <w:t xml:space="preserve">[RouterB] interface gigabitethernet </w:t>
      </w:r>
      <w:r>
        <w:t>3/1/</w:t>
      </w:r>
      <w:r w:rsidRPr="00FB4861">
        <w:t>2</w:t>
      </w:r>
    </w:p>
    <w:p w:rsidR="00811864" w:rsidRPr="00FB4861" w:rsidRDefault="00811864" w:rsidP="00811864">
      <w:pPr>
        <w:pStyle w:val="TerminalDisplayIndent1"/>
      </w:pPr>
      <w:r w:rsidRPr="00FB4861">
        <w:t>[RouterB-GigabitEthernet</w:t>
      </w:r>
      <w:r>
        <w:t>3/1/</w:t>
      </w:r>
      <w:r w:rsidRPr="00FB4861">
        <w:t>2] isis enable 1</w:t>
      </w:r>
    </w:p>
    <w:p w:rsidR="00811864" w:rsidRPr="00FB4861" w:rsidRDefault="00811864" w:rsidP="00811864">
      <w:pPr>
        <w:pStyle w:val="TerminalDisplayIndent1"/>
      </w:pPr>
      <w:r w:rsidRPr="00FB4861">
        <w:t>[RouterB-GigabitEthernet</w:t>
      </w:r>
      <w:r>
        <w:t>3/1/</w:t>
      </w:r>
      <w:r w:rsidRPr="00FB4861">
        <w:t>2] quit</w:t>
      </w:r>
    </w:p>
    <w:p w:rsidR="00811864" w:rsidRPr="00FB4861" w:rsidRDefault="00811864" w:rsidP="00811864">
      <w:pPr>
        <w:pStyle w:val="TerminalDisplayIndent1"/>
      </w:pPr>
      <w:r w:rsidRPr="00FB4861">
        <w:t>[RouterB] interface loopback 1</w:t>
      </w:r>
    </w:p>
    <w:p w:rsidR="00811864" w:rsidRPr="00FB4861" w:rsidRDefault="00811864" w:rsidP="00811864">
      <w:pPr>
        <w:pStyle w:val="TerminalDisplayIndent1"/>
      </w:pPr>
      <w:r w:rsidRPr="00FB4861">
        <w:t>[RouterB-LoopBack1] isis enable 1</w:t>
      </w:r>
    </w:p>
    <w:p w:rsidR="00811864" w:rsidRDefault="00811864" w:rsidP="00811864">
      <w:pPr>
        <w:pStyle w:val="TerminalDisplayIndent1"/>
      </w:pPr>
      <w:r w:rsidRPr="00FB4861">
        <w:t>[RouterB-LoopBack1] quit</w:t>
      </w:r>
    </w:p>
    <w:p w:rsidR="00C72B65" w:rsidRPr="00FB4861" w:rsidRDefault="00C72B65" w:rsidP="00C72B65">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C72B65" w:rsidRPr="00FB4861" w:rsidRDefault="00C72B65" w:rsidP="00C72B65">
      <w:pPr>
        <w:pStyle w:val="TerminalDisplayIndent1"/>
      </w:pPr>
      <w:fldSimple w:instr=" DOCVARIABLE  varglobal_77768  \* MERGEFORMAT " w:fldLock="1">
        <w:r>
          <w:t>[</w:t>
        </w:r>
      </w:fldSimple>
      <w:r w:rsidRPr="00FB4861">
        <w:t>RouterB] mpls lsr-id 2.2.2.2</w:t>
      </w:r>
    </w:p>
    <w:p w:rsidR="00C72B65" w:rsidRPr="00FB4861" w:rsidRDefault="00C72B65" w:rsidP="00C72B65">
      <w:pPr>
        <w:pStyle w:val="TerminalDisplayIndent1"/>
      </w:pPr>
      <w:fldSimple w:instr=" DOCVARIABLE  varglobal_77768  \* MERGEFORMAT " w:fldLock="1">
        <w:r>
          <w:t>[</w:t>
        </w:r>
      </w:fldSimple>
      <w:r w:rsidRPr="00FB4861">
        <w:t>RouterB] mpls te</w:t>
      </w:r>
    </w:p>
    <w:p w:rsidR="00C72B65" w:rsidRPr="00FB4861" w:rsidRDefault="00C72B65" w:rsidP="00C72B65">
      <w:pPr>
        <w:pStyle w:val="TerminalDisplayIndent1"/>
      </w:pPr>
      <w:fldSimple w:instr=" DOCVARIABLE  varglobal_77768  \* MERGEFORMAT " w:fldLock="1">
        <w:r>
          <w:t>[</w:t>
        </w:r>
      </w:fldSimple>
      <w:r w:rsidRPr="00FB4861">
        <w:t>RouterB-te] quit</w:t>
      </w:r>
    </w:p>
    <w:p w:rsidR="00C72B65" w:rsidRPr="00FB4861" w:rsidRDefault="00C72B65" w:rsidP="00C72B65">
      <w:pPr>
        <w:pStyle w:val="TerminalDisplayIndent1"/>
      </w:pPr>
      <w:fldSimple w:instr=" DOCVARIABLE  varglobal_77768  \* MERGEFORMAT " w:fldLock="1">
        <w:r>
          <w:t>[</w:t>
        </w:r>
      </w:fldSimple>
      <w:r w:rsidRPr="00FB4861">
        <w:t xml:space="preserve">RouterB]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20112  \* MERGEFORMAT " w:fldLock="1">
        <w:r>
          <w:t>GigabitEthernet</w:t>
        </w:r>
        <w:r>
          <w:rPr>
            <w:rFonts w:hint="eastAsia"/>
          </w:rPr>
          <w:t>3</w:t>
        </w:r>
        <w:r>
          <w:t>/</w:t>
        </w:r>
        <w:r>
          <w:rPr>
            <w:rFonts w:hint="eastAsia"/>
          </w:rPr>
          <w:t>1</w:t>
        </w:r>
        <w:r>
          <w:t>/1</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20112  \* MERGEFORMAT " w:fldLock="1">
        <w:r>
          <w:t>GigabitEthernet</w:t>
        </w:r>
        <w:r>
          <w:rPr>
            <w:rFonts w:hint="eastAsia"/>
          </w:rPr>
          <w:t>3</w:t>
        </w:r>
        <w:r>
          <w:t>/</w:t>
        </w:r>
        <w:r>
          <w:rPr>
            <w:rFonts w:hint="eastAsia"/>
          </w:rPr>
          <w:t>1</w:t>
        </w:r>
        <w:r>
          <w:t>/1</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20112  \* MERGEFORMAT " w:fldLock="1">
        <w:r>
          <w:t>GigabitEthernet</w:t>
        </w:r>
        <w:r>
          <w:rPr>
            <w:rFonts w:hint="eastAsia"/>
          </w:rPr>
          <w:t>3</w:t>
        </w:r>
        <w:r>
          <w:t>/</w:t>
        </w:r>
        <w:r>
          <w:rPr>
            <w:rFonts w:hint="eastAsia"/>
          </w:rPr>
          <w:t>1</w:t>
        </w:r>
        <w:r>
          <w:t>/1</w:t>
        </w:r>
      </w:fldSimple>
      <w:r w:rsidRPr="00FB4861">
        <w:t>] quit</w:t>
      </w:r>
    </w:p>
    <w:p w:rsidR="00C72B65" w:rsidRPr="00FB4861" w:rsidRDefault="00C72B65" w:rsidP="00C72B65">
      <w:pPr>
        <w:pStyle w:val="TerminalDisplayIndent1"/>
      </w:pPr>
      <w:fldSimple w:instr=" DOCVARIABLE  varglobal_77768  \* MERGEFORMAT " w:fldLock="1">
        <w:r>
          <w:t>[</w:t>
        </w:r>
      </w:fldSimple>
      <w:r w:rsidRPr="00FB4861">
        <w:t xml:space="preserve">RouterB] interface </w:t>
      </w:r>
      <w:fldSimple w:instr=" DOCVARIABLE  varglobal_60562  \* MERGEFORMAT " w:fldLock="1">
        <w:r>
          <w:t xml:space="preserve">gigabitethernet </w:t>
        </w:r>
        <w:r>
          <w:rPr>
            <w:rFonts w:hint="eastAsia"/>
          </w:rPr>
          <w:t>3</w:t>
        </w:r>
        <w:r>
          <w:t>/</w:t>
        </w:r>
        <w:r>
          <w:rPr>
            <w:rFonts w:hint="eastAsia"/>
          </w:rPr>
          <w:t>1</w:t>
        </w:r>
        <w:r>
          <w:t>/2</w:t>
        </w:r>
      </w:fldSimple>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19566  \* MERGEFORMAT " w:fldLock="1">
        <w:r>
          <w:t>GigabitEthernet</w:t>
        </w:r>
        <w:r>
          <w:rPr>
            <w:rFonts w:hint="eastAsia"/>
          </w:rPr>
          <w:t>3</w:t>
        </w:r>
        <w:r>
          <w:t>/</w:t>
        </w:r>
        <w:r>
          <w:rPr>
            <w:rFonts w:hint="eastAsia"/>
          </w:rPr>
          <w:t>1</w:t>
        </w:r>
        <w:r>
          <w:t>/2</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19566  \* MERGEFORMAT " w:fldLock="1">
        <w:r>
          <w:t>GigabitEthernet</w:t>
        </w:r>
        <w:r>
          <w:rPr>
            <w:rFonts w:hint="eastAsia"/>
          </w:rPr>
          <w:t>3</w:t>
        </w:r>
        <w:r>
          <w:t>/</w:t>
        </w:r>
        <w:r>
          <w:rPr>
            <w:rFonts w:hint="eastAsia"/>
          </w:rPr>
          <w:t>1</w:t>
        </w:r>
        <w:r>
          <w:t>/2</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RouterB-</w:t>
      </w:r>
      <w:fldSimple w:instr=" DOCVARIABLE  varglobal_19566  \* MERGEFORMAT " w:fldLock="1">
        <w:r>
          <w:t>GigabitEthernet</w:t>
        </w:r>
        <w:r>
          <w:rPr>
            <w:rFonts w:hint="eastAsia"/>
          </w:rPr>
          <w:t>3</w:t>
        </w:r>
        <w:r>
          <w:t>/</w:t>
        </w:r>
        <w:r>
          <w:rPr>
            <w:rFonts w:hint="eastAsia"/>
          </w:rPr>
          <w:t>1</w:t>
        </w:r>
        <w:r>
          <w:t>/2</w:t>
        </w:r>
      </w:fldSimple>
      <w:r w:rsidRPr="00FB4861">
        <w:t>] quit</w:t>
      </w:r>
    </w:p>
    <w:p w:rsidR="00C72B65" w:rsidRPr="00FB4861" w:rsidRDefault="00C72B65" w:rsidP="00C72B65">
      <w:pPr>
        <w:pStyle w:val="ItemIndent1"/>
      </w:pPr>
      <w:r w:rsidRPr="00FB4861">
        <w:t xml:space="preserve"># </w:t>
      </w:r>
      <w:r w:rsidRPr="00FB4861">
        <w:rPr>
          <w:rFonts w:hint="eastAsia"/>
        </w:rPr>
        <w:t>配置在</w:t>
      </w:r>
      <w:r w:rsidRPr="00FB4861">
        <w:t>IS-IS IPv4</w:t>
      </w:r>
      <w:r w:rsidRPr="00FB4861">
        <w:rPr>
          <w:rFonts w:hint="eastAsia"/>
        </w:rPr>
        <w:t>单播地址族视图下开启</w:t>
      </w:r>
      <w:r w:rsidRPr="00FB4861">
        <w:t>MPLS SR</w:t>
      </w:r>
      <w:r w:rsidRPr="00FB4861">
        <w:rPr>
          <w:rFonts w:hint="eastAsia"/>
        </w:rPr>
        <w:t>功能。</w:t>
      </w:r>
    </w:p>
    <w:p w:rsidR="00C72B65" w:rsidRPr="00FB4861" w:rsidRDefault="00C72B65" w:rsidP="00C72B65">
      <w:pPr>
        <w:pStyle w:val="TerminalDisplayIndent1"/>
      </w:pPr>
      <w:fldSimple w:instr=" DOCVARIABLE  varglobal_77768  \* MERGEFORMAT " w:fldLock="1">
        <w:r>
          <w:t>[</w:t>
        </w:r>
      </w:fldSimple>
      <w:r w:rsidRPr="00FB4861">
        <w:t>RouterB] isis 1</w:t>
      </w:r>
    </w:p>
    <w:p w:rsidR="00C72B65" w:rsidRPr="00FB4861" w:rsidRDefault="00C72B65" w:rsidP="00C72B65">
      <w:pPr>
        <w:pStyle w:val="TerminalDisplayIndent1"/>
      </w:pPr>
      <w:fldSimple w:instr=" DOCVARIABLE  varglobal_77768  \* MERGEFORMAT " w:fldLock="1">
        <w:r>
          <w:t>[</w:t>
        </w:r>
      </w:fldSimple>
      <w:r w:rsidRPr="00FB4861">
        <w:t>RouterB-isis-1] address-family ipv4</w:t>
      </w:r>
    </w:p>
    <w:p w:rsidR="00C72B65" w:rsidRPr="00FB4861" w:rsidRDefault="00C72B65" w:rsidP="00C72B65">
      <w:pPr>
        <w:pStyle w:val="TerminalDisplayIndent1"/>
      </w:pPr>
      <w:fldSimple w:instr=" DOCVARIABLE  varglobal_77768  \* MERGEFORMAT " w:fldLock="1">
        <w:r>
          <w:t>[</w:t>
        </w:r>
      </w:fldSimple>
      <w:r w:rsidRPr="00FB4861">
        <w:t>RouterB-isis-1-ipv4] segment-routing mpls</w:t>
      </w:r>
    </w:p>
    <w:p w:rsidR="00C72B65" w:rsidRPr="00FB4861" w:rsidRDefault="00C72B65" w:rsidP="00C72B65">
      <w:pPr>
        <w:pStyle w:val="TerminalDisplayIndent1"/>
      </w:pPr>
      <w:fldSimple w:instr=" DOCVARIABLE  varglobal_77768  \* MERGEFORMAT " w:fldLock="1">
        <w:r>
          <w:t>[</w:t>
        </w:r>
      </w:fldSimple>
      <w:r w:rsidRPr="00FB4861">
        <w:t>RouterB-isis-1-ipv4] quit</w:t>
      </w:r>
    </w:p>
    <w:p w:rsidR="00C72B65" w:rsidRPr="00FB4861" w:rsidRDefault="00C72B65" w:rsidP="00C72B65">
      <w:pPr>
        <w:pStyle w:val="TerminalDisplayIndent1"/>
      </w:pPr>
      <w:fldSimple w:instr=" DOCVARIABLE  varglobal_77768  \* MERGEFORMAT " w:fldLock="1">
        <w:r>
          <w:t>[</w:t>
        </w:r>
      </w:fldSimple>
      <w:r w:rsidRPr="00FB4861">
        <w:t>RouterB-isis-1] quit</w:t>
      </w:r>
    </w:p>
    <w:p w:rsidR="00C72B65" w:rsidRPr="00FB4861" w:rsidRDefault="00C72B65" w:rsidP="00C72B65">
      <w:pPr>
        <w:pStyle w:val="ItemIndent1"/>
      </w:pPr>
      <w:r w:rsidRPr="00FB4861">
        <w:t xml:space="preserve"># </w:t>
      </w:r>
      <w:r w:rsidRPr="00FB4861">
        <w:rPr>
          <w:rFonts w:hint="eastAsia"/>
        </w:rPr>
        <w:t>配置</w:t>
      </w:r>
      <w:r w:rsidRPr="00FB4861">
        <w:t>Router B</w:t>
      </w:r>
      <w:r w:rsidRPr="00FB4861">
        <w:rPr>
          <w:rFonts w:hint="eastAsia"/>
        </w:rPr>
        <w:t>为</w:t>
      </w:r>
      <w:r w:rsidRPr="00FB4861">
        <w:t>PCE</w:t>
      </w:r>
      <w:r w:rsidRPr="00FB4861">
        <w:rPr>
          <w:rFonts w:hint="eastAsia"/>
        </w:rPr>
        <w:t>。</w:t>
      </w:r>
    </w:p>
    <w:p w:rsidR="00C72B65" w:rsidRPr="00FB4861" w:rsidRDefault="00C72B65" w:rsidP="00C72B65">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RouterB</w:t>
      </w:r>
      <w:r w:rsidRPr="00FB4861">
        <w:rPr>
          <w:rStyle w:val="commandtext"/>
        </w:rPr>
        <w:t>]</w:t>
      </w:r>
      <w:r w:rsidRPr="00FB4861">
        <w:t xml:space="preserve"> mpls te</w:t>
      </w:r>
    </w:p>
    <w:p w:rsidR="00C72B65" w:rsidRPr="00FB4861" w:rsidRDefault="00C72B65" w:rsidP="00811864">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RouterB-te</w:t>
      </w:r>
      <w:r w:rsidRPr="00FB4861">
        <w:rPr>
          <w:rStyle w:val="commandtext"/>
        </w:rPr>
        <w:t>]</w:t>
      </w:r>
      <w:r w:rsidRPr="00FB4861">
        <w:t xml:space="preserve"> pce address 2.2.2.2</w:t>
      </w:r>
    </w:p>
    <w:p w:rsidR="00811864" w:rsidRDefault="00811864" w:rsidP="00B7696C">
      <w:pPr>
        <w:pStyle w:val="ItemStep"/>
      </w:pPr>
      <w:r w:rsidRPr="00FB4861">
        <w:rPr>
          <w:rFonts w:hint="eastAsia"/>
        </w:rPr>
        <w:t>配置</w:t>
      </w:r>
      <w:r w:rsidRPr="00FB4861">
        <w:t>Router C</w:t>
      </w:r>
      <w:r w:rsidRPr="00FB4861">
        <w:rPr>
          <w:rFonts w:hint="eastAsia"/>
        </w:rPr>
        <w:t>。</w:t>
      </w:r>
    </w:p>
    <w:p w:rsidR="00C72B65" w:rsidRPr="00FB4861" w:rsidRDefault="00C72B65">
      <w:pPr>
        <w:pStyle w:val="ItemIndent1"/>
        <w:rPr>
          <w:lang w:eastAsia="zh-CN"/>
        </w:rPr>
      </w:pPr>
      <w:r w:rsidRPr="00C41EDC">
        <w:rPr>
          <w:lang w:eastAsia="zh-CN"/>
        </w:rPr>
        <w:t xml:space="preserve"># </w:t>
      </w:r>
      <w:r w:rsidRPr="00C41EDC">
        <w:rPr>
          <w:rFonts w:hint="eastAsia"/>
          <w:lang w:eastAsia="zh-CN"/>
        </w:rPr>
        <w:t>配置</w:t>
      </w:r>
      <w:r w:rsidRPr="00C41EDC">
        <w:rPr>
          <w:lang w:eastAsia="zh-CN"/>
        </w:rPr>
        <w:t>IS-IS</w:t>
      </w:r>
      <w:r w:rsidRPr="00C41EDC">
        <w:rPr>
          <w:rFonts w:hint="eastAsia"/>
          <w:lang w:eastAsia="zh-CN"/>
        </w:rPr>
        <w:t>协议实现网络层互通，开销值类型</w:t>
      </w:r>
      <w:r w:rsidRPr="00C41EDC">
        <w:rPr>
          <w:lang w:eastAsia="zh-CN"/>
        </w:rPr>
        <w:t>wide</w:t>
      </w:r>
      <w:r w:rsidRPr="00C41EDC">
        <w:rPr>
          <w:rFonts w:hint="eastAsia"/>
          <w:lang w:eastAsia="zh-CN"/>
        </w:rPr>
        <w:t>。</w:t>
      </w:r>
    </w:p>
    <w:p w:rsidR="00811864" w:rsidRPr="00FB4861" w:rsidRDefault="00811864" w:rsidP="00811864">
      <w:pPr>
        <w:pStyle w:val="TerminalDisplayIndent1"/>
      </w:pPr>
      <w:r w:rsidRPr="00FB4861">
        <w:t>&lt;RouterC&gt; system-view</w:t>
      </w:r>
    </w:p>
    <w:p w:rsidR="00811864" w:rsidRPr="00FB4861" w:rsidRDefault="00811864" w:rsidP="00811864">
      <w:pPr>
        <w:pStyle w:val="TerminalDisplayIndent1"/>
      </w:pPr>
      <w:r w:rsidRPr="00FB4861">
        <w:t>[RouterC] isis 1</w:t>
      </w:r>
    </w:p>
    <w:p w:rsidR="00811864" w:rsidRPr="00FB4861" w:rsidRDefault="00811864" w:rsidP="00811864">
      <w:pPr>
        <w:pStyle w:val="TerminalDisplayIndent1"/>
      </w:pPr>
      <w:r w:rsidRPr="00FB4861">
        <w:t>[RouterC-isis-1] network-entity 00.0000.0000.0003.00</w:t>
      </w:r>
    </w:p>
    <w:p w:rsidR="00811864" w:rsidRPr="00FB4861" w:rsidRDefault="00811864" w:rsidP="00811864">
      <w:pPr>
        <w:pStyle w:val="TerminalDisplayIndent1"/>
      </w:pPr>
      <w:r w:rsidRPr="00FB4861">
        <w:t>[RouterC-isis-1] cost-style wide</w:t>
      </w:r>
    </w:p>
    <w:p w:rsidR="00811864" w:rsidRPr="00FB4861" w:rsidRDefault="00811864" w:rsidP="00811864">
      <w:pPr>
        <w:pStyle w:val="TerminalDisplayIndent1"/>
      </w:pPr>
      <w:r w:rsidRPr="00FB4861">
        <w:t>[RouterC-isis-1] mpls te enable</w:t>
      </w:r>
    </w:p>
    <w:p w:rsidR="00811864" w:rsidRPr="00FB4861" w:rsidRDefault="00811864" w:rsidP="00811864">
      <w:pPr>
        <w:pStyle w:val="TerminalDisplayIndent1"/>
      </w:pPr>
      <w:r w:rsidRPr="00FB4861">
        <w:t>[RouterC-isis-1] quit</w:t>
      </w:r>
    </w:p>
    <w:p w:rsidR="00811864" w:rsidRPr="00FB4861" w:rsidRDefault="00811864" w:rsidP="00811864">
      <w:pPr>
        <w:pStyle w:val="TerminalDisplayIndent1"/>
      </w:pPr>
      <w:r w:rsidRPr="00FB4861">
        <w:t xml:space="preserve">[RouterC] interface gigabitethernet </w:t>
      </w:r>
      <w:r>
        <w:t>3/1/</w:t>
      </w:r>
      <w:r w:rsidRPr="00FB4861">
        <w:t>1</w:t>
      </w:r>
    </w:p>
    <w:p w:rsidR="00811864" w:rsidRPr="00FB4861" w:rsidRDefault="00811864" w:rsidP="00811864">
      <w:pPr>
        <w:pStyle w:val="TerminalDisplayIndent1"/>
      </w:pPr>
      <w:r w:rsidRPr="00FB4861">
        <w:t>[RouterC-GigabitEthernet</w:t>
      </w:r>
      <w:r>
        <w:t>3/1/</w:t>
      </w:r>
      <w:r w:rsidRPr="00FB4861">
        <w:t>1] isis enable 1</w:t>
      </w:r>
    </w:p>
    <w:p w:rsidR="00811864" w:rsidRPr="00FB4861" w:rsidRDefault="00811864" w:rsidP="00811864">
      <w:pPr>
        <w:pStyle w:val="TerminalDisplayIndent1"/>
      </w:pPr>
      <w:r w:rsidRPr="00FB4861">
        <w:t>[RouterC-GigabitEthernet</w:t>
      </w:r>
      <w:r>
        <w:t>3/1/</w:t>
      </w:r>
      <w:r w:rsidRPr="00FB4861">
        <w:t>1] quit</w:t>
      </w:r>
    </w:p>
    <w:p w:rsidR="00811864" w:rsidRPr="00FB4861" w:rsidRDefault="00811864" w:rsidP="00811864">
      <w:pPr>
        <w:pStyle w:val="TerminalDisplayIndent1"/>
      </w:pPr>
      <w:r w:rsidRPr="00FB4861">
        <w:t xml:space="preserve">[RouterC] interface gigabitethernet </w:t>
      </w:r>
      <w:r>
        <w:t>3/1/</w:t>
      </w:r>
      <w:r w:rsidRPr="00FB4861">
        <w:t>2</w:t>
      </w:r>
    </w:p>
    <w:p w:rsidR="00811864" w:rsidRPr="00FB4861" w:rsidRDefault="00811864" w:rsidP="00811864">
      <w:pPr>
        <w:pStyle w:val="TerminalDisplayIndent1"/>
      </w:pPr>
      <w:r w:rsidRPr="00FB4861">
        <w:t>[RouterC-GigabitEthernet</w:t>
      </w:r>
      <w:r>
        <w:t>3/1/</w:t>
      </w:r>
      <w:r w:rsidRPr="00FB4861">
        <w:t>2] isis enable 1</w:t>
      </w:r>
    </w:p>
    <w:p w:rsidR="00811864" w:rsidRPr="00FB4861" w:rsidRDefault="00811864" w:rsidP="00811864">
      <w:pPr>
        <w:pStyle w:val="TerminalDisplayIndent1"/>
      </w:pPr>
      <w:r w:rsidRPr="00FB4861">
        <w:t>[RouterC-GigabitEthernet</w:t>
      </w:r>
      <w:r>
        <w:t>3/1/</w:t>
      </w:r>
      <w:r w:rsidRPr="00FB4861">
        <w:t>2] quit</w:t>
      </w:r>
    </w:p>
    <w:p w:rsidR="00811864" w:rsidRPr="00FB4861" w:rsidRDefault="00811864" w:rsidP="00811864">
      <w:pPr>
        <w:pStyle w:val="TerminalDisplayIndent1"/>
      </w:pPr>
      <w:r w:rsidRPr="00FB4861">
        <w:t>[RouterC] interface loopback 1</w:t>
      </w:r>
    </w:p>
    <w:p w:rsidR="00811864" w:rsidRPr="00FB4861" w:rsidRDefault="00811864" w:rsidP="00811864">
      <w:pPr>
        <w:pStyle w:val="TerminalDisplayIndent1"/>
      </w:pPr>
      <w:r w:rsidRPr="00FB4861">
        <w:t>[RouterC-LoopBack1] isis enable 1</w:t>
      </w:r>
    </w:p>
    <w:p w:rsidR="00811864" w:rsidRDefault="00811864" w:rsidP="00811864">
      <w:pPr>
        <w:pStyle w:val="TerminalDisplayIndent1"/>
      </w:pPr>
      <w:r w:rsidRPr="00FB4861">
        <w:t>[RouterC-LoopBack1] quit</w:t>
      </w:r>
    </w:p>
    <w:p w:rsidR="00C72B65" w:rsidRPr="00FB4861" w:rsidRDefault="00C72B65" w:rsidP="00C72B65">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C72B65" w:rsidRPr="00FB4861" w:rsidRDefault="00C72B65" w:rsidP="00C72B65">
      <w:pPr>
        <w:pStyle w:val="TerminalDisplayIndent1"/>
      </w:pPr>
      <w:fldSimple w:instr=" DOCVARIABLE  varglobal_77768  \* MERGEFORMAT " w:fldLock="1">
        <w:r>
          <w:t>[</w:t>
        </w:r>
      </w:fldSimple>
      <w:r w:rsidRPr="00FB4861">
        <w:t>RouterC] mpls lsr-id 3.3.3.3</w:t>
      </w:r>
    </w:p>
    <w:p w:rsidR="00C72B65" w:rsidRPr="00FB4861" w:rsidRDefault="00C72B65" w:rsidP="00C72B65">
      <w:pPr>
        <w:pStyle w:val="TerminalDisplayIndent1"/>
      </w:pPr>
      <w:fldSimple w:instr=" DOCVARIABLE  varglobal_77768  \* MERGEFORMAT " w:fldLock="1">
        <w:r>
          <w:t>[</w:t>
        </w:r>
      </w:fldSimple>
      <w:r w:rsidRPr="00FB4861">
        <w:t>RouterC] mpls te</w:t>
      </w:r>
    </w:p>
    <w:p w:rsidR="00C72B65" w:rsidRPr="00FB4861" w:rsidRDefault="00C72B65" w:rsidP="00C72B65">
      <w:pPr>
        <w:pStyle w:val="TerminalDisplayIndent1"/>
      </w:pPr>
      <w:fldSimple w:instr=" DOCVARIABLE  varglobal_77768  \* MERGEFORMAT " w:fldLock="1">
        <w:r>
          <w:t>[</w:t>
        </w:r>
      </w:fldSimple>
      <w:r w:rsidRPr="00FB4861">
        <w:t>RouterC-te] quit</w:t>
      </w:r>
    </w:p>
    <w:p w:rsidR="00C72B65" w:rsidRPr="00FB4861" w:rsidRDefault="00C72B65" w:rsidP="00C72B65">
      <w:pPr>
        <w:pStyle w:val="TerminalDisplayIndent1"/>
      </w:pPr>
      <w:fldSimple w:instr=" DOCVARIABLE  varglobal_77768  \* MERGEFORMAT " w:fldLock="1">
        <w:r>
          <w:t>[</w:t>
        </w:r>
      </w:fldSimple>
      <w:r w:rsidRPr="00FB4861">
        <w:t xml:space="preserve">RouterC]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20112  \* MERGEFORMAT " w:fldLock="1">
        <w:r>
          <w:t>GigabitEthernet</w:t>
        </w:r>
        <w:r>
          <w:rPr>
            <w:rFonts w:hint="eastAsia"/>
          </w:rPr>
          <w:t>3</w:t>
        </w:r>
        <w:r>
          <w:t>/</w:t>
        </w:r>
        <w:r>
          <w:rPr>
            <w:rFonts w:hint="eastAsia"/>
          </w:rPr>
          <w:t>1</w:t>
        </w:r>
        <w:r>
          <w:t>/1</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20112  \* MERGEFORMAT " w:fldLock="1">
        <w:r>
          <w:t>GigabitEthernet</w:t>
        </w:r>
        <w:r>
          <w:rPr>
            <w:rFonts w:hint="eastAsia"/>
          </w:rPr>
          <w:t>3</w:t>
        </w:r>
        <w:r>
          <w:t>/</w:t>
        </w:r>
        <w:r>
          <w:rPr>
            <w:rFonts w:hint="eastAsia"/>
          </w:rPr>
          <w:t>1</w:t>
        </w:r>
        <w:r>
          <w:t>/1</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20112  \* MERGEFORMAT " w:fldLock="1">
        <w:r>
          <w:t>GigabitEthernet</w:t>
        </w:r>
        <w:r>
          <w:rPr>
            <w:rFonts w:hint="eastAsia"/>
          </w:rPr>
          <w:t>3</w:t>
        </w:r>
        <w:r>
          <w:t>/</w:t>
        </w:r>
        <w:r>
          <w:rPr>
            <w:rFonts w:hint="eastAsia"/>
          </w:rPr>
          <w:t>1</w:t>
        </w:r>
        <w:r>
          <w:t>/1</w:t>
        </w:r>
      </w:fldSimple>
      <w:r w:rsidRPr="00FB4861">
        <w:t>] quit</w:t>
      </w:r>
    </w:p>
    <w:p w:rsidR="00C72B65" w:rsidRPr="00FB4861" w:rsidRDefault="00C72B65" w:rsidP="00C72B65">
      <w:pPr>
        <w:pStyle w:val="TerminalDisplayIndent1"/>
      </w:pPr>
      <w:fldSimple w:instr=" DOCVARIABLE  varglobal_77768  \* MERGEFORMAT " w:fldLock="1">
        <w:r>
          <w:t>[</w:t>
        </w:r>
      </w:fldSimple>
      <w:r w:rsidRPr="00FB4861">
        <w:t xml:space="preserve">RouterC] interface </w:t>
      </w:r>
      <w:fldSimple w:instr=" DOCVARIABLE  varglobal_60562  \* MERGEFORMAT " w:fldLock="1">
        <w:r>
          <w:t xml:space="preserve">gigabitethernet </w:t>
        </w:r>
        <w:r>
          <w:rPr>
            <w:rFonts w:hint="eastAsia"/>
          </w:rPr>
          <w:t>3</w:t>
        </w:r>
        <w:r>
          <w:t>/</w:t>
        </w:r>
        <w:r>
          <w:rPr>
            <w:rFonts w:hint="eastAsia"/>
          </w:rPr>
          <w:t>1</w:t>
        </w:r>
        <w:r>
          <w:t>/2</w:t>
        </w:r>
      </w:fldSimple>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19566  \* MERGEFORMAT " w:fldLock="1">
        <w:r>
          <w:t>GigabitEthernet</w:t>
        </w:r>
        <w:r>
          <w:rPr>
            <w:rFonts w:hint="eastAsia"/>
          </w:rPr>
          <w:t>3</w:t>
        </w:r>
        <w:r>
          <w:t>/</w:t>
        </w:r>
        <w:r>
          <w:rPr>
            <w:rFonts w:hint="eastAsia"/>
          </w:rPr>
          <w:t>1</w:t>
        </w:r>
        <w:r>
          <w:t>/2</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19566  \* MERGEFORMAT " w:fldLock="1">
        <w:r>
          <w:t>GigabitEthernet</w:t>
        </w:r>
        <w:r>
          <w:rPr>
            <w:rFonts w:hint="eastAsia"/>
          </w:rPr>
          <w:t>3</w:t>
        </w:r>
        <w:r>
          <w:t>/</w:t>
        </w:r>
        <w:r>
          <w:rPr>
            <w:rFonts w:hint="eastAsia"/>
          </w:rPr>
          <w:t>1</w:t>
        </w:r>
        <w:r>
          <w:t>/2</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RouterC-</w:t>
      </w:r>
      <w:fldSimple w:instr=" DOCVARIABLE  varglobal_19566  \* MERGEFORMAT " w:fldLock="1">
        <w:r>
          <w:t>GigabitEthernet</w:t>
        </w:r>
        <w:r>
          <w:rPr>
            <w:rFonts w:hint="eastAsia"/>
          </w:rPr>
          <w:t>3</w:t>
        </w:r>
        <w:r>
          <w:t>/</w:t>
        </w:r>
        <w:r>
          <w:rPr>
            <w:rFonts w:hint="eastAsia"/>
          </w:rPr>
          <w:t>1</w:t>
        </w:r>
        <w:r>
          <w:t>/2</w:t>
        </w:r>
      </w:fldSimple>
      <w:r w:rsidRPr="00FB4861">
        <w:t>] quit</w:t>
      </w:r>
    </w:p>
    <w:p w:rsidR="00C72B65" w:rsidRPr="00FB4861" w:rsidRDefault="00C72B65" w:rsidP="00C72B65">
      <w:pPr>
        <w:pStyle w:val="ItemIndent1"/>
      </w:pPr>
      <w:r w:rsidRPr="00FB4861">
        <w:t xml:space="preserve"># </w:t>
      </w:r>
      <w:r w:rsidRPr="00FB4861">
        <w:rPr>
          <w:rFonts w:hint="eastAsia"/>
        </w:rPr>
        <w:t>配置在</w:t>
      </w:r>
      <w:r w:rsidRPr="00FB4861">
        <w:t>IS-IS IPv4</w:t>
      </w:r>
      <w:r w:rsidRPr="00FB4861">
        <w:rPr>
          <w:rFonts w:hint="eastAsia"/>
        </w:rPr>
        <w:t>单播地址族视图下开启</w:t>
      </w:r>
      <w:r w:rsidRPr="00FB4861">
        <w:t>MPLS SR</w:t>
      </w:r>
      <w:r w:rsidRPr="00FB4861">
        <w:rPr>
          <w:rFonts w:hint="eastAsia"/>
        </w:rPr>
        <w:t>功能。</w:t>
      </w:r>
    </w:p>
    <w:p w:rsidR="00C72B65" w:rsidRPr="00FB4861" w:rsidRDefault="00C72B65" w:rsidP="00C72B65">
      <w:pPr>
        <w:pStyle w:val="TerminalDisplayIndent1"/>
      </w:pPr>
      <w:fldSimple w:instr=" DOCVARIABLE  varglobal_77768  \* MERGEFORMAT " w:fldLock="1">
        <w:r>
          <w:t>[</w:t>
        </w:r>
      </w:fldSimple>
      <w:r w:rsidRPr="00FB4861">
        <w:t>RouterC] isis 1</w:t>
      </w:r>
    </w:p>
    <w:p w:rsidR="00C72B65" w:rsidRPr="00FB4861" w:rsidRDefault="00C72B65" w:rsidP="00C72B65">
      <w:pPr>
        <w:pStyle w:val="TerminalDisplayIndent1"/>
      </w:pPr>
      <w:fldSimple w:instr=" DOCVARIABLE  varglobal_77768  \* MERGEFORMAT " w:fldLock="1">
        <w:r>
          <w:t>[</w:t>
        </w:r>
      </w:fldSimple>
      <w:r w:rsidRPr="00FB4861">
        <w:t>RouterC-isis-1] address-family ipv4</w:t>
      </w:r>
    </w:p>
    <w:p w:rsidR="00C72B65" w:rsidRPr="00FB4861" w:rsidRDefault="00C72B65" w:rsidP="00C72B65">
      <w:pPr>
        <w:pStyle w:val="TerminalDisplayIndent1"/>
      </w:pPr>
      <w:fldSimple w:instr=" DOCVARIABLE  varglobal_77768  \* MERGEFORMAT " w:fldLock="1">
        <w:r>
          <w:t>[</w:t>
        </w:r>
      </w:fldSimple>
      <w:r w:rsidRPr="00FB4861">
        <w:t>RouterC-isis-1-ipv4] segment-routing mpls</w:t>
      </w:r>
    </w:p>
    <w:p w:rsidR="00C72B65" w:rsidRPr="00FB4861" w:rsidRDefault="00C72B65" w:rsidP="00C72B65">
      <w:pPr>
        <w:pStyle w:val="TerminalDisplayIndent1"/>
      </w:pPr>
      <w:fldSimple w:instr=" DOCVARIABLE  varglobal_77768  \* MERGEFORMAT " w:fldLock="1">
        <w:r>
          <w:t>[</w:t>
        </w:r>
      </w:fldSimple>
      <w:r w:rsidRPr="00FB4861">
        <w:t>RouterC-isis-1-ipv4] quit</w:t>
      </w:r>
    </w:p>
    <w:p w:rsidR="00C72B65" w:rsidRPr="00FB4861" w:rsidRDefault="00C72B65" w:rsidP="00C72B65">
      <w:pPr>
        <w:pStyle w:val="TerminalDisplayIndent1"/>
      </w:pPr>
      <w:fldSimple w:instr=" DOCVARIABLE  varglobal_77768  \* MERGEFORMAT " w:fldLock="1">
        <w:r>
          <w:t>[</w:t>
        </w:r>
      </w:fldSimple>
      <w:r w:rsidRPr="00FB4861">
        <w:t>RouterC-isis-1] quit</w:t>
      </w:r>
    </w:p>
    <w:p w:rsidR="00C72B65" w:rsidRPr="00FB4861" w:rsidRDefault="00C72B65" w:rsidP="00C72B65">
      <w:pPr>
        <w:pStyle w:val="ItemIndent1"/>
      </w:pPr>
      <w:r w:rsidRPr="00FB4861">
        <w:t xml:space="preserve"># </w:t>
      </w:r>
      <w:r w:rsidRPr="00FB4861">
        <w:rPr>
          <w:rFonts w:hint="eastAsia"/>
        </w:rPr>
        <w:t>配置</w:t>
      </w:r>
      <w:r w:rsidRPr="00FB4861">
        <w:t>Router C</w:t>
      </w:r>
      <w:r w:rsidRPr="00FB4861">
        <w:rPr>
          <w:rFonts w:hint="eastAsia"/>
        </w:rPr>
        <w:t>为</w:t>
      </w:r>
      <w:r w:rsidRPr="00FB4861">
        <w:t>PCE</w:t>
      </w:r>
      <w:r w:rsidRPr="00FB4861">
        <w:rPr>
          <w:rFonts w:hint="eastAsia"/>
        </w:rPr>
        <w:t>。</w:t>
      </w:r>
    </w:p>
    <w:p w:rsidR="00C72B65" w:rsidRPr="00FB4861" w:rsidRDefault="00C72B65" w:rsidP="00C72B65">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RouterC</w:t>
      </w:r>
      <w:r w:rsidRPr="00FB4861">
        <w:rPr>
          <w:rStyle w:val="commandtext"/>
        </w:rPr>
        <w:t>]</w:t>
      </w:r>
      <w:r w:rsidRPr="00FB4861">
        <w:t xml:space="preserve"> mpls te</w:t>
      </w:r>
    </w:p>
    <w:p w:rsidR="00C72B65" w:rsidRPr="00FB4861" w:rsidRDefault="00C72B65" w:rsidP="00811864">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RouterC-te</w:t>
      </w:r>
      <w:r w:rsidRPr="00FB4861">
        <w:rPr>
          <w:rStyle w:val="commandtext"/>
        </w:rPr>
        <w:t>]</w:t>
      </w:r>
      <w:r w:rsidRPr="00FB4861">
        <w:t xml:space="preserve"> pce address 3.3.3.3</w:t>
      </w:r>
    </w:p>
    <w:p w:rsidR="00811864" w:rsidRDefault="00811864" w:rsidP="00B7696C">
      <w:pPr>
        <w:pStyle w:val="ItemStep"/>
      </w:pPr>
      <w:r w:rsidRPr="00FB4861">
        <w:rPr>
          <w:rFonts w:hint="eastAsia"/>
        </w:rPr>
        <w:t>配置</w:t>
      </w:r>
      <w:r w:rsidRPr="00FB4861">
        <w:t>Router D</w:t>
      </w:r>
      <w:r w:rsidRPr="00FB4861">
        <w:rPr>
          <w:rFonts w:hint="eastAsia"/>
        </w:rPr>
        <w:t>。</w:t>
      </w:r>
    </w:p>
    <w:p w:rsidR="00C72B65" w:rsidRPr="00FB4861" w:rsidRDefault="00C72B65">
      <w:pPr>
        <w:pStyle w:val="ItemIndent1"/>
        <w:rPr>
          <w:lang w:eastAsia="zh-CN"/>
        </w:rPr>
      </w:pPr>
      <w:r w:rsidRPr="00C41EDC">
        <w:rPr>
          <w:lang w:eastAsia="zh-CN"/>
        </w:rPr>
        <w:t xml:space="preserve"># </w:t>
      </w:r>
      <w:r w:rsidRPr="00C41EDC">
        <w:rPr>
          <w:rFonts w:hint="eastAsia"/>
          <w:lang w:eastAsia="zh-CN"/>
        </w:rPr>
        <w:t>配置</w:t>
      </w:r>
      <w:r w:rsidRPr="00C41EDC">
        <w:rPr>
          <w:lang w:eastAsia="zh-CN"/>
        </w:rPr>
        <w:t>IS-IS</w:t>
      </w:r>
      <w:r w:rsidRPr="00C41EDC">
        <w:rPr>
          <w:rFonts w:hint="eastAsia"/>
          <w:lang w:eastAsia="zh-CN"/>
        </w:rPr>
        <w:t>协议实现网络层互通，开销值类型</w:t>
      </w:r>
      <w:r w:rsidRPr="00C41EDC">
        <w:rPr>
          <w:lang w:eastAsia="zh-CN"/>
        </w:rPr>
        <w:t>wide</w:t>
      </w:r>
      <w:r w:rsidRPr="00C41EDC">
        <w:rPr>
          <w:rFonts w:hint="eastAsia"/>
          <w:lang w:eastAsia="zh-CN"/>
        </w:rPr>
        <w:t>。</w:t>
      </w:r>
    </w:p>
    <w:p w:rsidR="00811864" w:rsidRPr="00FB4861" w:rsidRDefault="00811864" w:rsidP="00811864">
      <w:pPr>
        <w:pStyle w:val="TerminalDisplayIndent1"/>
      </w:pPr>
      <w:r w:rsidRPr="00FB4861">
        <w:t>&lt;RouterD&gt; system-view</w:t>
      </w:r>
    </w:p>
    <w:p w:rsidR="00811864" w:rsidRPr="00FB4861" w:rsidRDefault="00811864" w:rsidP="00811864">
      <w:pPr>
        <w:pStyle w:val="TerminalDisplayIndent1"/>
      </w:pPr>
      <w:r w:rsidRPr="00FB4861">
        <w:t>[RouterD] isis 1</w:t>
      </w:r>
    </w:p>
    <w:p w:rsidR="00811864" w:rsidRPr="00FB4861" w:rsidRDefault="00811864" w:rsidP="00811864">
      <w:pPr>
        <w:pStyle w:val="TerminalDisplayIndent1"/>
      </w:pPr>
      <w:r w:rsidRPr="00FB4861">
        <w:t>[RouterD-isis-1] network-entity 00.0000.0000.0004.00</w:t>
      </w:r>
    </w:p>
    <w:p w:rsidR="00811864" w:rsidRPr="00FB4861" w:rsidRDefault="00811864" w:rsidP="00811864">
      <w:pPr>
        <w:pStyle w:val="TerminalDisplayIndent1"/>
      </w:pPr>
      <w:r w:rsidRPr="00FB4861">
        <w:t>[RouterD-isis-1] cost-style wide</w:t>
      </w:r>
    </w:p>
    <w:p w:rsidR="00811864" w:rsidRPr="00FB4861" w:rsidRDefault="00811864" w:rsidP="00811864">
      <w:pPr>
        <w:pStyle w:val="TerminalDisplayIndent1"/>
      </w:pPr>
      <w:r w:rsidRPr="00FB4861">
        <w:t>[RouterD-isis-1] mpls te enable</w:t>
      </w:r>
    </w:p>
    <w:p w:rsidR="00811864" w:rsidRPr="00FB4861" w:rsidRDefault="00811864" w:rsidP="00811864">
      <w:pPr>
        <w:pStyle w:val="TerminalDisplayIndent1"/>
      </w:pPr>
      <w:r w:rsidRPr="00FB4861">
        <w:t>[RouterD-isis-1] quit</w:t>
      </w:r>
    </w:p>
    <w:p w:rsidR="00811864" w:rsidRPr="00FB4861" w:rsidRDefault="00811864" w:rsidP="00811864">
      <w:pPr>
        <w:pStyle w:val="TerminalDisplayIndent1"/>
      </w:pPr>
      <w:r w:rsidRPr="00FB4861">
        <w:t xml:space="preserve">[RouterD] interface gigabitethernet </w:t>
      </w:r>
      <w:r>
        <w:t>3/1/</w:t>
      </w:r>
      <w:r w:rsidRPr="00FB4861">
        <w:t>1</w:t>
      </w:r>
    </w:p>
    <w:p w:rsidR="00811864" w:rsidRPr="00FB4861" w:rsidRDefault="00811864" w:rsidP="00811864">
      <w:pPr>
        <w:pStyle w:val="TerminalDisplayIndent1"/>
      </w:pPr>
      <w:r w:rsidRPr="00FB4861">
        <w:t>[RouterD-GigabitEthernet</w:t>
      </w:r>
      <w:r>
        <w:t>3/1/</w:t>
      </w:r>
      <w:r w:rsidRPr="00FB4861">
        <w:t>1] isis enable 1</w:t>
      </w:r>
    </w:p>
    <w:p w:rsidR="00811864" w:rsidRPr="00FB4861" w:rsidRDefault="00811864" w:rsidP="00811864">
      <w:pPr>
        <w:pStyle w:val="TerminalDisplayIndent1"/>
      </w:pPr>
      <w:r w:rsidRPr="00FB4861">
        <w:t>[RouterD-GigabitEthernet</w:t>
      </w:r>
      <w:r>
        <w:t>3/1/</w:t>
      </w:r>
      <w:r w:rsidRPr="00FB4861">
        <w:t>1] quit</w:t>
      </w:r>
    </w:p>
    <w:p w:rsidR="00811864" w:rsidRPr="00FB4861" w:rsidRDefault="00811864" w:rsidP="00811864">
      <w:pPr>
        <w:pStyle w:val="TerminalDisplayIndent1"/>
      </w:pPr>
      <w:r w:rsidRPr="00FB4861">
        <w:t xml:space="preserve">[RouterD] interface gigabitethernet </w:t>
      </w:r>
      <w:r>
        <w:t>3/1/</w:t>
      </w:r>
      <w:r w:rsidRPr="00FB4861">
        <w:t>2</w:t>
      </w:r>
    </w:p>
    <w:p w:rsidR="00811864" w:rsidRPr="00FB4861" w:rsidRDefault="00811864" w:rsidP="00811864">
      <w:pPr>
        <w:pStyle w:val="TerminalDisplayIndent1"/>
      </w:pPr>
      <w:r w:rsidRPr="00FB4861">
        <w:t>[RouterD-GigabitEthernet</w:t>
      </w:r>
      <w:r>
        <w:t>3/1/</w:t>
      </w:r>
      <w:r w:rsidRPr="00FB4861">
        <w:t>2] isis enable 1</w:t>
      </w:r>
    </w:p>
    <w:p w:rsidR="00811864" w:rsidRPr="00FB4861" w:rsidRDefault="00811864" w:rsidP="00811864">
      <w:pPr>
        <w:pStyle w:val="TerminalDisplayIndent1"/>
      </w:pPr>
      <w:r w:rsidRPr="00FB4861">
        <w:t>[RouterD-GigabitEthernet</w:t>
      </w:r>
      <w:r>
        <w:t>3/1/</w:t>
      </w:r>
      <w:r w:rsidRPr="00FB4861">
        <w:t>2] quit</w:t>
      </w:r>
    </w:p>
    <w:p w:rsidR="00811864" w:rsidRPr="00FB4861" w:rsidRDefault="00811864" w:rsidP="00811864">
      <w:pPr>
        <w:pStyle w:val="TerminalDisplayIndent1"/>
      </w:pPr>
      <w:r w:rsidRPr="00FB4861">
        <w:t>[RouterD] interface loopback 1</w:t>
      </w:r>
    </w:p>
    <w:p w:rsidR="00811864" w:rsidRPr="00FB4861" w:rsidRDefault="00811864" w:rsidP="00811864">
      <w:pPr>
        <w:pStyle w:val="TerminalDisplayIndent1"/>
      </w:pPr>
      <w:r w:rsidRPr="00FB4861">
        <w:t>[RouterD-LoopBack1] isis enable 1</w:t>
      </w:r>
    </w:p>
    <w:p w:rsidR="00811864" w:rsidRDefault="00811864" w:rsidP="00811864">
      <w:pPr>
        <w:pStyle w:val="TerminalDisplayIndent1"/>
      </w:pPr>
      <w:r w:rsidRPr="00FB4861">
        <w:t>[RouterD-LoopBack1] quit</w:t>
      </w:r>
    </w:p>
    <w:p w:rsidR="00C72B65" w:rsidRPr="00FB4861" w:rsidRDefault="00C72B65" w:rsidP="00C72B65">
      <w:pPr>
        <w:pStyle w:val="ItemIndent1"/>
      </w:pPr>
      <w:r w:rsidRPr="00FB4861">
        <w:t xml:space="preserve"># </w:t>
      </w:r>
      <w:r w:rsidRPr="00FB4861">
        <w:rPr>
          <w:rFonts w:hint="eastAsia"/>
        </w:rPr>
        <w:t>配置节点的</w:t>
      </w:r>
      <w:r w:rsidRPr="00FB4861">
        <w:t>MPLS LSR ID</w:t>
      </w:r>
      <w:r w:rsidRPr="00FB4861">
        <w:rPr>
          <w:rFonts w:hint="eastAsia"/>
        </w:rPr>
        <w:t>、开启</w:t>
      </w:r>
      <w:r w:rsidRPr="00FB4861">
        <w:t>MPLS</w:t>
      </w:r>
      <w:r w:rsidRPr="00FB4861">
        <w:rPr>
          <w:rFonts w:hint="eastAsia"/>
        </w:rPr>
        <w:t>能力和</w:t>
      </w:r>
      <w:r w:rsidRPr="00FB4861">
        <w:t>MPLS TE</w:t>
      </w:r>
      <w:r w:rsidRPr="00FB4861">
        <w:rPr>
          <w:rFonts w:hint="eastAsia"/>
        </w:rPr>
        <w:t>能力。</w:t>
      </w:r>
    </w:p>
    <w:p w:rsidR="00C72B65" w:rsidRPr="00FB4861" w:rsidRDefault="00C72B65" w:rsidP="00C72B65">
      <w:pPr>
        <w:pStyle w:val="TerminalDisplayIndent1"/>
      </w:pPr>
      <w:fldSimple w:instr=" DOCVARIABLE  varglobal_77768  \* MERGEFORMAT " w:fldLock="1">
        <w:r>
          <w:t>[</w:t>
        </w:r>
      </w:fldSimple>
      <w:r w:rsidRPr="00FB4861">
        <w:t>RouterD] mpls lsr-id 4.4.4.4</w:t>
      </w:r>
    </w:p>
    <w:p w:rsidR="00C72B65" w:rsidRPr="00FB4861" w:rsidRDefault="00C72B65" w:rsidP="00C72B65">
      <w:pPr>
        <w:pStyle w:val="TerminalDisplayIndent1"/>
      </w:pPr>
      <w:fldSimple w:instr=" DOCVARIABLE  varglobal_77768  \* MERGEFORMAT " w:fldLock="1">
        <w:r>
          <w:t>[</w:t>
        </w:r>
      </w:fldSimple>
      <w:r w:rsidRPr="00FB4861">
        <w:t>RouterD] mpls te</w:t>
      </w:r>
    </w:p>
    <w:p w:rsidR="00C72B65" w:rsidRPr="00FB4861" w:rsidRDefault="00C72B65" w:rsidP="00C72B65">
      <w:pPr>
        <w:pStyle w:val="TerminalDisplayIndent1"/>
      </w:pPr>
      <w:fldSimple w:instr=" DOCVARIABLE  varglobal_77768  \* MERGEFORMAT " w:fldLock="1">
        <w:r>
          <w:t>[</w:t>
        </w:r>
      </w:fldSimple>
      <w:r w:rsidRPr="00FB4861">
        <w:t>RouterD-te] quit</w:t>
      </w:r>
    </w:p>
    <w:p w:rsidR="00C72B65" w:rsidRPr="00FB4861" w:rsidRDefault="00C72B65" w:rsidP="00C72B65">
      <w:pPr>
        <w:pStyle w:val="TerminalDisplayIndent1"/>
      </w:pPr>
      <w:fldSimple w:instr=" DOCVARIABLE  varglobal_77768  \* MERGEFORMAT " w:fldLock="1">
        <w:r>
          <w:t>[</w:t>
        </w:r>
      </w:fldSimple>
      <w:r w:rsidRPr="00FB4861">
        <w:t xml:space="preserve">RouterD]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Pr="00FB4861" w:rsidRDefault="00C72B65" w:rsidP="00C72B65">
      <w:pPr>
        <w:pStyle w:val="TerminalDisplayIndent1"/>
      </w:pPr>
      <w:fldSimple w:instr=" DOCVARIABLE  varglobal_77768  \* MERGEFORMAT " w:fldLock="1">
        <w:r>
          <w:t>[</w:t>
        </w:r>
      </w:fldSimple>
      <w:r w:rsidRPr="00FB4861">
        <w:t>RouterD-</w:t>
      </w:r>
      <w:fldSimple w:instr=" DOCVARIABLE  varglobal_20112  \* MERGEFORMAT " w:fldLock="1">
        <w:r>
          <w:t>GigabitEthernet</w:t>
        </w:r>
        <w:r>
          <w:rPr>
            <w:rFonts w:hint="eastAsia"/>
          </w:rPr>
          <w:t>3</w:t>
        </w:r>
        <w:r>
          <w:t>/</w:t>
        </w:r>
        <w:r>
          <w:rPr>
            <w:rFonts w:hint="eastAsia"/>
          </w:rPr>
          <w:t>1</w:t>
        </w:r>
        <w:r>
          <w:t>/1</w:t>
        </w:r>
      </w:fldSimple>
      <w:r w:rsidRPr="00FB4861">
        <w:t>] mpls enable</w:t>
      </w:r>
    </w:p>
    <w:p w:rsidR="00C72B65" w:rsidRPr="00FB4861" w:rsidRDefault="00C72B65" w:rsidP="00C72B65">
      <w:pPr>
        <w:pStyle w:val="TerminalDisplayIndent1"/>
      </w:pPr>
      <w:fldSimple w:instr=" DOCVARIABLE  varglobal_77768  \* MERGEFORMAT " w:fldLock="1">
        <w:r>
          <w:t>[</w:t>
        </w:r>
      </w:fldSimple>
      <w:r w:rsidRPr="00FB4861">
        <w:t>RouterD-</w:t>
      </w:r>
      <w:fldSimple w:instr=" DOCVARIABLE  varglobal_20112  \* MERGEFORMAT " w:fldLock="1">
        <w:r>
          <w:t>GigabitEthernet</w:t>
        </w:r>
        <w:r>
          <w:rPr>
            <w:rFonts w:hint="eastAsia"/>
          </w:rPr>
          <w:t>3</w:t>
        </w:r>
        <w:r>
          <w:t>/</w:t>
        </w:r>
        <w:r>
          <w:rPr>
            <w:rFonts w:hint="eastAsia"/>
          </w:rPr>
          <w:t>1</w:t>
        </w:r>
        <w:r>
          <w:t>/1</w:t>
        </w:r>
      </w:fldSimple>
      <w:r w:rsidRPr="00FB4861">
        <w:t>] mpls te enable</w:t>
      </w:r>
    </w:p>
    <w:p w:rsidR="00C72B65" w:rsidRPr="00FB4861" w:rsidRDefault="00C72B65" w:rsidP="00C72B65">
      <w:pPr>
        <w:pStyle w:val="TerminalDisplayIndent1"/>
      </w:pPr>
      <w:fldSimple w:instr=" DOCVARIABLE  varglobal_77768  \* MERGEFORMAT " w:fldLock="1">
        <w:r>
          <w:t>[</w:t>
        </w:r>
      </w:fldSimple>
      <w:r w:rsidRPr="00FB4861">
        <w:t>RouterD-</w:t>
      </w:r>
      <w:fldSimple w:instr=" DOCVARIABLE  varglobal_20112  \* MERGEFORMAT " w:fldLock="1">
        <w:r>
          <w:t>GigabitEthernet</w:t>
        </w:r>
        <w:r>
          <w:rPr>
            <w:rFonts w:hint="eastAsia"/>
          </w:rPr>
          <w:t>3</w:t>
        </w:r>
        <w:r>
          <w:t>/</w:t>
        </w:r>
        <w:r>
          <w:rPr>
            <w:rFonts w:hint="eastAsia"/>
          </w:rPr>
          <w:t>1</w:t>
        </w:r>
        <w:r>
          <w:t>/1</w:t>
        </w:r>
      </w:fldSimple>
      <w:r w:rsidRPr="00FB4861">
        <w:t>] quit</w:t>
      </w:r>
    </w:p>
    <w:p w:rsidR="00C72B65" w:rsidRPr="00FB4861" w:rsidRDefault="00C72B65" w:rsidP="00C72B65">
      <w:pPr>
        <w:pStyle w:val="ItemIndent1"/>
      </w:pPr>
      <w:r w:rsidRPr="00FB4861">
        <w:t xml:space="preserve"># </w:t>
      </w:r>
      <w:r w:rsidRPr="00FB4861">
        <w:rPr>
          <w:rFonts w:hint="eastAsia"/>
        </w:rPr>
        <w:t>配置在</w:t>
      </w:r>
      <w:r w:rsidRPr="00FB4861">
        <w:t>IS-IS IPv4</w:t>
      </w:r>
      <w:r w:rsidRPr="00FB4861">
        <w:rPr>
          <w:rFonts w:hint="eastAsia"/>
        </w:rPr>
        <w:t>单播地址族视图下开启</w:t>
      </w:r>
      <w:r w:rsidRPr="00FB4861">
        <w:t>MPLS SR</w:t>
      </w:r>
      <w:r w:rsidRPr="00FB4861">
        <w:rPr>
          <w:rFonts w:hint="eastAsia"/>
        </w:rPr>
        <w:t>功能。</w:t>
      </w:r>
    </w:p>
    <w:p w:rsidR="00C72B65" w:rsidRPr="00FB4861" w:rsidRDefault="00C72B65" w:rsidP="00C72B65">
      <w:pPr>
        <w:pStyle w:val="TerminalDisplayIndent1"/>
      </w:pPr>
      <w:fldSimple w:instr=" DOCVARIABLE  varglobal_77768  \* MERGEFORMAT " w:fldLock="1">
        <w:r>
          <w:t>[</w:t>
        </w:r>
      </w:fldSimple>
      <w:r w:rsidRPr="00FB4861">
        <w:t>RouterD] isis 1</w:t>
      </w:r>
    </w:p>
    <w:p w:rsidR="00C72B65" w:rsidRPr="00FB4861" w:rsidRDefault="00C72B65" w:rsidP="00C72B65">
      <w:pPr>
        <w:pStyle w:val="TerminalDisplayIndent1"/>
      </w:pPr>
      <w:fldSimple w:instr=" DOCVARIABLE  varglobal_77768  \* MERGEFORMAT " w:fldLock="1">
        <w:r>
          <w:t>[</w:t>
        </w:r>
      </w:fldSimple>
      <w:r w:rsidRPr="00FB4861">
        <w:t>RouterD-isis-1] address-family ipv4</w:t>
      </w:r>
    </w:p>
    <w:p w:rsidR="00C72B65" w:rsidRPr="00FB4861" w:rsidRDefault="00C72B65" w:rsidP="00C72B65">
      <w:pPr>
        <w:pStyle w:val="TerminalDisplayIndent1"/>
      </w:pPr>
      <w:fldSimple w:instr=" DOCVARIABLE  varglobal_77768  \* MERGEFORMAT " w:fldLock="1">
        <w:r>
          <w:t>[</w:t>
        </w:r>
      </w:fldSimple>
      <w:r w:rsidRPr="00FB4861">
        <w:t>RouterD-isis-1-ipv4] segment-routing mpls</w:t>
      </w:r>
    </w:p>
    <w:p w:rsidR="00C72B65" w:rsidRPr="00FB4861" w:rsidRDefault="00C72B65" w:rsidP="00C72B65">
      <w:pPr>
        <w:pStyle w:val="TerminalDisplayIndent1"/>
      </w:pPr>
      <w:fldSimple w:instr=" DOCVARIABLE  varglobal_77768  \* MERGEFORMAT " w:fldLock="1">
        <w:r>
          <w:t>[</w:t>
        </w:r>
      </w:fldSimple>
      <w:r w:rsidRPr="00FB4861">
        <w:t>RouterD-isis-1-ipv4] quit</w:t>
      </w:r>
    </w:p>
    <w:p w:rsidR="00C72B65" w:rsidRPr="00FB4861" w:rsidRDefault="00C72B65" w:rsidP="00C72B65">
      <w:pPr>
        <w:pStyle w:val="TerminalDisplayIndent1"/>
      </w:pPr>
      <w:fldSimple w:instr=" DOCVARIABLE  varglobal_77768  \* MERGEFORMAT " w:fldLock="1">
        <w:r>
          <w:t>[</w:t>
        </w:r>
      </w:fldSimple>
      <w:r w:rsidRPr="00FB4861">
        <w:t>RouterD-isis-1] quit</w:t>
      </w:r>
    </w:p>
    <w:p w:rsidR="00C72B65" w:rsidRPr="00FB4861" w:rsidRDefault="00C72B65" w:rsidP="00C72B65">
      <w:pPr>
        <w:pStyle w:val="ItemIndent1"/>
      </w:pPr>
      <w:r w:rsidRPr="00FB4861">
        <w:t xml:space="preserve"># </w:t>
      </w:r>
      <w:r w:rsidRPr="00FB4861">
        <w:rPr>
          <w:rFonts w:hint="eastAsia"/>
        </w:rPr>
        <w:t>配置</w:t>
      </w:r>
      <w:r w:rsidRPr="00FB4861">
        <w:t>Router D</w:t>
      </w:r>
      <w:r w:rsidRPr="00FB4861">
        <w:rPr>
          <w:rFonts w:hint="eastAsia"/>
        </w:rPr>
        <w:t>为</w:t>
      </w:r>
      <w:r w:rsidRPr="00FB4861">
        <w:t>PCE</w:t>
      </w:r>
      <w:r w:rsidRPr="00FB4861">
        <w:rPr>
          <w:rFonts w:hint="eastAsia"/>
        </w:rPr>
        <w:t>。</w:t>
      </w:r>
    </w:p>
    <w:p w:rsidR="00C72B65" w:rsidRPr="00FB4861" w:rsidRDefault="00C72B65" w:rsidP="00C72B65">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RouterD</w:t>
      </w:r>
      <w:r w:rsidRPr="00FB4861">
        <w:rPr>
          <w:rStyle w:val="commandtext"/>
        </w:rPr>
        <w:t>]</w:t>
      </w:r>
      <w:r w:rsidRPr="00FB4861">
        <w:t xml:space="preserve"> mpls te</w:t>
      </w:r>
    </w:p>
    <w:p w:rsidR="00C72B65" w:rsidRPr="00FB4861" w:rsidRDefault="00C72B65" w:rsidP="00811864">
      <w:pPr>
        <w:pStyle w:val="TerminalDisplayIndent1"/>
      </w:pPr>
      <w:r>
        <w:rPr>
          <w:rStyle w:val="commandtext"/>
        </w:rPr>
        <w:fldChar w:fldCharType="begin" w:fldLock="1"/>
      </w:r>
      <w:r>
        <w:rPr>
          <w:rStyle w:val="commandtext"/>
        </w:rPr>
        <w:instrText xml:space="preserve"> DOCVARIABLE  varglobal_77768  \* MERGEFORMAT </w:instrText>
      </w:r>
      <w:r>
        <w:rPr>
          <w:rStyle w:val="commandtext"/>
        </w:rPr>
        <w:fldChar w:fldCharType="separate"/>
      </w:r>
      <w:r>
        <w:rPr>
          <w:rStyle w:val="commandtext"/>
        </w:rPr>
        <w:t>[</w:t>
      </w:r>
      <w:r>
        <w:rPr>
          <w:rStyle w:val="commandtext"/>
        </w:rPr>
        <w:fldChar w:fldCharType="end"/>
      </w:r>
      <w:r w:rsidRPr="00FB4861">
        <w:t>RouterD-te</w:t>
      </w:r>
      <w:r w:rsidRPr="00FB4861">
        <w:rPr>
          <w:rStyle w:val="commandtext"/>
        </w:rPr>
        <w:t>]</w:t>
      </w:r>
      <w:r w:rsidRPr="00FB4861">
        <w:t xml:space="preserve"> pce address 4.4.4.4</w:t>
      </w:r>
    </w:p>
    <w:p w:rsidR="00811864" w:rsidRPr="00FB4861" w:rsidRDefault="00811864" w:rsidP="00811864">
      <w:pPr>
        <w:pStyle w:val="40"/>
      </w:pPr>
      <w:r w:rsidRPr="00FB4861">
        <w:rPr>
          <w:rFonts w:hint="eastAsia"/>
        </w:rPr>
        <w:t>验证配置</w:t>
      </w:r>
    </w:p>
    <w:p w:rsidR="00811864" w:rsidRPr="00FB4861" w:rsidRDefault="00811864" w:rsidP="00811864">
      <w:r w:rsidRPr="00FB4861">
        <w:t xml:space="preserve"># </w:t>
      </w:r>
      <w:r w:rsidRPr="00FB4861">
        <w:rPr>
          <w:rFonts w:hint="eastAsia"/>
        </w:rPr>
        <w:t>配置完成后，在各路由器上执行</w:t>
      </w:r>
      <w:r w:rsidRPr="00FB4861">
        <w:rPr>
          <w:rStyle w:val="commandkeywords"/>
        </w:rPr>
        <w:t>display mpls te pce discovery verbose</w:t>
      </w:r>
      <w:r w:rsidRPr="00FB4861">
        <w:rPr>
          <w:rFonts w:hint="eastAsia"/>
        </w:rPr>
        <w:t>，可以查看到自动发现的</w:t>
      </w:r>
      <w:r w:rsidRPr="00FB4861">
        <w:t>PCE</w:t>
      </w:r>
      <w:r w:rsidRPr="00FB4861">
        <w:rPr>
          <w:rFonts w:hint="eastAsia"/>
        </w:rPr>
        <w:t>。以</w:t>
      </w:r>
      <w:r w:rsidRPr="00FB4861">
        <w:t>Router A</w:t>
      </w:r>
      <w:r w:rsidRPr="00FB4861">
        <w:rPr>
          <w:rFonts w:hint="eastAsia"/>
        </w:rPr>
        <w:t>为例：</w:t>
      </w:r>
    </w:p>
    <w:p w:rsidR="00811864" w:rsidRPr="00FB4861" w:rsidRDefault="00811864" w:rsidP="00811864">
      <w:pPr>
        <w:pStyle w:val="TerminalDisplay"/>
      </w:pPr>
      <w:r w:rsidRPr="00FB4861">
        <w:t>[RouterA] display mpls te pce discovery verbose</w:t>
      </w:r>
    </w:p>
    <w:p w:rsidR="00811864" w:rsidRPr="00FB4861" w:rsidRDefault="00811864" w:rsidP="00811864">
      <w:pPr>
        <w:pStyle w:val="TerminalDisplay"/>
      </w:pPr>
      <w:r w:rsidRPr="00FB4861">
        <w:t>PCE address: 2.2.2.2</w:t>
      </w:r>
    </w:p>
    <w:p w:rsidR="00811864" w:rsidRPr="00FB4861" w:rsidRDefault="00811864" w:rsidP="00811864">
      <w:pPr>
        <w:pStyle w:val="TerminalDisplay"/>
      </w:pPr>
      <w:r w:rsidRPr="00FB4861">
        <w:t xml:space="preserve">  Discovery methods: Static</w:t>
      </w:r>
    </w:p>
    <w:p w:rsidR="00811864" w:rsidRPr="00FB4861" w:rsidRDefault="00811864" w:rsidP="00811864">
      <w:pPr>
        <w:pStyle w:val="TerminalDisplay"/>
      </w:pPr>
      <w:r w:rsidRPr="00FB4861">
        <w:t xml:space="preserve">  Path scopes:</w:t>
      </w:r>
    </w:p>
    <w:p w:rsidR="00811864" w:rsidRPr="00FB4861" w:rsidRDefault="00811864" w:rsidP="00811864">
      <w:pPr>
        <w:pStyle w:val="TerminalDisplay"/>
      </w:pPr>
      <w:r w:rsidRPr="00FB4861">
        <w:t xml:space="preserve">    Path scope                                                  Preference</w:t>
      </w:r>
    </w:p>
    <w:p w:rsidR="00811864" w:rsidRPr="00FB4861" w:rsidRDefault="00811864" w:rsidP="00811864">
      <w:pPr>
        <w:pStyle w:val="TerminalDisplay"/>
      </w:pPr>
      <w:r w:rsidRPr="00FB4861">
        <w:t xml:space="preserve">    Compute intra-area paths                                    7</w:t>
      </w:r>
    </w:p>
    <w:p w:rsidR="00811864" w:rsidRPr="00FB4861" w:rsidRDefault="00811864" w:rsidP="00811864">
      <w:pPr>
        <w:pStyle w:val="TerminalDisplay"/>
      </w:pPr>
      <w:r w:rsidRPr="00FB4861">
        <w:t xml:space="preserve">    Act as PCE for inter-area TE LSP computation                6</w:t>
      </w:r>
    </w:p>
    <w:p w:rsidR="00811864" w:rsidRPr="00FB4861" w:rsidRDefault="00811864" w:rsidP="00811864">
      <w:pPr>
        <w:pStyle w:val="TerminalDisplay"/>
      </w:pPr>
      <w:r w:rsidRPr="00FB4861">
        <w:t xml:space="preserve">  Capabilities:</w:t>
      </w:r>
    </w:p>
    <w:p w:rsidR="00811864" w:rsidRPr="00FB4861" w:rsidRDefault="00811864" w:rsidP="00811864">
      <w:pPr>
        <w:pStyle w:val="TerminalDisplay"/>
      </w:pPr>
      <w:r w:rsidRPr="00FB4861">
        <w:t xml:space="preserve">    Bidirectional path computation</w:t>
      </w:r>
    </w:p>
    <w:p w:rsidR="00811864" w:rsidRPr="00FB4861" w:rsidRDefault="00811864" w:rsidP="00811864">
      <w:pPr>
        <w:pStyle w:val="TerminalDisplay"/>
      </w:pPr>
      <w:r w:rsidRPr="00FB4861">
        <w:t xml:space="preserve">    Support for request prioritization</w:t>
      </w:r>
    </w:p>
    <w:p w:rsidR="00811864" w:rsidRPr="00FB4861" w:rsidRDefault="00811864" w:rsidP="00811864">
      <w:pPr>
        <w:pStyle w:val="TerminalDisplay"/>
      </w:pPr>
      <w:r w:rsidRPr="00FB4861">
        <w:t xml:space="preserve">    Support for multiple requests per message</w:t>
      </w:r>
    </w:p>
    <w:p w:rsidR="00811864" w:rsidRPr="00FB4861" w:rsidRDefault="00811864" w:rsidP="00811864">
      <w:pPr>
        <w:pStyle w:val="TerminalDisplay"/>
      </w:pPr>
    </w:p>
    <w:p w:rsidR="00811864" w:rsidRPr="00FB4861" w:rsidRDefault="00811864" w:rsidP="00811864">
      <w:pPr>
        <w:pStyle w:val="TerminalDisplay"/>
      </w:pPr>
      <w:r w:rsidRPr="00FB4861">
        <w:t>PCE address: 3.3.3.3</w:t>
      </w:r>
    </w:p>
    <w:p w:rsidR="00811864" w:rsidRPr="00FB4861" w:rsidRDefault="00811864" w:rsidP="00811864">
      <w:pPr>
        <w:pStyle w:val="TerminalDisplay"/>
      </w:pPr>
      <w:r w:rsidRPr="00FB4861">
        <w:t xml:space="preserve">  Discovery methods: Static</w:t>
      </w:r>
    </w:p>
    <w:p w:rsidR="00811864" w:rsidRPr="00FB4861" w:rsidRDefault="00811864" w:rsidP="00811864">
      <w:pPr>
        <w:pStyle w:val="TerminalDisplay"/>
      </w:pPr>
      <w:r w:rsidRPr="00FB4861">
        <w:t xml:space="preserve">  Path scopes:</w:t>
      </w:r>
    </w:p>
    <w:p w:rsidR="00811864" w:rsidRPr="00FB4861" w:rsidRDefault="00811864" w:rsidP="00811864">
      <w:pPr>
        <w:pStyle w:val="TerminalDisplay"/>
      </w:pPr>
      <w:r w:rsidRPr="00FB4861">
        <w:t xml:space="preserve">    Path scope                                                  Preference</w:t>
      </w:r>
    </w:p>
    <w:p w:rsidR="00811864" w:rsidRPr="00FB4861" w:rsidRDefault="00811864" w:rsidP="00811864">
      <w:pPr>
        <w:pStyle w:val="TerminalDisplay"/>
      </w:pPr>
      <w:r w:rsidRPr="00FB4861">
        <w:t xml:space="preserve">    Compute intra-area paths                                    7</w:t>
      </w:r>
    </w:p>
    <w:p w:rsidR="00811864" w:rsidRPr="00FB4861" w:rsidRDefault="00811864" w:rsidP="00811864">
      <w:pPr>
        <w:pStyle w:val="TerminalDisplay"/>
      </w:pPr>
      <w:r w:rsidRPr="00FB4861">
        <w:t xml:space="preserve">    Act as PCE for inter-area TE LSP computation                6</w:t>
      </w:r>
    </w:p>
    <w:p w:rsidR="00811864" w:rsidRPr="00FB4861" w:rsidRDefault="00811864" w:rsidP="00811864">
      <w:pPr>
        <w:pStyle w:val="TerminalDisplay"/>
      </w:pPr>
      <w:r w:rsidRPr="00FB4861">
        <w:t xml:space="preserve">  Capabilities:</w:t>
      </w:r>
    </w:p>
    <w:p w:rsidR="00811864" w:rsidRPr="00FB4861" w:rsidRDefault="00811864" w:rsidP="00811864">
      <w:pPr>
        <w:pStyle w:val="TerminalDisplay"/>
      </w:pPr>
      <w:r w:rsidRPr="00FB4861">
        <w:t xml:space="preserve">    Bidirectional path computation</w:t>
      </w:r>
    </w:p>
    <w:p w:rsidR="00811864" w:rsidRPr="00FB4861" w:rsidRDefault="00811864" w:rsidP="00811864">
      <w:pPr>
        <w:pStyle w:val="TerminalDisplay"/>
      </w:pPr>
      <w:r w:rsidRPr="00FB4861">
        <w:t xml:space="preserve">    Support for request prioritization</w:t>
      </w:r>
    </w:p>
    <w:p w:rsidR="00811864" w:rsidRPr="00FB4861" w:rsidRDefault="00811864" w:rsidP="00811864">
      <w:pPr>
        <w:pStyle w:val="TerminalDisplay"/>
      </w:pPr>
      <w:r w:rsidRPr="00FB4861">
        <w:t xml:space="preserve">    Support for multiple requests per message</w:t>
      </w:r>
    </w:p>
    <w:p w:rsidR="00811864" w:rsidRPr="00FB4861" w:rsidRDefault="00811864" w:rsidP="00811864">
      <w:pPr>
        <w:pStyle w:val="TerminalDisplay"/>
      </w:pPr>
    </w:p>
    <w:p w:rsidR="00811864" w:rsidRPr="00FB4861" w:rsidRDefault="00811864" w:rsidP="00811864">
      <w:pPr>
        <w:pStyle w:val="TerminalDisplay"/>
      </w:pPr>
      <w:r w:rsidRPr="00FB4861">
        <w:t>PCE address: 4.4.4.4</w:t>
      </w:r>
    </w:p>
    <w:p w:rsidR="00811864" w:rsidRPr="00FB4861" w:rsidRDefault="00811864" w:rsidP="00811864">
      <w:pPr>
        <w:pStyle w:val="TerminalDisplay"/>
      </w:pPr>
      <w:r w:rsidRPr="00FB4861">
        <w:t xml:space="preserve">  Discovery methods: Static</w:t>
      </w:r>
    </w:p>
    <w:p w:rsidR="00811864" w:rsidRPr="00FB4861" w:rsidRDefault="00811864" w:rsidP="00811864">
      <w:pPr>
        <w:pStyle w:val="TerminalDisplay"/>
      </w:pPr>
      <w:r w:rsidRPr="00FB4861">
        <w:t xml:space="preserve">  Path scopes:</w:t>
      </w:r>
    </w:p>
    <w:p w:rsidR="00811864" w:rsidRPr="00FB4861" w:rsidRDefault="00811864" w:rsidP="00811864">
      <w:pPr>
        <w:pStyle w:val="TerminalDisplay"/>
      </w:pPr>
      <w:r w:rsidRPr="00FB4861">
        <w:t xml:space="preserve">    Path scope                                                  Preference</w:t>
      </w:r>
    </w:p>
    <w:p w:rsidR="00811864" w:rsidRPr="00FB4861" w:rsidRDefault="00811864" w:rsidP="00811864">
      <w:pPr>
        <w:pStyle w:val="TerminalDisplay"/>
      </w:pPr>
      <w:r w:rsidRPr="00FB4861">
        <w:t xml:space="preserve">    Compute intra-area paths                                    7</w:t>
      </w:r>
    </w:p>
    <w:p w:rsidR="00811864" w:rsidRPr="00FB4861" w:rsidRDefault="00811864" w:rsidP="00811864">
      <w:pPr>
        <w:pStyle w:val="TerminalDisplay"/>
      </w:pPr>
      <w:r w:rsidRPr="00FB4861">
        <w:t xml:space="preserve">    Act as PCE for inter-area TE LSP computation                6</w:t>
      </w:r>
    </w:p>
    <w:p w:rsidR="00811864" w:rsidRPr="00FB4861" w:rsidRDefault="00811864" w:rsidP="00811864">
      <w:pPr>
        <w:pStyle w:val="TerminalDisplay"/>
      </w:pPr>
      <w:r w:rsidRPr="00FB4861">
        <w:t xml:space="preserve">  Capabilities:</w:t>
      </w:r>
    </w:p>
    <w:p w:rsidR="00811864" w:rsidRPr="00FB4861" w:rsidRDefault="00811864" w:rsidP="00811864">
      <w:pPr>
        <w:pStyle w:val="TerminalDisplay"/>
      </w:pPr>
      <w:r w:rsidRPr="00FB4861">
        <w:t xml:space="preserve">    Bidirectional path computation</w:t>
      </w:r>
    </w:p>
    <w:p w:rsidR="00811864" w:rsidRPr="00FB4861" w:rsidRDefault="00811864" w:rsidP="00811864">
      <w:pPr>
        <w:pStyle w:val="TerminalDisplay"/>
      </w:pPr>
      <w:r w:rsidRPr="00FB4861">
        <w:t xml:space="preserve">    Support for request prioritization</w:t>
      </w:r>
    </w:p>
    <w:p w:rsidR="00811864" w:rsidRPr="00FB4861" w:rsidRDefault="00811864" w:rsidP="00811864">
      <w:pPr>
        <w:pStyle w:val="TerminalDisplay"/>
      </w:pPr>
      <w:r w:rsidRPr="00FB4861">
        <w:t xml:space="preserve">    Support for multiple requests per message</w:t>
      </w:r>
    </w:p>
    <w:p w:rsidR="00811864" w:rsidRPr="00FB4861" w:rsidRDefault="00811864" w:rsidP="00811864">
      <w:r w:rsidRPr="00FB4861">
        <w:t xml:space="preserve"># </w:t>
      </w:r>
      <w:r w:rsidRPr="00FB4861">
        <w:rPr>
          <w:rFonts w:hint="eastAsia"/>
        </w:rPr>
        <w:t>在各路由器上执行</w:t>
      </w:r>
      <w:r w:rsidRPr="00FB4861">
        <w:rPr>
          <w:rStyle w:val="commandkeywords"/>
        </w:rPr>
        <w:t>display mpls te pce peer verbose</w:t>
      </w:r>
      <w:r w:rsidRPr="00FB4861">
        <w:rPr>
          <w:rFonts w:hint="eastAsia"/>
        </w:rPr>
        <w:t>，可以查看到建立的</w:t>
      </w:r>
      <w:r w:rsidRPr="00FB4861">
        <w:t>PCEP</w:t>
      </w:r>
      <w:r w:rsidRPr="00FB4861">
        <w:rPr>
          <w:rFonts w:hint="eastAsia"/>
        </w:rPr>
        <w:t>会话，显示会话状态</w:t>
      </w:r>
      <w:r w:rsidRPr="00FB4861">
        <w:t>UP</w:t>
      </w:r>
      <w:r w:rsidRPr="00FB4861">
        <w:rPr>
          <w:rFonts w:hint="eastAsia"/>
        </w:rPr>
        <w:t>。以</w:t>
      </w:r>
      <w:r w:rsidRPr="00FB4861">
        <w:t>Router A</w:t>
      </w:r>
      <w:r w:rsidRPr="00FB4861">
        <w:rPr>
          <w:rFonts w:hint="eastAsia"/>
        </w:rPr>
        <w:t>为例：</w:t>
      </w:r>
    </w:p>
    <w:p w:rsidR="00811864" w:rsidRPr="00FB4861" w:rsidRDefault="00811864" w:rsidP="00811864">
      <w:pPr>
        <w:pStyle w:val="TerminalDisplay"/>
      </w:pPr>
      <w:r w:rsidRPr="00FB4861">
        <w:t>[RouterA] display mpls te pce peer verbose</w:t>
      </w:r>
    </w:p>
    <w:p w:rsidR="00811864" w:rsidRPr="00FB4861" w:rsidRDefault="00811864" w:rsidP="00811864">
      <w:pPr>
        <w:pStyle w:val="TerminalDisplay"/>
      </w:pPr>
      <w:r w:rsidRPr="00FB4861">
        <w:t>Peer address: 2.2.2.2</w:t>
      </w:r>
    </w:p>
    <w:p w:rsidR="00811864" w:rsidRPr="00FB4861" w:rsidRDefault="00811864" w:rsidP="00811864">
      <w:pPr>
        <w:pStyle w:val="TerminalDisplay"/>
      </w:pPr>
      <w:r w:rsidRPr="00FB4861">
        <w:t xml:space="preserve">  TCP connection           : 1.1.1.1:36818 -&gt; 2.2.2.2:4189</w:t>
      </w:r>
    </w:p>
    <w:p w:rsidR="00811864" w:rsidRPr="00FB4861" w:rsidRDefault="00811864" w:rsidP="00811864">
      <w:pPr>
        <w:pStyle w:val="TerminalDisplay"/>
      </w:pPr>
      <w:r w:rsidRPr="00FB4861">
        <w:t xml:space="preserve">  Peer type                : PCE</w:t>
      </w:r>
    </w:p>
    <w:p w:rsidR="00811864" w:rsidRPr="00FB4861" w:rsidRDefault="00811864" w:rsidP="00811864">
      <w:pPr>
        <w:pStyle w:val="TerminalDisplay"/>
      </w:pPr>
      <w:r w:rsidRPr="00FB4861">
        <w:t xml:space="preserve">  Session type             : Stateless</w:t>
      </w:r>
    </w:p>
    <w:p w:rsidR="00811864" w:rsidRPr="00FB4861" w:rsidRDefault="00811864" w:rsidP="00811864">
      <w:pPr>
        <w:pStyle w:val="TerminalDisplay"/>
      </w:pPr>
      <w:r w:rsidRPr="00FB4861">
        <w:t xml:space="preserve">  Session state            : UP</w:t>
      </w:r>
    </w:p>
    <w:p w:rsidR="00811864" w:rsidRPr="00FB4861" w:rsidRDefault="00811864" w:rsidP="00811864">
      <w:pPr>
        <w:pStyle w:val="TerminalDisplay"/>
      </w:pPr>
      <w:r w:rsidRPr="00FB4861">
        <w:t xml:space="preserve">  Mastership               : Normal</w:t>
      </w:r>
    </w:p>
    <w:p w:rsidR="00811864" w:rsidRPr="00FB4861" w:rsidRDefault="00811864" w:rsidP="00811864">
      <w:pPr>
        <w:pStyle w:val="TerminalDisplay"/>
      </w:pPr>
      <w:r w:rsidRPr="00FB4861">
        <w:t xml:space="preserve">  Role                     : Active</w:t>
      </w:r>
    </w:p>
    <w:p w:rsidR="00811864" w:rsidRPr="00FB4861" w:rsidRDefault="00811864" w:rsidP="00811864">
      <w:pPr>
        <w:pStyle w:val="TerminalDisplay"/>
      </w:pPr>
      <w:r w:rsidRPr="00FB4861">
        <w:t xml:space="preserve">  Session up time          : 0000 days 00 hours 15 minutes</w:t>
      </w:r>
    </w:p>
    <w:p w:rsidR="00811864" w:rsidRPr="00FB4861" w:rsidRDefault="00811864" w:rsidP="00811864">
      <w:pPr>
        <w:pStyle w:val="TerminalDisplay"/>
      </w:pPr>
      <w:r w:rsidRPr="00FB4861">
        <w:t xml:space="preserve">  Session ID               : Local 0, Peer 0</w:t>
      </w:r>
    </w:p>
    <w:p w:rsidR="00811864" w:rsidRPr="00FB4861" w:rsidRDefault="00811864" w:rsidP="00811864">
      <w:pPr>
        <w:pStyle w:val="TerminalDisplay"/>
      </w:pPr>
      <w:r w:rsidRPr="00FB4861">
        <w:t xml:space="preserve">  Keepalive interval       : Local 30 sec, Peer 30 sec</w:t>
      </w:r>
    </w:p>
    <w:p w:rsidR="00811864" w:rsidRPr="00FB4861" w:rsidRDefault="00811864" w:rsidP="00811864">
      <w:pPr>
        <w:pStyle w:val="TerminalDisplay"/>
      </w:pPr>
      <w:r w:rsidRPr="00FB4861">
        <w:t xml:space="preserve">  Recommended DeadTimer    : Local 120 sec, Peer 120 sec</w:t>
      </w:r>
    </w:p>
    <w:p w:rsidR="00811864" w:rsidRPr="00FB4861" w:rsidRDefault="00811864" w:rsidP="00811864">
      <w:pPr>
        <w:pStyle w:val="TerminalDisplay"/>
      </w:pPr>
      <w:r w:rsidRPr="00FB4861">
        <w:t xml:space="preserve">  Tolerance:</w:t>
      </w:r>
    </w:p>
    <w:p w:rsidR="00811864" w:rsidRPr="00FB4861" w:rsidRDefault="00811864" w:rsidP="00811864">
      <w:pPr>
        <w:pStyle w:val="TerminalDisplay"/>
      </w:pPr>
      <w:r w:rsidRPr="00FB4861">
        <w:t xml:space="preserve">    Min keepalive interval : 10 sec</w:t>
      </w:r>
    </w:p>
    <w:p w:rsidR="00811864" w:rsidRPr="00FB4861" w:rsidRDefault="00811864" w:rsidP="00811864">
      <w:pPr>
        <w:pStyle w:val="TerminalDisplay"/>
      </w:pPr>
      <w:r w:rsidRPr="00FB4861">
        <w:t xml:space="preserve">    Max unknown messages   : 5</w:t>
      </w:r>
    </w:p>
    <w:p w:rsidR="00811864" w:rsidRPr="00FB4861" w:rsidRDefault="00811864" w:rsidP="00811864">
      <w:pPr>
        <w:pStyle w:val="TerminalDisplay"/>
      </w:pPr>
      <w:r w:rsidRPr="00FB4861">
        <w:t xml:space="preserve">  Request timeout          : 10 sec</w:t>
      </w:r>
    </w:p>
    <w:p w:rsidR="00811864" w:rsidRPr="00FB4861" w:rsidRDefault="00811864" w:rsidP="00811864">
      <w:pPr>
        <w:pStyle w:val="TerminalDisplay"/>
      </w:pPr>
      <w:r w:rsidRPr="00FB4861">
        <w:t xml:space="preserve">  Capability for Initiate       : No</w:t>
      </w:r>
    </w:p>
    <w:p w:rsidR="00811864" w:rsidRPr="00FB4861" w:rsidRDefault="00811864" w:rsidP="00811864">
      <w:pPr>
        <w:pStyle w:val="TerminalDisplay"/>
      </w:pPr>
      <w:r w:rsidRPr="00FB4861">
        <w:t xml:space="preserve">  Capability for Segment-Routing: No</w:t>
      </w:r>
    </w:p>
    <w:p w:rsidR="00811864" w:rsidRPr="00FB4861" w:rsidRDefault="00811864" w:rsidP="00811864">
      <w:pPr>
        <w:pStyle w:val="TerminalDisplay"/>
      </w:pPr>
    </w:p>
    <w:p w:rsidR="00811864" w:rsidRPr="00FB4861" w:rsidRDefault="00811864" w:rsidP="00811864">
      <w:pPr>
        <w:pStyle w:val="TerminalDisplay"/>
      </w:pPr>
      <w:r w:rsidRPr="00FB4861">
        <w:t>Peer address: 3.3.3.3</w:t>
      </w:r>
    </w:p>
    <w:p w:rsidR="00811864" w:rsidRPr="00FB4861" w:rsidRDefault="00811864" w:rsidP="00811864">
      <w:pPr>
        <w:pStyle w:val="TerminalDisplay"/>
      </w:pPr>
      <w:r w:rsidRPr="00FB4861">
        <w:t xml:space="preserve">  TCP connection           : 1.1.1.1:36821 -&gt; 3.3.3.3:4189</w:t>
      </w:r>
    </w:p>
    <w:p w:rsidR="00811864" w:rsidRPr="00FB4861" w:rsidRDefault="00811864" w:rsidP="00811864">
      <w:pPr>
        <w:pStyle w:val="TerminalDisplay"/>
      </w:pPr>
      <w:r w:rsidRPr="00FB4861">
        <w:t xml:space="preserve">  Peer type                : PCE</w:t>
      </w:r>
    </w:p>
    <w:p w:rsidR="00811864" w:rsidRPr="00FB4861" w:rsidRDefault="00811864" w:rsidP="00811864">
      <w:pPr>
        <w:pStyle w:val="TerminalDisplay"/>
      </w:pPr>
      <w:r w:rsidRPr="00FB4861">
        <w:t xml:space="preserve">  Session type             : Stateless</w:t>
      </w:r>
    </w:p>
    <w:p w:rsidR="00811864" w:rsidRPr="00FB4861" w:rsidRDefault="00811864" w:rsidP="00811864">
      <w:pPr>
        <w:pStyle w:val="TerminalDisplay"/>
      </w:pPr>
      <w:r w:rsidRPr="00FB4861">
        <w:t xml:space="preserve">  Session state            : UP</w:t>
      </w:r>
    </w:p>
    <w:p w:rsidR="00811864" w:rsidRPr="00FB4861" w:rsidRDefault="00811864" w:rsidP="00811864">
      <w:pPr>
        <w:pStyle w:val="TerminalDisplay"/>
      </w:pPr>
      <w:r w:rsidRPr="00FB4861">
        <w:t xml:space="preserve">  Mastership               : Normal</w:t>
      </w:r>
    </w:p>
    <w:p w:rsidR="00811864" w:rsidRPr="00FB4861" w:rsidRDefault="00811864" w:rsidP="00811864">
      <w:pPr>
        <w:pStyle w:val="TerminalDisplay"/>
      </w:pPr>
      <w:r w:rsidRPr="00FB4861">
        <w:t xml:space="preserve">  Role                     : Active</w:t>
      </w:r>
    </w:p>
    <w:p w:rsidR="00811864" w:rsidRPr="00FB4861" w:rsidRDefault="00811864" w:rsidP="00811864">
      <w:pPr>
        <w:pStyle w:val="TerminalDisplay"/>
      </w:pPr>
      <w:r w:rsidRPr="00FB4861">
        <w:t xml:space="preserve">  Session up time          : 0000 days 00 hours 13 minutes</w:t>
      </w:r>
    </w:p>
    <w:p w:rsidR="00811864" w:rsidRPr="00FB4861" w:rsidRDefault="00811864" w:rsidP="00811864">
      <w:pPr>
        <w:pStyle w:val="TerminalDisplay"/>
      </w:pPr>
      <w:r w:rsidRPr="00FB4861">
        <w:t xml:space="preserve">  Session ID               : Local 1, Peer 0</w:t>
      </w:r>
    </w:p>
    <w:p w:rsidR="00811864" w:rsidRPr="00FB4861" w:rsidRDefault="00811864" w:rsidP="00811864">
      <w:pPr>
        <w:pStyle w:val="TerminalDisplay"/>
      </w:pPr>
      <w:r w:rsidRPr="00FB4861">
        <w:t xml:space="preserve">  Keepalive interval       : Local 30 sec, Peer 30 sec</w:t>
      </w:r>
    </w:p>
    <w:p w:rsidR="00811864" w:rsidRPr="00FB4861" w:rsidRDefault="00811864" w:rsidP="00811864">
      <w:pPr>
        <w:pStyle w:val="TerminalDisplay"/>
      </w:pPr>
      <w:r w:rsidRPr="00FB4861">
        <w:t xml:space="preserve">  Recommended DeadTimer    : Local 120 sec, Peer 120 sec</w:t>
      </w:r>
    </w:p>
    <w:p w:rsidR="00811864" w:rsidRPr="00FB4861" w:rsidRDefault="00811864" w:rsidP="00811864">
      <w:pPr>
        <w:pStyle w:val="TerminalDisplay"/>
      </w:pPr>
      <w:r w:rsidRPr="00FB4861">
        <w:t xml:space="preserve">  Tolerance:</w:t>
      </w:r>
    </w:p>
    <w:p w:rsidR="00811864" w:rsidRPr="00FB4861" w:rsidRDefault="00811864" w:rsidP="00811864">
      <w:pPr>
        <w:pStyle w:val="TerminalDisplay"/>
      </w:pPr>
      <w:r w:rsidRPr="00FB4861">
        <w:t xml:space="preserve">    Min keepalive interval : 10 sec</w:t>
      </w:r>
    </w:p>
    <w:p w:rsidR="00811864" w:rsidRPr="00FB4861" w:rsidRDefault="00811864" w:rsidP="00811864">
      <w:pPr>
        <w:pStyle w:val="TerminalDisplay"/>
      </w:pPr>
      <w:r w:rsidRPr="00FB4861">
        <w:t xml:space="preserve">    Max unknown messages   : 5</w:t>
      </w:r>
    </w:p>
    <w:p w:rsidR="00811864" w:rsidRPr="00FB4861" w:rsidRDefault="00811864" w:rsidP="00811864">
      <w:pPr>
        <w:pStyle w:val="TerminalDisplay"/>
      </w:pPr>
      <w:r w:rsidRPr="00FB4861">
        <w:t xml:space="preserve">  Request timeout          : 10 sec</w:t>
      </w:r>
    </w:p>
    <w:p w:rsidR="00811864" w:rsidRPr="00FB4861" w:rsidRDefault="00811864" w:rsidP="00811864">
      <w:pPr>
        <w:pStyle w:val="TerminalDisplay"/>
      </w:pPr>
      <w:r w:rsidRPr="00FB4861">
        <w:t xml:space="preserve">  Capability for Initiate       : No</w:t>
      </w:r>
    </w:p>
    <w:p w:rsidR="00811864" w:rsidRPr="00FB4861" w:rsidRDefault="00811864" w:rsidP="00811864">
      <w:pPr>
        <w:pStyle w:val="TerminalDisplay"/>
      </w:pPr>
      <w:r w:rsidRPr="00FB4861">
        <w:t xml:space="preserve">  Capability for Segment-Routing: No</w:t>
      </w:r>
    </w:p>
    <w:p w:rsidR="00811864" w:rsidRPr="00FB4861" w:rsidRDefault="00811864" w:rsidP="00811864">
      <w:pPr>
        <w:pStyle w:val="TerminalDisplay"/>
      </w:pPr>
    </w:p>
    <w:p w:rsidR="00811864" w:rsidRPr="00FB4861" w:rsidRDefault="00811864" w:rsidP="00811864">
      <w:pPr>
        <w:pStyle w:val="TerminalDisplay"/>
      </w:pPr>
      <w:r w:rsidRPr="00FB4861">
        <w:t>Peer address: 4.4.4.4</w:t>
      </w:r>
    </w:p>
    <w:p w:rsidR="00811864" w:rsidRPr="00FB4861" w:rsidRDefault="00811864" w:rsidP="00811864">
      <w:pPr>
        <w:pStyle w:val="TerminalDisplay"/>
      </w:pPr>
      <w:r w:rsidRPr="00FB4861">
        <w:t xml:space="preserve">  TCP connection           : 1.1.1.1:36822 -&gt; 4.4.4.4:4189</w:t>
      </w:r>
    </w:p>
    <w:p w:rsidR="00811864" w:rsidRPr="00FB4861" w:rsidRDefault="00811864" w:rsidP="00811864">
      <w:pPr>
        <w:pStyle w:val="TerminalDisplay"/>
      </w:pPr>
      <w:r w:rsidRPr="00FB4861">
        <w:t xml:space="preserve">  Peer type                : PCE</w:t>
      </w:r>
    </w:p>
    <w:p w:rsidR="00811864" w:rsidRPr="00FB4861" w:rsidRDefault="00811864" w:rsidP="00811864">
      <w:pPr>
        <w:pStyle w:val="TerminalDisplay"/>
      </w:pPr>
      <w:r w:rsidRPr="00FB4861">
        <w:t xml:space="preserve">  Session type             : Stateless</w:t>
      </w:r>
    </w:p>
    <w:p w:rsidR="00811864" w:rsidRPr="00FB4861" w:rsidRDefault="00811864" w:rsidP="00811864">
      <w:pPr>
        <w:pStyle w:val="TerminalDisplay"/>
      </w:pPr>
      <w:r w:rsidRPr="00FB4861">
        <w:t xml:space="preserve">  Session state            : UP</w:t>
      </w:r>
    </w:p>
    <w:p w:rsidR="00811864" w:rsidRPr="00FB4861" w:rsidRDefault="00811864" w:rsidP="00811864">
      <w:pPr>
        <w:pStyle w:val="TerminalDisplay"/>
      </w:pPr>
      <w:r w:rsidRPr="00FB4861">
        <w:t xml:space="preserve">  Mastership               : Normal</w:t>
      </w:r>
    </w:p>
    <w:p w:rsidR="00811864" w:rsidRPr="00FB4861" w:rsidRDefault="00811864" w:rsidP="00811864">
      <w:pPr>
        <w:pStyle w:val="TerminalDisplay"/>
      </w:pPr>
      <w:r w:rsidRPr="00FB4861">
        <w:t xml:space="preserve">  Role                     : Active</w:t>
      </w:r>
    </w:p>
    <w:p w:rsidR="00811864" w:rsidRPr="00FB4861" w:rsidRDefault="00811864" w:rsidP="00811864">
      <w:pPr>
        <w:pStyle w:val="TerminalDisplay"/>
      </w:pPr>
      <w:r w:rsidRPr="00FB4861">
        <w:t xml:space="preserve">  Session up time          : 0000 days 00 hours 13 minutes</w:t>
      </w:r>
    </w:p>
    <w:p w:rsidR="00811864" w:rsidRPr="00FB4861" w:rsidRDefault="00811864" w:rsidP="00811864">
      <w:pPr>
        <w:pStyle w:val="TerminalDisplay"/>
      </w:pPr>
      <w:r w:rsidRPr="00FB4861">
        <w:t xml:space="preserve">  Session ID               : Local 2, Peer 0</w:t>
      </w:r>
    </w:p>
    <w:p w:rsidR="00811864" w:rsidRPr="00FB4861" w:rsidRDefault="00811864" w:rsidP="00811864">
      <w:pPr>
        <w:pStyle w:val="TerminalDisplay"/>
      </w:pPr>
      <w:r w:rsidRPr="00FB4861">
        <w:t xml:space="preserve">  Keepalive interval       : Local 30 sec, Peer 30 sec</w:t>
      </w:r>
    </w:p>
    <w:p w:rsidR="00811864" w:rsidRPr="00FB4861" w:rsidRDefault="00811864" w:rsidP="00811864">
      <w:pPr>
        <w:pStyle w:val="TerminalDisplay"/>
      </w:pPr>
      <w:r w:rsidRPr="00FB4861">
        <w:t xml:space="preserve">  Recommended DeadTimer    : Local 120 sec, Peer 120 sec</w:t>
      </w:r>
    </w:p>
    <w:p w:rsidR="00811864" w:rsidRPr="00FB4861" w:rsidRDefault="00811864" w:rsidP="00811864">
      <w:pPr>
        <w:pStyle w:val="TerminalDisplay"/>
      </w:pPr>
      <w:r w:rsidRPr="00FB4861">
        <w:t xml:space="preserve">  Tolerance:</w:t>
      </w:r>
    </w:p>
    <w:p w:rsidR="00811864" w:rsidRPr="00FB4861" w:rsidRDefault="00811864" w:rsidP="00811864">
      <w:pPr>
        <w:pStyle w:val="TerminalDisplay"/>
      </w:pPr>
      <w:r w:rsidRPr="00FB4861">
        <w:t xml:space="preserve">    Min keepalive interval : 10 sec</w:t>
      </w:r>
    </w:p>
    <w:p w:rsidR="00811864" w:rsidRPr="00FB4861" w:rsidRDefault="00811864" w:rsidP="00811864">
      <w:pPr>
        <w:pStyle w:val="TerminalDisplay"/>
      </w:pPr>
      <w:r w:rsidRPr="00FB4861">
        <w:t xml:space="preserve">    Max unknown messages   : 5</w:t>
      </w:r>
    </w:p>
    <w:p w:rsidR="00811864" w:rsidRPr="00FB4861" w:rsidRDefault="00811864" w:rsidP="00811864">
      <w:pPr>
        <w:pStyle w:val="TerminalDisplay"/>
      </w:pPr>
      <w:r w:rsidRPr="00FB4861">
        <w:t xml:space="preserve">  Request timeout          : 10 sec</w:t>
      </w:r>
    </w:p>
    <w:p w:rsidR="00811864" w:rsidRPr="00FB4861" w:rsidRDefault="00811864" w:rsidP="00811864">
      <w:pPr>
        <w:pStyle w:val="TerminalDisplay"/>
      </w:pPr>
      <w:r w:rsidRPr="00FB4861">
        <w:t xml:space="preserve">  Capability for Initiate       : No</w:t>
      </w:r>
    </w:p>
    <w:p w:rsidR="00811864" w:rsidRDefault="00811864" w:rsidP="00811864">
      <w:pPr>
        <w:pStyle w:val="TerminalDisplay"/>
      </w:pPr>
      <w:r w:rsidRPr="00FB4861">
        <w:t xml:space="preserve">  Capability for Segment-Routing: No</w:t>
      </w:r>
    </w:p>
    <w:p w:rsidR="00CE7DAA" w:rsidRDefault="00CE7DAA" w:rsidP="00CE7DAA">
      <w:pPr>
        <w:pStyle w:val="3"/>
      </w:pPr>
      <w:bookmarkStart w:id="365" w:name="_Toc45106715"/>
      <w:r w:rsidRPr="004871A6">
        <w:rPr>
          <w:rFonts w:hint="eastAsia"/>
        </w:rPr>
        <w:t>跨域</w:t>
      </w:r>
      <w:r>
        <w:t>VPN-Option</w:t>
      </w:r>
      <w:r>
        <w:rPr>
          <w:rFonts w:hint="eastAsia"/>
        </w:rPr>
        <w:t>B</w:t>
      </w:r>
      <w:r w:rsidRPr="004871A6">
        <w:rPr>
          <w:rFonts w:hint="eastAsia"/>
        </w:rPr>
        <w:t>方式</w:t>
      </w:r>
      <w:r>
        <w:rPr>
          <w:rFonts w:hint="eastAsia"/>
        </w:rPr>
        <w:t>MPLS SR</w:t>
      </w:r>
      <w:r>
        <w:rPr>
          <w:rFonts w:hint="eastAsia"/>
        </w:rPr>
        <w:t>配置举例</w:t>
      </w:r>
      <w:bookmarkEnd w:id="351"/>
      <w:bookmarkEnd w:id="352"/>
      <w:bookmarkEnd w:id="353"/>
      <w:bookmarkEnd w:id="365"/>
    </w:p>
    <w:p w:rsidR="00CE7DAA" w:rsidRDefault="00CE7DAA" w:rsidP="00CE7DAA">
      <w:pPr>
        <w:pStyle w:val="40"/>
      </w:pPr>
      <w:r>
        <w:rPr>
          <w:rFonts w:hint="eastAsia"/>
        </w:rPr>
        <w:t>组网需求</w:t>
      </w:r>
    </w:p>
    <w:p w:rsidR="00CE7DAA" w:rsidRDefault="00CE7DAA" w:rsidP="00CE7DAA">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，并根据分配的</w:t>
      </w:r>
      <w:r w:rsidRPr="0026456E">
        <w:rPr>
          <w:rFonts w:hint="eastAsia"/>
        </w:rPr>
        <w:t>SID</w:t>
      </w:r>
      <w:r w:rsidRPr="0026456E">
        <w:rPr>
          <w:rFonts w:hint="eastAsia"/>
        </w:rPr>
        <w:t>建</w:t>
      </w:r>
      <w:r w:rsidRPr="00196D5D">
        <w:rPr>
          <w:rFonts w:hint="eastAsia"/>
        </w:rPr>
        <w:t>立</w:t>
      </w:r>
      <w:r w:rsidRPr="0026456E">
        <w:rPr>
          <w:rFonts w:hint="eastAsia"/>
        </w:rPr>
        <w:t>SRLSP</w:t>
      </w:r>
      <w:r w:rsidRPr="0026456E">
        <w:rPr>
          <w:rFonts w:hint="eastAsia"/>
        </w:rPr>
        <w:t>，</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CE7DAA" w:rsidRPr="00CE7DAA" w:rsidRDefault="00CE7DAA" w:rsidP="00CE7DAA">
      <w:pPr>
        <w:pStyle w:val="ItemList"/>
        <w:rPr>
          <w:lang w:eastAsia="zh-CN"/>
        </w:rPr>
      </w:pPr>
      <w:r w:rsidRPr="00CE7DAA">
        <w:rPr>
          <w:rFonts w:hint="eastAsia"/>
          <w:lang w:eastAsia="zh-CN"/>
        </w:rPr>
        <w:t>同一自治系统内的</w:t>
      </w:r>
      <w:r w:rsidRPr="00CE7DAA">
        <w:rPr>
          <w:lang w:eastAsia="zh-CN"/>
        </w:rPr>
        <w:t>PE</w:t>
      </w:r>
      <w:r w:rsidRPr="00CE7DAA">
        <w:rPr>
          <w:rFonts w:hint="eastAsia"/>
          <w:lang w:eastAsia="zh-CN"/>
        </w:rPr>
        <w:t>设备之间运行</w:t>
      </w:r>
      <w:r w:rsidRPr="00CE7DAA">
        <w:rPr>
          <w:rFonts w:hint="eastAsia"/>
          <w:lang w:eastAsia="zh-CN"/>
        </w:rPr>
        <w:t>OSPF</w:t>
      </w:r>
      <w:r w:rsidRPr="00CE7DAA">
        <w:rPr>
          <w:rFonts w:hint="eastAsia"/>
          <w:lang w:eastAsia="zh-CN"/>
        </w:rPr>
        <w:t>作为</w:t>
      </w:r>
      <w:r w:rsidRPr="00CE7DAA">
        <w:rPr>
          <w:lang w:eastAsia="zh-CN"/>
        </w:rPr>
        <w:t>IGP</w:t>
      </w:r>
      <w:r w:rsidRPr="00CE7DAA">
        <w:rPr>
          <w:rFonts w:hint="eastAsia"/>
          <w:lang w:eastAsia="zh-CN"/>
        </w:rPr>
        <w:t>，使能</w:t>
      </w:r>
      <w:r w:rsidRPr="00CE7DAA">
        <w:rPr>
          <w:rFonts w:hint="eastAsia"/>
          <w:lang w:eastAsia="zh-CN"/>
        </w:rPr>
        <w:t>OSPF SR</w:t>
      </w:r>
      <w:r w:rsidRPr="00CE7DAA">
        <w:rPr>
          <w:rFonts w:hint="eastAsia"/>
          <w:lang w:eastAsia="zh-CN"/>
        </w:rPr>
        <w:t>；</w:t>
      </w:r>
    </w:p>
    <w:p w:rsidR="00CE7DAA" w:rsidRPr="00CE7DAA" w:rsidRDefault="00CE7DAA" w:rsidP="00CE7DAA">
      <w:pPr>
        <w:pStyle w:val="ItemList"/>
        <w:rPr>
          <w:lang w:eastAsia="zh-CN"/>
        </w:rPr>
      </w:pPr>
      <w:r w:rsidRPr="00CE7DAA">
        <w:rPr>
          <w:rFonts w:hint="eastAsia"/>
          <w:lang w:eastAsia="zh-CN"/>
        </w:rPr>
        <w:t>不同自治系统内的</w:t>
      </w:r>
      <w:r w:rsidRPr="00CE7DAA">
        <w:rPr>
          <w:lang w:eastAsia="zh-CN"/>
        </w:rPr>
        <w:t>ASBR-PE</w:t>
      </w:r>
      <w:r w:rsidRPr="00CE7DAA">
        <w:rPr>
          <w:rFonts w:hint="eastAsia"/>
          <w:lang w:eastAsia="zh-CN"/>
        </w:rPr>
        <w:t>设备之间运行</w:t>
      </w:r>
      <w:r w:rsidRPr="00CE7DAA">
        <w:rPr>
          <w:rFonts w:hint="eastAsia"/>
          <w:lang w:eastAsia="zh-CN"/>
        </w:rPr>
        <w:t>MPLS TE</w:t>
      </w:r>
      <w:r w:rsidRPr="00CE7DAA">
        <w:rPr>
          <w:rFonts w:hint="eastAsia"/>
          <w:lang w:eastAsia="zh-CN"/>
        </w:rPr>
        <w:t>隧道，开启</w:t>
      </w:r>
      <w:r w:rsidRPr="00CE7DAA">
        <w:rPr>
          <w:rFonts w:hint="eastAsia"/>
          <w:lang w:eastAsia="zh-CN"/>
        </w:rPr>
        <w:t>BGP-EPE</w:t>
      </w:r>
      <w:r w:rsidRPr="00CE7DAA">
        <w:rPr>
          <w:rFonts w:hint="eastAsia"/>
          <w:lang w:eastAsia="zh-CN"/>
        </w:rPr>
        <w:t>功能；</w:t>
      </w:r>
    </w:p>
    <w:p w:rsidR="00CE7DAA" w:rsidRPr="00CE7DAA" w:rsidRDefault="00CE7DAA" w:rsidP="00CE7DAA">
      <w:pPr>
        <w:pStyle w:val="ItemList"/>
        <w:rPr>
          <w:lang w:eastAsia="zh-CN"/>
        </w:rPr>
      </w:pPr>
      <w:r w:rsidRPr="00CE7DAA">
        <w:rPr>
          <w:lang w:eastAsia="zh-CN"/>
        </w:rPr>
        <w:t>PE 1</w:t>
      </w:r>
      <w:r w:rsidRPr="00CE7DAA">
        <w:rPr>
          <w:rFonts w:hint="eastAsia"/>
          <w:lang w:eastAsia="zh-CN"/>
        </w:rPr>
        <w:t>与</w:t>
      </w:r>
      <w:r w:rsidRPr="00CE7DAA">
        <w:rPr>
          <w:lang w:eastAsia="zh-CN"/>
        </w:rPr>
        <w:t>ASBR-PE 1</w:t>
      </w:r>
      <w:r w:rsidRPr="00CE7DAA">
        <w:rPr>
          <w:rFonts w:hint="eastAsia"/>
          <w:lang w:eastAsia="zh-CN"/>
        </w:rPr>
        <w:t>间通过</w:t>
      </w:r>
      <w:r w:rsidRPr="00CE7DAA">
        <w:rPr>
          <w:rFonts w:hint="eastAsia"/>
          <w:lang w:eastAsia="zh-CN"/>
        </w:rPr>
        <w:t xml:space="preserve">MP </w:t>
      </w:r>
      <w:r w:rsidRPr="00CE7DAA">
        <w:rPr>
          <w:lang w:eastAsia="zh-CN"/>
        </w:rPr>
        <w:t>IBGP</w:t>
      </w:r>
      <w:r w:rsidRPr="00CE7DAA">
        <w:rPr>
          <w:rFonts w:hint="eastAsia"/>
          <w:lang w:eastAsia="zh-CN"/>
        </w:rPr>
        <w:t>交换标签</w:t>
      </w:r>
      <w:r w:rsidRPr="00CE7DAA">
        <w:rPr>
          <w:rFonts w:hint="eastAsia"/>
          <w:lang w:eastAsia="zh-CN"/>
        </w:rPr>
        <w:t>VPN</w:t>
      </w:r>
      <w:r w:rsidRPr="00CE7DAA">
        <w:rPr>
          <w:lang w:eastAsia="zh-CN"/>
        </w:rPr>
        <w:t>v4</w:t>
      </w:r>
      <w:r w:rsidRPr="00CE7DAA">
        <w:rPr>
          <w:rFonts w:hint="eastAsia"/>
          <w:lang w:eastAsia="zh-CN"/>
        </w:rPr>
        <w:t>路由；</w:t>
      </w:r>
    </w:p>
    <w:p w:rsidR="00CE7DAA" w:rsidRPr="00CE7DAA" w:rsidRDefault="00CE7DAA" w:rsidP="00CE7DAA">
      <w:pPr>
        <w:pStyle w:val="ItemList"/>
        <w:rPr>
          <w:lang w:eastAsia="zh-CN"/>
        </w:rPr>
      </w:pPr>
      <w:r w:rsidRPr="00CE7DAA">
        <w:rPr>
          <w:lang w:eastAsia="zh-CN"/>
        </w:rPr>
        <w:t>PE 2</w:t>
      </w:r>
      <w:r w:rsidRPr="00CE7DAA">
        <w:rPr>
          <w:rFonts w:hint="eastAsia"/>
          <w:lang w:eastAsia="zh-CN"/>
        </w:rPr>
        <w:t>与</w:t>
      </w:r>
      <w:r w:rsidRPr="00CE7DAA">
        <w:rPr>
          <w:lang w:eastAsia="zh-CN"/>
        </w:rPr>
        <w:t>ASBR-PE 2</w:t>
      </w:r>
      <w:r w:rsidRPr="00CE7DAA">
        <w:rPr>
          <w:rFonts w:hint="eastAsia"/>
          <w:lang w:eastAsia="zh-CN"/>
        </w:rPr>
        <w:t>通过</w:t>
      </w:r>
      <w:r w:rsidRPr="00CE7DAA">
        <w:rPr>
          <w:rFonts w:hint="eastAsia"/>
          <w:lang w:eastAsia="zh-CN"/>
        </w:rPr>
        <w:t xml:space="preserve">MP </w:t>
      </w:r>
      <w:r w:rsidRPr="00CE7DAA">
        <w:rPr>
          <w:lang w:eastAsia="zh-CN"/>
        </w:rPr>
        <w:t>IBGP</w:t>
      </w:r>
      <w:r w:rsidRPr="00CE7DAA">
        <w:rPr>
          <w:rFonts w:hint="eastAsia"/>
          <w:lang w:eastAsia="zh-CN"/>
        </w:rPr>
        <w:t>交换标签</w:t>
      </w:r>
      <w:r w:rsidRPr="00CE7DAA">
        <w:rPr>
          <w:rFonts w:hint="eastAsia"/>
          <w:lang w:eastAsia="zh-CN"/>
        </w:rPr>
        <w:t>VPN</w:t>
      </w:r>
      <w:r w:rsidRPr="00CE7DAA">
        <w:rPr>
          <w:lang w:eastAsia="zh-CN"/>
        </w:rPr>
        <w:t>v4</w:t>
      </w:r>
      <w:r w:rsidRPr="00CE7DAA">
        <w:rPr>
          <w:rFonts w:hint="eastAsia"/>
          <w:lang w:eastAsia="zh-CN"/>
        </w:rPr>
        <w:t>路由；</w:t>
      </w:r>
    </w:p>
    <w:p w:rsidR="00CE7DAA" w:rsidRPr="00196D5D" w:rsidRDefault="00CE7DAA" w:rsidP="00CE7DAA">
      <w:pPr>
        <w:pStyle w:val="ItemList"/>
      </w:pPr>
      <w:r w:rsidRPr="00196D5D">
        <w:t>ASBR-PE 1</w:t>
      </w:r>
      <w:r w:rsidRPr="00196D5D">
        <w:rPr>
          <w:rFonts w:hint="eastAsia"/>
        </w:rPr>
        <w:t>与</w:t>
      </w:r>
      <w:r w:rsidRPr="00196D5D">
        <w:t>ASBR-PE 2</w:t>
      </w:r>
      <w:r w:rsidRPr="00196D5D">
        <w:rPr>
          <w:rFonts w:hint="eastAsia"/>
        </w:rPr>
        <w:t>建立</w:t>
      </w:r>
      <w:r w:rsidRPr="00196D5D">
        <w:t>MP-EBGP</w:t>
      </w:r>
      <w:r w:rsidRPr="00196D5D">
        <w:rPr>
          <w:rFonts w:hint="eastAsia"/>
        </w:rPr>
        <w:t>对等体交换</w:t>
      </w:r>
      <w:r w:rsidRPr="00196D5D">
        <w:t>VPNv4</w:t>
      </w:r>
      <w:r w:rsidRPr="00196D5D">
        <w:rPr>
          <w:rFonts w:hint="eastAsia"/>
        </w:rPr>
        <w:t>路由；</w:t>
      </w:r>
    </w:p>
    <w:p w:rsidR="00CE7DAA" w:rsidRPr="00196D5D" w:rsidRDefault="00CE7DAA" w:rsidP="00CE7DAA">
      <w:pPr>
        <w:pStyle w:val="ItemList"/>
      </w:pPr>
      <w:r>
        <w:t>ASBR</w:t>
      </w:r>
      <w:r w:rsidRPr="00196D5D">
        <w:rPr>
          <w:rFonts w:hint="eastAsia"/>
        </w:rPr>
        <w:t>上不对接收的</w:t>
      </w:r>
      <w:r w:rsidRPr="00196D5D">
        <w:t>VPNv4</w:t>
      </w:r>
      <w:r w:rsidRPr="00196D5D">
        <w:rPr>
          <w:rFonts w:hint="eastAsia"/>
        </w:rPr>
        <w:t>路由进行</w:t>
      </w:r>
      <w:r w:rsidRPr="00196D5D">
        <w:t>Route Target</w:t>
      </w:r>
      <w:r w:rsidRPr="00196D5D">
        <w:rPr>
          <w:rFonts w:hint="eastAsia"/>
        </w:rPr>
        <w:t>过滤。</w:t>
      </w:r>
    </w:p>
    <w:p w:rsidR="00CE7DAA" w:rsidRDefault="00CE7DAA" w:rsidP="00CE7DAA">
      <w:pPr>
        <w:pStyle w:val="40"/>
      </w:pPr>
      <w:r>
        <w:rPr>
          <w:rFonts w:hint="eastAsia"/>
        </w:rPr>
        <w:t>组网图</w:t>
      </w:r>
    </w:p>
    <w:p w:rsidR="00CE7DAA" w:rsidRPr="005C03AA" w:rsidRDefault="00CE7DAA" w:rsidP="00CE7DAA">
      <w:pPr>
        <w:pStyle w:val="FigureDescription"/>
      </w:pPr>
      <w:bookmarkStart w:id="366" w:name="_Ref526946527"/>
      <w:r w:rsidRPr="005C7AA7">
        <w:rPr>
          <w:rFonts w:hint="eastAsia"/>
        </w:rPr>
        <w:t>跨域</w:t>
      </w:r>
      <w:r>
        <w:t>VPN-Option</w:t>
      </w:r>
      <w:r>
        <w:rPr>
          <w:rFonts w:hint="eastAsia"/>
        </w:rPr>
        <w:t>B</w:t>
      </w:r>
      <w:r w:rsidRPr="005C7AA7">
        <w:rPr>
          <w:rFonts w:hint="eastAsia"/>
        </w:rPr>
        <w:t>方式</w:t>
      </w:r>
      <w:r>
        <w:rPr>
          <w:rFonts w:hint="eastAsia"/>
        </w:rPr>
        <w:t>MPLS SR</w:t>
      </w:r>
      <w:r>
        <w:rPr>
          <w:rFonts w:hint="eastAsia"/>
        </w:rPr>
        <w:t>组网图</w:t>
      </w:r>
      <w:bookmarkEnd w:id="366"/>
    </w:p>
    <w:p w:rsidR="00CE7DAA" w:rsidRDefault="00823990" w:rsidP="00167E99">
      <w:pPr>
        <w:pStyle w:val="FigureDescription"/>
        <w:numPr>
          <w:ilvl w:val="0"/>
          <w:numId w:val="0"/>
        </w:numPr>
        <w:ind w:left="624"/>
      </w:pPr>
      <w:r w:rsidRPr="00823990">
        <w:rPr>
          <w:noProof/>
        </w:rPr>
        <w:drawing>
          <wp:inline distT="0" distB="0" distL="0" distR="0" wp14:anchorId="6FF7DAF4" wp14:editId="1297AB65">
            <wp:extent cx="4382135" cy="2915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2135" cy="2915920"/>
                    </a:xfrm>
                    <a:prstGeom prst="rect">
                      <a:avLst/>
                    </a:prstGeom>
                    <a:noFill/>
                    <a:ln>
                      <a:noFill/>
                    </a:ln>
                  </pic:spPr>
                </pic:pic>
              </a:graphicData>
            </a:graphic>
          </wp:inline>
        </w:drawing>
      </w:r>
    </w:p>
    <w:p w:rsidR="009F141A" w:rsidRPr="00D13D34" w:rsidRDefault="009F141A" w:rsidP="00CE7DAA"/>
    <w:tbl>
      <w:tblPr>
        <w:tblStyle w:val="FigureTable"/>
        <w:tblW w:w="9014" w:type="dxa"/>
        <w:tblLayout w:type="fixed"/>
        <w:tblLook w:val="04A0" w:firstRow="1" w:lastRow="0" w:firstColumn="1" w:lastColumn="0" w:noHBand="0" w:noVBand="1"/>
      </w:tblPr>
      <w:tblGrid>
        <w:gridCol w:w="1393"/>
        <w:gridCol w:w="1101"/>
        <w:gridCol w:w="1917"/>
        <w:gridCol w:w="1456"/>
        <w:gridCol w:w="1101"/>
        <w:gridCol w:w="2046"/>
      </w:tblGrid>
      <w:tr w:rsidR="00CE7DAA" w:rsidRPr="00415A99" w:rsidTr="00CE7DAA">
        <w:trPr>
          <w:tblHeader/>
        </w:trPr>
        <w:tc>
          <w:tcPr>
            <w:tcW w:w="1171" w:type="dxa"/>
          </w:tcPr>
          <w:p w:rsidR="00CE7DAA" w:rsidRPr="00CE7DAA" w:rsidRDefault="00CE7DAA" w:rsidP="00CE7DAA">
            <w:pPr>
              <w:pStyle w:val="FigureText"/>
            </w:pPr>
            <w:bookmarkStart w:id="367" w:name="_Toc86654445"/>
            <w:bookmarkStart w:id="368" w:name="_Toc137991725"/>
            <w:r w:rsidRPr="00B421C2">
              <w:rPr>
                <w:rFonts w:hint="eastAsia"/>
              </w:rPr>
              <w:t>设备</w:t>
            </w:r>
          </w:p>
        </w:tc>
        <w:tc>
          <w:tcPr>
            <w:tcW w:w="926" w:type="dxa"/>
          </w:tcPr>
          <w:p w:rsidR="00CE7DAA" w:rsidRPr="00CE7DAA" w:rsidRDefault="00CE7DAA" w:rsidP="00CE7DAA">
            <w:pPr>
              <w:pStyle w:val="FigureText"/>
            </w:pPr>
            <w:r w:rsidRPr="00415A99">
              <w:rPr>
                <w:rFonts w:hint="eastAsia"/>
              </w:rPr>
              <w:t>接口</w:t>
            </w:r>
          </w:p>
        </w:tc>
        <w:tc>
          <w:tcPr>
            <w:tcW w:w="1612" w:type="dxa"/>
          </w:tcPr>
          <w:p w:rsidR="00CE7DAA" w:rsidRPr="00CE7DAA" w:rsidRDefault="00CE7DAA" w:rsidP="00CE7DAA">
            <w:pPr>
              <w:pStyle w:val="FigureText"/>
            </w:pPr>
            <w:r w:rsidRPr="00415A99">
              <w:rPr>
                <w:rFonts w:hint="eastAsia"/>
              </w:rPr>
              <w:t>IP</w:t>
            </w:r>
            <w:r w:rsidRPr="00415A99">
              <w:rPr>
                <w:rFonts w:hint="eastAsia"/>
              </w:rPr>
              <w:t>地址</w:t>
            </w:r>
          </w:p>
        </w:tc>
        <w:tc>
          <w:tcPr>
            <w:tcW w:w="1224" w:type="dxa"/>
          </w:tcPr>
          <w:p w:rsidR="00CE7DAA" w:rsidRPr="00CE7DAA" w:rsidRDefault="00CE7DAA" w:rsidP="00CE7DAA">
            <w:pPr>
              <w:pStyle w:val="FigureText"/>
            </w:pPr>
            <w:r w:rsidRPr="00B421C2">
              <w:rPr>
                <w:rFonts w:hint="eastAsia"/>
              </w:rPr>
              <w:t>设备</w:t>
            </w:r>
          </w:p>
        </w:tc>
        <w:tc>
          <w:tcPr>
            <w:tcW w:w="926" w:type="dxa"/>
          </w:tcPr>
          <w:p w:rsidR="00CE7DAA" w:rsidRPr="00CE7DAA" w:rsidRDefault="00CE7DAA" w:rsidP="00CE7DAA">
            <w:pPr>
              <w:pStyle w:val="FigureText"/>
            </w:pPr>
            <w:r w:rsidRPr="00415A99">
              <w:rPr>
                <w:rFonts w:hint="eastAsia"/>
              </w:rPr>
              <w:t>接口</w:t>
            </w:r>
          </w:p>
        </w:tc>
        <w:tc>
          <w:tcPr>
            <w:tcW w:w="1720" w:type="dxa"/>
          </w:tcPr>
          <w:p w:rsidR="00CE7DAA" w:rsidRPr="00CE7DAA" w:rsidRDefault="00CE7DAA" w:rsidP="00CE7DAA">
            <w:pPr>
              <w:pStyle w:val="FigureText"/>
            </w:pPr>
            <w:r w:rsidRPr="00415A99">
              <w:rPr>
                <w:rFonts w:hint="eastAsia"/>
              </w:rPr>
              <w:t>IP</w:t>
            </w:r>
            <w:r w:rsidRPr="00415A99">
              <w:rPr>
                <w:rFonts w:hint="eastAsia"/>
              </w:rPr>
              <w:t>地址</w:t>
            </w:r>
          </w:p>
        </w:tc>
      </w:tr>
      <w:tr w:rsidR="00CE7DAA" w:rsidRPr="00415A99" w:rsidTr="00CE7DAA">
        <w:tc>
          <w:tcPr>
            <w:tcW w:w="1171" w:type="dxa"/>
          </w:tcPr>
          <w:p w:rsidR="00CE7DAA" w:rsidRPr="00CE7DAA" w:rsidRDefault="00CE7DAA" w:rsidP="00CE7DAA">
            <w:pPr>
              <w:pStyle w:val="FigureText"/>
            </w:pPr>
            <w:r>
              <w:rPr>
                <w:rFonts w:hint="eastAsia"/>
              </w:rPr>
              <w:t>PE 1</w:t>
            </w:r>
          </w:p>
        </w:tc>
        <w:tc>
          <w:tcPr>
            <w:tcW w:w="926" w:type="dxa"/>
          </w:tcPr>
          <w:p w:rsidR="00CE7DAA" w:rsidRPr="00CE7DAA" w:rsidRDefault="00823990" w:rsidP="00823990">
            <w:pPr>
              <w:pStyle w:val="FigureText"/>
            </w:pPr>
            <w:r w:rsidRPr="00415A99">
              <w:rPr>
                <w:rFonts w:hint="eastAsia"/>
              </w:rPr>
              <w:t>Loop</w:t>
            </w:r>
            <w:r>
              <w:rPr>
                <w:rFonts w:hint="eastAsia"/>
              </w:rPr>
              <w:t>1</w:t>
            </w:r>
          </w:p>
        </w:tc>
        <w:tc>
          <w:tcPr>
            <w:tcW w:w="1612" w:type="dxa"/>
          </w:tcPr>
          <w:p w:rsidR="00CE7DAA" w:rsidRPr="00CE7DAA" w:rsidRDefault="00CE7DAA" w:rsidP="00CE7DAA">
            <w:pPr>
              <w:pStyle w:val="FigureText"/>
            </w:pPr>
            <w:r>
              <w:rPr>
                <w:rFonts w:hint="eastAsia"/>
              </w:rPr>
              <w:t>2.2.2.9/32</w:t>
            </w:r>
          </w:p>
        </w:tc>
        <w:tc>
          <w:tcPr>
            <w:tcW w:w="1224" w:type="dxa"/>
          </w:tcPr>
          <w:p w:rsidR="00CE7DAA" w:rsidRPr="00CE7DAA" w:rsidRDefault="00CE7DAA" w:rsidP="00CE7DAA">
            <w:pPr>
              <w:pStyle w:val="FigureText"/>
            </w:pPr>
            <w:r>
              <w:rPr>
                <w:rFonts w:hint="eastAsia"/>
              </w:rPr>
              <w:t>PE 2</w:t>
            </w:r>
          </w:p>
        </w:tc>
        <w:tc>
          <w:tcPr>
            <w:tcW w:w="926" w:type="dxa"/>
          </w:tcPr>
          <w:p w:rsidR="00CE7DAA" w:rsidRPr="00CE7DAA" w:rsidRDefault="00823990" w:rsidP="00823990">
            <w:pPr>
              <w:pStyle w:val="FigureText"/>
            </w:pPr>
            <w:r w:rsidRPr="00415A99">
              <w:rPr>
                <w:rFonts w:hint="eastAsia"/>
              </w:rPr>
              <w:t>Loop</w:t>
            </w:r>
            <w:r>
              <w:rPr>
                <w:rFonts w:hint="eastAsia"/>
              </w:rPr>
              <w:t>1</w:t>
            </w:r>
          </w:p>
        </w:tc>
        <w:tc>
          <w:tcPr>
            <w:tcW w:w="1720" w:type="dxa"/>
          </w:tcPr>
          <w:p w:rsidR="00CE7DAA" w:rsidRPr="00CE7DAA" w:rsidRDefault="00CE7DAA" w:rsidP="00CE7DAA">
            <w:pPr>
              <w:pStyle w:val="FigureText"/>
            </w:pPr>
            <w:r>
              <w:rPr>
                <w:rFonts w:hint="eastAsia"/>
              </w:rPr>
              <w:t>5.5.5</w:t>
            </w:r>
            <w:r w:rsidRPr="00CE7DAA">
              <w:rPr>
                <w:rFonts w:hint="eastAsia"/>
              </w:rPr>
              <w:t>.9/32</w:t>
            </w:r>
          </w:p>
        </w:tc>
      </w:tr>
      <w:tr w:rsidR="00CE7DAA" w:rsidRPr="00415A99" w:rsidTr="00CE7DAA">
        <w:tc>
          <w:tcPr>
            <w:tcW w:w="1171" w:type="dxa"/>
          </w:tcPr>
          <w:p w:rsidR="00CE7DAA" w:rsidRPr="00415A99" w:rsidRDefault="00CE7DAA" w:rsidP="00CE7DAA">
            <w:pPr>
              <w:pStyle w:val="FigureText"/>
            </w:pPr>
          </w:p>
        </w:tc>
        <w:tc>
          <w:tcPr>
            <w:tcW w:w="926" w:type="dxa"/>
          </w:tcPr>
          <w:p w:rsidR="00CE7DAA" w:rsidRPr="00CE7DAA" w:rsidRDefault="00EF3E68" w:rsidP="00CE7DAA">
            <w:pPr>
              <w:pStyle w:val="FigureText"/>
            </w:pPr>
            <w:r>
              <w:t>GE3/1/1</w:t>
            </w:r>
          </w:p>
        </w:tc>
        <w:tc>
          <w:tcPr>
            <w:tcW w:w="1612" w:type="dxa"/>
          </w:tcPr>
          <w:p w:rsidR="00CE7DAA" w:rsidRPr="00CE7DAA" w:rsidRDefault="00CE7DAA" w:rsidP="00CE7DAA">
            <w:pPr>
              <w:pStyle w:val="FigureText"/>
            </w:pPr>
            <w:r>
              <w:rPr>
                <w:rFonts w:hint="eastAsia"/>
              </w:rPr>
              <w:t>30.0.0.1/24</w:t>
            </w:r>
          </w:p>
        </w:tc>
        <w:tc>
          <w:tcPr>
            <w:tcW w:w="1224" w:type="dxa"/>
          </w:tcPr>
          <w:p w:rsidR="00CE7DAA" w:rsidRPr="00415A99" w:rsidRDefault="00CE7DAA" w:rsidP="00CE7DAA">
            <w:pPr>
              <w:pStyle w:val="FigureText"/>
            </w:pPr>
          </w:p>
        </w:tc>
        <w:tc>
          <w:tcPr>
            <w:tcW w:w="926" w:type="dxa"/>
          </w:tcPr>
          <w:p w:rsidR="00CE7DAA" w:rsidRPr="00CE7DAA" w:rsidRDefault="00EF3E68" w:rsidP="00CE7DAA">
            <w:pPr>
              <w:pStyle w:val="FigureText"/>
            </w:pPr>
            <w:r>
              <w:t>GE3/1/1</w:t>
            </w:r>
          </w:p>
        </w:tc>
        <w:tc>
          <w:tcPr>
            <w:tcW w:w="1720" w:type="dxa"/>
          </w:tcPr>
          <w:p w:rsidR="00CE7DAA" w:rsidRPr="00CE7DAA" w:rsidRDefault="00CE7DAA" w:rsidP="00CE7DAA">
            <w:pPr>
              <w:pStyle w:val="FigureText"/>
            </w:pPr>
            <w:r>
              <w:rPr>
                <w:rFonts w:hint="eastAsia"/>
              </w:rPr>
              <w:t>20.0.0.1/24</w:t>
            </w:r>
          </w:p>
        </w:tc>
      </w:tr>
      <w:tr w:rsidR="00CE7DAA" w:rsidRPr="00415A99" w:rsidTr="00CE7DAA">
        <w:tc>
          <w:tcPr>
            <w:tcW w:w="1171" w:type="dxa"/>
          </w:tcPr>
          <w:p w:rsidR="00CE7DAA" w:rsidRPr="00415A99" w:rsidRDefault="00CE7DAA" w:rsidP="00CE7DAA">
            <w:pPr>
              <w:pStyle w:val="FigureText"/>
            </w:pPr>
          </w:p>
        </w:tc>
        <w:tc>
          <w:tcPr>
            <w:tcW w:w="926" w:type="dxa"/>
          </w:tcPr>
          <w:p w:rsidR="00CE7DAA" w:rsidRPr="00CE7DAA" w:rsidRDefault="00EF3E68" w:rsidP="00CE7DAA">
            <w:pPr>
              <w:pStyle w:val="FigureText"/>
            </w:pPr>
            <w:r>
              <w:t>GE3/1/5</w:t>
            </w:r>
          </w:p>
        </w:tc>
        <w:tc>
          <w:tcPr>
            <w:tcW w:w="1612" w:type="dxa"/>
          </w:tcPr>
          <w:p w:rsidR="00CE7DAA" w:rsidRPr="00CE7DAA" w:rsidRDefault="00CE7DAA" w:rsidP="00CE7DAA">
            <w:pPr>
              <w:pStyle w:val="FigureText"/>
            </w:pPr>
            <w:r>
              <w:rPr>
                <w:rFonts w:hint="eastAsia"/>
              </w:rPr>
              <w:t>1.1.1.2/8</w:t>
            </w:r>
          </w:p>
        </w:tc>
        <w:tc>
          <w:tcPr>
            <w:tcW w:w="1224" w:type="dxa"/>
          </w:tcPr>
          <w:p w:rsidR="00CE7DAA" w:rsidRPr="00415A99" w:rsidRDefault="00CE7DAA" w:rsidP="00CE7DAA">
            <w:pPr>
              <w:pStyle w:val="FigureText"/>
            </w:pPr>
          </w:p>
        </w:tc>
        <w:tc>
          <w:tcPr>
            <w:tcW w:w="926" w:type="dxa"/>
          </w:tcPr>
          <w:p w:rsidR="00CE7DAA" w:rsidRPr="00CE7DAA" w:rsidRDefault="00EF3E68" w:rsidP="00CE7DAA">
            <w:pPr>
              <w:pStyle w:val="FigureText"/>
            </w:pPr>
            <w:r>
              <w:t>GE3/1/5</w:t>
            </w:r>
          </w:p>
        </w:tc>
        <w:tc>
          <w:tcPr>
            <w:tcW w:w="1720" w:type="dxa"/>
          </w:tcPr>
          <w:p w:rsidR="00CE7DAA" w:rsidRPr="00CE7DAA" w:rsidRDefault="00CE7DAA" w:rsidP="00CE7DAA">
            <w:pPr>
              <w:pStyle w:val="FigureText"/>
            </w:pPr>
            <w:r>
              <w:rPr>
                <w:rFonts w:hint="eastAsia"/>
              </w:rPr>
              <w:t>9.1.1.2/8</w:t>
            </w:r>
          </w:p>
        </w:tc>
      </w:tr>
      <w:tr w:rsidR="00CE7DAA" w:rsidRPr="00415A99" w:rsidTr="00CE7DAA">
        <w:tc>
          <w:tcPr>
            <w:tcW w:w="1171" w:type="dxa"/>
          </w:tcPr>
          <w:p w:rsidR="00CE7DAA" w:rsidRPr="00CE7DAA" w:rsidRDefault="00CE7DAA" w:rsidP="00CE7DAA">
            <w:pPr>
              <w:pStyle w:val="FigureText"/>
            </w:pPr>
            <w:r>
              <w:rPr>
                <w:rFonts w:hint="eastAsia"/>
              </w:rPr>
              <w:t>ASBR-PE 1</w:t>
            </w:r>
          </w:p>
        </w:tc>
        <w:tc>
          <w:tcPr>
            <w:tcW w:w="926" w:type="dxa"/>
          </w:tcPr>
          <w:p w:rsidR="00CE7DAA" w:rsidRPr="00CE7DAA" w:rsidRDefault="00823990" w:rsidP="00823990">
            <w:pPr>
              <w:pStyle w:val="FigureText"/>
            </w:pPr>
            <w:r w:rsidRPr="00415A99">
              <w:rPr>
                <w:rFonts w:hint="eastAsia"/>
              </w:rPr>
              <w:t>Loop</w:t>
            </w:r>
            <w:r>
              <w:rPr>
                <w:rFonts w:hint="eastAsia"/>
              </w:rPr>
              <w:t>1</w:t>
            </w:r>
          </w:p>
        </w:tc>
        <w:tc>
          <w:tcPr>
            <w:tcW w:w="1612" w:type="dxa"/>
          </w:tcPr>
          <w:p w:rsidR="00CE7DAA" w:rsidRPr="00CE7DAA" w:rsidRDefault="00CE7DAA" w:rsidP="00CE7DAA">
            <w:pPr>
              <w:pStyle w:val="FigureText"/>
            </w:pPr>
            <w:r>
              <w:rPr>
                <w:rFonts w:hint="eastAsia"/>
              </w:rPr>
              <w:t>3.3.3.9/32</w:t>
            </w:r>
          </w:p>
        </w:tc>
        <w:tc>
          <w:tcPr>
            <w:tcW w:w="1224" w:type="dxa"/>
          </w:tcPr>
          <w:p w:rsidR="00CE7DAA" w:rsidRPr="00CE7DAA" w:rsidRDefault="00CE7DAA" w:rsidP="00CE7DAA">
            <w:pPr>
              <w:pStyle w:val="FigureText"/>
            </w:pPr>
            <w:r>
              <w:rPr>
                <w:rFonts w:hint="eastAsia"/>
              </w:rPr>
              <w:t>ASBR-PE 2</w:t>
            </w:r>
          </w:p>
        </w:tc>
        <w:tc>
          <w:tcPr>
            <w:tcW w:w="926" w:type="dxa"/>
          </w:tcPr>
          <w:p w:rsidR="00CE7DAA" w:rsidRPr="00CE7DAA" w:rsidRDefault="00823990" w:rsidP="00823990">
            <w:pPr>
              <w:pStyle w:val="FigureText"/>
            </w:pPr>
            <w:r w:rsidRPr="00415A99">
              <w:rPr>
                <w:rFonts w:hint="eastAsia"/>
              </w:rPr>
              <w:t>Loop</w:t>
            </w:r>
            <w:r>
              <w:rPr>
                <w:rFonts w:hint="eastAsia"/>
              </w:rPr>
              <w:t>1</w:t>
            </w:r>
          </w:p>
        </w:tc>
        <w:tc>
          <w:tcPr>
            <w:tcW w:w="1720" w:type="dxa"/>
          </w:tcPr>
          <w:p w:rsidR="00CE7DAA" w:rsidRPr="00CE7DAA" w:rsidRDefault="00CE7DAA" w:rsidP="00CE7DAA">
            <w:pPr>
              <w:pStyle w:val="FigureText"/>
            </w:pPr>
            <w:r>
              <w:rPr>
                <w:rFonts w:hint="eastAsia"/>
              </w:rPr>
              <w:t>4.4.4.9/32</w:t>
            </w:r>
          </w:p>
        </w:tc>
      </w:tr>
      <w:tr w:rsidR="00CE7DAA" w:rsidRPr="00415A99" w:rsidTr="00CE7DAA">
        <w:tc>
          <w:tcPr>
            <w:tcW w:w="1171" w:type="dxa"/>
          </w:tcPr>
          <w:p w:rsidR="00CE7DAA" w:rsidRPr="00415A99" w:rsidRDefault="00CE7DAA" w:rsidP="00CE7DAA">
            <w:pPr>
              <w:pStyle w:val="FigureText"/>
            </w:pPr>
          </w:p>
        </w:tc>
        <w:tc>
          <w:tcPr>
            <w:tcW w:w="926" w:type="dxa"/>
          </w:tcPr>
          <w:p w:rsidR="00CE7DAA" w:rsidRPr="00CE7DAA" w:rsidRDefault="00EF3E68" w:rsidP="00CE7DAA">
            <w:pPr>
              <w:pStyle w:val="FigureText"/>
            </w:pPr>
            <w:r>
              <w:t>GE3/1/5</w:t>
            </w:r>
          </w:p>
        </w:tc>
        <w:tc>
          <w:tcPr>
            <w:tcW w:w="1612" w:type="dxa"/>
          </w:tcPr>
          <w:p w:rsidR="00CE7DAA" w:rsidRPr="00CE7DAA" w:rsidRDefault="00CE7DAA" w:rsidP="00CE7DAA">
            <w:pPr>
              <w:pStyle w:val="FigureText"/>
            </w:pPr>
            <w:r>
              <w:rPr>
                <w:rFonts w:hint="eastAsia"/>
              </w:rPr>
              <w:t>1.1.1.1/8</w:t>
            </w:r>
          </w:p>
        </w:tc>
        <w:tc>
          <w:tcPr>
            <w:tcW w:w="1224" w:type="dxa"/>
          </w:tcPr>
          <w:p w:rsidR="00CE7DAA" w:rsidRPr="00415A99" w:rsidRDefault="00CE7DAA" w:rsidP="00CE7DAA">
            <w:pPr>
              <w:pStyle w:val="FigureText"/>
            </w:pPr>
          </w:p>
        </w:tc>
        <w:tc>
          <w:tcPr>
            <w:tcW w:w="926" w:type="dxa"/>
          </w:tcPr>
          <w:p w:rsidR="00CE7DAA" w:rsidRPr="00CE7DAA" w:rsidRDefault="00EF3E68" w:rsidP="00CE7DAA">
            <w:pPr>
              <w:pStyle w:val="FigureText"/>
            </w:pPr>
            <w:r>
              <w:t>GE3/1/5</w:t>
            </w:r>
          </w:p>
        </w:tc>
        <w:tc>
          <w:tcPr>
            <w:tcW w:w="1720" w:type="dxa"/>
          </w:tcPr>
          <w:p w:rsidR="00CE7DAA" w:rsidRPr="00CE7DAA" w:rsidRDefault="00CE7DAA" w:rsidP="00CE7DAA">
            <w:pPr>
              <w:pStyle w:val="FigureText"/>
            </w:pPr>
            <w:r>
              <w:rPr>
                <w:rFonts w:hint="eastAsia"/>
              </w:rPr>
              <w:t>9.1.1.1/8</w:t>
            </w:r>
          </w:p>
        </w:tc>
      </w:tr>
      <w:tr w:rsidR="00CE7DAA" w:rsidRPr="00415A99" w:rsidTr="00CE7DAA">
        <w:tc>
          <w:tcPr>
            <w:tcW w:w="1171" w:type="dxa"/>
          </w:tcPr>
          <w:p w:rsidR="00CE7DAA" w:rsidRPr="00415A99" w:rsidRDefault="00CE7DAA" w:rsidP="00CE7DAA">
            <w:pPr>
              <w:pStyle w:val="FigureText"/>
            </w:pPr>
          </w:p>
        </w:tc>
        <w:tc>
          <w:tcPr>
            <w:tcW w:w="926" w:type="dxa"/>
          </w:tcPr>
          <w:p w:rsidR="00CE7DAA" w:rsidRPr="00CE7DAA" w:rsidRDefault="00EF3E68" w:rsidP="00CE7DAA">
            <w:pPr>
              <w:pStyle w:val="FigureText"/>
            </w:pPr>
            <w:r>
              <w:t>GE3/1/4</w:t>
            </w:r>
          </w:p>
        </w:tc>
        <w:tc>
          <w:tcPr>
            <w:tcW w:w="1612" w:type="dxa"/>
          </w:tcPr>
          <w:p w:rsidR="00CE7DAA" w:rsidRPr="00CE7DAA" w:rsidRDefault="00CE7DAA" w:rsidP="00CE7DAA">
            <w:pPr>
              <w:pStyle w:val="FigureText"/>
            </w:pPr>
            <w:r>
              <w:rPr>
                <w:rFonts w:hint="eastAsia"/>
              </w:rPr>
              <w:t>11.0.0.2/8</w:t>
            </w:r>
          </w:p>
        </w:tc>
        <w:tc>
          <w:tcPr>
            <w:tcW w:w="1224" w:type="dxa"/>
          </w:tcPr>
          <w:p w:rsidR="00CE7DAA" w:rsidRPr="00415A99" w:rsidRDefault="00CE7DAA" w:rsidP="00CE7DAA">
            <w:pPr>
              <w:pStyle w:val="FigureText"/>
            </w:pPr>
          </w:p>
        </w:tc>
        <w:tc>
          <w:tcPr>
            <w:tcW w:w="926" w:type="dxa"/>
          </w:tcPr>
          <w:p w:rsidR="00CE7DAA" w:rsidRPr="00CE7DAA" w:rsidRDefault="00EF3E68" w:rsidP="00CE7DAA">
            <w:pPr>
              <w:pStyle w:val="FigureText"/>
            </w:pPr>
            <w:r>
              <w:t>GE3/1/4</w:t>
            </w:r>
          </w:p>
        </w:tc>
        <w:tc>
          <w:tcPr>
            <w:tcW w:w="1720" w:type="dxa"/>
          </w:tcPr>
          <w:p w:rsidR="00CE7DAA" w:rsidRPr="00CE7DAA" w:rsidRDefault="00CE7DAA" w:rsidP="00CE7DAA">
            <w:pPr>
              <w:pStyle w:val="FigureText"/>
            </w:pPr>
            <w:r>
              <w:rPr>
                <w:rFonts w:hint="eastAsia"/>
              </w:rPr>
              <w:t>11.0.0.1/8</w:t>
            </w:r>
          </w:p>
        </w:tc>
      </w:tr>
      <w:bookmarkEnd w:id="367"/>
      <w:bookmarkEnd w:id="368"/>
    </w:tbl>
    <w:p w:rsidR="00CE7DAA" w:rsidRDefault="00CE7DAA" w:rsidP="00CE7DAA"/>
    <w:p w:rsidR="00CE7DAA" w:rsidRDefault="00CE7DAA" w:rsidP="00CE7DAA">
      <w:pPr>
        <w:pStyle w:val="40"/>
      </w:pPr>
      <w:r>
        <w:rPr>
          <w:rFonts w:hint="eastAsia"/>
        </w:rPr>
        <w:t>配置步骤</w:t>
      </w:r>
    </w:p>
    <w:p w:rsidR="00CE7DAA" w:rsidRPr="004626A7" w:rsidRDefault="00CE7DAA" w:rsidP="00CE7DAA">
      <w:pPr>
        <w:pStyle w:val="ItemStep"/>
      </w:pPr>
      <w:r w:rsidRPr="004626A7">
        <w:rPr>
          <w:rFonts w:hint="eastAsia"/>
        </w:rPr>
        <w:t>配置各接口的</w:t>
      </w:r>
      <w:r w:rsidRPr="004626A7">
        <w:rPr>
          <w:rFonts w:hint="eastAsia"/>
        </w:rPr>
        <w:t>IP</w:t>
      </w:r>
      <w:r w:rsidRPr="004626A7">
        <w:rPr>
          <w:rFonts w:hint="eastAsia"/>
        </w:rPr>
        <w:t>地址</w:t>
      </w:r>
      <w:r w:rsidRPr="00196D5D">
        <w:rPr>
          <w:rFonts w:hint="eastAsia"/>
        </w:rPr>
        <w:t>。</w:t>
      </w:r>
    </w:p>
    <w:p w:rsidR="00CE7DAA" w:rsidRPr="00CE7DAA" w:rsidRDefault="00CE7DAA" w:rsidP="00CE7DAA">
      <w:pPr>
        <w:pStyle w:val="ItemIndent1"/>
        <w:rPr>
          <w:lang w:eastAsia="zh-CN"/>
        </w:rPr>
      </w:pPr>
      <w:r w:rsidRPr="00CE7DAA">
        <w:rPr>
          <w:rFonts w:hint="eastAsia"/>
          <w:lang w:eastAsia="zh-CN"/>
        </w:rPr>
        <w:t>按照</w:t>
      </w:r>
      <w:r w:rsidR="00EF3E68" w:rsidRPr="00EF3E68">
        <w:rPr>
          <w:rStyle w:val="Reference-R0G144B200"/>
        </w:rPr>
        <w:fldChar w:fldCharType="begin"/>
      </w:r>
      <w:r w:rsidR="00EF3E68" w:rsidRPr="00EF3E68">
        <w:rPr>
          <w:rStyle w:val="Reference-R0G144B200"/>
          <w:lang w:eastAsia="zh-CN"/>
        </w:rPr>
        <w:instrText xml:space="preserve">  REF _Ref526946527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1-24</w:t>
      </w:r>
      <w:r w:rsidR="00EF3E68" w:rsidRPr="00EF3E68">
        <w:rPr>
          <w:rStyle w:val="Reference-R0G144B200"/>
        </w:rPr>
        <w:fldChar w:fldCharType="end"/>
      </w:r>
      <w:r w:rsidRPr="00CE7DAA">
        <w:rPr>
          <w:rFonts w:hint="eastAsia"/>
          <w:lang w:eastAsia="zh-CN"/>
        </w:rPr>
        <w:t>配置各接口的</w:t>
      </w:r>
      <w:r w:rsidRPr="00CE7DAA">
        <w:rPr>
          <w:rFonts w:hint="eastAsia"/>
          <w:lang w:eastAsia="zh-CN"/>
        </w:rPr>
        <w:t>IP</w:t>
      </w:r>
      <w:r w:rsidRPr="00CE7DAA">
        <w:rPr>
          <w:rFonts w:hint="eastAsia"/>
          <w:lang w:eastAsia="zh-CN"/>
        </w:rPr>
        <w:t>地址和掩码，部分配置过程略。</w:t>
      </w:r>
    </w:p>
    <w:p w:rsidR="00CE7DAA" w:rsidRPr="00196D5D" w:rsidRDefault="00CE7DAA" w:rsidP="00CE7DAA">
      <w:pPr>
        <w:pStyle w:val="ItemStep"/>
      </w:pPr>
      <w:r w:rsidRPr="00196D5D">
        <w:rPr>
          <w:rFonts w:hint="eastAsia"/>
        </w:rPr>
        <w:t>配置</w:t>
      </w:r>
      <w:r w:rsidRPr="00196D5D">
        <w:rPr>
          <w:rFonts w:hint="eastAsia"/>
        </w:rPr>
        <w:t>PE 1</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&lt;PE1&gt; system-view</w:t>
      </w:r>
    </w:p>
    <w:p w:rsidR="00CE7DAA" w:rsidRDefault="00CE7DAA" w:rsidP="00CE7DAA">
      <w:pPr>
        <w:pStyle w:val="TerminalDisplay"/>
      </w:pPr>
      <w:r>
        <w:rPr>
          <w:rFonts w:hint="eastAsia"/>
        </w:rPr>
        <w:t>[</w:t>
      </w:r>
      <w:r w:rsidRPr="00DF55FB">
        <w:t>PE1</w:t>
      </w:r>
      <w:r>
        <w:rPr>
          <w:rFonts w:hint="eastAsia"/>
        </w:rPr>
        <w:t xml:space="preserve">] ospf 1 </w:t>
      </w:r>
      <w:r w:rsidRPr="00D619DD">
        <w:t>router-id</w:t>
      </w:r>
      <w:r>
        <w:rPr>
          <w:rFonts w:hint="eastAsia"/>
        </w:rPr>
        <w:t xml:space="preserve"> 2.2.2.9</w:t>
      </w:r>
    </w:p>
    <w:p w:rsidR="00CE7DAA" w:rsidRDefault="00CE7DAA" w:rsidP="00CE7DAA">
      <w:pPr>
        <w:pStyle w:val="TerminalDisplay"/>
      </w:pPr>
      <w:r>
        <w:rPr>
          <w:rFonts w:hint="eastAsia"/>
        </w:rPr>
        <w:t>[</w:t>
      </w:r>
      <w:r w:rsidRPr="00DF55FB">
        <w:t>PE1</w:t>
      </w:r>
      <w:r>
        <w:rPr>
          <w:rFonts w:hint="eastAsia"/>
        </w:rPr>
        <w:t>-ospf-1] quit</w:t>
      </w:r>
    </w:p>
    <w:p w:rsidR="00CE7DAA" w:rsidRPr="00196D5D" w:rsidRDefault="00CE7DAA" w:rsidP="00CE7DAA">
      <w:pPr>
        <w:pStyle w:val="TerminalDisplay"/>
      </w:pPr>
      <w:r w:rsidRPr="00196D5D">
        <w:t xml:space="preserve">[PE1] interface gigabitethernet </w:t>
      </w:r>
      <w:r w:rsidR="00D308C0">
        <w:t>3/1/</w:t>
      </w:r>
      <w:r w:rsidRPr="00196D5D">
        <w:t>5</w:t>
      </w:r>
    </w:p>
    <w:p w:rsidR="00CE7DAA" w:rsidRPr="00196D5D" w:rsidRDefault="00CE7DAA" w:rsidP="00CE7DAA">
      <w:pPr>
        <w:pStyle w:val="TerminalDisplay"/>
      </w:pPr>
      <w:r w:rsidRPr="00196D5D">
        <w:t>[PE1-GigabitEthernet</w:t>
      </w:r>
      <w:r w:rsidR="00D308C0">
        <w:t>3/1/</w:t>
      </w:r>
      <w:r w:rsidRPr="00196D5D">
        <w:t>5] ip address 1.1.1.2 255.0.0.0</w:t>
      </w:r>
    </w:p>
    <w:p w:rsidR="00CE7DAA" w:rsidRPr="00196D5D" w:rsidRDefault="00CE7DAA" w:rsidP="00CE7DAA">
      <w:pPr>
        <w:pStyle w:val="TerminalDisplay"/>
      </w:pPr>
      <w:r w:rsidRPr="00196D5D">
        <w:t>[PE1-GigabitEthernet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[PE1-GigabitEthernet</w:t>
      </w:r>
      <w:r w:rsidR="00D308C0">
        <w:t>3/1/</w:t>
      </w:r>
      <w:r w:rsidRPr="00196D5D">
        <w:t>5] mpls enable</w:t>
      </w:r>
    </w:p>
    <w:p w:rsidR="00CE7DAA" w:rsidRPr="00196D5D" w:rsidRDefault="00CE7DAA" w:rsidP="00CE7DAA">
      <w:pPr>
        <w:pStyle w:val="TerminalDisplay"/>
      </w:pPr>
      <w:r w:rsidRPr="00196D5D">
        <w:t>[PE1-GigabitEthernet</w:t>
      </w:r>
      <w:r w:rsidR="00D308C0">
        <w:t>3/1/</w:t>
      </w:r>
      <w:r w:rsidRPr="00196D5D">
        <w:t>5] quit</w:t>
      </w:r>
    </w:p>
    <w:p w:rsidR="00CE7DAA" w:rsidRDefault="00CE7DAA" w:rsidP="00CE7DAA">
      <w:pPr>
        <w:pStyle w:val="TerminalDisplay"/>
      </w:pPr>
      <w:r>
        <w:rPr>
          <w:rFonts w:hint="eastAsia"/>
        </w:rPr>
        <w:t>[</w:t>
      </w:r>
      <w:r w:rsidRPr="00DF55FB">
        <w:t>PE1</w:t>
      </w:r>
      <w:r>
        <w:rPr>
          <w:rFonts w:hint="eastAsia"/>
        </w:rPr>
        <w:t>] interface loopback 1</w:t>
      </w:r>
    </w:p>
    <w:p w:rsidR="00CE7DAA" w:rsidRPr="00196D5D" w:rsidRDefault="00CE7DAA" w:rsidP="00CE7DAA">
      <w:pPr>
        <w:pStyle w:val="TerminalDisplay"/>
      </w:pPr>
      <w:r w:rsidRPr="00196D5D">
        <w:t>[PE1-LoopBack</w:t>
      </w:r>
      <w:r w:rsidRPr="00196D5D">
        <w:rPr>
          <w:rFonts w:hint="eastAsia"/>
        </w:rPr>
        <w:t>1</w:t>
      </w:r>
      <w:r w:rsidRPr="00196D5D">
        <w:t>] ip address 2.2.2.9 32</w:t>
      </w:r>
    </w:p>
    <w:p w:rsidR="00CE7DAA" w:rsidRDefault="00CE7DAA" w:rsidP="00CE7DAA">
      <w:pPr>
        <w:pStyle w:val="TerminalDisplay"/>
      </w:pPr>
      <w:r>
        <w:rPr>
          <w:rFonts w:hint="eastAsia"/>
        </w:rPr>
        <w:t>[</w:t>
      </w:r>
      <w:r w:rsidRPr="00DF55FB">
        <w:t>PE1</w:t>
      </w:r>
      <w:r>
        <w:rPr>
          <w:rFonts w:hint="eastAsia"/>
        </w:rPr>
        <w:t>-LoopBack1] ospf 1 area 0</w:t>
      </w:r>
    </w:p>
    <w:p w:rsidR="00CE7DAA" w:rsidRDefault="00CE7DAA" w:rsidP="00CE7DAA">
      <w:pPr>
        <w:pStyle w:val="TerminalDisplay"/>
      </w:pPr>
      <w:r>
        <w:rPr>
          <w:rFonts w:hint="eastAsia"/>
        </w:rPr>
        <w:t>[</w:t>
      </w:r>
      <w:r w:rsidRPr="00DF55FB">
        <w:t>PE1</w:t>
      </w:r>
      <w:r>
        <w:rPr>
          <w:rFonts w:hint="eastAsia"/>
        </w:rPr>
        <w:t>-LoopBack1] quit</w:t>
      </w:r>
    </w:p>
    <w:p w:rsidR="00CE7DAA" w:rsidRDefault="00CE7DAA" w:rsidP="00CE7DAA">
      <w:pPr>
        <w:pStyle w:val="TerminalDisplay"/>
      </w:pPr>
      <w:r>
        <w:rPr>
          <w:rFonts w:hint="eastAsia"/>
        </w:rPr>
        <w:t>[</w:t>
      </w:r>
      <w:r w:rsidRPr="00DF55FB">
        <w:t>PE1</w:t>
      </w:r>
      <w:r>
        <w:rPr>
          <w:rFonts w:hint="eastAsia"/>
        </w:rPr>
        <w:t>] mpls lsr-id 2.2.2.9</w:t>
      </w:r>
    </w:p>
    <w:p w:rsidR="00CE7DAA" w:rsidRDefault="00CE7DAA" w:rsidP="00CE7DAA">
      <w:pPr>
        <w:pStyle w:val="TerminalDisplay"/>
      </w:pPr>
      <w:r>
        <w:rPr>
          <w:rFonts w:hint="eastAsia"/>
        </w:rPr>
        <w:t>[</w:t>
      </w:r>
      <w:r w:rsidRPr="00DF55FB">
        <w:t>PE1</w:t>
      </w:r>
      <w:r>
        <w:rPr>
          <w:rFonts w:hint="eastAsia"/>
        </w:rPr>
        <w:t>] mpls te</w:t>
      </w:r>
    </w:p>
    <w:p w:rsidR="00CE7DAA" w:rsidRDefault="00CE7DAA" w:rsidP="00CE7DAA">
      <w:pPr>
        <w:pStyle w:val="TerminalDisplay"/>
      </w:pPr>
      <w:r w:rsidRPr="00E16C0D">
        <w:rPr>
          <w:rFonts w:hint="eastAsia"/>
        </w:rPr>
        <w:t>[</w:t>
      </w:r>
      <w:r w:rsidRPr="00DF55FB">
        <w:t>PE1</w:t>
      </w:r>
      <w:r w:rsidRPr="00E16C0D">
        <w:rPr>
          <w:rFonts w:hint="eastAsia"/>
        </w:rPr>
        <w:t>-te]</w:t>
      </w:r>
      <w:r>
        <w:rPr>
          <w:rFonts w:hint="eastAsia"/>
        </w:rPr>
        <w:t xml:space="preserve"> </w:t>
      </w:r>
      <w:r w:rsidRPr="00E16C0D">
        <w:rPr>
          <w:rFonts w:hint="eastAsia"/>
        </w:rPr>
        <w:t>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功能，并配置前缀</w:t>
      </w:r>
      <w:r w:rsidRPr="00196D5D">
        <w:t>SID</w:t>
      </w:r>
      <w:r w:rsidRPr="00196D5D">
        <w:rPr>
          <w:rFonts w:hint="eastAsia"/>
        </w:rPr>
        <w:t>索引。</w:t>
      </w:r>
    </w:p>
    <w:p w:rsidR="00CE7DAA" w:rsidRPr="00196D5D" w:rsidRDefault="00CE7DAA" w:rsidP="00CE7DAA">
      <w:pPr>
        <w:pStyle w:val="TerminalDisplay"/>
      </w:pPr>
      <w:r w:rsidRPr="00196D5D">
        <w:t>[PE1] ospf 1</w:t>
      </w:r>
    </w:p>
    <w:p w:rsidR="00CE7DAA" w:rsidRPr="00196D5D" w:rsidRDefault="00CE7DAA" w:rsidP="00CE7DAA">
      <w:pPr>
        <w:pStyle w:val="TerminalDisplay"/>
      </w:pPr>
      <w:r w:rsidRPr="00196D5D">
        <w:t>[PE1-ospf-1] segment-routing mpls</w:t>
      </w:r>
    </w:p>
    <w:p w:rsidR="00CE7DAA" w:rsidRPr="00196D5D" w:rsidRDefault="00CE7DAA" w:rsidP="00CE7DAA">
      <w:pPr>
        <w:pStyle w:val="TerminalDisplay"/>
      </w:pPr>
      <w:r w:rsidRPr="00196D5D">
        <w:t>[PE1-ospf-1] quit</w:t>
      </w:r>
    </w:p>
    <w:p w:rsidR="00CE7DAA" w:rsidRPr="00196D5D" w:rsidRDefault="00CE7DAA" w:rsidP="00CE7DAA">
      <w:pPr>
        <w:pStyle w:val="TerminalDisplay"/>
      </w:pPr>
      <w:r w:rsidRPr="00196D5D">
        <w:t>[PE1] interface loopback 1</w:t>
      </w:r>
    </w:p>
    <w:p w:rsidR="00CE7DAA" w:rsidRPr="00196D5D" w:rsidRDefault="00CE7DAA" w:rsidP="00CE7DAA">
      <w:pPr>
        <w:pStyle w:val="TerminalDisplay"/>
      </w:pPr>
      <w:r w:rsidRPr="00196D5D">
        <w:t xml:space="preserve">[PE1-LoopBack1] ospf 1 prefix-sid index </w:t>
      </w:r>
      <w:r w:rsidR="00823990">
        <w:rPr>
          <w:rFonts w:hint="eastAsia"/>
        </w:rPr>
        <w:t>2</w:t>
      </w:r>
      <w:r w:rsidR="00823990" w:rsidRPr="00196D5D">
        <w:t>0</w:t>
      </w:r>
    </w:p>
    <w:p w:rsidR="00CE7DAA" w:rsidRPr="00196D5D" w:rsidRDefault="00CE7DAA" w:rsidP="00CE7DAA">
      <w:pPr>
        <w:pStyle w:val="TerminalDisplay"/>
      </w:pPr>
      <w:r w:rsidRPr="00196D5D">
        <w:t xml:space="preserve">[PE1-LoopBack1] </w:t>
      </w:r>
      <w:r w:rsidRPr="00196D5D">
        <w:rPr>
          <w:rFonts w:hint="eastAsia"/>
        </w:rPr>
        <w:t>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[PE1] ip vpn-instance vpn1</w:t>
      </w:r>
    </w:p>
    <w:p w:rsidR="00CE7DAA" w:rsidRPr="00196D5D" w:rsidRDefault="00CE7DAA" w:rsidP="00CE7DAA">
      <w:pPr>
        <w:pStyle w:val="TerminalDisplay"/>
      </w:pPr>
      <w:r w:rsidRPr="00196D5D">
        <w:t>[PE1-vpn-instance-vpn1] route-distinguisher 11:11</w:t>
      </w:r>
    </w:p>
    <w:p w:rsidR="00CE7DAA" w:rsidRPr="00196D5D" w:rsidRDefault="00CE7DAA" w:rsidP="00CE7DAA">
      <w:pPr>
        <w:pStyle w:val="TerminalDisplay"/>
      </w:pPr>
      <w:r w:rsidRPr="00196D5D">
        <w:t>[PE1-vpn-instance-vpn1] vpn-target 1:1 2:2 3:3 import-extcommunity</w:t>
      </w:r>
    </w:p>
    <w:p w:rsidR="00CE7DAA" w:rsidRPr="00196D5D" w:rsidRDefault="00CE7DAA" w:rsidP="00CE7DAA">
      <w:pPr>
        <w:pStyle w:val="TerminalDisplay"/>
      </w:pPr>
      <w:r w:rsidRPr="00196D5D">
        <w:t>[PE1-vpn-instance-vpn1] vpn-target 3:3 export-extcommunity</w:t>
      </w:r>
    </w:p>
    <w:p w:rsidR="00CE7DAA" w:rsidRPr="00196D5D" w:rsidRDefault="00CE7DAA" w:rsidP="00CE7DAA">
      <w:pPr>
        <w:pStyle w:val="TerminalDisplay"/>
      </w:pPr>
      <w:r w:rsidRPr="00196D5D">
        <w:t>[PE1-vpn-instance-vpn1]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 xml:space="preserve">[PE1] interface gigabitethernet </w:t>
      </w:r>
      <w:r w:rsidR="00D308C0">
        <w:t>3/1/</w:t>
      </w:r>
      <w:r w:rsidRPr="00196D5D">
        <w:t>1</w:t>
      </w:r>
    </w:p>
    <w:p w:rsidR="00CE7DAA" w:rsidRPr="00196D5D" w:rsidRDefault="00CE7DAA" w:rsidP="00CE7DAA">
      <w:pPr>
        <w:pStyle w:val="TerminalDisplay"/>
      </w:pPr>
      <w:r w:rsidRPr="00196D5D">
        <w:t>[PE1-GigabitEthernet</w:t>
      </w:r>
      <w:r w:rsidR="00D308C0">
        <w:t>3/1/</w:t>
      </w:r>
      <w:r w:rsidRPr="00196D5D">
        <w:t>1] ip binding vpn-instance vpn1</w:t>
      </w:r>
    </w:p>
    <w:p w:rsidR="00CE7DAA" w:rsidRPr="00196D5D" w:rsidRDefault="00CE7DAA" w:rsidP="00CE7DAA">
      <w:pPr>
        <w:pStyle w:val="TerminalDisplay"/>
      </w:pPr>
      <w:r w:rsidRPr="00196D5D">
        <w:t>[PE1-GigabitEthernet</w:t>
      </w:r>
      <w:r w:rsidR="00D308C0">
        <w:t>3/1/</w:t>
      </w:r>
      <w:r w:rsidRPr="00196D5D">
        <w:t xml:space="preserve">1] ip address 30.0.0.1 </w:t>
      </w:r>
      <w:r w:rsidR="00823990">
        <w:rPr>
          <w:rFonts w:hint="eastAsia"/>
        </w:rPr>
        <w:t>24</w:t>
      </w:r>
    </w:p>
    <w:p w:rsidR="00CE7DAA" w:rsidRPr="00196D5D" w:rsidRDefault="00CE7DAA" w:rsidP="00CE7DAA">
      <w:pPr>
        <w:pStyle w:val="TerminalDisplay"/>
      </w:pPr>
      <w:r w:rsidRPr="00196D5D">
        <w:t>[PE1-GigabitEthernet</w:t>
      </w:r>
      <w:r w:rsidR="00D308C0">
        <w:t>3/1/</w:t>
      </w:r>
      <w:r w:rsidRPr="00196D5D">
        <w:t>1] quit</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[PE1] bgp 100</w:t>
      </w:r>
    </w:p>
    <w:p w:rsidR="00CE7DAA" w:rsidRPr="00196D5D" w:rsidRDefault="00CE7DAA" w:rsidP="00CE7DAA">
      <w:r w:rsidRPr="00196D5D">
        <w:t xml:space="preserve"># </w:t>
      </w:r>
      <w:r w:rsidRPr="00196D5D">
        <w:rPr>
          <w:rFonts w:hint="eastAsia"/>
        </w:rPr>
        <w:t>配置</w:t>
      </w:r>
      <w:r w:rsidRPr="00196D5D">
        <w:t>IBGP</w:t>
      </w:r>
      <w:r w:rsidRPr="00196D5D">
        <w:rPr>
          <w:rFonts w:hint="eastAsia"/>
        </w:rPr>
        <w:t>对等体</w:t>
      </w:r>
      <w:r w:rsidRPr="00196D5D">
        <w:t>3.3.3.9</w:t>
      </w:r>
      <w:r w:rsidRPr="00196D5D">
        <w:rPr>
          <w:rFonts w:hint="eastAsia"/>
        </w:rPr>
        <w:t>为</w:t>
      </w:r>
      <w:r w:rsidRPr="00196D5D">
        <w:t>VPN</w:t>
      </w:r>
      <w:r w:rsidRPr="00196D5D">
        <w:rPr>
          <w:rFonts w:hint="eastAsia"/>
        </w:rPr>
        <w:t>v4</w:t>
      </w:r>
      <w:r w:rsidRPr="00196D5D">
        <w:rPr>
          <w:rFonts w:hint="eastAsia"/>
        </w:rPr>
        <w:t>对等体。</w:t>
      </w:r>
    </w:p>
    <w:p w:rsidR="00CE7DAA" w:rsidRPr="00196D5D" w:rsidRDefault="00CE7DAA" w:rsidP="00CE7DAA">
      <w:pPr>
        <w:pStyle w:val="TerminalDisplay"/>
      </w:pPr>
      <w:r w:rsidRPr="00196D5D">
        <w:t>[PE1-bgp-default] peer 3.3.3.9 as-number 100</w:t>
      </w:r>
    </w:p>
    <w:p w:rsidR="00CE7DAA" w:rsidRPr="00196D5D" w:rsidRDefault="00CE7DAA" w:rsidP="00CE7DAA">
      <w:pPr>
        <w:pStyle w:val="TerminalDisplay"/>
      </w:pPr>
      <w:r w:rsidRPr="00196D5D">
        <w:t xml:space="preserve">[PE1-bgp-default] peer 3.3.3.9 connect-interface loopback </w:t>
      </w:r>
      <w:r w:rsidRPr="00196D5D">
        <w:rPr>
          <w:rFonts w:hint="eastAsia"/>
        </w:rPr>
        <w:t>1</w:t>
      </w:r>
    </w:p>
    <w:p w:rsidR="00CE7DAA" w:rsidRPr="00196D5D" w:rsidRDefault="00CE7DAA" w:rsidP="00CE7DAA">
      <w:pPr>
        <w:pStyle w:val="TerminalDisplay"/>
      </w:pPr>
      <w:r w:rsidRPr="00196D5D">
        <w:t xml:space="preserve">[PE1-bgp-default] address-family </w:t>
      </w:r>
      <w:r w:rsidRPr="00196D5D">
        <w:rPr>
          <w:rFonts w:hint="eastAsia"/>
        </w:rPr>
        <w:t>vpn</w:t>
      </w:r>
      <w:r w:rsidRPr="00196D5D">
        <w:t>v4</w:t>
      </w:r>
    </w:p>
    <w:p w:rsidR="00CE7DAA" w:rsidRPr="00196D5D" w:rsidRDefault="00CE7DAA" w:rsidP="00CE7DAA">
      <w:pPr>
        <w:pStyle w:val="TerminalDisplay"/>
      </w:pPr>
      <w:r w:rsidRPr="00196D5D">
        <w:t>[PE1-bgp-default-</w:t>
      </w:r>
      <w:r w:rsidRPr="00196D5D">
        <w:rPr>
          <w:rFonts w:hint="eastAsia"/>
        </w:rPr>
        <w:t>vpn</w:t>
      </w:r>
      <w:r w:rsidRPr="00196D5D">
        <w:t>v4] peer 3.3.3.9 enable</w:t>
      </w:r>
    </w:p>
    <w:p w:rsidR="00CE7DAA" w:rsidRPr="00196D5D" w:rsidRDefault="00CE7DAA" w:rsidP="00CE7DAA">
      <w:pPr>
        <w:pStyle w:val="TerminalDisplay"/>
      </w:pPr>
      <w:r w:rsidRPr="00196D5D">
        <w:t>[PE1-bgp-default-</w:t>
      </w:r>
      <w:r w:rsidRPr="00196D5D">
        <w:rPr>
          <w:rFonts w:hint="eastAsia"/>
        </w:rPr>
        <w:t>vpn</w:t>
      </w:r>
      <w:r w:rsidRPr="00196D5D">
        <w:t>v4] quit</w:t>
      </w:r>
    </w:p>
    <w:p w:rsidR="00CE7DAA" w:rsidRPr="00196D5D" w:rsidRDefault="00CE7DAA" w:rsidP="00CE7DAA">
      <w:r w:rsidRPr="00196D5D">
        <w:t xml:space="preserve"># </w:t>
      </w:r>
      <w:r w:rsidRPr="00196D5D">
        <w:rPr>
          <w:rFonts w:hint="eastAsia"/>
        </w:rPr>
        <w:t>将直连路由引入</w:t>
      </w:r>
      <w:r w:rsidRPr="00196D5D">
        <w:t>vpn1</w:t>
      </w:r>
      <w:r w:rsidRPr="00196D5D">
        <w:rPr>
          <w:rFonts w:hint="eastAsia"/>
        </w:rPr>
        <w:t>的</w:t>
      </w:r>
      <w:r w:rsidRPr="00196D5D">
        <w:t>VPN</w:t>
      </w:r>
      <w:r w:rsidRPr="00196D5D">
        <w:rPr>
          <w:rFonts w:hint="eastAsia"/>
        </w:rPr>
        <w:t>路由表。</w:t>
      </w:r>
    </w:p>
    <w:p w:rsidR="00CE7DAA" w:rsidRPr="00196D5D" w:rsidRDefault="00CE7DAA" w:rsidP="00CE7DAA">
      <w:pPr>
        <w:pStyle w:val="TerminalDisplay"/>
      </w:pPr>
      <w:r>
        <w:t>[PE1-bgp-default] ip vpn-instance vpn1</w:t>
      </w:r>
    </w:p>
    <w:p w:rsidR="00CE7DAA" w:rsidRPr="00196D5D" w:rsidRDefault="00CE7DAA" w:rsidP="00CE7DAA">
      <w:pPr>
        <w:pStyle w:val="TerminalDisplay"/>
      </w:pPr>
      <w:r>
        <w:t>[PE1-bgp-default-vpn1] address-family ipv4 unicast</w:t>
      </w:r>
    </w:p>
    <w:p w:rsidR="00CE7DAA" w:rsidRPr="00196D5D" w:rsidRDefault="00CE7DAA" w:rsidP="00CE7DAA">
      <w:pPr>
        <w:pStyle w:val="TerminalDisplay"/>
      </w:pPr>
      <w:r>
        <w:t>[PE1-bgp-default-ipv4-vpn1] import-route direct</w:t>
      </w:r>
    </w:p>
    <w:p w:rsidR="00CE7DAA" w:rsidRPr="005D5899" w:rsidRDefault="00CE7DAA" w:rsidP="00CE7DAA">
      <w:pPr>
        <w:pStyle w:val="ItemStep"/>
      </w:pPr>
      <w:r w:rsidRPr="005D5899">
        <w:rPr>
          <w:rFonts w:hint="eastAsia"/>
        </w:rPr>
        <w:t>配置</w:t>
      </w:r>
      <w:r w:rsidRPr="005D5899">
        <w:t>ASBR-PE</w:t>
      </w:r>
      <w:r w:rsidR="00B0412A">
        <w:rPr>
          <w:rFonts w:hint="eastAsia"/>
        </w:rPr>
        <w:t xml:space="preserve"> </w:t>
      </w:r>
      <w:r w:rsidRPr="005D5899">
        <w:rPr>
          <w:rFonts w:hint="eastAsia"/>
        </w:rPr>
        <w:t>1</w:t>
      </w:r>
    </w:p>
    <w:p w:rsidR="00CE7DAA" w:rsidRPr="00196D5D" w:rsidRDefault="00CE7DAA" w:rsidP="00CE7DAA">
      <w:r w:rsidRPr="00196D5D">
        <w:t xml:space="preserve"># </w:t>
      </w:r>
      <w:r w:rsidRPr="00196D5D">
        <w:rPr>
          <w:rFonts w:hint="eastAsia"/>
        </w:rPr>
        <w:t>在</w:t>
      </w:r>
      <w:r w:rsidRPr="00196D5D">
        <w:t>ASBR-PE</w:t>
      </w:r>
      <w:r w:rsidR="00B0412A">
        <w:rPr>
          <w:rFonts w:hint="eastAsia"/>
        </w:rPr>
        <w:t xml:space="preserve"> </w:t>
      </w:r>
      <w:r w:rsidRPr="00196D5D">
        <w:t>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1&gt; system-view</w:t>
      </w:r>
    </w:p>
    <w:p w:rsidR="00CE7DAA" w:rsidRDefault="00CE7DAA" w:rsidP="00CE7DAA">
      <w:pPr>
        <w:pStyle w:val="TerminalDisplay"/>
      </w:pPr>
      <w:r>
        <w:rPr>
          <w:rFonts w:hint="eastAsia"/>
        </w:rPr>
        <w:t>[</w:t>
      </w:r>
      <w:r w:rsidRPr="001A0073">
        <w:t>ASBR-PE</w:t>
      </w:r>
      <w:r>
        <w:rPr>
          <w:rFonts w:hint="eastAsia"/>
        </w:rPr>
        <w:t xml:space="preserve">1] ospf 1 </w:t>
      </w:r>
      <w:r w:rsidRPr="00D619DD">
        <w:t>router-id</w:t>
      </w:r>
      <w:r>
        <w:rPr>
          <w:rFonts w:hint="eastAsia"/>
        </w:rPr>
        <w:t xml:space="preserve"> 3.3.3.9</w:t>
      </w:r>
    </w:p>
    <w:p w:rsidR="00CE7DAA" w:rsidRDefault="00CE7DAA" w:rsidP="00CE7DAA">
      <w:pPr>
        <w:pStyle w:val="TerminalDisplay"/>
      </w:pPr>
      <w:r>
        <w:rPr>
          <w:rFonts w:hint="eastAsia"/>
        </w:rPr>
        <w:t>[</w:t>
      </w:r>
      <w:r w:rsidRPr="001A0073">
        <w:t>ASBR-PE</w:t>
      </w:r>
      <w:r>
        <w:rPr>
          <w:rFonts w:hint="eastAsia"/>
        </w:rPr>
        <w:t>1-ospf-1]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1] interface loopback 1</w:t>
      </w:r>
    </w:p>
    <w:p w:rsidR="00CE7DAA" w:rsidRDefault="00CE7DAA" w:rsidP="00CE7DAA">
      <w:pPr>
        <w:pStyle w:val="TerminalDisplay"/>
      </w:pPr>
      <w:r w:rsidRPr="00DF55FB">
        <w:t>[</w:t>
      </w:r>
      <w:r w:rsidRPr="001A0073">
        <w:t>ASBR-PE</w:t>
      </w:r>
      <w:r>
        <w:rPr>
          <w:rFonts w:hint="eastAsia"/>
        </w:rPr>
        <w:t>1</w:t>
      </w:r>
      <w:r w:rsidRPr="00DF55FB">
        <w:t>-LoopBack</w:t>
      </w:r>
      <w:r>
        <w:rPr>
          <w:rFonts w:hint="eastAsia"/>
        </w:rPr>
        <w:t>1</w:t>
      </w:r>
      <w:r w:rsidRPr="00DF55FB">
        <w:t xml:space="preserve">] ip address </w:t>
      </w:r>
      <w:r>
        <w:rPr>
          <w:rFonts w:hint="eastAsia"/>
        </w:rPr>
        <w:t>3</w:t>
      </w:r>
      <w:r w:rsidRPr="00DF55FB">
        <w:t>.</w:t>
      </w:r>
      <w:r>
        <w:rPr>
          <w:rFonts w:hint="eastAsia"/>
        </w:rPr>
        <w:t>3</w:t>
      </w:r>
      <w:r w:rsidRPr="00DF55FB">
        <w:t>.</w:t>
      </w:r>
      <w:r>
        <w:rPr>
          <w:rFonts w:hint="eastAsia"/>
        </w:rPr>
        <w:t>3</w:t>
      </w:r>
      <w:r w:rsidRPr="00DF55FB">
        <w:t>.9 32</w:t>
      </w:r>
    </w:p>
    <w:p w:rsidR="00CE7DAA" w:rsidRDefault="00CE7DAA" w:rsidP="00CE7DAA">
      <w:pPr>
        <w:pStyle w:val="TerminalDisplay"/>
      </w:pPr>
      <w:r>
        <w:rPr>
          <w:rFonts w:hint="eastAsia"/>
        </w:rPr>
        <w:t>[</w:t>
      </w:r>
      <w:r w:rsidRPr="001A0073">
        <w:t>ASBR-PE</w:t>
      </w:r>
      <w:r>
        <w:rPr>
          <w:rFonts w:hint="eastAsia"/>
        </w:rPr>
        <w:t>1-LoopBack1] ospf 1 area 0</w:t>
      </w:r>
    </w:p>
    <w:p w:rsidR="00CE7DAA" w:rsidRDefault="00CE7DAA" w:rsidP="00CE7DAA">
      <w:pPr>
        <w:pStyle w:val="TerminalDisplay"/>
      </w:pPr>
      <w:r>
        <w:rPr>
          <w:rFonts w:hint="eastAsia"/>
        </w:rPr>
        <w:t>[</w:t>
      </w:r>
      <w:r w:rsidRPr="001A0073">
        <w:t>ASBR-PE</w:t>
      </w:r>
      <w:r>
        <w:rPr>
          <w:rFonts w:hint="eastAsia"/>
        </w:rPr>
        <w:t>1-LoopBack1] quit</w:t>
      </w:r>
    </w:p>
    <w:p w:rsidR="00CE7DAA" w:rsidRDefault="00CE7DAA" w:rsidP="00CE7DAA">
      <w:pPr>
        <w:pStyle w:val="TerminalDisplay"/>
      </w:pPr>
      <w:r>
        <w:rPr>
          <w:rFonts w:hint="eastAsia"/>
        </w:rPr>
        <w:t>[</w:t>
      </w:r>
      <w:r w:rsidRPr="001A0073">
        <w:t>ASBR-PE</w:t>
      </w:r>
      <w:r>
        <w:rPr>
          <w:rFonts w:hint="eastAsia"/>
        </w:rPr>
        <w:t>1] mpls lsr-id 3.3.3.9</w:t>
      </w:r>
    </w:p>
    <w:p w:rsidR="00CE7DAA" w:rsidRDefault="00CE7DAA" w:rsidP="00CE7DAA">
      <w:pPr>
        <w:pStyle w:val="TerminalDisplay"/>
      </w:pPr>
      <w:r>
        <w:rPr>
          <w:rFonts w:hint="eastAsia"/>
        </w:rPr>
        <w:t>[</w:t>
      </w:r>
      <w:r w:rsidRPr="001A0073">
        <w:t>ASBR-PE</w:t>
      </w:r>
      <w:r>
        <w:rPr>
          <w:rFonts w:hint="eastAsia"/>
        </w:rPr>
        <w:t>1] mpls te</w:t>
      </w:r>
    </w:p>
    <w:p w:rsidR="00823990" w:rsidRPr="00823990" w:rsidRDefault="00823990" w:rsidP="00167E99">
      <w:r w:rsidRPr="00823990">
        <w:t>#</w:t>
      </w:r>
      <w:r w:rsidRPr="00823990">
        <w:rPr>
          <w:rFonts w:hint="eastAsia"/>
        </w:rPr>
        <w:t xml:space="preserve"> </w:t>
      </w:r>
      <w:r w:rsidRPr="00823990">
        <w:rPr>
          <w:rFonts w:hint="eastAsia"/>
        </w:rPr>
        <w:t>在</w:t>
      </w:r>
      <w:r w:rsidRPr="00823990">
        <w:t>OSPF</w:t>
      </w:r>
      <w:r w:rsidRPr="00823990">
        <w:rPr>
          <w:rFonts w:hint="eastAsia"/>
        </w:rPr>
        <w:t>视图下开启</w:t>
      </w:r>
      <w:r w:rsidRPr="00823990">
        <w:t>MPLS SR</w:t>
      </w:r>
      <w:r w:rsidRPr="00823990">
        <w:rPr>
          <w:rFonts w:hint="eastAsia"/>
        </w:rPr>
        <w:t>功能，并配置前缀</w:t>
      </w:r>
      <w:r w:rsidRPr="00823990">
        <w:t>SID</w:t>
      </w:r>
      <w:r w:rsidRPr="00823990">
        <w:rPr>
          <w:rFonts w:hint="eastAsia"/>
        </w:rPr>
        <w:t>索引。</w:t>
      </w:r>
    </w:p>
    <w:p w:rsidR="00823990" w:rsidRPr="00196D5D" w:rsidRDefault="00823990" w:rsidP="00167E99">
      <w:pPr>
        <w:pStyle w:val="TerminalDisplay"/>
      </w:pPr>
      <w:r w:rsidRPr="00196D5D">
        <w:t>[</w:t>
      </w:r>
      <w:r w:rsidRPr="001A0073">
        <w:t>ASBR-PE</w:t>
      </w:r>
      <w:r>
        <w:rPr>
          <w:rFonts w:hint="eastAsia"/>
        </w:rPr>
        <w:t>1</w:t>
      </w:r>
      <w:r w:rsidRPr="00196D5D">
        <w:t>] ospf 1</w:t>
      </w:r>
    </w:p>
    <w:p w:rsidR="00823990" w:rsidRPr="00196D5D" w:rsidRDefault="00823990" w:rsidP="00167E99">
      <w:pPr>
        <w:pStyle w:val="TerminalDisplay"/>
      </w:pPr>
      <w:r w:rsidRPr="00196D5D">
        <w:t>[</w:t>
      </w:r>
      <w:r w:rsidRPr="001A0073">
        <w:t>ASBR-PE</w:t>
      </w:r>
      <w:r>
        <w:rPr>
          <w:rFonts w:hint="eastAsia"/>
        </w:rPr>
        <w:t>1</w:t>
      </w:r>
      <w:r w:rsidRPr="00196D5D">
        <w:t>-ospf-1] segment-routing mpls</w:t>
      </w:r>
    </w:p>
    <w:p w:rsidR="00823990" w:rsidRPr="00196D5D" w:rsidRDefault="00823990" w:rsidP="00167E99">
      <w:pPr>
        <w:pStyle w:val="TerminalDisplay"/>
      </w:pPr>
      <w:r w:rsidRPr="00196D5D">
        <w:t>[</w:t>
      </w:r>
      <w:r w:rsidRPr="001A0073">
        <w:t>ASBR-PE</w:t>
      </w:r>
      <w:r>
        <w:rPr>
          <w:rFonts w:hint="eastAsia"/>
        </w:rPr>
        <w:t>1</w:t>
      </w:r>
      <w:r w:rsidRPr="00196D5D">
        <w:t>-ospf-1]</w:t>
      </w:r>
      <w:r w:rsidRPr="00196D5D">
        <w:rPr>
          <w:rFonts w:hint="eastAsia"/>
        </w:rPr>
        <w:t xml:space="preserve"> quit</w:t>
      </w:r>
    </w:p>
    <w:p w:rsidR="00823990" w:rsidRPr="00196D5D" w:rsidRDefault="00823990" w:rsidP="00167E99">
      <w:pPr>
        <w:pStyle w:val="TerminalDisplay"/>
      </w:pPr>
      <w:r w:rsidRPr="00196D5D">
        <w:t>[</w:t>
      </w:r>
      <w:r w:rsidRPr="001A0073">
        <w:t>ASBR-PE</w:t>
      </w:r>
      <w:r>
        <w:rPr>
          <w:rFonts w:hint="eastAsia"/>
        </w:rPr>
        <w:t>1</w:t>
      </w:r>
      <w:r w:rsidRPr="00196D5D">
        <w:t>] interface loopback 1</w:t>
      </w:r>
    </w:p>
    <w:p w:rsidR="00823990" w:rsidRDefault="00823990" w:rsidP="00167E99">
      <w:pPr>
        <w:pStyle w:val="TerminalDisplay"/>
      </w:pPr>
      <w:r w:rsidRPr="00196D5D">
        <w:t>[</w:t>
      </w:r>
      <w:r w:rsidRPr="001A0073">
        <w:t>ASBR-PE</w:t>
      </w:r>
      <w:r>
        <w:rPr>
          <w:rFonts w:hint="eastAsia"/>
        </w:rPr>
        <w:t>1</w:t>
      </w:r>
      <w:r w:rsidRPr="00196D5D">
        <w:t xml:space="preserve">-LoopBack1] ospf 1 prefix-sid index </w:t>
      </w:r>
      <w:r>
        <w:t>30</w:t>
      </w:r>
    </w:p>
    <w:p w:rsidR="00823990" w:rsidRDefault="00823990" w:rsidP="00167E99">
      <w:pPr>
        <w:pStyle w:val="TerminalDisplay"/>
      </w:pPr>
      <w:r w:rsidRPr="00196D5D">
        <w:t>[</w:t>
      </w:r>
      <w:r w:rsidRPr="001A0073">
        <w:t>ASBR-PE</w:t>
      </w:r>
      <w:r>
        <w:rPr>
          <w:rFonts w:hint="eastAsia"/>
        </w:rPr>
        <w:t>1</w:t>
      </w:r>
      <w:r w:rsidRPr="00196D5D">
        <w:t>-LoopBack1]</w:t>
      </w:r>
      <w:r>
        <w:rPr>
          <w:rFonts w:hint="eastAsia"/>
        </w:rPr>
        <w:t xml:space="preserve"> </w:t>
      </w:r>
      <w:r w:rsidRPr="00196D5D">
        <w:rPr>
          <w:rFonts w:hint="eastAsia"/>
        </w:rPr>
        <w:t>quit</w:t>
      </w:r>
    </w:p>
    <w:p w:rsidR="00823990" w:rsidRPr="00196D5D" w:rsidRDefault="00823990" w:rsidP="00167E99">
      <w:r w:rsidRPr="00196D5D">
        <w:t xml:space="preserve"># </w:t>
      </w:r>
      <w:r w:rsidRPr="00196D5D">
        <w:rPr>
          <w:rFonts w:hint="eastAsia"/>
        </w:rPr>
        <w:t>创建路由策略，配置标签值。</w:t>
      </w:r>
    </w:p>
    <w:p w:rsidR="00823990" w:rsidRPr="00196D5D" w:rsidRDefault="00823990" w:rsidP="00167E99">
      <w:pPr>
        <w:pStyle w:val="TerminalDisplay"/>
      </w:pPr>
      <w:r w:rsidRPr="00196D5D">
        <w:t>[ASBR-PE</w:t>
      </w:r>
      <w:r w:rsidRPr="00196D5D">
        <w:rPr>
          <w:rFonts w:hint="eastAsia"/>
        </w:rPr>
        <w:t>1</w:t>
      </w:r>
      <w:r w:rsidRPr="00196D5D">
        <w:t xml:space="preserve">] route-policy </w:t>
      </w:r>
      <w:r w:rsidRPr="00196D5D">
        <w:rPr>
          <w:rFonts w:hint="eastAsia"/>
        </w:rPr>
        <w:t>epe</w:t>
      </w:r>
      <w:r w:rsidRPr="00196D5D">
        <w:t xml:space="preserve"> permit node 1</w:t>
      </w:r>
    </w:p>
    <w:p w:rsidR="00823990" w:rsidRPr="00196D5D" w:rsidRDefault="00823990" w:rsidP="00167E99">
      <w:pPr>
        <w:pStyle w:val="TerminalDisplay"/>
      </w:pPr>
      <w:r w:rsidRPr="00196D5D">
        <w:t>[ASBR-PE</w:t>
      </w:r>
      <w:r w:rsidRPr="00196D5D">
        <w:rPr>
          <w:rFonts w:hint="eastAsia"/>
        </w:rPr>
        <w:t>1</w:t>
      </w:r>
      <w:r w:rsidRPr="00196D5D">
        <w:t>-route-policy-</w:t>
      </w:r>
      <w:r w:rsidRPr="00196D5D">
        <w:rPr>
          <w:rFonts w:hint="eastAsia"/>
        </w:rPr>
        <w:t>epe</w:t>
      </w:r>
      <w:r w:rsidRPr="00196D5D">
        <w:t xml:space="preserve">-1] apply </w:t>
      </w:r>
      <w:r w:rsidRPr="00196D5D">
        <w:rPr>
          <w:rFonts w:hint="eastAsia"/>
        </w:rPr>
        <w:t>label-value 5555</w:t>
      </w:r>
    </w:p>
    <w:p w:rsidR="00823990" w:rsidRPr="00823990" w:rsidRDefault="00823990">
      <w:pPr>
        <w:pStyle w:val="TerminalDisplay"/>
      </w:pPr>
      <w:r w:rsidRPr="00196D5D">
        <w:t>[ASBR-PE</w:t>
      </w:r>
      <w:r w:rsidRPr="00196D5D">
        <w:rPr>
          <w:rFonts w:hint="eastAsia"/>
        </w:rPr>
        <w:t>1</w:t>
      </w:r>
      <w:r w:rsidRPr="00196D5D">
        <w:t>-route-policy-</w:t>
      </w:r>
      <w:r w:rsidRPr="00196D5D">
        <w:rPr>
          <w:rFonts w:hint="eastAsia"/>
        </w:rPr>
        <w:t>epe</w:t>
      </w:r>
      <w:r w:rsidRPr="00196D5D">
        <w:t>-1] quit</w:t>
      </w:r>
    </w:p>
    <w:p w:rsidR="00CE7DAA" w:rsidRPr="00196D5D" w:rsidRDefault="00CE7DAA" w:rsidP="00CE7DAA">
      <w:r w:rsidRPr="00196D5D">
        <w:t xml:space="preserve"># </w:t>
      </w:r>
      <w:r w:rsidRPr="00196D5D">
        <w:rPr>
          <w:rFonts w:hint="eastAsia"/>
        </w:rPr>
        <w:t>在</w:t>
      </w:r>
      <w:r w:rsidRPr="00196D5D">
        <w:t>ASBR-PE 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[ASBR-PE1] bgp 100</w:t>
      </w:r>
    </w:p>
    <w:p w:rsidR="00CE7DAA" w:rsidRPr="00196D5D" w:rsidRDefault="00CE7DAA" w:rsidP="00CE7DAA">
      <w:pPr>
        <w:pStyle w:val="TerminalDisplay"/>
      </w:pPr>
      <w:r w:rsidRPr="00196D5D">
        <w:t>[ASBR-PE1-bgp-default] peer 2.2.2.9 as-number 100</w:t>
      </w:r>
    </w:p>
    <w:p w:rsidR="00CE7DAA" w:rsidRPr="00196D5D" w:rsidRDefault="00CE7DAA" w:rsidP="00CE7DAA">
      <w:pPr>
        <w:pStyle w:val="TerminalDisplay"/>
      </w:pPr>
      <w:r w:rsidRPr="00196D5D">
        <w:t xml:space="preserve">[ASBR-PE1-bgp-default] peer 2.2.2.9 connect-interface loopback </w:t>
      </w:r>
      <w:r w:rsidRPr="00196D5D">
        <w:rPr>
          <w:rFonts w:hint="eastAsia"/>
        </w:rPr>
        <w:t>1</w:t>
      </w:r>
    </w:p>
    <w:p w:rsidR="00CE7DAA" w:rsidRPr="00196D5D" w:rsidRDefault="00CE7DAA" w:rsidP="00CE7DAA">
      <w:pPr>
        <w:pStyle w:val="TerminalDisplay"/>
      </w:pPr>
      <w:r w:rsidRPr="00196D5D">
        <w:t>[ASBR-PE1-bgp-default] peer 11.0.0.1 as-number 600</w:t>
      </w:r>
    </w:p>
    <w:p w:rsidR="00CE7DAA" w:rsidRPr="00196D5D" w:rsidRDefault="00CE7DAA" w:rsidP="00CE7DAA">
      <w:pPr>
        <w:pStyle w:val="TerminalDisplay"/>
      </w:pPr>
      <w:r w:rsidRPr="00196D5D">
        <w:t xml:space="preserve">[ASBR-PE1-bgp-default] peer 11.0.0.1 connect-interface </w:t>
      </w:r>
      <w:r w:rsidRPr="00196D5D">
        <w:rPr>
          <w:rFonts w:hint="eastAsia"/>
        </w:rPr>
        <w:t>g</w:t>
      </w:r>
      <w:r w:rsidRPr="00196D5D">
        <w:t>igabit</w:t>
      </w:r>
      <w:r w:rsidRPr="00196D5D">
        <w:rPr>
          <w:rFonts w:hint="eastAsia"/>
        </w:rPr>
        <w:t>e</w:t>
      </w:r>
      <w:r w:rsidRPr="00196D5D">
        <w:t>thernet</w:t>
      </w:r>
      <w:r w:rsidRPr="00196D5D">
        <w:rPr>
          <w:rFonts w:hint="eastAsia"/>
        </w:rPr>
        <w:t xml:space="preserve"> </w:t>
      </w:r>
      <w:r w:rsidR="00D308C0">
        <w:rPr>
          <w:rFonts w:hint="eastAsia"/>
        </w:rPr>
        <w:t>3/1/</w:t>
      </w:r>
      <w:r w:rsidRPr="00196D5D">
        <w:rPr>
          <w:rFonts w:hint="eastAsia"/>
        </w:rPr>
        <w:t>4</w:t>
      </w:r>
    </w:p>
    <w:p w:rsidR="00CE7DAA" w:rsidRPr="00196D5D" w:rsidRDefault="00CE7DAA" w:rsidP="00CE7DAA">
      <w:r w:rsidRPr="00196D5D">
        <w:t xml:space="preserve"># </w:t>
      </w:r>
      <w:r w:rsidRPr="00196D5D">
        <w:rPr>
          <w:rFonts w:hint="eastAsia"/>
        </w:rPr>
        <w:t>不对接收的</w:t>
      </w:r>
      <w:r w:rsidRPr="00196D5D">
        <w:t>VPNv4</w:t>
      </w:r>
      <w:r w:rsidRPr="00196D5D">
        <w:rPr>
          <w:rFonts w:hint="eastAsia"/>
        </w:rPr>
        <w:t>路由进行</w:t>
      </w:r>
      <w:r w:rsidRPr="00196D5D">
        <w:t>Route target</w:t>
      </w:r>
      <w:r w:rsidRPr="00196D5D">
        <w:rPr>
          <w:rFonts w:hint="eastAsia"/>
        </w:rPr>
        <w:t>过滤。</w:t>
      </w:r>
    </w:p>
    <w:p w:rsidR="00CE7DAA" w:rsidRPr="00196D5D" w:rsidRDefault="00CE7DAA" w:rsidP="00CE7DAA">
      <w:pPr>
        <w:pStyle w:val="TerminalDisplay"/>
      </w:pPr>
      <w:r w:rsidRPr="00196D5D">
        <w:t>[ASBR-PE1-bgp-default] address-family vpnv4</w:t>
      </w:r>
    </w:p>
    <w:p w:rsidR="00CE7DAA" w:rsidRPr="00196D5D" w:rsidRDefault="00CE7DAA" w:rsidP="00CE7DAA">
      <w:pPr>
        <w:pStyle w:val="TerminalDisplay"/>
      </w:pPr>
      <w:r w:rsidRPr="00196D5D">
        <w:t>[ASBR-PE1-bgp-default-vpnv4] undo policy vpn-target</w:t>
      </w:r>
    </w:p>
    <w:p w:rsidR="00CE7DAA" w:rsidRPr="00196D5D" w:rsidRDefault="00CE7DAA" w:rsidP="00CE7DAA">
      <w:r w:rsidRPr="00196D5D">
        <w:t xml:space="preserve"># </w:t>
      </w:r>
      <w:r w:rsidRPr="00196D5D">
        <w:rPr>
          <w:rFonts w:hint="eastAsia"/>
        </w:rPr>
        <w:t>将</w:t>
      </w:r>
      <w:r w:rsidRPr="00196D5D">
        <w:t>IBGP</w:t>
      </w:r>
      <w:r w:rsidRPr="00196D5D">
        <w:rPr>
          <w:rFonts w:hint="eastAsia"/>
        </w:rPr>
        <w:t>对等体</w:t>
      </w:r>
      <w:r w:rsidRPr="00196D5D">
        <w:t>2.2.2.9</w:t>
      </w:r>
      <w:r w:rsidRPr="00196D5D">
        <w:rPr>
          <w:rFonts w:hint="eastAsia"/>
        </w:rPr>
        <w:t>和</w:t>
      </w:r>
      <w:r w:rsidRPr="00196D5D">
        <w:t>EBGP</w:t>
      </w:r>
      <w:r w:rsidRPr="00196D5D">
        <w:rPr>
          <w:rFonts w:hint="eastAsia"/>
        </w:rPr>
        <w:t>对等体</w:t>
      </w:r>
      <w:r w:rsidRPr="00196D5D">
        <w:t>11.0.0.1</w:t>
      </w:r>
      <w:r w:rsidRPr="00196D5D">
        <w:rPr>
          <w:rFonts w:hint="eastAsia"/>
        </w:rPr>
        <w:t>都配置为</w:t>
      </w:r>
      <w:r w:rsidRPr="00196D5D">
        <w:t>VPNv4</w:t>
      </w:r>
      <w:r w:rsidRPr="00196D5D">
        <w:rPr>
          <w:rFonts w:hint="eastAsia"/>
        </w:rPr>
        <w:t>对等体。</w:t>
      </w:r>
    </w:p>
    <w:p w:rsidR="00CE7DAA" w:rsidRPr="00196D5D" w:rsidRDefault="00CE7DAA" w:rsidP="00CE7DAA">
      <w:pPr>
        <w:pStyle w:val="TerminalDisplay"/>
      </w:pPr>
      <w:r w:rsidRPr="00196D5D">
        <w:t>[ASBR-PE1-bgp-default-vpnv4] peer 11.0.0.1 enable</w:t>
      </w:r>
    </w:p>
    <w:p w:rsidR="00CE7DAA" w:rsidRPr="00196D5D" w:rsidRDefault="00CE7DAA" w:rsidP="00CE7DAA">
      <w:pPr>
        <w:pStyle w:val="TerminalDisplay"/>
      </w:pPr>
      <w:r w:rsidRPr="00196D5D">
        <w:t>[ASBR-PE1-bgp-default-vpnv4] peer 2.2.2.9 enable</w:t>
      </w:r>
    </w:p>
    <w:p w:rsidR="00CE7DAA" w:rsidRPr="00196D5D" w:rsidRDefault="00CE7DAA" w:rsidP="00CE7DAA">
      <w:pPr>
        <w:pStyle w:val="TerminalDisplay"/>
      </w:pPr>
      <w:r w:rsidRPr="00196D5D">
        <w:t>[ASBR-PE1-bgp-default-vpnv4] quit</w:t>
      </w:r>
    </w:p>
    <w:p w:rsidR="00CE7DAA" w:rsidRPr="00196D5D" w:rsidRDefault="00CE7DAA" w:rsidP="00CE7DAA">
      <w:r w:rsidRPr="00196D5D">
        <w:t xml:space="preserve"># </w:t>
      </w:r>
      <w:r w:rsidRPr="00196D5D">
        <w:rPr>
          <w:rFonts w:hint="eastAsia"/>
        </w:rPr>
        <w:t>配置开启</w:t>
      </w:r>
      <w:r w:rsidRPr="00196D5D">
        <w:rPr>
          <w:rFonts w:hint="eastAsia"/>
        </w:rPr>
        <w:t>BGP-EPE</w:t>
      </w:r>
      <w:r w:rsidRPr="00196D5D">
        <w:rPr>
          <w:rFonts w:hint="eastAsia"/>
        </w:rPr>
        <w:t>功能，指定策略为</w:t>
      </w:r>
      <w:r w:rsidRPr="00196D5D">
        <w:t>EBGP</w:t>
      </w:r>
      <w:r w:rsidRPr="00196D5D">
        <w:rPr>
          <w:rFonts w:hint="eastAsia"/>
        </w:rPr>
        <w:t>邻居</w:t>
      </w:r>
      <w:r w:rsidRPr="00196D5D">
        <w:t>11.0.0.1</w:t>
      </w:r>
      <w:r w:rsidRPr="00196D5D">
        <w:rPr>
          <w:rFonts w:hint="eastAsia"/>
        </w:rPr>
        <w:t>分配标签。</w:t>
      </w:r>
    </w:p>
    <w:p w:rsidR="00CE7DAA" w:rsidRPr="00196D5D" w:rsidRDefault="00CE7DAA" w:rsidP="00CE7DAA">
      <w:pPr>
        <w:pStyle w:val="TerminalDisplay"/>
      </w:pPr>
      <w:r w:rsidRPr="00196D5D">
        <w:t xml:space="preserve">[ASBR-PE1-bgp-default] </w:t>
      </w:r>
      <w:r w:rsidRPr="00196D5D">
        <w:rPr>
          <w:rFonts w:hint="eastAsia"/>
        </w:rPr>
        <w:t xml:space="preserve">peer 11.0.0.1 </w:t>
      </w:r>
      <w:r w:rsidRPr="00196D5D">
        <w:t>egress-engineering route-policy</w:t>
      </w:r>
      <w:r w:rsidRPr="00196D5D">
        <w:rPr>
          <w:rFonts w:hint="eastAsia"/>
        </w:rPr>
        <w:t xml:space="preserve"> epe</w:t>
      </w:r>
    </w:p>
    <w:p w:rsidR="00CE7DAA" w:rsidRPr="00196D5D" w:rsidRDefault="00CE7DAA" w:rsidP="00CE7DAA">
      <w:pPr>
        <w:pStyle w:val="TerminalDisplay"/>
      </w:pPr>
      <w:r w:rsidRPr="00196D5D">
        <w:t>[ASBR-PE1-bgp-default] quit</w:t>
      </w:r>
    </w:p>
    <w:p w:rsidR="00CE7DAA" w:rsidRPr="00196D5D" w:rsidRDefault="00CE7DAA" w:rsidP="00CE7DAA">
      <w:pPr>
        <w:pStyle w:val="TerminalDisplay"/>
      </w:pPr>
      <w:r w:rsidRPr="00196D5D">
        <w:t>[ASBR-PE1-bgp] quit</w:t>
      </w:r>
    </w:p>
    <w:p w:rsidR="00CE7DAA" w:rsidRPr="005D5899" w:rsidRDefault="00CE7DAA" w:rsidP="00CE7DAA">
      <w:pPr>
        <w:pStyle w:val="ItemStep"/>
      </w:pPr>
      <w:r w:rsidRPr="005D5899">
        <w:rPr>
          <w:rFonts w:hint="eastAsia"/>
        </w:rPr>
        <w:t>配置</w:t>
      </w:r>
      <w:r w:rsidRPr="005D5899">
        <w:t>ASBR-PE</w:t>
      </w:r>
      <w:r w:rsidR="00B0412A">
        <w:rPr>
          <w:rFonts w:hint="eastAsia"/>
        </w:rPr>
        <w:t xml:space="preserve"> </w:t>
      </w:r>
      <w:r w:rsidRPr="005D5899">
        <w:rPr>
          <w:rFonts w:hint="eastAsia"/>
        </w:rPr>
        <w:t>2</w:t>
      </w:r>
    </w:p>
    <w:p w:rsidR="00CE7DAA" w:rsidRPr="00196D5D" w:rsidRDefault="00CE7DAA" w:rsidP="00CE7DAA">
      <w:r w:rsidRPr="00196D5D">
        <w:t xml:space="preserve"># </w:t>
      </w:r>
      <w:r w:rsidRPr="00196D5D">
        <w:rPr>
          <w:rFonts w:hint="eastAsia"/>
        </w:rPr>
        <w:t>在</w:t>
      </w:r>
      <w:r w:rsidRPr="00196D5D">
        <w:t>ASBR-PE</w:t>
      </w:r>
      <w:r w:rsidR="00B0412A">
        <w:rPr>
          <w:rFonts w:hint="eastAsia"/>
        </w:rPr>
        <w:t xml:space="preserve"> </w:t>
      </w:r>
      <w:r w:rsidRPr="00196D5D">
        <w:rPr>
          <w:rFonts w:hint="eastAsia"/>
        </w:rPr>
        <w:t>2</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2&gt; system-view</w:t>
      </w:r>
    </w:p>
    <w:p w:rsidR="00CE7DAA" w:rsidRDefault="00CE7DAA" w:rsidP="00CE7DAA">
      <w:pPr>
        <w:pStyle w:val="TerminalDisplay"/>
      </w:pPr>
      <w:r>
        <w:rPr>
          <w:rFonts w:hint="eastAsia"/>
        </w:rPr>
        <w:t>[</w:t>
      </w:r>
      <w:r w:rsidRPr="001A0073">
        <w:t>ASBR-PE</w:t>
      </w:r>
      <w:r>
        <w:rPr>
          <w:rFonts w:hint="eastAsia"/>
        </w:rPr>
        <w:t xml:space="preserve">2] ospf 1 </w:t>
      </w:r>
      <w:r w:rsidRPr="00D619DD">
        <w:t>router-id</w:t>
      </w:r>
      <w:r>
        <w:rPr>
          <w:rFonts w:hint="eastAsia"/>
        </w:rPr>
        <w:t xml:space="preserve"> 4.4.4.9</w:t>
      </w:r>
    </w:p>
    <w:p w:rsidR="00CE7DAA" w:rsidRDefault="00CE7DAA" w:rsidP="00CE7DAA">
      <w:pPr>
        <w:pStyle w:val="TerminalDisplay"/>
      </w:pPr>
      <w:r>
        <w:rPr>
          <w:rFonts w:hint="eastAsia"/>
        </w:rPr>
        <w:t>[</w:t>
      </w:r>
      <w:r w:rsidRPr="001A0073">
        <w:t>ASBR-PE</w:t>
      </w:r>
      <w:r>
        <w:rPr>
          <w:rFonts w:hint="eastAsia"/>
        </w:rPr>
        <w:t>2-ospf-1]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2] interface loopback 1</w:t>
      </w:r>
    </w:p>
    <w:p w:rsidR="00B61C64" w:rsidRPr="00070235" w:rsidRDefault="00B61C64" w:rsidP="00167E99">
      <w:pPr>
        <w:pStyle w:val="TerminalDisplay"/>
      </w:pPr>
      <w:r w:rsidRPr="00DF55FB">
        <w:t>[</w:t>
      </w:r>
      <w:r w:rsidRPr="001A0073">
        <w:t>ASBR-PE</w:t>
      </w:r>
      <w:r>
        <w:t>2</w:t>
      </w:r>
      <w:r w:rsidRPr="00DF55FB">
        <w:t>-LoopBack</w:t>
      </w:r>
      <w:r>
        <w:rPr>
          <w:rFonts w:hint="eastAsia"/>
        </w:rPr>
        <w:t>1</w:t>
      </w:r>
      <w:r w:rsidRPr="00DF55FB">
        <w:t xml:space="preserve">] ip address </w:t>
      </w:r>
      <w:r>
        <w:t>4</w:t>
      </w:r>
      <w:r w:rsidRPr="00DF55FB">
        <w:t>.</w:t>
      </w:r>
      <w:r>
        <w:t>4</w:t>
      </w:r>
      <w:r w:rsidRPr="00DF55FB">
        <w:t>.</w:t>
      </w:r>
      <w:r>
        <w:t>4</w:t>
      </w:r>
      <w:r w:rsidRPr="00DF55FB">
        <w:t>.9 32</w:t>
      </w:r>
    </w:p>
    <w:p w:rsidR="00CE7DAA" w:rsidRDefault="00CE7DAA" w:rsidP="00CE7DAA">
      <w:pPr>
        <w:pStyle w:val="TerminalDisplay"/>
      </w:pPr>
      <w:r>
        <w:rPr>
          <w:rFonts w:hint="eastAsia"/>
        </w:rPr>
        <w:t>[</w:t>
      </w:r>
      <w:r w:rsidRPr="001A0073">
        <w:t>ASBR-PE</w:t>
      </w:r>
      <w:r>
        <w:rPr>
          <w:rFonts w:hint="eastAsia"/>
        </w:rPr>
        <w:t>2-LoopBack1] ospf 1 area 0</w:t>
      </w:r>
    </w:p>
    <w:p w:rsidR="00CE7DAA" w:rsidRDefault="00CE7DAA" w:rsidP="00CE7DAA">
      <w:pPr>
        <w:pStyle w:val="TerminalDisplay"/>
      </w:pPr>
      <w:r>
        <w:rPr>
          <w:rFonts w:hint="eastAsia"/>
        </w:rPr>
        <w:t>[</w:t>
      </w:r>
      <w:r w:rsidRPr="001A0073">
        <w:t>ASBR-PE</w:t>
      </w:r>
      <w:r>
        <w:rPr>
          <w:rFonts w:hint="eastAsia"/>
        </w:rPr>
        <w:t>2-LoopBack1] quit</w:t>
      </w:r>
    </w:p>
    <w:p w:rsidR="00CE7DAA" w:rsidRDefault="00CE7DAA" w:rsidP="00CE7DAA">
      <w:pPr>
        <w:pStyle w:val="TerminalDisplay"/>
      </w:pPr>
      <w:r>
        <w:rPr>
          <w:rFonts w:hint="eastAsia"/>
        </w:rPr>
        <w:t>[</w:t>
      </w:r>
      <w:r w:rsidRPr="001A0073">
        <w:t>ASBR-PE</w:t>
      </w:r>
      <w:r>
        <w:rPr>
          <w:rFonts w:hint="eastAsia"/>
        </w:rPr>
        <w:t>2] mpls lsr-id 4.4.4.9</w:t>
      </w:r>
    </w:p>
    <w:p w:rsidR="00CE7DAA" w:rsidRDefault="00CE7DAA" w:rsidP="00CE7DAA">
      <w:pPr>
        <w:pStyle w:val="TerminalDisplay"/>
      </w:pPr>
      <w:r>
        <w:rPr>
          <w:rFonts w:hint="eastAsia"/>
        </w:rPr>
        <w:t>[</w:t>
      </w:r>
      <w:r w:rsidRPr="001A0073">
        <w:t>ASBR-PE</w:t>
      </w:r>
      <w:r w:rsidR="00B0412A">
        <w:rPr>
          <w:rFonts w:hint="eastAsia"/>
        </w:rPr>
        <w:t>2</w:t>
      </w:r>
      <w:r>
        <w:rPr>
          <w:rFonts w:hint="eastAsia"/>
        </w:rPr>
        <w:t>] mpls te</w:t>
      </w:r>
    </w:p>
    <w:p w:rsidR="00B0412A" w:rsidRDefault="00B0412A" w:rsidP="00CE7DAA">
      <w:pPr>
        <w:pStyle w:val="TerminalDisplay"/>
      </w:pPr>
      <w:r>
        <w:rPr>
          <w:rFonts w:hint="eastAsia"/>
        </w:rPr>
        <w:t>[</w:t>
      </w:r>
      <w:r w:rsidRPr="001A0073">
        <w:t>ASBR-PE</w:t>
      </w:r>
      <w:r>
        <w:rPr>
          <w:rFonts w:hint="eastAsia"/>
        </w:rPr>
        <w:t>2-te] quit</w:t>
      </w:r>
    </w:p>
    <w:p w:rsidR="00B61C64" w:rsidRPr="00B61C64" w:rsidRDefault="00B61C64" w:rsidP="00167E99">
      <w:r w:rsidRPr="00B61C64">
        <w:t>#</w:t>
      </w:r>
      <w:r w:rsidRPr="00B61C64">
        <w:rPr>
          <w:rFonts w:hint="eastAsia"/>
        </w:rPr>
        <w:t xml:space="preserve"> </w:t>
      </w:r>
      <w:r w:rsidRPr="00B61C64">
        <w:rPr>
          <w:rFonts w:hint="eastAsia"/>
        </w:rPr>
        <w:t>在</w:t>
      </w:r>
      <w:r w:rsidRPr="00B61C64">
        <w:t>OSPF</w:t>
      </w:r>
      <w:r w:rsidRPr="00B61C64">
        <w:rPr>
          <w:rFonts w:hint="eastAsia"/>
        </w:rPr>
        <w:t>视图下开启</w:t>
      </w:r>
      <w:r w:rsidRPr="00B61C64">
        <w:t>MPLS SR</w:t>
      </w:r>
      <w:r w:rsidRPr="00B61C64">
        <w:rPr>
          <w:rFonts w:hint="eastAsia"/>
        </w:rPr>
        <w:t>功能，并配置前缀</w:t>
      </w:r>
      <w:r w:rsidRPr="00B61C64">
        <w:t>SID</w:t>
      </w:r>
      <w:r w:rsidRPr="00B61C64">
        <w:rPr>
          <w:rFonts w:hint="eastAsia"/>
        </w:rPr>
        <w:t>索引。</w:t>
      </w:r>
    </w:p>
    <w:p w:rsidR="00B61C64" w:rsidRPr="00196D5D" w:rsidRDefault="00B61C64" w:rsidP="00167E99">
      <w:pPr>
        <w:pStyle w:val="TerminalDisplay"/>
      </w:pPr>
      <w:r w:rsidRPr="00196D5D">
        <w:t>[</w:t>
      </w:r>
      <w:r w:rsidRPr="001A0073">
        <w:t>ASBR-PE</w:t>
      </w:r>
      <w:r>
        <w:rPr>
          <w:rFonts w:hint="eastAsia"/>
        </w:rPr>
        <w:t>1</w:t>
      </w:r>
      <w:r w:rsidRPr="00196D5D">
        <w:t>] ospf 1</w:t>
      </w:r>
    </w:p>
    <w:p w:rsidR="00B61C64" w:rsidRPr="00196D5D" w:rsidRDefault="00B61C64" w:rsidP="00167E99">
      <w:pPr>
        <w:pStyle w:val="TerminalDisplay"/>
      </w:pPr>
      <w:r w:rsidRPr="00196D5D">
        <w:t>[</w:t>
      </w:r>
      <w:r w:rsidRPr="001A0073">
        <w:t>ASBR-PE</w:t>
      </w:r>
      <w:r>
        <w:rPr>
          <w:rFonts w:hint="eastAsia"/>
        </w:rPr>
        <w:t>1</w:t>
      </w:r>
      <w:r w:rsidRPr="00196D5D">
        <w:t>-ospf-1] segment-routing mpls</w:t>
      </w:r>
    </w:p>
    <w:p w:rsidR="00B61C64" w:rsidRPr="00196D5D" w:rsidRDefault="00B61C64" w:rsidP="00167E99">
      <w:pPr>
        <w:pStyle w:val="TerminalDisplay"/>
      </w:pPr>
      <w:r w:rsidRPr="00196D5D">
        <w:t>[</w:t>
      </w:r>
      <w:r w:rsidRPr="001A0073">
        <w:t>ASBR-PE</w:t>
      </w:r>
      <w:r>
        <w:rPr>
          <w:rFonts w:hint="eastAsia"/>
        </w:rPr>
        <w:t>1</w:t>
      </w:r>
      <w:r w:rsidRPr="00196D5D">
        <w:t>-ospf-1]</w:t>
      </w:r>
      <w:r w:rsidRPr="00196D5D">
        <w:rPr>
          <w:rFonts w:hint="eastAsia"/>
        </w:rPr>
        <w:t xml:space="preserve"> quit</w:t>
      </w:r>
    </w:p>
    <w:p w:rsidR="00B61C64" w:rsidRPr="00196D5D" w:rsidRDefault="00B61C64" w:rsidP="00167E99">
      <w:pPr>
        <w:pStyle w:val="TerminalDisplay"/>
      </w:pPr>
      <w:r w:rsidRPr="00196D5D">
        <w:t>[</w:t>
      </w:r>
      <w:r w:rsidRPr="001A0073">
        <w:t>ASBR-PE</w:t>
      </w:r>
      <w:r>
        <w:rPr>
          <w:rFonts w:hint="eastAsia"/>
        </w:rPr>
        <w:t>1</w:t>
      </w:r>
      <w:r w:rsidRPr="00196D5D">
        <w:t>] interface loopback 1</w:t>
      </w:r>
    </w:p>
    <w:p w:rsidR="00B61C64" w:rsidRDefault="00B61C64" w:rsidP="00167E99">
      <w:pPr>
        <w:pStyle w:val="TerminalDisplay"/>
      </w:pPr>
      <w:r w:rsidRPr="00196D5D">
        <w:t>[</w:t>
      </w:r>
      <w:r w:rsidRPr="001A0073">
        <w:t>ASBR-PE</w:t>
      </w:r>
      <w:r>
        <w:rPr>
          <w:rFonts w:hint="eastAsia"/>
        </w:rPr>
        <w:t>1</w:t>
      </w:r>
      <w:r w:rsidRPr="00196D5D">
        <w:t xml:space="preserve">-LoopBack1] ospf 1 prefix-sid index </w:t>
      </w:r>
      <w:r>
        <w:t>40</w:t>
      </w:r>
    </w:p>
    <w:p w:rsidR="00B61C64" w:rsidRDefault="00B61C64" w:rsidP="00CE7DAA">
      <w:pPr>
        <w:pStyle w:val="TerminalDisplay"/>
      </w:pPr>
      <w:r w:rsidRPr="00196D5D">
        <w:t>[</w:t>
      </w:r>
      <w:r w:rsidRPr="001A0073">
        <w:t>ASBR-PE</w:t>
      </w:r>
      <w:r>
        <w:rPr>
          <w:rFonts w:hint="eastAsia"/>
        </w:rPr>
        <w:t>1</w:t>
      </w:r>
      <w:r w:rsidRPr="00196D5D">
        <w:t>-LoopBack1]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创建路由策略，配置标签值。</w:t>
      </w:r>
    </w:p>
    <w:p w:rsidR="00CE7DAA" w:rsidRPr="00196D5D" w:rsidRDefault="00CE7DAA" w:rsidP="00CE7DAA">
      <w:pPr>
        <w:pStyle w:val="TerminalDisplay"/>
      </w:pPr>
      <w:r w:rsidRPr="00196D5D">
        <w:t>[ASBR-PE</w:t>
      </w:r>
      <w:r w:rsidRPr="00196D5D">
        <w:rPr>
          <w:rFonts w:hint="eastAsia"/>
        </w:rPr>
        <w:t>2</w:t>
      </w:r>
      <w:r w:rsidRPr="00196D5D">
        <w:t xml:space="preserve">] route-policy </w:t>
      </w:r>
      <w:r w:rsidR="00B61C64">
        <w:rPr>
          <w:rFonts w:hint="eastAsia"/>
        </w:rPr>
        <w:t>epe</w:t>
      </w:r>
      <w:r w:rsidRPr="00196D5D">
        <w:t xml:space="preserve"> permit node 1</w:t>
      </w:r>
    </w:p>
    <w:p w:rsidR="00CE7DAA" w:rsidRPr="00196D5D" w:rsidRDefault="00CE7DAA" w:rsidP="00CE7DAA">
      <w:pPr>
        <w:pStyle w:val="TerminalDisplay"/>
      </w:pPr>
      <w:r w:rsidRPr="00196D5D">
        <w:t>[ASBR-PE</w:t>
      </w:r>
      <w:r w:rsidRPr="00196D5D">
        <w:rPr>
          <w:rFonts w:hint="eastAsia"/>
        </w:rPr>
        <w:t>2</w:t>
      </w:r>
      <w:r w:rsidRPr="00196D5D">
        <w:t>-route-policy-</w:t>
      </w:r>
      <w:r w:rsidR="00B61C64">
        <w:rPr>
          <w:rFonts w:hint="eastAsia"/>
        </w:rPr>
        <w:t>epe</w:t>
      </w:r>
      <w:r w:rsidRPr="00196D5D">
        <w:t xml:space="preserve">-1] apply </w:t>
      </w:r>
      <w:r w:rsidRPr="00196D5D">
        <w:rPr>
          <w:rFonts w:hint="eastAsia"/>
        </w:rPr>
        <w:t>label-value 6666</w:t>
      </w:r>
    </w:p>
    <w:p w:rsidR="00CE7DAA" w:rsidRDefault="00CE7DAA" w:rsidP="00CE7DAA">
      <w:pPr>
        <w:pStyle w:val="TerminalDisplay"/>
      </w:pPr>
      <w:r w:rsidRPr="00196D5D">
        <w:t>[ASBR-PE</w:t>
      </w:r>
      <w:r w:rsidRPr="00196D5D">
        <w:rPr>
          <w:rFonts w:hint="eastAsia"/>
        </w:rPr>
        <w:t>2</w:t>
      </w:r>
      <w:r w:rsidRPr="00196D5D">
        <w:t>-route-policy-</w:t>
      </w:r>
      <w:r w:rsidR="00B61C64">
        <w:rPr>
          <w:rFonts w:hint="eastAsia"/>
        </w:rPr>
        <w:t>epe</w:t>
      </w:r>
      <w:r w:rsidRPr="00196D5D">
        <w:t>-1] quit</w:t>
      </w:r>
    </w:p>
    <w:p w:rsidR="00B61C64" w:rsidRPr="00196D5D" w:rsidRDefault="00B61C64" w:rsidP="00167E99">
      <w:r w:rsidRPr="00196D5D">
        <w:t xml:space="preserve"># </w:t>
      </w:r>
      <w:r w:rsidRPr="00196D5D">
        <w:rPr>
          <w:rFonts w:hint="eastAsia"/>
        </w:rPr>
        <w:t>在</w:t>
      </w:r>
      <w:r w:rsidRPr="00196D5D">
        <w:t>ASBR-PE</w:t>
      </w:r>
      <w:r>
        <w:t xml:space="preserve"> 2</w:t>
      </w:r>
      <w:r w:rsidRPr="00196D5D">
        <w:rPr>
          <w:rFonts w:hint="eastAsia"/>
        </w:rPr>
        <w:t>上运行</w:t>
      </w:r>
      <w:r w:rsidRPr="00196D5D">
        <w:t>BGP</w:t>
      </w:r>
      <w:r w:rsidRPr="00196D5D">
        <w:rPr>
          <w:rFonts w:hint="eastAsia"/>
        </w:rPr>
        <w:t>。</w:t>
      </w:r>
    </w:p>
    <w:p w:rsidR="00B61C64" w:rsidRPr="00196D5D" w:rsidRDefault="00B61C64" w:rsidP="00167E99">
      <w:pPr>
        <w:pStyle w:val="TerminalDisplay"/>
      </w:pPr>
      <w:r w:rsidRPr="00196D5D">
        <w:t>[ASBR-PE</w:t>
      </w:r>
      <w:r>
        <w:t>2</w:t>
      </w:r>
      <w:r w:rsidRPr="00196D5D">
        <w:t xml:space="preserve">] bgp </w:t>
      </w:r>
      <w:r>
        <w:t>600</w:t>
      </w:r>
    </w:p>
    <w:p w:rsidR="00B61C64" w:rsidRPr="00196D5D" w:rsidRDefault="00B61C64" w:rsidP="00167E99">
      <w:pPr>
        <w:pStyle w:val="TerminalDisplay"/>
      </w:pPr>
      <w:r w:rsidRPr="00196D5D">
        <w:t>[ASBR-PE</w:t>
      </w:r>
      <w:r>
        <w:t>2</w:t>
      </w:r>
      <w:r w:rsidRPr="00196D5D">
        <w:t xml:space="preserve">-bgp-default] peer </w:t>
      </w:r>
      <w:r>
        <w:t>5</w:t>
      </w:r>
      <w:r w:rsidRPr="00196D5D">
        <w:t>.</w:t>
      </w:r>
      <w:r>
        <w:t>5</w:t>
      </w:r>
      <w:r w:rsidRPr="00196D5D">
        <w:t>.</w:t>
      </w:r>
      <w:r>
        <w:t>5</w:t>
      </w:r>
      <w:r w:rsidRPr="00196D5D">
        <w:t xml:space="preserve">.9 as-number </w:t>
      </w:r>
      <w:r>
        <w:t>600</w:t>
      </w:r>
    </w:p>
    <w:p w:rsidR="00B61C64" w:rsidRPr="00196D5D" w:rsidRDefault="00B61C64" w:rsidP="00167E99">
      <w:pPr>
        <w:pStyle w:val="TerminalDisplay"/>
      </w:pPr>
      <w:r w:rsidRPr="00196D5D">
        <w:t>[ASBR-PE</w:t>
      </w:r>
      <w:r>
        <w:t>2</w:t>
      </w:r>
      <w:r w:rsidRPr="00196D5D">
        <w:t xml:space="preserve">-bgp-default] peer </w:t>
      </w:r>
      <w:r>
        <w:t>5</w:t>
      </w:r>
      <w:r w:rsidRPr="00196D5D">
        <w:t>.</w:t>
      </w:r>
      <w:r>
        <w:t>5</w:t>
      </w:r>
      <w:r w:rsidRPr="00196D5D">
        <w:t>.</w:t>
      </w:r>
      <w:r>
        <w:t>5</w:t>
      </w:r>
      <w:r w:rsidRPr="00196D5D">
        <w:t xml:space="preserve">.9 connect-interface loopback </w:t>
      </w:r>
      <w:r w:rsidRPr="00196D5D">
        <w:rPr>
          <w:rFonts w:hint="eastAsia"/>
        </w:rPr>
        <w:t>1</w:t>
      </w:r>
    </w:p>
    <w:p w:rsidR="00B61C64" w:rsidRDefault="00B61C64">
      <w:pPr>
        <w:pStyle w:val="TerminalDisplay"/>
      </w:pPr>
      <w:r w:rsidRPr="00196D5D">
        <w:t>[ASBR-PE</w:t>
      </w:r>
      <w:r>
        <w:t>2</w:t>
      </w:r>
      <w:r w:rsidRPr="00196D5D">
        <w:t>-bgp-default] peer 11.0.0.</w:t>
      </w:r>
      <w:r>
        <w:t>2</w:t>
      </w:r>
      <w:r w:rsidRPr="00196D5D">
        <w:t xml:space="preserve"> as-number </w:t>
      </w:r>
      <w:r>
        <w:t>100</w:t>
      </w:r>
    </w:p>
    <w:p w:rsidR="00EB6DDF" w:rsidRPr="00B61C64" w:rsidRDefault="00EB6DDF">
      <w:pPr>
        <w:pStyle w:val="TerminalDisplay"/>
      </w:pPr>
      <w:r w:rsidRPr="00AC2D44">
        <w:t xml:space="preserve">[ASBR-PE2-bgp-default] peer 11.0.0.2 connect-interface </w:t>
      </w:r>
      <w:r w:rsidR="00EF3E68">
        <w:t>gigabitethernet 3/1/4</w:t>
      </w:r>
    </w:p>
    <w:p w:rsidR="00CE7DAA" w:rsidRPr="00196D5D" w:rsidRDefault="00CE7DAA" w:rsidP="00CE7DAA">
      <w:r w:rsidRPr="00196D5D">
        <w:t xml:space="preserve"># </w:t>
      </w:r>
      <w:r w:rsidRPr="00196D5D">
        <w:rPr>
          <w:rFonts w:hint="eastAsia"/>
        </w:rPr>
        <w:t>不对接收的</w:t>
      </w:r>
      <w:r w:rsidRPr="00196D5D">
        <w:t>VPNv4</w:t>
      </w:r>
      <w:r w:rsidRPr="00196D5D">
        <w:rPr>
          <w:rFonts w:hint="eastAsia"/>
        </w:rPr>
        <w:t>路由进行</w:t>
      </w:r>
      <w:r w:rsidRPr="00196D5D">
        <w:t>Route target</w:t>
      </w:r>
      <w:r w:rsidRPr="00196D5D">
        <w:rPr>
          <w:rFonts w:hint="eastAsia"/>
        </w:rPr>
        <w:t>过滤。</w:t>
      </w:r>
    </w:p>
    <w:p w:rsidR="00CE7DAA" w:rsidRPr="00196D5D" w:rsidRDefault="00CE7DAA" w:rsidP="00CE7DAA">
      <w:pPr>
        <w:pStyle w:val="TerminalDisplay"/>
      </w:pPr>
      <w:r w:rsidRPr="00196D5D">
        <w:t>[ASBR-PE2-bgp-default] address-family vpnv4</w:t>
      </w:r>
    </w:p>
    <w:p w:rsidR="00CE7DAA" w:rsidRPr="00196D5D" w:rsidRDefault="00CE7DAA" w:rsidP="00CE7DAA">
      <w:pPr>
        <w:pStyle w:val="TerminalDisplay"/>
      </w:pPr>
      <w:r w:rsidRPr="00196D5D">
        <w:t>[ASBR-PE2-bgp-default-vpnv4] undo policy vpn-target</w:t>
      </w:r>
    </w:p>
    <w:p w:rsidR="00CE7DAA" w:rsidRPr="00196D5D" w:rsidRDefault="00CE7DAA" w:rsidP="00CE7DAA">
      <w:r w:rsidRPr="00196D5D">
        <w:t xml:space="preserve"># </w:t>
      </w:r>
      <w:r w:rsidRPr="00196D5D">
        <w:rPr>
          <w:rFonts w:hint="eastAsia"/>
        </w:rPr>
        <w:t>将</w:t>
      </w:r>
      <w:r w:rsidRPr="00196D5D">
        <w:t>IBGP</w:t>
      </w:r>
      <w:r w:rsidRPr="00196D5D">
        <w:rPr>
          <w:rFonts w:hint="eastAsia"/>
        </w:rPr>
        <w:t>对等体</w:t>
      </w:r>
      <w:r w:rsidRPr="00196D5D">
        <w:t>5.5.5.9</w:t>
      </w:r>
      <w:r w:rsidRPr="00196D5D">
        <w:rPr>
          <w:rFonts w:hint="eastAsia"/>
        </w:rPr>
        <w:t>和</w:t>
      </w:r>
      <w:r w:rsidRPr="00196D5D">
        <w:t>EBGP</w:t>
      </w:r>
      <w:r w:rsidRPr="00196D5D">
        <w:rPr>
          <w:rFonts w:hint="eastAsia"/>
        </w:rPr>
        <w:t>对等体</w:t>
      </w:r>
      <w:r w:rsidRPr="00196D5D">
        <w:t>11.0.0.2</w:t>
      </w:r>
      <w:r w:rsidRPr="00196D5D">
        <w:rPr>
          <w:rFonts w:hint="eastAsia"/>
        </w:rPr>
        <w:t>都配置为</w:t>
      </w:r>
      <w:r w:rsidRPr="00196D5D">
        <w:t>VPNv4</w:t>
      </w:r>
      <w:r w:rsidRPr="00196D5D">
        <w:rPr>
          <w:rFonts w:hint="eastAsia"/>
        </w:rPr>
        <w:t>对等体。</w:t>
      </w:r>
    </w:p>
    <w:p w:rsidR="00CE7DAA" w:rsidRPr="00196D5D" w:rsidRDefault="00CE7DAA" w:rsidP="00CE7DAA">
      <w:pPr>
        <w:pStyle w:val="TerminalDisplay"/>
      </w:pPr>
      <w:r w:rsidRPr="00196D5D">
        <w:t>[ASBR-PE2-bgp-default-vpnv4] peer 11.0.0.2 enable</w:t>
      </w:r>
    </w:p>
    <w:p w:rsidR="00CE7DAA" w:rsidRPr="00196D5D" w:rsidRDefault="00CE7DAA" w:rsidP="00CE7DAA">
      <w:pPr>
        <w:pStyle w:val="TerminalDisplay"/>
      </w:pPr>
      <w:r w:rsidRPr="00196D5D">
        <w:t>[ASBR-PE2-bgp-default-vpnv4] peer 5.5.5.9 enable</w:t>
      </w:r>
    </w:p>
    <w:p w:rsidR="00CE7DAA" w:rsidRPr="00196D5D" w:rsidRDefault="00CE7DAA" w:rsidP="00CE7DAA">
      <w:pPr>
        <w:pStyle w:val="TerminalDisplay"/>
      </w:pPr>
      <w:r w:rsidRPr="00196D5D">
        <w:t>[ASBR-PE2-bgp-default-vpnv4] quit</w:t>
      </w:r>
    </w:p>
    <w:p w:rsidR="00CE7DAA" w:rsidRPr="00196D5D" w:rsidRDefault="00CE7DAA" w:rsidP="00CE7DAA">
      <w:r w:rsidRPr="00196D5D">
        <w:t xml:space="preserve"># </w:t>
      </w:r>
      <w:r w:rsidRPr="00196D5D">
        <w:rPr>
          <w:rFonts w:hint="eastAsia"/>
        </w:rPr>
        <w:t>配置开启</w:t>
      </w:r>
      <w:r w:rsidRPr="00196D5D">
        <w:rPr>
          <w:rFonts w:hint="eastAsia"/>
        </w:rPr>
        <w:t>BGP-EPE</w:t>
      </w:r>
      <w:r w:rsidRPr="00196D5D">
        <w:rPr>
          <w:rFonts w:hint="eastAsia"/>
        </w:rPr>
        <w:t>功能，指定策略为</w:t>
      </w:r>
      <w:r w:rsidRPr="00196D5D">
        <w:t>EBGP</w:t>
      </w:r>
      <w:r w:rsidRPr="00196D5D">
        <w:rPr>
          <w:rFonts w:hint="eastAsia"/>
        </w:rPr>
        <w:t>邻居</w:t>
      </w:r>
      <w:r w:rsidRPr="00196D5D">
        <w:t>11.0.0.</w:t>
      </w:r>
      <w:r w:rsidRPr="00196D5D">
        <w:rPr>
          <w:rFonts w:hint="eastAsia"/>
        </w:rPr>
        <w:t>2</w:t>
      </w:r>
      <w:r w:rsidRPr="00196D5D">
        <w:rPr>
          <w:rFonts w:hint="eastAsia"/>
        </w:rPr>
        <w:t>分配标签。</w:t>
      </w:r>
    </w:p>
    <w:p w:rsidR="00CE7DAA" w:rsidRPr="00196D5D" w:rsidRDefault="00CE7DAA" w:rsidP="00CE7DAA">
      <w:pPr>
        <w:pStyle w:val="TerminalDisplay"/>
      </w:pPr>
      <w:r w:rsidRPr="00196D5D">
        <w:t>[ASBR-PE</w:t>
      </w:r>
      <w:r w:rsidRPr="00196D5D">
        <w:rPr>
          <w:rFonts w:hint="eastAsia"/>
        </w:rPr>
        <w:t>2</w:t>
      </w:r>
      <w:r w:rsidRPr="00196D5D">
        <w:t xml:space="preserve">-bgp-default] </w:t>
      </w:r>
      <w:r w:rsidRPr="00196D5D">
        <w:rPr>
          <w:rFonts w:hint="eastAsia"/>
        </w:rPr>
        <w:t xml:space="preserve">peer 11.0.0.2 </w:t>
      </w:r>
      <w:r w:rsidRPr="00196D5D">
        <w:t>egress-engineering route-policy</w:t>
      </w:r>
      <w:r w:rsidRPr="00196D5D">
        <w:rPr>
          <w:rFonts w:hint="eastAsia"/>
        </w:rPr>
        <w:t xml:space="preserve"> epe</w:t>
      </w:r>
    </w:p>
    <w:p w:rsidR="00CE7DAA" w:rsidRPr="005D5899" w:rsidRDefault="00CE7DAA" w:rsidP="00CE7DAA">
      <w:pPr>
        <w:pStyle w:val="ItemStep"/>
      </w:pPr>
      <w:r w:rsidRPr="005D5899">
        <w:rPr>
          <w:rFonts w:hint="eastAsia"/>
        </w:rPr>
        <w:t>配置</w:t>
      </w:r>
      <w:r w:rsidRPr="005D5899">
        <w:rPr>
          <w:rFonts w:hint="eastAsia"/>
        </w:rPr>
        <w:t>PE</w:t>
      </w:r>
      <w:r w:rsidR="00B0412A">
        <w:rPr>
          <w:rFonts w:hint="eastAsia"/>
        </w:rPr>
        <w:t xml:space="preserve"> </w:t>
      </w:r>
      <w:r w:rsidRPr="005D5899">
        <w:rPr>
          <w:rFonts w:hint="eastAsia"/>
        </w:rPr>
        <w:t>2</w:t>
      </w:r>
    </w:p>
    <w:p w:rsidR="00CE7DAA" w:rsidRPr="00196D5D" w:rsidRDefault="00CE7DAA" w:rsidP="00CE7DAA">
      <w:r w:rsidRPr="00196D5D">
        <w:t xml:space="preserve"># </w:t>
      </w:r>
      <w:r w:rsidRPr="00196D5D">
        <w:rPr>
          <w:rFonts w:hint="eastAsia"/>
        </w:rPr>
        <w:t>在</w:t>
      </w:r>
      <w:r w:rsidRPr="00196D5D">
        <w:t xml:space="preserve">PE </w:t>
      </w:r>
      <w:r w:rsidRPr="00196D5D">
        <w:rPr>
          <w:rFonts w:hint="eastAsia"/>
        </w:rPr>
        <w:t>2</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w:t>
      </w:r>
      <w:r w:rsidRPr="00196D5D">
        <w:rPr>
          <w:rFonts w:hint="eastAsia"/>
        </w:rPr>
        <w:t>2</w:t>
      </w:r>
      <w:r w:rsidRPr="00196D5D">
        <w:t>&gt; system-view</w:t>
      </w:r>
    </w:p>
    <w:p w:rsidR="00CE7DAA" w:rsidRDefault="00CE7DAA" w:rsidP="00CE7DAA">
      <w:pPr>
        <w:pStyle w:val="TerminalDisplay"/>
      </w:pPr>
      <w:r>
        <w:rPr>
          <w:rFonts w:hint="eastAsia"/>
        </w:rPr>
        <w:t>[</w:t>
      </w:r>
      <w:r w:rsidRPr="00DF55FB">
        <w:t>PE</w:t>
      </w:r>
      <w:r>
        <w:rPr>
          <w:rFonts w:hint="eastAsia"/>
        </w:rPr>
        <w:t xml:space="preserve">2] ospf 1 </w:t>
      </w:r>
      <w:r w:rsidRPr="00D619DD">
        <w:t>router-id</w:t>
      </w:r>
      <w:r>
        <w:rPr>
          <w:rFonts w:hint="eastAsia"/>
        </w:rPr>
        <w:t xml:space="preserve"> 5.5.5.9</w:t>
      </w:r>
    </w:p>
    <w:p w:rsidR="00CE7DAA" w:rsidRDefault="00CE7DAA" w:rsidP="00CE7DAA">
      <w:pPr>
        <w:pStyle w:val="TerminalDisplay"/>
      </w:pPr>
      <w:r>
        <w:rPr>
          <w:rFonts w:hint="eastAsia"/>
        </w:rPr>
        <w:t>[</w:t>
      </w:r>
      <w:r w:rsidRPr="00DF55FB">
        <w:t>PE</w:t>
      </w:r>
      <w:r>
        <w:rPr>
          <w:rFonts w:hint="eastAsia"/>
        </w:rPr>
        <w:t>2-ospf-1] quit</w:t>
      </w:r>
    </w:p>
    <w:p w:rsidR="00CE7DAA" w:rsidRDefault="00CE7DAA" w:rsidP="00CE7DAA">
      <w:pPr>
        <w:pStyle w:val="TerminalDisplay"/>
      </w:pPr>
      <w:r>
        <w:t>[</w:t>
      </w:r>
      <w:r w:rsidRPr="00DF55FB">
        <w:t>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ospf 1 area 0</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5</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mpls enable</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quit</w:t>
      </w:r>
    </w:p>
    <w:p w:rsidR="00CE7DAA" w:rsidRDefault="00CE7DAA" w:rsidP="00CE7DAA">
      <w:pPr>
        <w:pStyle w:val="TerminalDisplay"/>
      </w:pPr>
      <w:r>
        <w:rPr>
          <w:rFonts w:hint="eastAsia"/>
        </w:rPr>
        <w:t>[</w:t>
      </w:r>
      <w:r w:rsidRPr="00DF55FB">
        <w:t>PE</w:t>
      </w:r>
      <w:r>
        <w:rPr>
          <w:rFonts w:hint="eastAsia"/>
        </w:rPr>
        <w:t>2] interface loopback 1</w:t>
      </w:r>
    </w:p>
    <w:p w:rsidR="00CE7DAA" w:rsidRPr="00196D5D" w:rsidRDefault="00CE7DAA" w:rsidP="00CE7DAA">
      <w:pPr>
        <w:pStyle w:val="TerminalDisplay"/>
      </w:pPr>
      <w:r w:rsidRPr="00196D5D">
        <w:t>[PE</w:t>
      </w:r>
      <w:r w:rsidRPr="00196D5D">
        <w:rPr>
          <w:rFonts w:hint="eastAsia"/>
        </w:rPr>
        <w:t>2</w:t>
      </w:r>
      <w:r w:rsidRPr="00196D5D">
        <w:t>-</w:t>
      </w:r>
      <w:r w:rsidR="00B61C64" w:rsidRPr="00196D5D">
        <w:t>LoopBack</w:t>
      </w:r>
      <w:r w:rsidR="00B61C64">
        <w:rPr>
          <w:rFonts w:hint="eastAsia"/>
        </w:rPr>
        <w:t>1</w:t>
      </w:r>
      <w:r w:rsidRPr="00196D5D">
        <w:t xml:space="preserve">] ip address </w:t>
      </w:r>
      <w:r w:rsidRPr="00196D5D">
        <w:rPr>
          <w:rFonts w:hint="eastAsia"/>
        </w:rPr>
        <w:t>5.5.5.9</w:t>
      </w:r>
      <w:r w:rsidRPr="00196D5D">
        <w:t xml:space="preserve"> 32</w:t>
      </w:r>
    </w:p>
    <w:p w:rsidR="00CE7DAA" w:rsidRDefault="00CE7DAA" w:rsidP="00CE7DAA">
      <w:pPr>
        <w:pStyle w:val="TerminalDisplay"/>
      </w:pPr>
      <w:r>
        <w:rPr>
          <w:rFonts w:hint="eastAsia"/>
        </w:rPr>
        <w:t>[</w:t>
      </w:r>
      <w:r w:rsidRPr="00DF55FB">
        <w:t>PE</w:t>
      </w:r>
      <w:r>
        <w:rPr>
          <w:rFonts w:hint="eastAsia"/>
        </w:rPr>
        <w:t>2-LoopBack1] ospf 1 area 0</w:t>
      </w:r>
    </w:p>
    <w:p w:rsidR="00CE7DAA" w:rsidRDefault="00CE7DAA" w:rsidP="00CE7DAA">
      <w:pPr>
        <w:pStyle w:val="TerminalDisplay"/>
      </w:pPr>
      <w:r>
        <w:rPr>
          <w:rFonts w:hint="eastAsia"/>
        </w:rPr>
        <w:t>[</w:t>
      </w:r>
      <w:r w:rsidRPr="00DF55FB">
        <w:t>PE</w:t>
      </w:r>
      <w:r>
        <w:rPr>
          <w:rFonts w:hint="eastAsia"/>
        </w:rPr>
        <w:t>2-LoopBack1] quit</w:t>
      </w:r>
    </w:p>
    <w:p w:rsidR="00CE7DAA" w:rsidRDefault="00CE7DAA" w:rsidP="00CE7DAA">
      <w:pPr>
        <w:pStyle w:val="TerminalDisplay"/>
      </w:pPr>
      <w:r>
        <w:rPr>
          <w:rFonts w:hint="eastAsia"/>
        </w:rPr>
        <w:t>[</w:t>
      </w:r>
      <w:r w:rsidRPr="00DF55FB">
        <w:t>PE</w:t>
      </w:r>
      <w:r>
        <w:rPr>
          <w:rFonts w:hint="eastAsia"/>
        </w:rPr>
        <w:t>2] mpls lsr-id 5.5.5.9</w:t>
      </w:r>
    </w:p>
    <w:p w:rsidR="00CE7DAA" w:rsidRDefault="00CE7DAA" w:rsidP="00CE7DAA">
      <w:pPr>
        <w:pStyle w:val="TerminalDisplay"/>
      </w:pPr>
      <w:r>
        <w:rPr>
          <w:rFonts w:hint="eastAsia"/>
        </w:rPr>
        <w:t>[</w:t>
      </w:r>
      <w:r w:rsidRPr="00DF55FB">
        <w:t>PE</w:t>
      </w:r>
      <w:r>
        <w:rPr>
          <w:rFonts w:hint="eastAsia"/>
        </w:rPr>
        <w:t>2] mpls te</w:t>
      </w:r>
    </w:p>
    <w:p w:rsidR="00B0412A" w:rsidRPr="00744B96" w:rsidRDefault="00B0412A" w:rsidP="00CE7DAA">
      <w:pPr>
        <w:pStyle w:val="TerminalDisplay"/>
      </w:pPr>
      <w:r>
        <w:rPr>
          <w:rFonts w:hint="eastAsia"/>
        </w:rPr>
        <w:t>[</w:t>
      </w:r>
      <w:r w:rsidRPr="00DF55FB">
        <w:t>PE</w:t>
      </w:r>
      <w:r>
        <w:rPr>
          <w:rFonts w:hint="eastAsia"/>
        </w:rPr>
        <w:t>2-te]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0412A">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w:t>
      </w:r>
      <w:r w:rsidRPr="00196D5D">
        <w:rPr>
          <w:rFonts w:hint="eastAsia"/>
        </w:rPr>
        <w:t>2</w:t>
      </w:r>
      <w:r w:rsidRPr="00196D5D">
        <w:t>] ospf 1</w:t>
      </w:r>
    </w:p>
    <w:p w:rsidR="00CE7DAA" w:rsidRPr="00196D5D" w:rsidRDefault="00CE7DAA" w:rsidP="00CE7DAA">
      <w:pPr>
        <w:pStyle w:val="TerminalDisplay"/>
      </w:pPr>
      <w:r w:rsidRPr="00196D5D">
        <w:t>[PE</w:t>
      </w:r>
      <w:r w:rsidRPr="00196D5D">
        <w:rPr>
          <w:rFonts w:hint="eastAsia"/>
        </w:rPr>
        <w:t>2</w:t>
      </w:r>
      <w:r w:rsidRPr="00196D5D">
        <w:t>-ospf-1] segment-routing mpls</w:t>
      </w:r>
    </w:p>
    <w:p w:rsidR="00CE7DAA" w:rsidRPr="00196D5D" w:rsidRDefault="00CE7DAA" w:rsidP="00CE7DAA">
      <w:pPr>
        <w:pStyle w:val="TerminalDisplay"/>
      </w:pPr>
      <w:r w:rsidRPr="00196D5D">
        <w:t>[PE</w:t>
      </w:r>
      <w:r w:rsidRPr="00196D5D">
        <w:rPr>
          <w:rFonts w:hint="eastAsia"/>
        </w:rPr>
        <w:t>2</w:t>
      </w:r>
      <w:r w:rsidRPr="00196D5D">
        <w:t>] interface loopback 1</w:t>
      </w:r>
    </w:p>
    <w:p w:rsidR="00CE7DAA" w:rsidRDefault="00CE7DAA" w:rsidP="00CE7DAA">
      <w:pPr>
        <w:pStyle w:val="TerminalDisplay"/>
      </w:pPr>
      <w:r w:rsidRPr="00196D5D">
        <w:t>[PE</w:t>
      </w:r>
      <w:r w:rsidRPr="00196D5D">
        <w:rPr>
          <w:rFonts w:hint="eastAsia"/>
        </w:rPr>
        <w:t>2</w:t>
      </w:r>
      <w:r w:rsidRPr="00196D5D">
        <w:t xml:space="preserve">-LoopBack1] ospf 1 prefix-sid index </w:t>
      </w:r>
      <w:r w:rsidR="00B61C64">
        <w:rPr>
          <w:rFonts w:hint="eastAsia"/>
        </w:rPr>
        <w:t>5</w:t>
      </w:r>
      <w:r w:rsidR="00B61C64" w:rsidRPr="00196D5D">
        <w:t>0</w:t>
      </w:r>
    </w:p>
    <w:p w:rsidR="00B0412A" w:rsidRPr="00196D5D" w:rsidRDefault="00B0412A" w:rsidP="00CE7DAA">
      <w:pPr>
        <w:pStyle w:val="TerminalDisplay"/>
      </w:pPr>
      <w:r w:rsidRPr="00196D5D">
        <w:t>[PE</w:t>
      </w:r>
      <w:r w:rsidRPr="00196D5D">
        <w:rPr>
          <w:rFonts w:hint="eastAsia"/>
        </w:rPr>
        <w:t>2</w:t>
      </w:r>
      <w:r w:rsidRPr="00196D5D">
        <w:t>-LoopBack1] 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w:t>
      </w:r>
      <w:r w:rsidRPr="00196D5D">
        <w:rPr>
          <w:rFonts w:hint="eastAsia"/>
        </w:rPr>
        <w:t>2</w:t>
      </w:r>
      <w:r w:rsidRPr="00196D5D">
        <w:t>] ip vpn-instance vpn1</w:t>
      </w:r>
    </w:p>
    <w:p w:rsidR="00CE7DAA" w:rsidRPr="00196D5D" w:rsidRDefault="00CE7DAA" w:rsidP="00CE7DAA">
      <w:pPr>
        <w:pStyle w:val="TerminalDisplay"/>
      </w:pPr>
      <w:r w:rsidRPr="00196D5D">
        <w:t>[PE</w:t>
      </w:r>
      <w:r w:rsidRPr="00196D5D">
        <w:rPr>
          <w:rFonts w:hint="eastAsia"/>
        </w:rPr>
        <w:t>2</w:t>
      </w:r>
      <w:r w:rsidRPr="00196D5D">
        <w:t>-vpn-instance-vpn1] route-distinguisher 11:11</w:t>
      </w:r>
    </w:p>
    <w:p w:rsidR="00CE7DAA" w:rsidRPr="00196D5D" w:rsidRDefault="00CE7DAA" w:rsidP="00CE7DAA">
      <w:pPr>
        <w:pStyle w:val="TerminalDisplay"/>
      </w:pPr>
      <w:r w:rsidRPr="00196D5D">
        <w:t>[PE</w:t>
      </w:r>
      <w:r w:rsidRPr="00196D5D">
        <w:rPr>
          <w:rFonts w:hint="eastAsia"/>
        </w:rPr>
        <w:t>2</w:t>
      </w:r>
      <w:r w:rsidRPr="00196D5D">
        <w:t>-vpn-instance-vpn1] vpn-target 1:1 2:2 3:3 import-extcommunity</w:t>
      </w:r>
    </w:p>
    <w:p w:rsidR="00CE7DAA" w:rsidRPr="00196D5D" w:rsidRDefault="00CE7DAA" w:rsidP="00CE7DAA">
      <w:pPr>
        <w:pStyle w:val="TerminalDisplay"/>
      </w:pPr>
      <w:r w:rsidRPr="00196D5D">
        <w:t>[PE</w:t>
      </w:r>
      <w:r w:rsidRPr="00196D5D">
        <w:rPr>
          <w:rFonts w:hint="eastAsia"/>
        </w:rPr>
        <w:t>2</w:t>
      </w:r>
      <w:r w:rsidRPr="00196D5D">
        <w:t>-vpn-instance-vpn1] vpn-target 3:3 export-extcommunity</w:t>
      </w:r>
    </w:p>
    <w:p w:rsidR="00CE7DAA" w:rsidRPr="00196D5D" w:rsidRDefault="00CE7DAA" w:rsidP="00CE7DAA">
      <w:pPr>
        <w:pStyle w:val="TerminalDisplay"/>
      </w:pPr>
      <w:r w:rsidRPr="00196D5D">
        <w:t>[PE</w:t>
      </w:r>
      <w:r w:rsidRPr="00196D5D">
        <w:rPr>
          <w:rFonts w:hint="eastAsia"/>
        </w:rPr>
        <w:t>2</w:t>
      </w:r>
      <w:r w:rsidRPr="00196D5D">
        <w:t>-vpn-instance-vpn1]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ip binding vpn-instance vpn1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1] ip address </w:t>
      </w:r>
      <w:r w:rsidRPr="00196D5D">
        <w:rPr>
          <w:rFonts w:hint="eastAsia"/>
        </w:rPr>
        <w:t>2</w:t>
      </w:r>
      <w:r w:rsidRPr="00196D5D">
        <w:t>0.0.0.1 24</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quit</w:t>
      </w:r>
    </w:p>
    <w:p w:rsidR="00CE7DAA" w:rsidRPr="00196D5D" w:rsidRDefault="00CE7DAA" w:rsidP="00CE7DAA">
      <w:r w:rsidRPr="00196D5D">
        <w:t xml:space="preserve"># </w:t>
      </w:r>
      <w:r w:rsidRPr="00196D5D">
        <w:rPr>
          <w:rFonts w:hint="eastAsia"/>
        </w:rPr>
        <w:t>在</w:t>
      </w:r>
      <w:r w:rsidRPr="00196D5D">
        <w:t xml:space="preserve">PE </w:t>
      </w:r>
      <w:r w:rsidRPr="00196D5D">
        <w:rPr>
          <w:rFonts w:hint="eastAsia"/>
        </w:rPr>
        <w:t>2</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w:t>
      </w:r>
      <w:r w:rsidRPr="00196D5D">
        <w:rPr>
          <w:rFonts w:hint="eastAsia"/>
        </w:rPr>
        <w:t>2</w:t>
      </w:r>
      <w:r w:rsidRPr="00196D5D">
        <w:t xml:space="preserve">] bgp </w:t>
      </w:r>
      <w:r w:rsidRPr="00196D5D">
        <w:rPr>
          <w:rFonts w:hint="eastAsia"/>
        </w:rPr>
        <w:t>6</w:t>
      </w:r>
      <w:r w:rsidRPr="00196D5D">
        <w:t>00</w:t>
      </w:r>
    </w:p>
    <w:p w:rsidR="00CE7DAA" w:rsidRPr="00196D5D" w:rsidRDefault="00CE7DAA" w:rsidP="00CE7DAA">
      <w:r w:rsidRPr="00196D5D">
        <w:t xml:space="preserve"># </w:t>
      </w:r>
      <w:r w:rsidRPr="00196D5D">
        <w:rPr>
          <w:rFonts w:hint="eastAsia"/>
        </w:rPr>
        <w:t>配置</w:t>
      </w:r>
      <w:r w:rsidRPr="00196D5D">
        <w:t>IBGP</w:t>
      </w:r>
      <w:r w:rsidRPr="00196D5D">
        <w:rPr>
          <w:rFonts w:hint="eastAsia"/>
        </w:rPr>
        <w:t>对等体</w:t>
      </w:r>
      <w:r w:rsidRPr="00196D5D">
        <w:t>4.4.4.9</w:t>
      </w:r>
      <w:r w:rsidRPr="00196D5D">
        <w:rPr>
          <w:rFonts w:hint="eastAsia"/>
        </w:rPr>
        <w:t>为</w:t>
      </w:r>
      <w:r w:rsidRPr="00196D5D">
        <w:t>VPNv4</w:t>
      </w:r>
      <w:r w:rsidRPr="00196D5D">
        <w:rPr>
          <w:rFonts w:hint="eastAsia"/>
        </w:rPr>
        <w:t>对等体。</w:t>
      </w:r>
    </w:p>
    <w:p w:rsidR="00CE7DAA" w:rsidRPr="00196D5D" w:rsidRDefault="00CE7DAA" w:rsidP="00CE7DAA">
      <w:pPr>
        <w:pStyle w:val="TerminalDisplay"/>
      </w:pPr>
      <w:r w:rsidRPr="00196D5D">
        <w:t>[PE2-bgp-default] peer 4.4.4.9 as-number 600</w:t>
      </w:r>
    </w:p>
    <w:p w:rsidR="00CE7DAA" w:rsidRPr="00196D5D" w:rsidRDefault="00CE7DAA" w:rsidP="00CE7DAA">
      <w:pPr>
        <w:pStyle w:val="TerminalDisplay"/>
      </w:pPr>
      <w:r w:rsidRPr="00196D5D">
        <w:t xml:space="preserve">[PE2-bgp-default] peer 4.4.4.9 connect-interface loopback </w:t>
      </w:r>
      <w:r w:rsidRPr="00196D5D">
        <w:rPr>
          <w:rFonts w:hint="eastAsia"/>
        </w:rPr>
        <w:t>1</w:t>
      </w:r>
    </w:p>
    <w:p w:rsidR="00CE7DAA" w:rsidRPr="00196D5D" w:rsidRDefault="00CE7DAA" w:rsidP="00CE7DAA">
      <w:pPr>
        <w:pStyle w:val="TerminalDisplay"/>
      </w:pPr>
      <w:r w:rsidRPr="00196D5D">
        <w:t>[PE2-bgp-default] address-family vpnv4</w:t>
      </w:r>
    </w:p>
    <w:p w:rsidR="00CE7DAA" w:rsidRPr="00196D5D" w:rsidRDefault="00CE7DAA" w:rsidP="00CE7DAA">
      <w:pPr>
        <w:pStyle w:val="TerminalDisplay"/>
      </w:pPr>
      <w:r w:rsidRPr="00196D5D">
        <w:t>[PE2-bgp-default-vpnv4] peer 4.4.4.9 enable</w:t>
      </w:r>
    </w:p>
    <w:p w:rsidR="00CE7DAA" w:rsidRPr="00196D5D" w:rsidRDefault="00CE7DAA" w:rsidP="00CE7DAA">
      <w:pPr>
        <w:pStyle w:val="TerminalDisplay"/>
      </w:pPr>
      <w:r w:rsidRPr="00196D5D">
        <w:t>[PE2-bgp-default-vpnv4] quit</w:t>
      </w:r>
    </w:p>
    <w:p w:rsidR="00CE7DAA" w:rsidRPr="00196D5D" w:rsidRDefault="00CE7DAA" w:rsidP="00CE7DAA">
      <w:r w:rsidRPr="00196D5D">
        <w:t xml:space="preserve"># </w:t>
      </w:r>
      <w:r w:rsidRPr="00196D5D">
        <w:rPr>
          <w:rFonts w:hint="eastAsia"/>
        </w:rPr>
        <w:t>将直连路由引入</w:t>
      </w:r>
      <w:r w:rsidRPr="00196D5D">
        <w:t>VPN1</w:t>
      </w:r>
      <w:r w:rsidRPr="00196D5D">
        <w:rPr>
          <w:rFonts w:hint="eastAsia"/>
        </w:rPr>
        <w:t>的</w:t>
      </w:r>
      <w:r w:rsidRPr="00196D5D">
        <w:t>VPN</w:t>
      </w:r>
      <w:r w:rsidRPr="00196D5D">
        <w:rPr>
          <w:rFonts w:hint="eastAsia"/>
        </w:rPr>
        <w:t>路由表。</w:t>
      </w:r>
    </w:p>
    <w:p w:rsidR="00CE7DAA" w:rsidRPr="00196D5D" w:rsidRDefault="00CE7DAA" w:rsidP="00CE7DAA">
      <w:pPr>
        <w:pStyle w:val="TerminalDisplay"/>
      </w:pPr>
      <w:r w:rsidRPr="00196D5D">
        <w:t>[PE2-bgp-default] ip vpn-instance vpn1</w:t>
      </w:r>
    </w:p>
    <w:p w:rsidR="00CE7DAA" w:rsidRPr="00196D5D" w:rsidRDefault="00CE7DAA" w:rsidP="00CE7DAA">
      <w:pPr>
        <w:pStyle w:val="TerminalDisplay"/>
      </w:pPr>
      <w:r w:rsidRPr="00196D5D">
        <w:t>[PE2-bgp-default-vpn1] address-family ipv4 unicast</w:t>
      </w:r>
    </w:p>
    <w:p w:rsidR="00CE7DAA" w:rsidRPr="00196D5D" w:rsidRDefault="00CE7DAA" w:rsidP="00CE7DAA">
      <w:pPr>
        <w:pStyle w:val="TerminalDisplay"/>
      </w:pPr>
      <w:r w:rsidRPr="00196D5D">
        <w:t>[PE2-bgp-default-ipv4-vpn1] import-route direct</w:t>
      </w:r>
    </w:p>
    <w:p w:rsidR="00CE7DAA" w:rsidRPr="009809EA" w:rsidRDefault="00CE7DAA" w:rsidP="00CE7DAA">
      <w:pPr>
        <w:pStyle w:val="ItemStep"/>
      </w:pPr>
      <w:r w:rsidRPr="009809EA">
        <w:rPr>
          <w:rFonts w:hint="eastAsia"/>
        </w:rPr>
        <w:t>配置</w:t>
      </w:r>
      <w:r w:rsidRPr="009809EA">
        <w:t>MPLS TE</w:t>
      </w:r>
      <w:r w:rsidRPr="009809EA">
        <w:rPr>
          <w:rFonts w:hint="eastAsia"/>
        </w:rPr>
        <w:t>隧道</w:t>
      </w:r>
    </w:p>
    <w:p w:rsidR="00CE7DAA" w:rsidRPr="00196D5D" w:rsidRDefault="00CE7DAA" w:rsidP="00CE7DAA">
      <w:r w:rsidRPr="00196D5D">
        <w:t xml:space="preserve"># </w:t>
      </w:r>
      <w:r w:rsidRPr="00196D5D">
        <w:rPr>
          <w:rFonts w:hint="eastAsia"/>
        </w:rPr>
        <w:t>ASBR-PE</w:t>
      </w:r>
      <w:r w:rsidR="00B0412A">
        <w:rPr>
          <w:rFonts w:hint="eastAsia"/>
        </w:rPr>
        <w:t xml:space="preserve"> </w:t>
      </w:r>
      <w:r w:rsidRPr="00196D5D">
        <w:rPr>
          <w:rFonts w:hint="eastAsia"/>
        </w:rPr>
        <w:t>1</w:t>
      </w:r>
      <w:r w:rsidRPr="00196D5D">
        <w:rPr>
          <w:rFonts w:hint="eastAsia"/>
        </w:rPr>
        <w:t>配置用于</w:t>
      </w:r>
      <w:r w:rsidRPr="00196D5D">
        <w:t>MPLS TE</w:t>
      </w:r>
      <w:r w:rsidRPr="00196D5D">
        <w:rPr>
          <w:rFonts w:hint="eastAsia"/>
        </w:rPr>
        <w:t>隧道的静态</w:t>
      </w:r>
      <w:r w:rsidRPr="00196D5D">
        <w:t>SRLSP</w:t>
      </w:r>
      <w:r w:rsidRPr="00196D5D">
        <w:rPr>
          <w:rFonts w:hint="eastAsia"/>
        </w:rPr>
        <w:t>，出标签为节点</w:t>
      </w:r>
      <w:r w:rsidRPr="00196D5D">
        <w:rPr>
          <w:rFonts w:hint="eastAsia"/>
        </w:rPr>
        <w:t>ASBR-PE</w:t>
      </w:r>
      <w:r w:rsidR="00B0412A">
        <w:rPr>
          <w:rFonts w:hint="eastAsia"/>
        </w:rPr>
        <w:t xml:space="preserve"> </w:t>
      </w:r>
      <w:r w:rsidRPr="00196D5D">
        <w:rPr>
          <w:rFonts w:hint="eastAsia"/>
        </w:rPr>
        <w:t>1</w:t>
      </w:r>
      <w:r w:rsidRPr="00196D5D">
        <w:rPr>
          <w:rFonts w:hint="eastAsia"/>
        </w:rPr>
        <w:t>为</w:t>
      </w:r>
      <w:r w:rsidRPr="00196D5D">
        <w:rPr>
          <w:rFonts w:hint="eastAsia"/>
        </w:rPr>
        <w:t>ASBR-PE</w:t>
      </w:r>
      <w:r w:rsidR="00B0412A">
        <w:rPr>
          <w:rFonts w:hint="eastAsia"/>
        </w:rPr>
        <w:t xml:space="preserve"> </w:t>
      </w:r>
      <w:r w:rsidRPr="00196D5D">
        <w:rPr>
          <w:rFonts w:hint="eastAsia"/>
        </w:rPr>
        <w:t>2</w:t>
      </w:r>
      <w:r w:rsidRPr="00196D5D">
        <w:rPr>
          <w:rFonts w:hint="eastAsia"/>
        </w:rPr>
        <w:t>分配的</w:t>
      </w:r>
      <w:r w:rsidRPr="00196D5D">
        <w:rPr>
          <w:rFonts w:hint="eastAsia"/>
        </w:rPr>
        <w:t>BGP SR</w:t>
      </w:r>
      <w:r w:rsidRPr="00196D5D">
        <w:rPr>
          <w:rFonts w:hint="eastAsia"/>
        </w:rPr>
        <w:t>邻居标签</w:t>
      </w:r>
      <w:r w:rsidRPr="00196D5D">
        <w:rPr>
          <w:rFonts w:hint="eastAsia"/>
        </w:rPr>
        <w:t>5555</w:t>
      </w:r>
      <w:r w:rsidRPr="00196D5D">
        <w:rPr>
          <w:rFonts w:hint="eastAsia"/>
        </w:rPr>
        <w:t>。</w:t>
      </w:r>
    </w:p>
    <w:p w:rsidR="00CE7DAA" w:rsidRPr="00196D5D" w:rsidRDefault="00CE7DAA" w:rsidP="00CE7DAA">
      <w:pPr>
        <w:pStyle w:val="TerminalDisplay"/>
      </w:pPr>
      <w:r w:rsidRPr="00196D5D">
        <w:t>&lt;</w:t>
      </w:r>
      <w:r w:rsidRPr="00196D5D">
        <w:rPr>
          <w:rFonts w:hint="eastAsia"/>
        </w:rPr>
        <w:t>ASBR-</w:t>
      </w:r>
      <w:r w:rsidRPr="00196D5D">
        <w:t>PE</w:t>
      </w:r>
      <w:r w:rsidRPr="00196D5D">
        <w:rPr>
          <w:rFonts w:hint="eastAsia"/>
        </w:rPr>
        <w:t>1</w:t>
      </w:r>
      <w:r w:rsidRPr="00196D5D">
        <w:t>&gt; system-view</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xml:space="preserve">] static-sr-mpls lsp static-sr-lsp-1 out-label </w:t>
      </w:r>
      <w:r w:rsidRPr="00196D5D">
        <w:rPr>
          <w:rFonts w:hint="eastAsia"/>
        </w:rPr>
        <w:t>5555</w:t>
      </w:r>
    </w:p>
    <w:p w:rsidR="00CE7DAA" w:rsidRPr="00196D5D" w:rsidRDefault="00CE7DAA" w:rsidP="00CE7DAA">
      <w:r w:rsidRPr="00196D5D">
        <w:t xml:space="preserve"># </w:t>
      </w:r>
      <w:r w:rsidRPr="00196D5D">
        <w:rPr>
          <w:rFonts w:hint="eastAsia"/>
        </w:rPr>
        <w:t>在</w:t>
      </w:r>
      <w:r w:rsidRPr="00196D5D">
        <w:rPr>
          <w:rFonts w:hint="eastAsia"/>
        </w:rPr>
        <w:t>ASBR-PE</w:t>
      </w:r>
      <w:r w:rsidR="00B0412A">
        <w:rPr>
          <w:rFonts w:hint="eastAsia"/>
        </w:rPr>
        <w:t xml:space="preserve"> </w:t>
      </w:r>
      <w:r w:rsidRPr="00196D5D">
        <w:rPr>
          <w:rFonts w:hint="eastAsia"/>
        </w:rPr>
        <w:t>1</w:t>
      </w:r>
      <w:r w:rsidRPr="00196D5D">
        <w:rPr>
          <w:rFonts w:hint="eastAsia"/>
        </w:rPr>
        <w:t>上配置到</w:t>
      </w:r>
      <w:r w:rsidRPr="00196D5D">
        <w:rPr>
          <w:rFonts w:hint="eastAsia"/>
        </w:rPr>
        <w:t>ASBR-PE</w:t>
      </w:r>
      <w:r w:rsidR="00B0412A">
        <w:rPr>
          <w:rFonts w:hint="eastAsia"/>
        </w:rPr>
        <w:t xml:space="preserve"> </w:t>
      </w:r>
      <w:r w:rsidRPr="00196D5D">
        <w:rPr>
          <w:rFonts w:hint="eastAsia"/>
        </w:rPr>
        <w:t>2</w:t>
      </w:r>
      <w:r w:rsidRPr="00196D5D">
        <w:rPr>
          <w:rFonts w:hint="eastAsia"/>
        </w:rPr>
        <w:t>的</w:t>
      </w:r>
      <w:r w:rsidRPr="00196D5D">
        <w:t>MPLS TE</w:t>
      </w:r>
      <w:r w:rsidRPr="00196D5D">
        <w:rPr>
          <w:rFonts w:hint="eastAsia"/>
        </w:rPr>
        <w:t>隧道</w:t>
      </w:r>
      <w:r w:rsidRPr="00196D5D">
        <w:t>Tunnel1</w:t>
      </w:r>
      <w:r w:rsidRPr="00196D5D">
        <w:rPr>
          <w:rFonts w:hint="eastAsia"/>
        </w:rPr>
        <w:t>：目的地址为</w:t>
      </w:r>
      <w:r w:rsidRPr="00196D5D">
        <w:rPr>
          <w:rFonts w:hint="eastAsia"/>
        </w:rPr>
        <w:t>ASBR-PE</w:t>
      </w:r>
      <w:r w:rsidR="00B0412A">
        <w:rPr>
          <w:rFonts w:hint="eastAsia"/>
        </w:rPr>
        <w:t xml:space="preserve"> </w:t>
      </w:r>
      <w:r w:rsidRPr="00196D5D">
        <w:rPr>
          <w:rFonts w:hint="eastAsia"/>
        </w:rPr>
        <w:t>2</w:t>
      </w:r>
      <w:r w:rsidRPr="00196D5D">
        <w:rPr>
          <w:rFonts w:hint="eastAsia"/>
        </w:rPr>
        <w:t>的直连口地址</w:t>
      </w:r>
      <w:r w:rsidRPr="00196D5D">
        <w:rPr>
          <w:rFonts w:hint="eastAsia"/>
        </w:rPr>
        <w:t>11.0.0.1</w:t>
      </w:r>
      <w:r w:rsidRPr="00196D5D">
        <w:rPr>
          <w:rFonts w:hint="eastAsia"/>
        </w:rPr>
        <w:t>；同时，配置</w:t>
      </w:r>
      <w:r w:rsidRPr="00196D5D">
        <w:t>Tunnel1</w:t>
      </w:r>
      <w:r w:rsidRPr="00196D5D">
        <w:rPr>
          <w:rFonts w:hint="eastAsia"/>
        </w:rPr>
        <w:t>引用静态</w:t>
      </w:r>
      <w:r w:rsidRPr="00196D5D">
        <w:t>SRLSP</w:t>
      </w:r>
      <w:r w:rsidRPr="00196D5D">
        <w:rPr>
          <w:rFonts w:hint="eastAsia"/>
        </w:rPr>
        <w:t>。</w:t>
      </w:r>
    </w:p>
    <w:p w:rsidR="00CE7DAA" w:rsidRPr="00196D5D" w:rsidRDefault="00CE7DAA" w:rsidP="00CE7DAA">
      <w:pPr>
        <w:pStyle w:val="TerminalDisplay"/>
      </w:pPr>
      <w:r w:rsidRPr="00196D5D">
        <w:t>[ASBR-PE</w:t>
      </w:r>
      <w:r w:rsidRPr="00196D5D">
        <w:rPr>
          <w:rFonts w:hint="eastAsia"/>
        </w:rPr>
        <w:t>1</w:t>
      </w:r>
      <w:r w:rsidRPr="00196D5D">
        <w:t>] interface tunnel 1 mode mpls-te</w:t>
      </w:r>
    </w:p>
    <w:p w:rsidR="00CE7DAA" w:rsidRPr="00196D5D" w:rsidRDefault="00CE7DAA" w:rsidP="00CE7DAA">
      <w:pPr>
        <w:pStyle w:val="TerminalDisplay"/>
      </w:pPr>
      <w:r w:rsidRPr="00196D5D">
        <w:t>[ASBR-PE</w:t>
      </w:r>
      <w:r w:rsidRPr="00196D5D">
        <w:rPr>
          <w:rFonts w:hint="eastAsia"/>
        </w:rPr>
        <w:t>1</w:t>
      </w:r>
      <w:r w:rsidRPr="00196D5D">
        <w:t>-Tunnel1] ip address 6.1.1.1 255.255.255.0</w:t>
      </w:r>
    </w:p>
    <w:p w:rsidR="00CE7DAA" w:rsidRPr="00196D5D" w:rsidRDefault="00CE7DAA" w:rsidP="00CE7DAA">
      <w:pPr>
        <w:pStyle w:val="TerminalDisplay"/>
      </w:pPr>
      <w:r w:rsidRPr="00196D5D">
        <w:t>[ASBR-PE</w:t>
      </w:r>
      <w:r w:rsidRPr="00196D5D">
        <w:rPr>
          <w:rFonts w:hint="eastAsia"/>
        </w:rPr>
        <w:t>1</w:t>
      </w:r>
      <w:r w:rsidRPr="00196D5D">
        <w:t xml:space="preserve">-Tunnel1] destination </w:t>
      </w:r>
      <w:r w:rsidRPr="00196D5D">
        <w:rPr>
          <w:rFonts w:hint="eastAsia"/>
        </w:rPr>
        <w:t>11.0.0.1</w:t>
      </w:r>
    </w:p>
    <w:p w:rsidR="00CE7DAA" w:rsidRPr="00196D5D" w:rsidRDefault="00CE7DAA" w:rsidP="00CE7DAA">
      <w:pPr>
        <w:pStyle w:val="TerminalDisplay"/>
      </w:pPr>
      <w:r w:rsidRPr="00196D5D">
        <w:t>[ASBR-PE</w:t>
      </w:r>
      <w:r w:rsidRPr="00196D5D">
        <w:rPr>
          <w:rFonts w:hint="eastAsia"/>
        </w:rPr>
        <w:t>1</w:t>
      </w:r>
      <w:r w:rsidRPr="00196D5D">
        <w:t>-Tunnel1] mpls te signaling static</w:t>
      </w:r>
    </w:p>
    <w:p w:rsidR="00CE7DAA" w:rsidRPr="00196D5D" w:rsidRDefault="00CE7DAA" w:rsidP="00CE7DAA">
      <w:pPr>
        <w:pStyle w:val="TerminalDisplay"/>
      </w:pPr>
      <w:r w:rsidRPr="00196D5D">
        <w:t>[ASBR-PE</w:t>
      </w:r>
      <w:r w:rsidRPr="00196D5D">
        <w:rPr>
          <w:rFonts w:hint="eastAsia"/>
        </w:rPr>
        <w:t>1</w:t>
      </w:r>
      <w:r w:rsidRPr="00196D5D">
        <w:t>-Tunnel1] mpls te static-sr-mpls static-sr-lsp-1</w:t>
      </w:r>
    </w:p>
    <w:p w:rsidR="00CE7DAA" w:rsidRPr="00196D5D" w:rsidRDefault="00CE7DAA" w:rsidP="00CE7DAA">
      <w:pPr>
        <w:pStyle w:val="TerminalDisplay"/>
      </w:pPr>
      <w:r w:rsidRPr="00196D5D">
        <w:t>[ASBR-PE</w:t>
      </w:r>
      <w:r w:rsidRPr="00196D5D">
        <w:rPr>
          <w:rFonts w:hint="eastAsia"/>
        </w:rPr>
        <w:t>1</w:t>
      </w:r>
      <w:r w:rsidRPr="00196D5D">
        <w:t>-Tunnel1] quit</w:t>
      </w:r>
    </w:p>
    <w:p w:rsidR="00CE7DAA" w:rsidRPr="00196D5D" w:rsidRDefault="00CE7DAA" w:rsidP="00CE7DAA">
      <w:r w:rsidRPr="00196D5D">
        <w:t xml:space="preserve"># </w:t>
      </w:r>
      <w:r w:rsidRPr="00196D5D">
        <w:rPr>
          <w:rFonts w:hint="eastAsia"/>
        </w:rPr>
        <w:t>ASBR-PE</w:t>
      </w:r>
      <w:r w:rsidR="00B0412A">
        <w:rPr>
          <w:rFonts w:hint="eastAsia"/>
        </w:rPr>
        <w:t xml:space="preserve"> </w:t>
      </w:r>
      <w:r w:rsidRPr="00196D5D">
        <w:rPr>
          <w:rFonts w:hint="eastAsia"/>
        </w:rPr>
        <w:t>2</w:t>
      </w:r>
      <w:r w:rsidRPr="00196D5D">
        <w:rPr>
          <w:rFonts w:hint="eastAsia"/>
        </w:rPr>
        <w:t>配置用于</w:t>
      </w:r>
      <w:r w:rsidRPr="00196D5D">
        <w:t>MPLS TE</w:t>
      </w:r>
      <w:r w:rsidRPr="00196D5D">
        <w:rPr>
          <w:rFonts w:hint="eastAsia"/>
        </w:rPr>
        <w:t>隧道的静态</w:t>
      </w:r>
      <w:r w:rsidRPr="00196D5D">
        <w:t>SRLSP</w:t>
      </w:r>
      <w:r w:rsidRPr="00196D5D">
        <w:rPr>
          <w:rFonts w:hint="eastAsia"/>
        </w:rPr>
        <w:t>，出标签为节点</w:t>
      </w:r>
      <w:r w:rsidRPr="00196D5D">
        <w:rPr>
          <w:rFonts w:hint="eastAsia"/>
        </w:rPr>
        <w:t>ASBR-PE</w:t>
      </w:r>
      <w:r w:rsidR="00B0412A">
        <w:rPr>
          <w:rFonts w:hint="eastAsia"/>
        </w:rPr>
        <w:t xml:space="preserve"> </w:t>
      </w:r>
      <w:r w:rsidRPr="00196D5D">
        <w:rPr>
          <w:rFonts w:hint="eastAsia"/>
        </w:rPr>
        <w:t>2</w:t>
      </w:r>
      <w:r w:rsidRPr="00196D5D">
        <w:rPr>
          <w:rFonts w:hint="eastAsia"/>
        </w:rPr>
        <w:t>为</w:t>
      </w:r>
      <w:r w:rsidRPr="00196D5D">
        <w:rPr>
          <w:rFonts w:hint="eastAsia"/>
        </w:rPr>
        <w:t>ASBR-PE</w:t>
      </w:r>
      <w:r w:rsidR="00B0412A">
        <w:rPr>
          <w:rFonts w:hint="eastAsia"/>
        </w:rPr>
        <w:t xml:space="preserve"> </w:t>
      </w:r>
      <w:r w:rsidRPr="00196D5D">
        <w:rPr>
          <w:rFonts w:hint="eastAsia"/>
        </w:rPr>
        <w:t>1</w:t>
      </w:r>
      <w:r w:rsidRPr="00196D5D">
        <w:rPr>
          <w:rFonts w:hint="eastAsia"/>
        </w:rPr>
        <w:t>分配的</w:t>
      </w:r>
      <w:r w:rsidRPr="00196D5D">
        <w:rPr>
          <w:rFonts w:hint="eastAsia"/>
        </w:rPr>
        <w:t>BGP SR</w:t>
      </w:r>
      <w:r w:rsidRPr="00196D5D">
        <w:rPr>
          <w:rFonts w:hint="eastAsia"/>
        </w:rPr>
        <w:t>邻居标签</w:t>
      </w:r>
      <w:r w:rsidRPr="00196D5D">
        <w:rPr>
          <w:rFonts w:hint="eastAsia"/>
        </w:rPr>
        <w:t>6666</w:t>
      </w:r>
      <w:r w:rsidRPr="00196D5D">
        <w:rPr>
          <w:rFonts w:hint="eastAsia"/>
        </w:rPr>
        <w:t>。</w:t>
      </w:r>
    </w:p>
    <w:p w:rsidR="00CE7DAA" w:rsidRPr="00196D5D" w:rsidRDefault="00CE7DAA" w:rsidP="00CE7DAA">
      <w:pPr>
        <w:pStyle w:val="TerminalDisplay"/>
      </w:pPr>
      <w:r w:rsidRPr="00196D5D">
        <w:t>&lt;</w:t>
      </w:r>
      <w:r w:rsidRPr="00196D5D">
        <w:rPr>
          <w:rFonts w:hint="eastAsia"/>
        </w:rPr>
        <w:t>ASBR-</w:t>
      </w:r>
      <w:r w:rsidRPr="00196D5D">
        <w:t>PE</w:t>
      </w:r>
      <w:r w:rsidRPr="00196D5D">
        <w:rPr>
          <w:rFonts w:hint="eastAsia"/>
        </w:rPr>
        <w:t>2</w:t>
      </w:r>
      <w:r w:rsidRPr="00196D5D">
        <w:t>&gt; system-view</w:t>
      </w:r>
    </w:p>
    <w:p w:rsidR="00CE7DAA" w:rsidRPr="00196D5D" w:rsidRDefault="00CE7DAA" w:rsidP="00CE7DAA">
      <w:pPr>
        <w:pStyle w:val="TerminalDisplay"/>
      </w:pPr>
      <w:r w:rsidRPr="00196D5D">
        <w:t>[ASBR-PE</w:t>
      </w:r>
      <w:r w:rsidRPr="00196D5D">
        <w:rPr>
          <w:rFonts w:hint="eastAsia"/>
        </w:rPr>
        <w:t>2</w:t>
      </w:r>
      <w:r w:rsidRPr="00196D5D">
        <w:t>] static-sr-mpls lsp static-sr-lsp-</w:t>
      </w:r>
      <w:r w:rsidRPr="00196D5D">
        <w:rPr>
          <w:rFonts w:hint="eastAsia"/>
        </w:rPr>
        <w:t>2</w:t>
      </w:r>
      <w:r w:rsidRPr="00196D5D">
        <w:t xml:space="preserve"> out-label </w:t>
      </w:r>
      <w:r w:rsidRPr="00196D5D">
        <w:rPr>
          <w:rFonts w:hint="eastAsia"/>
        </w:rPr>
        <w:t>6666</w:t>
      </w:r>
    </w:p>
    <w:p w:rsidR="00CE7DAA" w:rsidRPr="00196D5D" w:rsidRDefault="00CE7DAA" w:rsidP="00CE7DAA">
      <w:r w:rsidRPr="00196D5D">
        <w:t xml:space="preserve"># </w:t>
      </w:r>
      <w:r w:rsidRPr="00196D5D">
        <w:rPr>
          <w:rFonts w:hint="eastAsia"/>
        </w:rPr>
        <w:t>在</w:t>
      </w:r>
      <w:r w:rsidRPr="00196D5D">
        <w:rPr>
          <w:rFonts w:hint="eastAsia"/>
        </w:rPr>
        <w:t>ASBR-PE</w:t>
      </w:r>
      <w:r w:rsidR="00F36459">
        <w:rPr>
          <w:rFonts w:hint="eastAsia"/>
        </w:rPr>
        <w:t xml:space="preserve"> </w:t>
      </w:r>
      <w:r w:rsidR="00B719F8">
        <w:rPr>
          <w:rFonts w:hint="eastAsia"/>
        </w:rPr>
        <w:t>2</w:t>
      </w:r>
      <w:r w:rsidRPr="00196D5D">
        <w:rPr>
          <w:rFonts w:hint="eastAsia"/>
        </w:rPr>
        <w:t>上配置到</w:t>
      </w:r>
      <w:r w:rsidRPr="00196D5D">
        <w:rPr>
          <w:rFonts w:hint="eastAsia"/>
        </w:rPr>
        <w:t>ASBR-PE</w:t>
      </w:r>
      <w:r w:rsidR="00F36459">
        <w:rPr>
          <w:rFonts w:hint="eastAsia"/>
        </w:rPr>
        <w:t xml:space="preserve"> </w:t>
      </w:r>
      <w:r w:rsidR="005A44F2">
        <w:rPr>
          <w:rFonts w:hint="eastAsia"/>
        </w:rPr>
        <w:t>1</w:t>
      </w:r>
      <w:r w:rsidRPr="00196D5D">
        <w:rPr>
          <w:rFonts w:hint="eastAsia"/>
        </w:rPr>
        <w:t>的</w:t>
      </w:r>
      <w:r w:rsidRPr="00196D5D">
        <w:t>MPLS TE</w:t>
      </w:r>
      <w:r w:rsidRPr="00196D5D">
        <w:rPr>
          <w:rFonts w:hint="eastAsia"/>
        </w:rPr>
        <w:t>隧道</w:t>
      </w:r>
      <w:r w:rsidRPr="00196D5D">
        <w:t>Tunnel1</w:t>
      </w:r>
      <w:r w:rsidRPr="00196D5D">
        <w:rPr>
          <w:rFonts w:hint="eastAsia"/>
        </w:rPr>
        <w:t>：目的地址为</w:t>
      </w:r>
      <w:r w:rsidRPr="00196D5D">
        <w:rPr>
          <w:rFonts w:hint="eastAsia"/>
        </w:rPr>
        <w:t>ASBR-PE</w:t>
      </w:r>
      <w:r w:rsidR="00F36459">
        <w:rPr>
          <w:rFonts w:hint="eastAsia"/>
        </w:rPr>
        <w:t xml:space="preserve"> </w:t>
      </w:r>
      <w:r w:rsidRPr="00196D5D">
        <w:rPr>
          <w:rFonts w:hint="eastAsia"/>
        </w:rPr>
        <w:t>2</w:t>
      </w:r>
      <w:r w:rsidRPr="00196D5D">
        <w:rPr>
          <w:rFonts w:hint="eastAsia"/>
        </w:rPr>
        <w:t>的直连口地址</w:t>
      </w:r>
      <w:r w:rsidRPr="00196D5D">
        <w:rPr>
          <w:rFonts w:hint="eastAsia"/>
        </w:rPr>
        <w:t>11.0.0.2</w:t>
      </w:r>
      <w:r w:rsidRPr="00196D5D">
        <w:rPr>
          <w:rFonts w:hint="eastAsia"/>
        </w:rPr>
        <w:t>；同时，配置</w:t>
      </w:r>
      <w:r w:rsidRPr="00196D5D">
        <w:t>Tunnel1</w:t>
      </w:r>
      <w:r w:rsidRPr="00196D5D">
        <w:rPr>
          <w:rFonts w:hint="eastAsia"/>
        </w:rPr>
        <w:t>引用静态</w:t>
      </w:r>
      <w:r w:rsidRPr="00196D5D">
        <w:t>SRLSP</w:t>
      </w:r>
      <w:r w:rsidRPr="00196D5D">
        <w:rPr>
          <w:rFonts w:hint="eastAsia"/>
        </w:rPr>
        <w:t>。</w:t>
      </w:r>
    </w:p>
    <w:p w:rsidR="00CE7DAA" w:rsidRPr="00196D5D" w:rsidRDefault="00CE7DAA" w:rsidP="00CE7DAA">
      <w:pPr>
        <w:pStyle w:val="TerminalDisplay"/>
      </w:pPr>
      <w:r w:rsidRPr="00196D5D">
        <w:t>[ASBR-PE</w:t>
      </w:r>
      <w:r w:rsidRPr="00196D5D">
        <w:rPr>
          <w:rFonts w:hint="eastAsia"/>
        </w:rPr>
        <w:t>2</w:t>
      </w:r>
      <w:r w:rsidRPr="00196D5D">
        <w:t>] interface tunnel 1 mode mpls-te</w:t>
      </w:r>
    </w:p>
    <w:p w:rsidR="00CE7DAA" w:rsidRPr="00196D5D" w:rsidRDefault="00CE7DAA" w:rsidP="00CE7DAA">
      <w:pPr>
        <w:pStyle w:val="TerminalDisplay"/>
      </w:pPr>
      <w:r w:rsidRPr="00196D5D">
        <w:t>[ASBR-PE</w:t>
      </w:r>
      <w:r w:rsidRPr="00196D5D">
        <w:rPr>
          <w:rFonts w:hint="eastAsia"/>
        </w:rPr>
        <w:t>2</w:t>
      </w:r>
      <w:r w:rsidRPr="00196D5D">
        <w:t xml:space="preserve">-Tunnel1] ip address </w:t>
      </w:r>
      <w:r w:rsidRPr="00196D5D">
        <w:rPr>
          <w:rFonts w:hint="eastAsia"/>
        </w:rPr>
        <w:t>7</w:t>
      </w:r>
      <w:r w:rsidRPr="00196D5D">
        <w:t>.1.1.1 255.255.255.0</w:t>
      </w:r>
    </w:p>
    <w:p w:rsidR="00CE7DAA" w:rsidRPr="00196D5D" w:rsidRDefault="00CE7DAA" w:rsidP="00CE7DAA">
      <w:pPr>
        <w:pStyle w:val="TerminalDisplay"/>
      </w:pPr>
      <w:r w:rsidRPr="00196D5D">
        <w:t>[ASBR-PE</w:t>
      </w:r>
      <w:r w:rsidRPr="00196D5D">
        <w:rPr>
          <w:rFonts w:hint="eastAsia"/>
        </w:rPr>
        <w:t>2</w:t>
      </w:r>
      <w:r w:rsidRPr="00196D5D">
        <w:t xml:space="preserve">-Tunnel1] destination </w:t>
      </w:r>
      <w:r w:rsidRPr="00196D5D">
        <w:rPr>
          <w:rFonts w:hint="eastAsia"/>
        </w:rPr>
        <w:t>11.0.0.2</w:t>
      </w:r>
    </w:p>
    <w:p w:rsidR="00CE7DAA" w:rsidRPr="00196D5D" w:rsidRDefault="00CE7DAA" w:rsidP="00CE7DAA">
      <w:pPr>
        <w:pStyle w:val="TerminalDisplay"/>
      </w:pPr>
      <w:r w:rsidRPr="00196D5D">
        <w:t>[ASBR-PE</w:t>
      </w:r>
      <w:r w:rsidRPr="00196D5D">
        <w:rPr>
          <w:rFonts w:hint="eastAsia"/>
        </w:rPr>
        <w:t>2</w:t>
      </w:r>
      <w:r w:rsidRPr="00196D5D">
        <w:t>-Tunnel1] mpls te signaling static</w:t>
      </w:r>
    </w:p>
    <w:p w:rsidR="00CE7DAA" w:rsidRPr="00196D5D" w:rsidRDefault="00CE7DAA" w:rsidP="00CE7DAA">
      <w:pPr>
        <w:pStyle w:val="TerminalDisplay"/>
      </w:pPr>
      <w:r w:rsidRPr="00196D5D">
        <w:t>[</w:t>
      </w:r>
      <w:r w:rsidR="00B0412A" w:rsidRPr="00196D5D">
        <w:t>[ASBR-PE</w:t>
      </w:r>
      <w:r w:rsidR="00B0412A" w:rsidRPr="00196D5D">
        <w:rPr>
          <w:rFonts w:hint="eastAsia"/>
        </w:rPr>
        <w:t>2</w:t>
      </w:r>
      <w:r w:rsidR="00B0412A" w:rsidRPr="00196D5D">
        <w:t>-</w:t>
      </w:r>
      <w:r w:rsidRPr="00196D5D">
        <w:t>Tunnel1] mpls te static-sr-mpls static-sr-lsp-</w:t>
      </w:r>
      <w:r w:rsidRPr="00196D5D">
        <w:rPr>
          <w:rFonts w:hint="eastAsia"/>
        </w:rPr>
        <w:t>2</w:t>
      </w:r>
    </w:p>
    <w:p w:rsidR="00CE7DAA" w:rsidRPr="00196D5D" w:rsidRDefault="00CE7DAA" w:rsidP="00CE7DAA">
      <w:pPr>
        <w:pStyle w:val="TerminalDisplay"/>
      </w:pPr>
      <w:r w:rsidRPr="00196D5D">
        <w:t>[</w:t>
      </w:r>
      <w:r w:rsidR="00B0412A" w:rsidRPr="00196D5D">
        <w:t>[ASBR-PE</w:t>
      </w:r>
      <w:r w:rsidR="00B0412A" w:rsidRPr="00196D5D">
        <w:rPr>
          <w:rFonts w:hint="eastAsia"/>
        </w:rPr>
        <w:t>2</w:t>
      </w:r>
      <w:r w:rsidR="00B0412A" w:rsidRPr="00196D5D">
        <w:t>-</w:t>
      </w:r>
      <w:r w:rsidRPr="00196D5D">
        <w:t>Tunnel1] quit</w:t>
      </w:r>
    </w:p>
    <w:p w:rsidR="00CE7DAA" w:rsidRDefault="00CE7DAA" w:rsidP="00CE7DAA">
      <w:pPr>
        <w:pStyle w:val="40"/>
      </w:pPr>
      <w:r>
        <w:rPr>
          <w:rFonts w:hint="eastAsia"/>
        </w:rPr>
        <w:t>验证配置</w:t>
      </w:r>
    </w:p>
    <w:p w:rsidR="00CE7DAA" w:rsidRDefault="00CE7DAA" w:rsidP="00CE7DAA">
      <w:r w:rsidRPr="00196D5D">
        <w:rPr>
          <w:rFonts w:hint="eastAsia"/>
        </w:rPr>
        <w:t>完成上述配置后，在</w:t>
      </w:r>
      <w:r w:rsidRPr="00196D5D">
        <w:t>CE 1</w:t>
      </w:r>
      <w:r w:rsidRPr="00196D5D">
        <w:rPr>
          <w:rFonts w:hint="eastAsia"/>
        </w:rPr>
        <w:t>和</w:t>
      </w:r>
      <w:r w:rsidRPr="00196D5D">
        <w:t>CE 2</w:t>
      </w:r>
      <w:r w:rsidRPr="00196D5D">
        <w:rPr>
          <w:rFonts w:hint="eastAsia"/>
        </w:rPr>
        <w:t>上执行</w:t>
      </w:r>
      <w:r w:rsidRPr="003A251E">
        <w:rPr>
          <w:rStyle w:val="commandkeywords"/>
        </w:rPr>
        <w:t>display ip routing-table</w:t>
      </w:r>
      <w:r w:rsidRPr="00196D5D">
        <w:rPr>
          <w:rFonts w:hint="eastAsia"/>
        </w:rPr>
        <w:t>命令可以查看到到达对方的路由，且</w:t>
      </w:r>
      <w:r w:rsidRPr="00196D5D">
        <w:t>CE 1</w:t>
      </w:r>
      <w:r w:rsidRPr="00196D5D">
        <w:rPr>
          <w:rFonts w:hint="eastAsia"/>
        </w:rPr>
        <w:t>和</w:t>
      </w:r>
      <w:r w:rsidRPr="00196D5D">
        <w:t>CE 2</w:t>
      </w:r>
      <w:r w:rsidRPr="00196D5D">
        <w:rPr>
          <w:rFonts w:hint="eastAsia"/>
        </w:rPr>
        <w:t>互相可以</w:t>
      </w:r>
      <w:r w:rsidRPr="00196D5D">
        <w:t>ping</w:t>
      </w:r>
      <w:r w:rsidRPr="00196D5D">
        <w:rPr>
          <w:rFonts w:hint="eastAsia"/>
        </w:rPr>
        <w:t>通。</w:t>
      </w:r>
    </w:p>
    <w:p w:rsidR="00CE7DAA" w:rsidRPr="006870A4" w:rsidRDefault="00CE7DAA" w:rsidP="00CE7DAA">
      <w:r w:rsidRPr="006870A4">
        <w:rPr>
          <w:rFonts w:hint="eastAsia"/>
        </w:rPr>
        <w:t xml:space="preserve"># </w:t>
      </w:r>
      <w:r w:rsidRPr="006870A4">
        <w:rPr>
          <w:rFonts w:hint="eastAsia"/>
        </w:rPr>
        <w:t>在</w:t>
      </w:r>
      <w:r>
        <w:rPr>
          <w:rFonts w:hint="eastAsia"/>
        </w:rPr>
        <w:t>ASBR-PE</w:t>
      </w:r>
      <w:r w:rsidR="00B0412A">
        <w:rPr>
          <w:rFonts w:hint="eastAsia"/>
        </w:rPr>
        <w:t xml:space="preserve"> </w:t>
      </w:r>
      <w:r>
        <w:rPr>
          <w:rFonts w:hint="eastAsia"/>
        </w:rPr>
        <w:t>1</w:t>
      </w:r>
      <w:r w:rsidRPr="006870A4">
        <w:rPr>
          <w:rFonts w:hint="eastAsia"/>
        </w:rPr>
        <w:t>上</w:t>
      </w:r>
      <w:r>
        <w:rPr>
          <w:rFonts w:hint="eastAsia"/>
        </w:rPr>
        <w:t>查看</w:t>
      </w:r>
      <w:r w:rsidRPr="006870A4">
        <w:rPr>
          <w:rFonts w:hint="eastAsia"/>
        </w:rPr>
        <w:t>MPLS</w:t>
      </w:r>
      <w:r w:rsidRPr="006870A4">
        <w:rPr>
          <w:rFonts w:hint="eastAsia"/>
        </w:rPr>
        <w:t>标签转发路径信息。</w:t>
      </w:r>
    </w:p>
    <w:p w:rsidR="00CE7DAA" w:rsidRPr="006870A4" w:rsidRDefault="00CE7DAA" w:rsidP="00CE7DAA">
      <w:pPr>
        <w:pStyle w:val="TerminalDisplay"/>
      </w:pPr>
      <w:r w:rsidRPr="006870A4">
        <w:t>[</w:t>
      </w:r>
      <w:r>
        <w:rPr>
          <w:rFonts w:hint="eastAsia"/>
        </w:rPr>
        <w:t>ASBR-PE1</w:t>
      </w:r>
      <w:r w:rsidRPr="006870A4">
        <w:t>]</w:t>
      </w:r>
      <w:r>
        <w:rPr>
          <w:rFonts w:hint="eastAsia"/>
        </w:rPr>
        <w:t xml:space="preserve"> </w:t>
      </w:r>
      <w:r w:rsidRPr="006870A4">
        <w:t>display mpls lsp</w:t>
      </w:r>
    </w:p>
    <w:p w:rsidR="00B61C64" w:rsidRPr="009C4668" w:rsidRDefault="00B61C64" w:rsidP="00B61C64">
      <w:pPr>
        <w:pStyle w:val="TerminalDisplay"/>
      </w:pPr>
      <w:r w:rsidRPr="009C4668">
        <w:t>FEC                         Proto       In/Out Label    Out Inter/NHLFE/LSINDEX</w:t>
      </w:r>
    </w:p>
    <w:p w:rsidR="00B61C64" w:rsidRPr="009C4668" w:rsidRDefault="00B61C64" w:rsidP="00B61C64">
      <w:pPr>
        <w:pStyle w:val="TerminalDisplay"/>
      </w:pPr>
      <w:r w:rsidRPr="009C4668">
        <w:t>3.3.3.9/1/53168             StaticCR    -/-             NHLFE1</w:t>
      </w:r>
    </w:p>
    <w:p w:rsidR="00B61C64" w:rsidRPr="009C4668" w:rsidRDefault="00B61C64" w:rsidP="00B61C64">
      <w:pPr>
        <w:pStyle w:val="TerminalDisplay"/>
      </w:pPr>
      <w:r w:rsidRPr="009C4668">
        <w:t>11.0.0.1                    BGP         -/-             GE</w:t>
      </w:r>
      <w:r w:rsidR="00B82854">
        <w:t>3/1/</w:t>
      </w:r>
      <w:r w:rsidRPr="009C4668">
        <w:t>4</w:t>
      </w:r>
    </w:p>
    <w:p w:rsidR="00B61C64" w:rsidRPr="009C4668" w:rsidRDefault="00B61C64" w:rsidP="00B61C64">
      <w:pPr>
        <w:pStyle w:val="TerminalDisplay"/>
      </w:pPr>
      <w:r w:rsidRPr="009C4668">
        <w:t>2.2.2.9/1151                BGP         1151/1151       -</w:t>
      </w:r>
    </w:p>
    <w:p w:rsidR="00B61C64" w:rsidRPr="009C4668" w:rsidRDefault="00B61C64" w:rsidP="00B61C64">
      <w:pPr>
        <w:pStyle w:val="TerminalDisplay"/>
      </w:pPr>
      <w:r w:rsidRPr="009C4668">
        <w:t>11.0.0.1/1149               BGP         1150/1149       -</w:t>
      </w:r>
    </w:p>
    <w:p w:rsidR="00B61C64" w:rsidRPr="009C4668" w:rsidRDefault="00B61C64" w:rsidP="00B61C64">
      <w:pPr>
        <w:pStyle w:val="TerminalDisplay"/>
      </w:pPr>
      <w:r w:rsidRPr="009C4668">
        <w:t>11.0.0.1                    BGP         5555/-          NHLFE1</w:t>
      </w:r>
    </w:p>
    <w:p w:rsidR="00B61C64" w:rsidRPr="009C4668" w:rsidRDefault="00B61C64" w:rsidP="00B61C64">
      <w:pPr>
        <w:pStyle w:val="TerminalDisplay"/>
      </w:pPr>
      <w:r w:rsidRPr="009C4668">
        <w:t>1.1.1.2                     Local       -/-             GE</w:t>
      </w:r>
      <w:r w:rsidR="00B82854">
        <w:t>3/1/</w:t>
      </w:r>
      <w:r>
        <w:t>5</w:t>
      </w:r>
    </w:p>
    <w:p w:rsidR="00B61C64" w:rsidRPr="009C4668" w:rsidRDefault="00B61C64" w:rsidP="00B61C64">
      <w:pPr>
        <w:pStyle w:val="TerminalDisplay"/>
      </w:pPr>
      <w:r w:rsidRPr="009C4668">
        <w:t>11.0.0.1                    Local       -/-             GE</w:t>
      </w:r>
      <w:r w:rsidR="00B82854">
        <w:t>3/1/</w:t>
      </w:r>
      <w:r w:rsidRPr="009C4668">
        <w:t>4</w:t>
      </w:r>
    </w:p>
    <w:p w:rsidR="00B61C64" w:rsidRPr="009C4668" w:rsidRDefault="00B61C64" w:rsidP="00B61C64">
      <w:pPr>
        <w:pStyle w:val="TerminalDisplay"/>
      </w:pPr>
      <w:r w:rsidRPr="009C4668">
        <w:t>Tunnel1                     Local       -/-             NHLFE4</w:t>
      </w:r>
    </w:p>
    <w:p w:rsidR="00B61C64" w:rsidRPr="009C4668" w:rsidRDefault="00B61C64" w:rsidP="00B61C64">
      <w:pPr>
        <w:pStyle w:val="TerminalDisplay"/>
      </w:pPr>
      <w:r w:rsidRPr="009C4668">
        <w:t>2.2.2.9/32                  OSPF        16020/3         GE</w:t>
      </w:r>
      <w:r w:rsidR="00B82854">
        <w:t>3/1/</w:t>
      </w:r>
      <w:r>
        <w:t>5</w:t>
      </w:r>
    </w:p>
    <w:p w:rsidR="00B61C64" w:rsidRPr="009C4668" w:rsidRDefault="00B61C64" w:rsidP="00B61C64">
      <w:pPr>
        <w:pStyle w:val="TerminalDisplay"/>
      </w:pPr>
      <w:r w:rsidRPr="009C4668">
        <w:t>2.2.2.9/32                  OSPF        -/3             GE</w:t>
      </w:r>
      <w:r w:rsidR="00B82854">
        <w:t>3/1/</w:t>
      </w:r>
      <w:r>
        <w:t>5</w:t>
      </w:r>
    </w:p>
    <w:p w:rsidR="00B61C64" w:rsidRDefault="00B61C64" w:rsidP="00B61C64">
      <w:pPr>
        <w:pStyle w:val="TerminalDisplay"/>
      </w:pPr>
      <w:r w:rsidRPr="009C4668">
        <w:t>3.3.3.9/32                  OSPF        16030/-         -</w:t>
      </w:r>
    </w:p>
    <w:p w:rsidR="00CE7DAA" w:rsidRDefault="00CE7DAA" w:rsidP="00CE7DAA">
      <w:pPr>
        <w:pStyle w:val="3"/>
      </w:pPr>
      <w:bookmarkStart w:id="369" w:name="_Toc528070837"/>
      <w:bookmarkStart w:id="370" w:name="_Toc528070838"/>
      <w:bookmarkStart w:id="371" w:name="_Toc528070839"/>
      <w:bookmarkStart w:id="372" w:name="_Toc528265227"/>
      <w:bookmarkStart w:id="373" w:name="_Toc531096213"/>
      <w:bookmarkStart w:id="374" w:name="_Toc45106716"/>
      <w:bookmarkEnd w:id="369"/>
      <w:bookmarkEnd w:id="370"/>
      <w:r w:rsidRPr="004871A6">
        <w:rPr>
          <w:rFonts w:hint="eastAsia"/>
        </w:rPr>
        <w:t>跨域</w:t>
      </w:r>
      <w:r>
        <w:t>VPN-OptionC</w:t>
      </w:r>
      <w:r w:rsidRPr="004871A6">
        <w:rPr>
          <w:rFonts w:hint="eastAsia"/>
        </w:rPr>
        <w:t>方式</w:t>
      </w:r>
      <w:r>
        <w:rPr>
          <w:rFonts w:hint="eastAsia"/>
        </w:rPr>
        <w:t>MPLS SR</w:t>
      </w:r>
      <w:r>
        <w:rPr>
          <w:rFonts w:hint="eastAsia"/>
        </w:rPr>
        <w:t>配置举例</w:t>
      </w:r>
      <w:bookmarkEnd w:id="371"/>
      <w:r>
        <w:rPr>
          <w:rFonts w:hint="eastAsia"/>
        </w:rPr>
        <w:t>一</w:t>
      </w:r>
      <w:bookmarkEnd w:id="372"/>
      <w:bookmarkEnd w:id="373"/>
      <w:bookmarkEnd w:id="374"/>
    </w:p>
    <w:p w:rsidR="00CE7DAA" w:rsidRDefault="00CE7DAA" w:rsidP="00CE7DAA">
      <w:pPr>
        <w:pStyle w:val="40"/>
      </w:pPr>
      <w:r>
        <w:rPr>
          <w:rFonts w:hint="eastAsia"/>
        </w:rPr>
        <w:t>组网需求</w:t>
      </w:r>
    </w:p>
    <w:p w:rsidR="00CE7DAA" w:rsidRDefault="00CE7DAA" w:rsidP="00CE7DAA">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，并根据分配的</w:t>
      </w:r>
      <w:r w:rsidRPr="0026456E">
        <w:rPr>
          <w:rFonts w:hint="eastAsia"/>
        </w:rPr>
        <w:t>SID</w:t>
      </w:r>
      <w:r w:rsidRPr="0026456E">
        <w:rPr>
          <w:rFonts w:hint="eastAsia"/>
        </w:rPr>
        <w:t>建</w:t>
      </w:r>
      <w:r w:rsidRPr="00196D5D">
        <w:rPr>
          <w:rFonts w:hint="eastAsia"/>
        </w:rPr>
        <w:t>立</w:t>
      </w:r>
      <w:r w:rsidRPr="0026456E">
        <w:rPr>
          <w:rFonts w:hint="eastAsia"/>
        </w:rPr>
        <w:t>SRLSP</w:t>
      </w:r>
      <w:r w:rsidRPr="0026456E">
        <w:rPr>
          <w:rFonts w:hint="eastAsia"/>
        </w:rPr>
        <w:t>，</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CE7DAA" w:rsidRPr="00CE7DAA" w:rsidRDefault="00CE7DAA" w:rsidP="00CE7DAA">
      <w:pPr>
        <w:pStyle w:val="ItemList"/>
        <w:rPr>
          <w:lang w:eastAsia="zh-CN"/>
        </w:rPr>
      </w:pPr>
      <w:r w:rsidRPr="00CE7DAA">
        <w:rPr>
          <w:rFonts w:hint="eastAsia"/>
          <w:lang w:eastAsia="zh-CN"/>
        </w:rPr>
        <w:t>同一自治系统内的</w:t>
      </w:r>
      <w:r w:rsidRPr="00CE7DAA">
        <w:rPr>
          <w:lang w:eastAsia="zh-CN"/>
        </w:rPr>
        <w:t>PE</w:t>
      </w:r>
      <w:r w:rsidRPr="00CE7DAA">
        <w:rPr>
          <w:rFonts w:hint="eastAsia"/>
          <w:lang w:eastAsia="zh-CN"/>
        </w:rPr>
        <w:t>设备之间运行</w:t>
      </w:r>
      <w:r w:rsidRPr="00CE7DAA">
        <w:rPr>
          <w:rFonts w:hint="eastAsia"/>
          <w:lang w:eastAsia="zh-CN"/>
        </w:rPr>
        <w:t>OSPF</w:t>
      </w:r>
      <w:r w:rsidRPr="00CE7DAA">
        <w:rPr>
          <w:rFonts w:hint="eastAsia"/>
          <w:lang w:eastAsia="zh-CN"/>
        </w:rPr>
        <w:t>作为</w:t>
      </w:r>
      <w:r w:rsidRPr="00CE7DAA">
        <w:rPr>
          <w:lang w:eastAsia="zh-CN"/>
        </w:rPr>
        <w:t>IGP</w:t>
      </w:r>
      <w:r w:rsidRPr="00CE7DAA">
        <w:rPr>
          <w:rFonts w:hint="eastAsia"/>
          <w:lang w:eastAsia="zh-CN"/>
        </w:rPr>
        <w:t>，使能</w:t>
      </w:r>
      <w:r w:rsidRPr="00CE7DAA">
        <w:rPr>
          <w:rFonts w:hint="eastAsia"/>
          <w:lang w:eastAsia="zh-CN"/>
        </w:rPr>
        <w:t>OSPF SR</w:t>
      </w:r>
      <w:r w:rsidRPr="00CE7DAA">
        <w:rPr>
          <w:rFonts w:hint="eastAsia"/>
          <w:lang w:eastAsia="zh-CN"/>
        </w:rPr>
        <w:t>；</w:t>
      </w:r>
    </w:p>
    <w:p w:rsidR="00CE7DAA" w:rsidRPr="00CE7DAA" w:rsidRDefault="00CE7DAA" w:rsidP="00CE7DAA">
      <w:pPr>
        <w:pStyle w:val="ItemList"/>
        <w:rPr>
          <w:lang w:eastAsia="zh-CN"/>
        </w:rPr>
      </w:pPr>
      <w:r w:rsidRPr="00CE7DAA">
        <w:rPr>
          <w:lang w:eastAsia="zh-CN"/>
        </w:rPr>
        <w:t>PE 1</w:t>
      </w:r>
      <w:r w:rsidRPr="00CE7DAA">
        <w:rPr>
          <w:rFonts w:hint="eastAsia"/>
          <w:lang w:eastAsia="zh-CN"/>
        </w:rPr>
        <w:t>与</w:t>
      </w:r>
      <w:r w:rsidRPr="00CE7DAA">
        <w:rPr>
          <w:lang w:eastAsia="zh-CN"/>
        </w:rPr>
        <w:t>ASBR-PE 1</w:t>
      </w:r>
      <w:r w:rsidRPr="00CE7DAA">
        <w:rPr>
          <w:rFonts w:hint="eastAsia"/>
          <w:lang w:eastAsia="zh-CN"/>
        </w:rPr>
        <w:t>间通过</w:t>
      </w:r>
      <w:r w:rsidRPr="00CE7DAA">
        <w:rPr>
          <w:lang w:eastAsia="zh-CN"/>
        </w:rPr>
        <w:t>IBGP</w:t>
      </w:r>
      <w:r w:rsidRPr="00CE7DAA">
        <w:rPr>
          <w:rFonts w:hint="eastAsia"/>
          <w:lang w:eastAsia="zh-CN"/>
        </w:rPr>
        <w:t>交换标签</w:t>
      </w:r>
      <w:r w:rsidRPr="00CE7DAA">
        <w:rPr>
          <w:lang w:eastAsia="zh-CN"/>
        </w:rPr>
        <w:t>IPv4</w:t>
      </w:r>
      <w:r w:rsidRPr="00CE7DAA">
        <w:rPr>
          <w:rFonts w:hint="eastAsia"/>
          <w:lang w:eastAsia="zh-CN"/>
        </w:rPr>
        <w:t>路由；</w:t>
      </w:r>
    </w:p>
    <w:p w:rsidR="00CE7DAA" w:rsidRPr="00CE7DAA" w:rsidRDefault="00CE7DAA" w:rsidP="00CE7DAA">
      <w:pPr>
        <w:pStyle w:val="ItemList"/>
        <w:rPr>
          <w:lang w:eastAsia="zh-CN"/>
        </w:rPr>
      </w:pPr>
      <w:r w:rsidRPr="00CE7DAA">
        <w:rPr>
          <w:lang w:eastAsia="zh-CN"/>
        </w:rPr>
        <w:t>PE 2</w:t>
      </w:r>
      <w:r w:rsidRPr="00CE7DAA">
        <w:rPr>
          <w:rFonts w:hint="eastAsia"/>
          <w:lang w:eastAsia="zh-CN"/>
        </w:rPr>
        <w:t>与</w:t>
      </w:r>
      <w:r w:rsidRPr="00CE7DAA">
        <w:rPr>
          <w:lang w:eastAsia="zh-CN"/>
        </w:rPr>
        <w:t>ASBR-PE 2</w:t>
      </w:r>
      <w:r w:rsidRPr="00CE7DAA">
        <w:rPr>
          <w:rFonts w:hint="eastAsia"/>
          <w:lang w:eastAsia="zh-CN"/>
        </w:rPr>
        <w:t>间通过</w:t>
      </w:r>
      <w:r w:rsidRPr="00CE7DAA">
        <w:rPr>
          <w:lang w:eastAsia="zh-CN"/>
        </w:rPr>
        <w:t>IBGP</w:t>
      </w:r>
      <w:r w:rsidRPr="00CE7DAA">
        <w:rPr>
          <w:rFonts w:hint="eastAsia"/>
          <w:lang w:eastAsia="zh-CN"/>
        </w:rPr>
        <w:t>交换标签</w:t>
      </w:r>
      <w:r w:rsidRPr="00CE7DAA">
        <w:rPr>
          <w:lang w:eastAsia="zh-CN"/>
        </w:rPr>
        <w:t>IPv4</w:t>
      </w:r>
      <w:r w:rsidRPr="00CE7DAA">
        <w:rPr>
          <w:rFonts w:hint="eastAsia"/>
          <w:lang w:eastAsia="zh-CN"/>
        </w:rPr>
        <w:t>路由；</w:t>
      </w:r>
    </w:p>
    <w:p w:rsidR="00CE7DAA" w:rsidRPr="00196D5D" w:rsidRDefault="00CE7DAA" w:rsidP="00CE7DAA">
      <w:pPr>
        <w:pStyle w:val="ItemList"/>
      </w:pPr>
      <w:r w:rsidRPr="00196D5D">
        <w:t>PE 1</w:t>
      </w:r>
      <w:r w:rsidRPr="00196D5D">
        <w:rPr>
          <w:rFonts w:hint="eastAsia"/>
        </w:rPr>
        <w:t>与</w:t>
      </w:r>
      <w:r w:rsidRPr="00196D5D">
        <w:t>PE 2</w:t>
      </w:r>
      <w:r w:rsidRPr="00196D5D">
        <w:rPr>
          <w:rFonts w:hint="eastAsia"/>
        </w:rPr>
        <w:t>建立</w:t>
      </w:r>
      <w:r w:rsidRPr="00196D5D">
        <w:t>MP-EBGP</w:t>
      </w:r>
      <w:r w:rsidRPr="00196D5D">
        <w:rPr>
          <w:rFonts w:hint="eastAsia"/>
        </w:rPr>
        <w:t>对等体交换</w:t>
      </w:r>
      <w:r w:rsidRPr="00196D5D">
        <w:t>VPNv4</w:t>
      </w:r>
      <w:r w:rsidRPr="00196D5D">
        <w:rPr>
          <w:rFonts w:hint="eastAsia"/>
        </w:rPr>
        <w:t>路由；</w:t>
      </w:r>
    </w:p>
    <w:p w:rsidR="00CE7DAA" w:rsidRPr="00196D5D" w:rsidRDefault="00CE7DAA" w:rsidP="00CE7DAA">
      <w:pPr>
        <w:pStyle w:val="ItemList"/>
      </w:pPr>
      <w:r w:rsidRPr="00196D5D">
        <w:t>ASBR-PE 1</w:t>
      </w:r>
      <w:r w:rsidRPr="00196D5D">
        <w:rPr>
          <w:rFonts w:hint="eastAsia"/>
        </w:rPr>
        <w:t>与</w:t>
      </w:r>
      <w:r w:rsidRPr="00196D5D">
        <w:t>ASBR-PE 2</w:t>
      </w:r>
      <w:r w:rsidRPr="00196D5D">
        <w:rPr>
          <w:rFonts w:hint="eastAsia"/>
        </w:rPr>
        <w:t>间通过</w:t>
      </w:r>
      <w:r w:rsidRPr="00196D5D">
        <w:t>EBGP</w:t>
      </w:r>
      <w:r w:rsidRPr="00196D5D">
        <w:rPr>
          <w:rFonts w:hint="eastAsia"/>
        </w:rPr>
        <w:t>交换标签</w:t>
      </w:r>
      <w:r w:rsidRPr="00196D5D">
        <w:t>IPv4</w:t>
      </w:r>
      <w:r w:rsidRPr="00196D5D">
        <w:rPr>
          <w:rFonts w:hint="eastAsia"/>
        </w:rPr>
        <w:t>路由，使能</w:t>
      </w:r>
      <w:r w:rsidRPr="00196D5D">
        <w:rPr>
          <w:rFonts w:hint="eastAsia"/>
        </w:rPr>
        <w:t>BGP SR</w:t>
      </w:r>
      <w:r w:rsidRPr="00196D5D">
        <w:rPr>
          <w:rFonts w:hint="eastAsia"/>
        </w:rPr>
        <w:t>。</w:t>
      </w:r>
    </w:p>
    <w:p w:rsidR="00CE7DAA" w:rsidRDefault="00CE7DAA" w:rsidP="00CE7DAA">
      <w:pPr>
        <w:pStyle w:val="40"/>
      </w:pPr>
      <w:r>
        <w:rPr>
          <w:rFonts w:hint="eastAsia"/>
        </w:rPr>
        <w:t>组网图</w:t>
      </w:r>
    </w:p>
    <w:p w:rsidR="00CE7DAA" w:rsidRPr="005C03AA" w:rsidRDefault="00CE7DAA" w:rsidP="00CE7DAA">
      <w:pPr>
        <w:pStyle w:val="FigureDescription"/>
      </w:pPr>
      <w:bookmarkStart w:id="375" w:name="_Ref527033891"/>
      <w:r w:rsidRPr="005C7AA7">
        <w:rPr>
          <w:rFonts w:hint="eastAsia"/>
        </w:rPr>
        <w:t>跨域</w:t>
      </w:r>
      <w:r>
        <w:t>VPN-OptionC</w:t>
      </w:r>
      <w:r w:rsidRPr="005C7AA7">
        <w:rPr>
          <w:rFonts w:hint="eastAsia"/>
        </w:rPr>
        <w:t>方式</w:t>
      </w:r>
      <w:r>
        <w:rPr>
          <w:rFonts w:hint="eastAsia"/>
        </w:rPr>
        <w:t>MPLS SR</w:t>
      </w:r>
      <w:r>
        <w:rPr>
          <w:rFonts w:hint="eastAsia"/>
        </w:rPr>
        <w:t>组网图</w:t>
      </w:r>
      <w:bookmarkEnd w:id="375"/>
      <w:r>
        <w:rPr>
          <w:rFonts w:hint="eastAsia"/>
        </w:rPr>
        <w:t>一</w:t>
      </w:r>
    </w:p>
    <w:p w:rsidR="00CE7DAA" w:rsidRDefault="00B61C64" w:rsidP="00167E99">
      <w:pPr>
        <w:pStyle w:val="FigureDescription"/>
        <w:numPr>
          <w:ilvl w:val="0"/>
          <w:numId w:val="0"/>
        </w:numPr>
        <w:ind w:left="624"/>
      </w:pPr>
      <w:r w:rsidRPr="00B61C64">
        <w:rPr>
          <w:noProof/>
        </w:rPr>
        <w:drawing>
          <wp:inline distT="0" distB="0" distL="0" distR="0" wp14:anchorId="5F96F29E" wp14:editId="3CE688B1">
            <wp:extent cx="4416425" cy="2562225"/>
            <wp:effectExtent l="0" t="0" r="317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6425" cy="2562225"/>
                    </a:xfrm>
                    <a:prstGeom prst="rect">
                      <a:avLst/>
                    </a:prstGeom>
                    <a:noFill/>
                    <a:ln>
                      <a:noFill/>
                    </a:ln>
                  </pic:spPr>
                </pic:pic>
              </a:graphicData>
            </a:graphic>
          </wp:inline>
        </w:drawing>
      </w:r>
    </w:p>
    <w:p w:rsidR="009F141A" w:rsidRDefault="009F141A" w:rsidP="00CE7DAA"/>
    <w:tbl>
      <w:tblPr>
        <w:tblStyle w:val="FigureTable"/>
        <w:tblW w:w="9014" w:type="dxa"/>
        <w:tblLayout w:type="fixed"/>
        <w:tblLook w:val="04A0" w:firstRow="1" w:lastRow="0" w:firstColumn="1" w:lastColumn="0" w:noHBand="0" w:noVBand="1"/>
      </w:tblPr>
      <w:tblGrid>
        <w:gridCol w:w="1497"/>
        <w:gridCol w:w="1183"/>
        <w:gridCol w:w="2062"/>
        <w:gridCol w:w="1565"/>
        <w:gridCol w:w="1183"/>
        <w:gridCol w:w="1524"/>
      </w:tblGrid>
      <w:tr w:rsidR="00CE7DAA" w:rsidRPr="00415A99" w:rsidTr="00CE7DAA">
        <w:trPr>
          <w:tblHeader/>
        </w:trPr>
        <w:tc>
          <w:tcPr>
            <w:tcW w:w="1490" w:type="dxa"/>
          </w:tcPr>
          <w:p w:rsidR="00CE7DAA" w:rsidRPr="00CE7DAA" w:rsidRDefault="00CE7DAA" w:rsidP="00CE7DAA">
            <w:pPr>
              <w:pStyle w:val="FigureText"/>
            </w:pPr>
            <w:bookmarkStart w:id="376" w:name="_Toc86654446"/>
            <w:bookmarkStart w:id="377" w:name="_Toc137991727"/>
            <w:r w:rsidRPr="00B421C2">
              <w:rPr>
                <w:rFonts w:hint="eastAsia"/>
              </w:rPr>
              <w:t>设备</w:t>
            </w:r>
          </w:p>
        </w:tc>
        <w:tc>
          <w:tcPr>
            <w:tcW w:w="1177" w:type="dxa"/>
          </w:tcPr>
          <w:p w:rsidR="00CE7DAA" w:rsidRPr="00CE7DAA" w:rsidRDefault="00CE7DAA" w:rsidP="00CE7DAA">
            <w:pPr>
              <w:pStyle w:val="FigureText"/>
            </w:pPr>
            <w:r w:rsidRPr="00415A99">
              <w:rPr>
                <w:rFonts w:hint="eastAsia"/>
              </w:rPr>
              <w:t>接口</w:t>
            </w:r>
          </w:p>
        </w:tc>
        <w:tc>
          <w:tcPr>
            <w:tcW w:w="2051" w:type="dxa"/>
          </w:tcPr>
          <w:p w:rsidR="00CE7DAA" w:rsidRPr="00CE7DAA" w:rsidRDefault="00CE7DAA" w:rsidP="00CE7DAA">
            <w:pPr>
              <w:pStyle w:val="FigureText"/>
            </w:pPr>
            <w:r w:rsidRPr="00415A99">
              <w:rPr>
                <w:rFonts w:hint="eastAsia"/>
              </w:rPr>
              <w:t>IP</w:t>
            </w:r>
            <w:r w:rsidRPr="00415A99">
              <w:rPr>
                <w:rFonts w:hint="eastAsia"/>
              </w:rPr>
              <w:t>地址</w:t>
            </w:r>
          </w:p>
        </w:tc>
        <w:tc>
          <w:tcPr>
            <w:tcW w:w="1557" w:type="dxa"/>
          </w:tcPr>
          <w:p w:rsidR="00CE7DAA" w:rsidRPr="00CE7DAA" w:rsidRDefault="00CE7DAA" w:rsidP="00CE7DAA">
            <w:pPr>
              <w:pStyle w:val="FigureText"/>
            </w:pPr>
            <w:r w:rsidRPr="00B421C2">
              <w:rPr>
                <w:rFonts w:hint="eastAsia"/>
              </w:rPr>
              <w:t>设备</w:t>
            </w:r>
          </w:p>
        </w:tc>
        <w:tc>
          <w:tcPr>
            <w:tcW w:w="1177" w:type="dxa"/>
          </w:tcPr>
          <w:p w:rsidR="00CE7DAA" w:rsidRPr="00CE7DAA" w:rsidRDefault="00CE7DAA" w:rsidP="00CE7DAA">
            <w:pPr>
              <w:pStyle w:val="FigureText"/>
            </w:pPr>
            <w:r w:rsidRPr="00415A99">
              <w:rPr>
                <w:rFonts w:hint="eastAsia"/>
              </w:rPr>
              <w:t>接口</w:t>
            </w:r>
          </w:p>
        </w:tc>
        <w:tc>
          <w:tcPr>
            <w:tcW w:w="1516" w:type="dxa"/>
          </w:tcPr>
          <w:p w:rsidR="00CE7DAA" w:rsidRPr="00CE7DAA" w:rsidRDefault="00CE7DAA" w:rsidP="00CE7DAA">
            <w:pPr>
              <w:pStyle w:val="FigureText"/>
            </w:pPr>
            <w:r w:rsidRPr="00415A99">
              <w:rPr>
                <w:rFonts w:hint="eastAsia"/>
              </w:rPr>
              <w:t>IP</w:t>
            </w:r>
            <w:r w:rsidRPr="00415A99">
              <w:rPr>
                <w:rFonts w:hint="eastAsia"/>
              </w:rPr>
              <w:t>地址</w:t>
            </w:r>
          </w:p>
        </w:tc>
      </w:tr>
      <w:tr w:rsidR="00CE7DAA" w:rsidRPr="00415A99" w:rsidTr="00CE7DAA">
        <w:tc>
          <w:tcPr>
            <w:tcW w:w="1490" w:type="dxa"/>
          </w:tcPr>
          <w:p w:rsidR="00CE7DAA" w:rsidRPr="00CE7DAA" w:rsidRDefault="00CE7DAA" w:rsidP="00CE7DAA">
            <w:pPr>
              <w:pStyle w:val="FigureText"/>
            </w:pPr>
            <w:r>
              <w:rPr>
                <w:rFonts w:hint="eastAsia"/>
              </w:rPr>
              <w:t>PE 1</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2051" w:type="dxa"/>
          </w:tcPr>
          <w:p w:rsidR="00CE7DAA" w:rsidRPr="00CE7DAA" w:rsidRDefault="00CE7DAA" w:rsidP="00CE7DAA">
            <w:pPr>
              <w:pStyle w:val="FigureText"/>
            </w:pPr>
            <w:r>
              <w:rPr>
                <w:rFonts w:hint="eastAsia"/>
              </w:rPr>
              <w:t>2.2.2.9/32</w:t>
            </w:r>
          </w:p>
        </w:tc>
        <w:tc>
          <w:tcPr>
            <w:tcW w:w="1557" w:type="dxa"/>
          </w:tcPr>
          <w:p w:rsidR="00CE7DAA" w:rsidRPr="00CE7DAA" w:rsidRDefault="00CE7DAA" w:rsidP="00CE7DAA">
            <w:pPr>
              <w:pStyle w:val="FigureText"/>
            </w:pPr>
            <w:r>
              <w:rPr>
                <w:rFonts w:hint="eastAsia"/>
              </w:rPr>
              <w:t>PE 2</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1516" w:type="dxa"/>
          </w:tcPr>
          <w:p w:rsidR="00CE7DAA" w:rsidRPr="00CE7DAA" w:rsidRDefault="00CE7DAA" w:rsidP="00CE7DAA">
            <w:pPr>
              <w:pStyle w:val="FigureText"/>
            </w:pPr>
            <w:r>
              <w:rPr>
                <w:rFonts w:hint="eastAsia"/>
              </w:rPr>
              <w:t>5.5.5.9/32</w:t>
            </w:r>
          </w:p>
        </w:tc>
      </w:tr>
      <w:tr w:rsidR="00CE7DAA" w:rsidRPr="00415A99" w:rsidTr="00CE7DAA">
        <w:tc>
          <w:tcPr>
            <w:tcW w:w="1490" w:type="dxa"/>
          </w:tcPr>
          <w:p w:rsidR="00CE7DAA" w:rsidRDefault="00CE7DAA" w:rsidP="00CE7DAA">
            <w:pPr>
              <w:pStyle w:val="FigureText"/>
            </w:pPr>
          </w:p>
        </w:tc>
        <w:tc>
          <w:tcPr>
            <w:tcW w:w="1177" w:type="dxa"/>
          </w:tcPr>
          <w:p w:rsidR="00CE7DAA" w:rsidRPr="00CE7DAA" w:rsidRDefault="00EF3E68" w:rsidP="00CE7DAA">
            <w:pPr>
              <w:pStyle w:val="FigureText"/>
            </w:pPr>
            <w:r>
              <w:t>GE3/1/1</w:t>
            </w:r>
          </w:p>
        </w:tc>
        <w:tc>
          <w:tcPr>
            <w:tcW w:w="2051" w:type="dxa"/>
          </w:tcPr>
          <w:p w:rsidR="00CE7DAA" w:rsidRPr="00CE7DAA" w:rsidRDefault="00CE7DAA" w:rsidP="00CE7DAA">
            <w:pPr>
              <w:pStyle w:val="FigureText"/>
            </w:pPr>
            <w:r>
              <w:rPr>
                <w:rFonts w:hint="eastAsia"/>
              </w:rPr>
              <w:t>30.0.0.1/</w:t>
            </w:r>
            <w:r w:rsidRPr="00CE7DAA">
              <w:rPr>
                <w:rFonts w:hint="eastAsia"/>
              </w:rPr>
              <w:t>24</w:t>
            </w:r>
          </w:p>
        </w:tc>
        <w:tc>
          <w:tcPr>
            <w:tcW w:w="1557" w:type="dxa"/>
          </w:tcPr>
          <w:p w:rsidR="00CE7DAA" w:rsidRDefault="00CE7DAA" w:rsidP="00CE7DAA">
            <w:pPr>
              <w:pStyle w:val="FigureText"/>
            </w:pPr>
          </w:p>
        </w:tc>
        <w:tc>
          <w:tcPr>
            <w:tcW w:w="1177" w:type="dxa"/>
          </w:tcPr>
          <w:p w:rsidR="00CE7DAA" w:rsidRPr="00CE7DAA" w:rsidRDefault="00EF3E68" w:rsidP="00CE7DAA">
            <w:pPr>
              <w:pStyle w:val="FigureText"/>
            </w:pPr>
            <w:r>
              <w:t>GE3/1/1</w:t>
            </w:r>
          </w:p>
        </w:tc>
        <w:tc>
          <w:tcPr>
            <w:tcW w:w="1516" w:type="dxa"/>
          </w:tcPr>
          <w:p w:rsidR="00CE7DAA" w:rsidRPr="00CE7DAA" w:rsidRDefault="00CE7DAA" w:rsidP="00CE7DAA">
            <w:pPr>
              <w:pStyle w:val="FigureText"/>
            </w:pPr>
            <w:r>
              <w:rPr>
                <w:rFonts w:hint="eastAsia"/>
              </w:rPr>
              <w:t>20.0.0.1/</w:t>
            </w:r>
            <w:r w:rsidRPr="00CE7DAA">
              <w:rPr>
                <w:rFonts w:hint="eastAsia"/>
              </w:rPr>
              <w:t>24</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2051" w:type="dxa"/>
          </w:tcPr>
          <w:p w:rsidR="00CE7DAA" w:rsidRPr="00CE7DAA" w:rsidRDefault="00CE7DAA" w:rsidP="00CE7DAA">
            <w:pPr>
              <w:pStyle w:val="FigureText"/>
            </w:pPr>
            <w:r>
              <w:rPr>
                <w:rFonts w:hint="eastAsia"/>
              </w:rPr>
              <w:t>1.1.1.2/8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1516" w:type="dxa"/>
          </w:tcPr>
          <w:p w:rsidR="00CE7DAA" w:rsidRPr="00CE7DAA" w:rsidRDefault="00CE7DAA" w:rsidP="00CE7DAA">
            <w:pPr>
              <w:pStyle w:val="FigureText"/>
            </w:pPr>
            <w:r>
              <w:rPr>
                <w:rFonts w:hint="eastAsia"/>
              </w:rPr>
              <w:t>9.1.1.2/8</w:t>
            </w:r>
          </w:p>
        </w:tc>
      </w:tr>
      <w:tr w:rsidR="00CE7DAA" w:rsidRPr="00415A99" w:rsidTr="00CE7DAA">
        <w:tc>
          <w:tcPr>
            <w:tcW w:w="1490" w:type="dxa"/>
          </w:tcPr>
          <w:p w:rsidR="00CE7DAA" w:rsidRPr="00CE7DAA" w:rsidRDefault="00CE7DAA" w:rsidP="00CE7DAA">
            <w:pPr>
              <w:pStyle w:val="FigureText"/>
            </w:pPr>
            <w:r>
              <w:rPr>
                <w:rFonts w:hint="eastAsia"/>
              </w:rPr>
              <w:t>ASBR-PE 1</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2051" w:type="dxa"/>
          </w:tcPr>
          <w:p w:rsidR="00CE7DAA" w:rsidRPr="00CE7DAA" w:rsidRDefault="00CE7DAA" w:rsidP="00CE7DAA">
            <w:pPr>
              <w:pStyle w:val="FigureText"/>
            </w:pPr>
            <w:r>
              <w:rPr>
                <w:rFonts w:hint="eastAsia"/>
              </w:rPr>
              <w:t>3.3.3.9/32</w:t>
            </w:r>
          </w:p>
        </w:tc>
        <w:tc>
          <w:tcPr>
            <w:tcW w:w="1557" w:type="dxa"/>
          </w:tcPr>
          <w:p w:rsidR="00CE7DAA" w:rsidRPr="00CE7DAA" w:rsidRDefault="00CE7DAA" w:rsidP="00CE7DAA">
            <w:pPr>
              <w:pStyle w:val="FigureText"/>
            </w:pPr>
            <w:r>
              <w:rPr>
                <w:rFonts w:hint="eastAsia"/>
              </w:rPr>
              <w:t>ASBR-PE 2</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1516" w:type="dxa"/>
          </w:tcPr>
          <w:p w:rsidR="00CE7DAA" w:rsidRPr="00CE7DAA" w:rsidRDefault="00CE7DAA" w:rsidP="00CE7DAA">
            <w:pPr>
              <w:pStyle w:val="FigureText"/>
            </w:pPr>
            <w:r>
              <w:rPr>
                <w:rFonts w:hint="eastAsia"/>
              </w:rPr>
              <w:t>4.4.4.9/32</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2051" w:type="dxa"/>
          </w:tcPr>
          <w:p w:rsidR="00CE7DAA" w:rsidRPr="00CE7DAA" w:rsidRDefault="00CE7DAA" w:rsidP="00CE7DAA">
            <w:pPr>
              <w:pStyle w:val="FigureText"/>
            </w:pPr>
            <w:r>
              <w:rPr>
                <w:rFonts w:hint="eastAsia"/>
              </w:rPr>
              <w:t>1.1.1.1/8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1516" w:type="dxa"/>
          </w:tcPr>
          <w:p w:rsidR="00CE7DAA" w:rsidRPr="00CE7DAA" w:rsidRDefault="00CE7DAA" w:rsidP="00CE7DAA">
            <w:pPr>
              <w:pStyle w:val="FigureText"/>
            </w:pPr>
            <w:r>
              <w:rPr>
                <w:rFonts w:hint="eastAsia"/>
              </w:rPr>
              <w:t>9.1.1.1/8</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GE3/1/4</w:t>
            </w:r>
          </w:p>
        </w:tc>
        <w:tc>
          <w:tcPr>
            <w:tcW w:w="2051" w:type="dxa"/>
          </w:tcPr>
          <w:p w:rsidR="00CE7DAA" w:rsidRPr="00CE7DAA" w:rsidRDefault="00CE7DAA" w:rsidP="00CE7DAA">
            <w:pPr>
              <w:pStyle w:val="FigureText"/>
            </w:pPr>
            <w:r>
              <w:rPr>
                <w:rFonts w:hint="eastAsia"/>
              </w:rPr>
              <w:t>11.0.0.2/8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GE3/1/4</w:t>
            </w:r>
          </w:p>
        </w:tc>
        <w:tc>
          <w:tcPr>
            <w:tcW w:w="1516" w:type="dxa"/>
          </w:tcPr>
          <w:p w:rsidR="00CE7DAA" w:rsidRPr="00CE7DAA" w:rsidRDefault="00CE7DAA" w:rsidP="00CE7DAA">
            <w:pPr>
              <w:pStyle w:val="FigureText"/>
            </w:pPr>
            <w:r>
              <w:rPr>
                <w:rFonts w:hint="eastAsia"/>
              </w:rPr>
              <w:t>11.0.0.1/8</w:t>
            </w:r>
          </w:p>
        </w:tc>
      </w:tr>
      <w:tr w:rsidR="00CE7DAA" w:rsidRPr="00415A99" w:rsidTr="00CE7DAA">
        <w:tc>
          <w:tcPr>
            <w:tcW w:w="1490" w:type="dxa"/>
          </w:tcPr>
          <w:p w:rsidR="00CE7DAA" w:rsidRPr="00CE7DAA" w:rsidRDefault="00CE7DAA" w:rsidP="00CE7DAA">
            <w:pPr>
              <w:pStyle w:val="FigureText"/>
            </w:pPr>
            <w:r>
              <w:rPr>
                <w:rFonts w:hint="eastAsia"/>
              </w:rPr>
              <w:t>CE 1</w:t>
            </w:r>
          </w:p>
        </w:tc>
        <w:tc>
          <w:tcPr>
            <w:tcW w:w="1177" w:type="dxa"/>
          </w:tcPr>
          <w:p w:rsidR="00CE7DAA" w:rsidRPr="00CE7DAA" w:rsidRDefault="00EF3E68" w:rsidP="00CE7DAA">
            <w:pPr>
              <w:pStyle w:val="FigureText"/>
            </w:pPr>
            <w:r>
              <w:t>GE3/1/1</w:t>
            </w:r>
          </w:p>
        </w:tc>
        <w:tc>
          <w:tcPr>
            <w:tcW w:w="2051" w:type="dxa"/>
          </w:tcPr>
          <w:p w:rsidR="00CE7DAA" w:rsidRPr="00CE7DAA" w:rsidRDefault="00CE7DAA" w:rsidP="00CE7DAA">
            <w:pPr>
              <w:pStyle w:val="FigureText"/>
            </w:pPr>
            <w:r>
              <w:rPr>
                <w:rFonts w:hint="eastAsia"/>
              </w:rPr>
              <w:t>30.0.0.2/24</w:t>
            </w:r>
          </w:p>
        </w:tc>
        <w:tc>
          <w:tcPr>
            <w:tcW w:w="1557" w:type="dxa"/>
          </w:tcPr>
          <w:p w:rsidR="00CE7DAA" w:rsidRPr="00CE7DAA" w:rsidRDefault="00CE7DAA" w:rsidP="00CE7DAA">
            <w:pPr>
              <w:pStyle w:val="FigureText"/>
            </w:pPr>
            <w:r>
              <w:rPr>
                <w:rFonts w:hint="eastAsia"/>
              </w:rPr>
              <w:t>CE 2</w:t>
            </w:r>
          </w:p>
        </w:tc>
        <w:tc>
          <w:tcPr>
            <w:tcW w:w="1177" w:type="dxa"/>
          </w:tcPr>
          <w:p w:rsidR="00CE7DAA" w:rsidRPr="00CE7DAA" w:rsidRDefault="00EF3E68" w:rsidP="00CE7DAA">
            <w:pPr>
              <w:pStyle w:val="FigureText"/>
            </w:pPr>
            <w:r>
              <w:t>GE3/1/1</w:t>
            </w:r>
          </w:p>
        </w:tc>
        <w:tc>
          <w:tcPr>
            <w:tcW w:w="1516" w:type="dxa"/>
          </w:tcPr>
          <w:p w:rsidR="00CE7DAA" w:rsidRPr="00CE7DAA" w:rsidRDefault="00CE7DAA" w:rsidP="00CE7DAA">
            <w:pPr>
              <w:pStyle w:val="FigureText"/>
            </w:pPr>
            <w:r>
              <w:rPr>
                <w:rFonts w:hint="eastAsia"/>
              </w:rPr>
              <w:t>20.0.0.2/24</w:t>
            </w:r>
          </w:p>
        </w:tc>
      </w:tr>
      <w:bookmarkEnd w:id="376"/>
      <w:bookmarkEnd w:id="377"/>
    </w:tbl>
    <w:p w:rsidR="00CE7DAA" w:rsidRDefault="00CE7DAA" w:rsidP="00CE7DAA"/>
    <w:p w:rsidR="00CE7DAA" w:rsidRDefault="00CE7DAA" w:rsidP="00CE7DAA">
      <w:pPr>
        <w:pStyle w:val="40"/>
      </w:pPr>
      <w:r>
        <w:rPr>
          <w:rFonts w:hint="eastAsia"/>
        </w:rPr>
        <w:t>配置步骤</w:t>
      </w:r>
    </w:p>
    <w:p w:rsidR="00CE7DAA" w:rsidRPr="004626A7" w:rsidRDefault="00CE7DAA" w:rsidP="00CE7DAA">
      <w:pPr>
        <w:pStyle w:val="ItemStep"/>
      </w:pPr>
      <w:r w:rsidRPr="004626A7">
        <w:rPr>
          <w:rFonts w:hint="eastAsia"/>
        </w:rPr>
        <w:t>配置各接口的</w:t>
      </w:r>
      <w:r w:rsidRPr="004626A7">
        <w:rPr>
          <w:rFonts w:hint="eastAsia"/>
        </w:rPr>
        <w:t>IP</w:t>
      </w:r>
      <w:r w:rsidRPr="004626A7">
        <w:rPr>
          <w:rFonts w:hint="eastAsia"/>
        </w:rPr>
        <w:t>地址</w:t>
      </w:r>
      <w:r w:rsidRPr="00196D5D">
        <w:rPr>
          <w:rFonts w:hint="eastAsia"/>
        </w:rPr>
        <w:t>。</w:t>
      </w:r>
    </w:p>
    <w:p w:rsidR="00CE7DAA" w:rsidRPr="00CE7DAA" w:rsidRDefault="00CE7DAA" w:rsidP="00CE7DAA">
      <w:pPr>
        <w:pStyle w:val="ItemIndent1"/>
        <w:rPr>
          <w:lang w:eastAsia="zh-CN"/>
        </w:rPr>
      </w:pPr>
      <w:r w:rsidRPr="00CE7DAA">
        <w:rPr>
          <w:rFonts w:hint="eastAsia"/>
          <w:lang w:eastAsia="zh-CN"/>
        </w:rPr>
        <w:t>按照</w:t>
      </w:r>
      <w:r w:rsidR="00EF3E68" w:rsidRPr="00EF3E68">
        <w:rPr>
          <w:rStyle w:val="Reference-R0G144B200"/>
        </w:rPr>
        <w:fldChar w:fldCharType="begin"/>
      </w:r>
      <w:r w:rsidR="00EF3E68" w:rsidRPr="00EF3E68">
        <w:rPr>
          <w:rStyle w:val="Reference-R0G144B200"/>
          <w:lang w:eastAsia="zh-CN"/>
        </w:rPr>
        <w:instrText xml:space="preserve">  REF _Ref527033891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1-25</w:t>
      </w:r>
      <w:r w:rsidR="00EF3E68" w:rsidRPr="00EF3E68">
        <w:rPr>
          <w:rStyle w:val="Reference-R0G144B200"/>
        </w:rPr>
        <w:fldChar w:fldCharType="end"/>
      </w:r>
      <w:r w:rsidRPr="00CE7DAA">
        <w:rPr>
          <w:rFonts w:hint="eastAsia"/>
          <w:lang w:eastAsia="zh-CN"/>
        </w:rPr>
        <w:t>配置各接口的</w:t>
      </w:r>
      <w:r w:rsidRPr="00CE7DAA">
        <w:rPr>
          <w:rFonts w:hint="eastAsia"/>
          <w:lang w:eastAsia="zh-CN"/>
        </w:rPr>
        <w:t>IP</w:t>
      </w:r>
      <w:r w:rsidRPr="00CE7DAA">
        <w:rPr>
          <w:rFonts w:hint="eastAsia"/>
          <w:lang w:eastAsia="zh-CN"/>
        </w:rPr>
        <w:t>地址和掩码，部分配置过程略。</w:t>
      </w:r>
    </w:p>
    <w:p w:rsidR="00CE7DAA" w:rsidRPr="00196D5D" w:rsidRDefault="00CE7DAA" w:rsidP="00CE7DAA">
      <w:pPr>
        <w:pStyle w:val="ItemStep"/>
      </w:pPr>
      <w:r w:rsidRPr="00196D5D">
        <w:rPr>
          <w:rFonts w:hint="eastAsia"/>
        </w:rPr>
        <w:t>配置</w:t>
      </w:r>
      <w:r w:rsidRPr="00196D5D">
        <w:rPr>
          <w:rFonts w:hint="eastAsia"/>
        </w:rPr>
        <w:t>CE</w:t>
      </w:r>
      <w:r w:rsidR="00B719F8">
        <w:rPr>
          <w:rFonts w:hint="eastAsia"/>
        </w:rPr>
        <w:t xml:space="preserve"> </w:t>
      </w:r>
      <w:r w:rsidRPr="00196D5D">
        <w:rPr>
          <w:rFonts w:hint="eastAsia"/>
        </w:rPr>
        <w:t>1</w:t>
      </w:r>
    </w:p>
    <w:p w:rsidR="00CE7DAA" w:rsidRPr="00196D5D" w:rsidRDefault="00CE7DAA" w:rsidP="00CE7DAA">
      <w:r w:rsidRPr="00196D5D">
        <w:t xml:space="preserve"># </w:t>
      </w:r>
      <w:r w:rsidRPr="00196D5D">
        <w:rPr>
          <w:rFonts w:hint="eastAsia"/>
        </w:rPr>
        <w:t>配置接口</w:t>
      </w:r>
      <w:r w:rsidR="00D0764B" w:rsidRPr="00196D5D">
        <w:t>GigabitEthernet</w:t>
      </w:r>
      <w:r w:rsidR="00D0764B">
        <w:t>3/1/</w:t>
      </w:r>
      <w:r w:rsidR="00D0764B" w:rsidRPr="00196D5D">
        <w:t>1</w:t>
      </w:r>
      <w:r w:rsidRPr="00196D5D">
        <w:rPr>
          <w:rFonts w:hint="eastAsia"/>
        </w:rPr>
        <w:t>的</w:t>
      </w:r>
      <w:r w:rsidRPr="00196D5D">
        <w:t>IP</w:t>
      </w:r>
      <w:r w:rsidRPr="00196D5D">
        <w:rPr>
          <w:rFonts w:hint="eastAsia"/>
        </w:rPr>
        <w:t>地址。</w:t>
      </w:r>
    </w:p>
    <w:p w:rsidR="00CE7DAA" w:rsidRPr="00196D5D" w:rsidRDefault="00CE7DAA" w:rsidP="00CE7DAA">
      <w:pPr>
        <w:pStyle w:val="TerminalDisplay"/>
      </w:pPr>
      <w:r w:rsidRPr="00196D5D">
        <w:t>&lt;CE1&gt; system-view</w:t>
      </w:r>
    </w:p>
    <w:p w:rsidR="00CE7DAA" w:rsidRPr="00196D5D" w:rsidRDefault="00CE7DAA" w:rsidP="00CE7DAA">
      <w:pPr>
        <w:pStyle w:val="TerminalDisplay"/>
      </w:pPr>
      <w:r w:rsidRPr="00196D5D">
        <w:t xml:space="preserve">[CE1] interface gigabitethernet </w:t>
      </w:r>
      <w:r w:rsidR="00D308C0">
        <w:t>3/1/</w:t>
      </w:r>
      <w:r w:rsidRPr="00196D5D">
        <w:rPr>
          <w:rFonts w:hint="eastAsia"/>
        </w:rPr>
        <w:t>1</w:t>
      </w:r>
    </w:p>
    <w:p w:rsidR="00CE7DAA" w:rsidRPr="00196D5D" w:rsidRDefault="00CE7DAA" w:rsidP="00CE7DAA">
      <w:pPr>
        <w:pStyle w:val="TerminalDisplay"/>
      </w:pPr>
      <w:r w:rsidRPr="00196D5D">
        <w:t>[CE1-GigabitEthernet</w:t>
      </w:r>
      <w:r w:rsidR="00D308C0">
        <w:t>3/1/</w:t>
      </w:r>
      <w:r w:rsidRPr="00196D5D">
        <w:rPr>
          <w:rFonts w:hint="eastAsia"/>
        </w:rPr>
        <w:t>1</w:t>
      </w:r>
      <w:r w:rsidRPr="00196D5D">
        <w:t>] ip address 30.0.0.2 24</w:t>
      </w:r>
    </w:p>
    <w:p w:rsidR="00CE7DAA" w:rsidRPr="00196D5D" w:rsidRDefault="00CE7DAA" w:rsidP="00CE7DAA">
      <w:pPr>
        <w:pStyle w:val="TerminalDisplay"/>
      </w:pPr>
      <w:r w:rsidRPr="00196D5D">
        <w:t>[CE1-GigabitEthernet</w:t>
      </w:r>
      <w:r w:rsidR="00D308C0">
        <w:t>3/1/</w:t>
      </w:r>
      <w:r w:rsidRPr="00196D5D">
        <w:rPr>
          <w:rFonts w:hint="eastAsia"/>
        </w:rPr>
        <w:t>1</w:t>
      </w:r>
      <w:r w:rsidRPr="00196D5D">
        <w:t>] quit</w:t>
      </w:r>
    </w:p>
    <w:p w:rsidR="00CE7DAA" w:rsidRPr="00196D5D" w:rsidRDefault="00CE7DAA" w:rsidP="00CE7DAA">
      <w:r w:rsidRPr="00196D5D">
        <w:t xml:space="preserve"># </w:t>
      </w:r>
      <w:r w:rsidRPr="00196D5D">
        <w:rPr>
          <w:rFonts w:hint="eastAsia"/>
        </w:rPr>
        <w:t>配置</w:t>
      </w:r>
      <w:r w:rsidRPr="00196D5D">
        <w:t>CE 1</w:t>
      </w:r>
      <w:r w:rsidRPr="00196D5D">
        <w:rPr>
          <w:rFonts w:hint="eastAsia"/>
        </w:rPr>
        <w:t>与</w:t>
      </w:r>
      <w:r w:rsidRPr="00196D5D">
        <w:t>PE 1</w:t>
      </w:r>
      <w:r w:rsidRPr="00196D5D">
        <w:rPr>
          <w:rFonts w:hint="eastAsia"/>
        </w:rPr>
        <w:t>建立</w:t>
      </w:r>
      <w:r w:rsidRPr="00196D5D">
        <w:t>EBGP</w:t>
      </w:r>
      <w:r w:rsidRPr="00196D5D">
        <w:rPr>
          <w:rFonts w:hint="eastAsia"/>
        </w:rPr>
        <w:t>对等体，并引入</w:t>
      </w:r>
      <w:r w:rsidRPr="00196D5D">
        <w:t>VPN</w:t>
      </w:r>
      <w:r w:rsidRPr="00196D5D">
        <w:rPr>
          <w:rFonts w:hint="eastAsia"/>
        </w:rPr>
        <w:t>路由。</w:t>
      </w:r>
    </w:p>
    <w:p w:rsidR="00CE7DAA" w:rsidRPr="00196D5D" w:rsidRDefault="00CE7DAA" w:rsidP="00CE7DAA">
      <w:pPr>
        <w:pStyle w:val="TerminalDisplay"/>
      </w:pPr>
      <w:r w:rsidRPr="00196D5D">
        <w:t>[CE1] bgp 65001</w:t>
      </w:r>
    </w:p>
    <w:p w:rsidR="00CE7DAA" w:rsidRPr="00196D5D" w:rsidRDefault="00CE7DAA" w:rsidP="00CE7DAA">
      <w:pPr>
        <w:pStyle w:val="TerminalDisplay"/>
      </w:pPr>
      <w:r w:rsidRPr="00196D5D">
        <w:t>[CE1-bgp-default] peer 30.0.0.1 as-number 100</w:t>
      </w:r>
    </w:p>
    <w:p w:rsidR="00CE7DAA" w:rsidRPr="00196D5D" w:rsidRDefault="00CE7DAA" w:rsidP="00CE7DAA">
      <w:pPr>
        <w:pStyle w:val="TerminalDisplay"/>
      </w:pPr>
      <w:r w:rsidRPr="00196D5D">
        <w:t>[CE1-bgp-default] address-family ipv4 unicast</w:t>
      </w:r>
    </w:p>
    <w:p w:rsidR="00CE7DAA" w:rsidRPr="00196D5D" w:rsidRDefault="00CE7DAA" w:rsidP="00CE7DAA">
      <w:pPr>
        <w:pStyle w:val="TerminalDisplay"/>
      </w:pPr>
      <w:r w:rsidRPr="00196D5D">
        <w:t>[CE1-bgp-default-ipv4] peer 30.0.0.1 enable</w:t>
      </w:r>
    </w:p>
    <w:p w:rsidR="00CE7DAA" w:rsidRPr="00196D5D" w:rsidRDefault="00CE7DAA" w:rsidP="00CE7DAA">
      <w:pPr>
        <w:pStyle w:val="TerminalDisplay"/>
      </w:pPr>
      <w:r w:rsidRPr="00196D5D">
        <w:t>[CE1-bgp-default-ipv4] import-route direct</w:t>
      </w:r>
    </w:p>
    <w:p w:rsidR="00CE7DAA" w:rsidRPr="00196D5D" w:rsidRDefault="00CE7DAA" w:rsidP="00CE7DAA">
      <w:pPr>
        <w:pStyle w:val="TerminalDisplay"/>
      </w:pPr>
      <w:r w:rsidRPr="00196D5D">
        <w:t>[CE1-bgp-default-ipv4] quit</w:t>
      </w:r>
    </w:p>
    <w:p w:rsidR="00CE7DAA" w:rsidRPr="00196D5D" w:rsidRDefault="00CE7DAA" w:rsidP="00CE7DAA">
      <w:pPr>
        <w:pStyle w:val="TerminalDisplay"/>
      </w:pPr>
      <w:r w:rsidRPr="00196D5D">
        <w:t>[CE1-bgp-default] quit</w:t>
      </w:r>
    </w:p>
    <w:p w:rsidR="00CE7DAA" w:rsidRPr="00423D18" w:rsidRDefault="00CE7DAA" w:rsidP="00CE7DAA">
      <w:pPr>
        <w:pStyle w:val="ItemStep"/>
      </w:pPr>
      <w:r w:rsidRPr="00423D18">
        <w:rPr>
          <w:rFonts w:hint="eastAsia"/>
        </w:rPr>
        <w:t>配置</w:t>
      </w:r>
      <w:r w:rsidRPr="00423D18">
        <w:rPr>
          <w:rFonts w:hint="eastAsia"/>
        </w:rPr>
        <w:t>PE</w:t>
      </w:r>
      <w:r w:rsidR="00B719F8">
        <w:rPr>
          <w:rFonts w:hint="eastAsia"/>
        </w:rPr>
        <w:t xml:space="preserve"> </w:t>
      </w:r>
      <w:r w:rsidRPr="00423D18">
        <w:rPr>
          <w:rFonts w:hint="eastAsia"/>
        </w:rPr>
        <w:t>1</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&lt;PE1&gt; system-view</w:t>
      </w:r>
    </w:p>
    <w:p w:rsidR="00CE7DAA" w:rsidRDefault="00CE7DAA" w:rsidP="00CE7DAA">
      <w:pPr>
        <w:pStyle w:val="TerminalDisplay"/>
      </w:pPr>
      <w:r>
        <w:rPr>
          <w:rFonts w:hint="eastAsia"/>
        </w:rPr>
        <w:t>[</w:t>
      </w:r>
      <w:r w:rsidRPr="00DF55FB">
        <w:t>PE1</w:t>
      </w:r>
      <w:r>
        <w:rPr>
          <w:rFonts w:hint="eastAsia"/>
        </w:rPr>
        <w:t xml:space="preserve">] ospf 1 </w:t>
      </w:r>
      <w:r w:rsidRPr="00D619DD">
        <w:t>router-id</w:t>
      </w:r>
      <w:r>
        <w:rPr>
          <w:rFonts w:hint="eastAsia"/>
        </w:rPr>
        <w:t xml:space="preserve"> 2.2.2.9</w:t>
      </w:r>
    </w:p>
    <w:p w:rsidR="00CE7DAA" w:rsidRDefault="00CE7DAA" w:rsidP="00CE7DAA">
      <w:pPr>
        <w:pStyle w:val="TerminalDisplay"/>
      </w:pPr>
      <w:r>
        <w:rPr>
          <w:rFonts w:hint="eastAsia"/>
        </w:rPr>
        <w:t>[</w:t>
      </w:r>
      <w:r w:rsidRPr="00DF55FB">
        <w:t>PE1</w:t>
      </w:r>
      <w:r>
        <w:rPr>
          <w:rFonts w:hint="eastAsia"/>
        </w:rPr>
        <w:t>-ospf-1] quit</w:t>
      </w:r>
    </w:p>
    <w:p w:rsidR="00CE7DAA" w:rsidRDefault="00CE7DAA" w:rsidP="00CE7DAA">
      <w:pPr>
        <w:pStyle w:val="TerminalDisplay"/>
      </w:pPr>
      <w:r>
        <w:t>[</w:t>
      </w:r>
      <w:r w:rsidRPr="00DF55FB">
        <w:t>PE1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quit</w:t>
      </w:r>
    </w:p>
    <w:p w:rsidR="00CE7DAA" w:rsidRPr="00196D5D" w:rsidRDefault="00CE7DAA" w:rsidP="00CE7DAA">
      <w:pPr>
        <w:pStyle w:val="TerminalDisplay"/>
      </w:pPr>
      <w:r w:rsidRPr="00196D5D">
        <w:t xml:space="preserve">[PE1] interface gigabitethernet </w:t>
      </w:r>
      <w:r w:rsidR="00D308C0">
        <w:t>3/1/</w:t>
      </w:r>
      <w:r w:rsidRPr="00196D5D">
        <w:t>5</w:t>
      </w:r>
    </w:p>
    <w:p w:rsidR="00CE7DAA" w:rsidRPr="00196D5D" w:rsidRDefault="00CE7DAA" w:rsidP="00CE7DAA">
      <w:pPr>
        <w:pStyle w:val="TerminalDisplay"/>
      </w:pPr>
      <w:r w:rsidRPr="00196D5D">
        <w:t>[PE1-GigabitEthernet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[PE1-GigabitEthernet</w:t>
      </w:r>
      <w:r w:rsidR="00D308C0">
        <w:t>3/1/</w:t>
      </w:r>
      <w:r w:rsidRPr="00196D5D">
        <w:t>5] mpls enable</w:t>
      </w:r>
    </w:p>
    <w:p w:rsidR="00CE7DAA" w:rsidRPr="00196D5D" w:rsidRDefault="00CE7DAA" w:rsidP="00CE7DAA">
      <w:pPr>
        <w:pStyle w:val="TerminalDisplay"/>
      </w:pPr>
      <w:r w:rsidRPr="00196D5D">
        <w:t>[PE1-GigabitEthernet</w:t>
      </w:r>
      <w:r w:rsidR="00D308C0">
        <w:t>3/1/</w:t>
      </w:r>
      <w:r w:rsidRPr="00196D5D">
        <w:t>5] quit</w:t>
      </w:r>
    </w:p>
    <w:p w:rsidR="00CE7DAA" w:rsidRDefault="00CE7DAA" w:rsidP="00CE7DAA">
      <w:pPr>
        <w:pStyle w:val="TerminalDisplay"/>
      </w:pPr>
      <w:r>
        <w:rPr>
          <w:rFonts w:hint="eastAsia"/>
        </w:rPr>
        <w:t>[</w:t>
      </w:r>
      <w:r w:rsidRPr="00DF55FB">
        <w:t>PE1</w:t>
      </w:r>
      <w:r>
        <w:rPr>
          <w:rFonts w:hint="eastAsia"/>
        </w:rPr>
        <w:t>] interface loopback 1</w:t>
      </w:r>
    </w:p>
    <w:p w:rsidR="00CE7DAA" w:rsidRPr="00196D5D" w:rsidRDefault="00CE7DAA" w:rsidP="00CE7DAA">
      <w:pPr>
        <w:pStyle w:val="TerminalDisplay"/>
      </w:pPr>
      <w:r w:rsidRPr="00196D5D">
        <w:t>[PE1-LoopBack</w:t>
      </w:r>
      <w:r w:rsidRPr="00196D5D">
        <w:rPr>
          <w:rFonts w:hint="eastAsia"/>
        </w:rPr>
        <w:t>1</w:t>
      </w:r>
      <w:r w:rsidRPr="00196D5D">
        <w:t>] ip address 2.2.2.9 32</w:t>
      </w:r>
    </w:p>
    <w:p w:rsidR="00CE7DAA" w:rsidRDefault="00CE7DAA" w:rsidP="00CE7DAA">
      <w:pPr>
        <w:pStyle w:val="TerminalDisplay"/>
      </w:pPr>
      <w:r>
        <w:rPr>
          <w:rFonts w:hint="eastAsia"/>
        </w:rPr>
        <w:t>[</w:t>
      </w:r>
      <w:r w:rsidRPr="00DF55FB">
        <w:t>PE1</w:t>
      </w:r>
      <w:r>
        <w:rPr>
          <w:rFonts w:hint="eastAsia"/>
        </w:rPr>
        <w:t>-LoopBack1] ospf 1 area 0</w:t>
      </w:r>
    </w:p>
    <w:p w:rsidR="00CE7DAA" w:rsidRDefault="00CE7DAA" w:rsidP="00CE7DAA">
      <w:pPr>
        <w:pStyle w:val="TerminalDisplay"/>
      </w:pPr>
      <w:r>
        <w:rPr>
          <w:rFonts w:hint="eastAsia"/>
        </w:rPr>
        <w:t>[</w:t>
      </w:r>
      <w:r w:rsidRPr="00DF55FB">
        <w:t>PE1</w:t>
      </w:r>
      <w:r>
        <w:rPr>
          <w:rFonts w:hint="eastAsia"/>
        </w:rPr>
        <w:t>-LoopBack1] quit</w:t>
      </w:r>
    </w:p>
    <w:p w:rsidR="00CE7DAA" w:rsidRDefault="00CE7DAA" w:rsidP="00CE7DAA">
      <w:pPr>
        <w:pStyle w:val="TerminalDisplay"/>
      </w:pPr>
      <w:r>
        <w:rPr>
          <w:rFonts w:hint="eastAsia"/>
        </w:rPr>
        <w:t>[</w:t>
      </w:r>
      <w:r w:rsidRPr="00DF55FB">
        <w:t>PE1</w:t>
      </w:r>
      <w:r>
        <w:rPr>
          <w:rFonts w:hint="eastAsia"/>
        </w:rPr>
        <w:t>] mpls lsr-id 2.2.2.9</w:t>
      </w:r>
    </w:p>
    <w:p w:rsidR="00CE7DAA" w:rsidRDefault="00CE7DAA" w:rsidP="00CE7DAA">
      <w:pPr>
        <w:pStyle w:val="TerminalDisplay"/>
      </w:pPr>
      <w:r>
        <w:rPr>
          <w:rFonts w:hint="eastAsia"/>
        </w:rPr>
        <w:t>[</w:t>
      </w:r>
      <w:r w:rsidRPr="00DF55FB">
        <w:t>PE1</w:t>
      </w:r>
      <w:r>
        <w:rPr>
          <w:rFonts w:hint="eastAsia"/>
        </w:rPr>
        <w:t>] mpls te</w:t>
      </w:r>
    </w:p>
    <w:p w:rsidR="00CE7DAA" w:rsidRDefault="00CE7DAA" w:rsidP="00CE7DAA">
      <w:pPr>
        <w:pStyle w:val="TerminalDisplay"/>
      </w:pPr>
      <w:r w:rsidRPr="00E16C0D">
        <w:rPr>
          <w:rFonts w:hint="eastAsia"/>
        </w:rPr>
        <w:t>[</w:t>
      </w:r>
      <w:r w:rsidRPr="00DF55FB">
        <w:t>PE1</w:t>
      </w:r>
      <w:r w:rsidRPr="00E16C0D">
        <w:rPr>
          <w:rFonts w:hint="eastAsia"/>
        </w:rPr>
        <w:t>-te]</w:t>
      </w:r>
      <w:r>
        <w:rPr>
          <w:rFonts w:hint="eastAsia"/>
        </w:rPr>
        <w:t xml:space="preserve"> </w:t>
      </w:r>
      <w:r w:rsidRPr="00E16C0D">
        <w:rPr>
          <w:rFonts w:hint="eastAsia"/>
        </w:rPr>
        <w:t>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719F8">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[PE1] ospf 1</w:t>
      </w:r>
    </w:p>
    <w:p w:rsidR="00CE7DAA" w:rsidRPr="00196D5D" w:rsidRDefault="00CE7DAA" w:rsidP="00CE7DAA">
      <w:pPr>
        <w:pStyle w:val="TerminalDisplay"/>
      </w:pPr>
      <w:r w:rsidRPr="00196D5D">
        <w:t>[PE1-ospf-1] segment-routing mpls</w:t>
      </w:r>
    </w:p>
    <w:p w:rsidR="00CE7DAA" w:rsidRPr="00196D5D" w:rsidRDefault="00CE7DAA" w:rsidP="00CE7DAA">
      <w:pPr>
        <w:pStyle w:val="TerminalDisplay"/>
      </w:pPr>
      <w:r w:rsidRPr="00196D5D">
        <w:t>[PE</w:t>
      </w:r>
      <w:r w:rsidR="00B719F8">
        <w:rPr>
          <w:rFonts w:hint="eastAsia"/>
        </w:rPr>
        <w:t>1</w:t>
      </w:r>
      <w:r w:rsidRPr="00196D5D">
        <w:t>-ospf-1]</w:t>
      </w:r>
      <w:r w:rsidRPr="00196D5D">
        <w:rPr>
          <w:rFonts w:hint="eastAsia"/>
        </w:rPr>
        <w:t xml:space="preserve"> quit</w:t>
      </w:r>
    </w:p>
    <w:p w:rsidR="00CE7DAA" w:rsidRPr="00196D5D" w:rsidRDefault="00CE7DAA" w:rsidP="00CE7DAA">
      <w:pPr>
        <w:pStyle w:val="TerminalDisplay"/>
      </w:pPr>
      <w:r w:rsidRPr="00196D5D">
        <w:t>[PE1] interface loopback 1</w:t>
      </w:r>
    </w:p>
    <w:p w:rsidR="00CE7DAA" w:rsidRDefault="00CE7DAA" w:rsidP="00CE7DAA">
      <w:pPr>
        <w:pStyle w:val="TerminalDisplay"/>
      </w:pPr>
      <w:r w:rsidRPr="00196D5D">
        <w:t xml:space="preserve">[PE1-LoopBack1] ospf 1 prefix-sid index </w:t>
      </w:r>
      <w:r w:rsidR="00B61C64">
        <w:rPr>
          <w:rFonts w:hint="eastAsia"/>
        </w:rPr>
        <w:t>2</w:t>
      </w:r>
      <w:r w:rsidR="00B61C64" w:rsidRPr="00196D5D">
        <w:t>0</w:t>
      </w:r>
    </w:p>
    <w:p w:rsidR="00B719F8" w:rsidRPr="00196D5D" w:rsidRDefault="00B719F8" w:rsidP="00CE7DAA">
      <w:pPr>
        <w:pStyle w:val="TerminalDisplay"/>
      </w:pPr>
      <w:r w:rsidRPr="00196D5D">
        <w:t>[PE1-LoopBack1]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[PE1] ip vpn-instance vpn1</w:t>
      </w:r>
    </w:p>
    <w:p w:rsidR="00CE7DAA" w:rsidRPr="00196D5D" w:rsidRDefault="00CE7DAA" w:rsidP="00CE7DAA">
      <w:pPr>
        <w:pStyle w:val="TerminalDisplay"/>
      </w:pPr>
      <w:r w:rsidRPr="00196D5D">
        <w:t>[PE1-vpn-instance-vpn1] route-distinguisher 11:11</w:t>
      </w:r>
    </w:p>
    <w:p w:rsidR="00CE7DAA" w:rsidRPr="00196D5D" w:rsidRDefault="00CE7DAA" w:rsidP="00CE7DAA">
      <w:pPr>
        <w:pStyle w:val="TerminalDisplay"/>
      </w:pPr>
      <w:r w:rsidRPr="00196D5D">
        <w:t>[PE1-vpn-instance-vpn1] vpn-target 1:1 2:2 3:3 import-extcommunity</w:t>
      </w:r>
    </w:p>
    <w:p w:rsidR="00CE7DAA" w:rsidRPr="00196D5D" w:rsidRDefault="00CE7DAA" w:rsidP="00CE7DAA">
      <w:pPr>
        <w:pStyle w:val="TerminalDisplay"/>
      </w:pPr>
      <w:r w:rsidRPr="00196D5D">
        <w:t>[PE1-vpn-instance-vpn1] vpn-target 3:3 export-extcommunity</w:t>
      </w:r>
    </w:p>
    <w:p w:rsidR="00CE7DAA" w:rsidRPr="00196D5D" w:rsidRDefault="00CE7DAA" w:rsidP="00CE7DAA">
      <w:pPr>
        <w:pStyle w:val="TerminalDisplay"/>
      </w:pPr>
      <w:r w:rsidRPr="00196D5D">
        <w:t>[PE1-vpn-instance-vpn1]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 xml:space="preserve">[PE1] interface gigabitethernet </w:t>
      </w:r>
      <w:r w:rsidR="00D308C0">
        <w:t>3/1/</w:t>
      </w:r>
      <w:r w:rsidRPr="00196D5D">
        <w:t>1</w:t>
      </w:r>
    </w:p>
    <w:p w:rsidR="00CE7DAA" w:rsidRPr="00196D5D" w:rsidRDefault="00CE7DAA" w:rsidP="00CE7DAA">
      <w:pPr>
        <w:pStyle w:val="TerminalDisplay"/>
      </w:pPr>
      <w:r w:rsidRPr="00196D5D">
        <w:t>[PE1-GigabitEthernet</w:t>
      </w:r>
      <w:r w:rsidR="00D308C0">
        <w:t>3/1/</w:t>
      </w:r>
      <w:r w:rsidRPr="00196D5D">
        <w:t>1] ip binding vpn-instance vpn1</w:t>
      </w:r>
    </w:p>
    <w:p w:rsidR="00CE7DAA" w:rsidRPr="00196D5D" w:rsidRDefault="00CE7DAA" w:rsidP="00CE7DAA">
      <w:pPr>
        <w:pStyle w:val="TerminalDisplay"/>
      </w:pPr>
      <w:r w:rsidRPr="00196D5D">
        <w:t>[PE1-GigabitEthernet</w:t>
      </w:r>
      <w:r w:rsidR="00D308C0">
        <w:t>3/1/</w:t>
      </w:r>
      <w:r w:rsidRPr="00196D5D">
        <w:t>1] ip address 30.0.0.1 24</w:t>
      </w:r>
    </w:p>
    <w:p w:rsidR="00CE7DAA" w:rsidRPr="00196D5D" w:rsidRDefault="00CE7DAA" w:rsidP="00CE7DAA">
      <w:pPr>
        <w:pStyle w:val="TerminalDisplay"/>
      </w:pPr>
      <w:r w:rsidRPr="00196D5D">
        <w:t>[PE1-GigabitEthernet</w:t>
      </w:r>
      <w:r w:rsidR="00D308C0">
        <w:t>3/1/</w:t>
      </w:r>
      <w:r w:rsidRPr="00196D5D">
        <w:t>1] quit</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[PE1] bgp 100</w:t>
      </w:r>
    </w:p>
    <w:p w:rsidR="00CE7DAA" w:rsidRPr="00196D5D" w:rsidRDefault="00CE7DAA" w:rsidP="00CE7DAA">
      <w:r w:rsidRPr="00196D5D">
        <w:t xml:space="preserve"># </w:t>
      </w:r>
      <w:r w:rsidRPr="00196D5D">
        <w:rPr>
          <w:rFonts w:hint="eastAsia"/>
        </w:rPr>
        <w:t>配置</w:t>
      </w:r>
      <w:r w:rsidRPr="00196D5D">
        <w:t>PE 1</w:t>
      </w:r>
      <w:r w:rsidRPr="00196D5D">
        <w:rPr>
          <w:rFonts w:hint="eastAsia"/>
        </w:rPr>
        <w:t>向</w:t>
      </w:r>
      <w:r w:rsidRPr="00196D5D">
        <w:t>IBGP</w:t>
      </w:r>
      <w:r w:rsidRPr="00196D5D">
        <w:rPr>
          <w:rFonts w:hint="eastAsia"/>
        </w:rPr>
        <w:t>对等体</w:t>
      </w:r>
      <w:r w:rsidRPr="00196D5D">
        <w:t>3.3.3.9</w:t>
      </w:r>
      <w:r w:rsidRPr="00196D5D">
        <w:rPr>
          <w:rFonts w:hint="eastAsia"/>
        </w:rPr>
        <w:t>发布标签路由及从</w:t>
      </w:r>
      <w:r w:rsidRPr="00196D5D">
        <w:t>3.3.3.9</w:t>
      </w:r>
      <w:r w:rsidRPr="00196D5D">
        <w:rPr>
          <w:rFonts w:hint="eastAsia"/>
        </w:rPr>
        <w:t>接收标签路由的能力。</w:t>
      </w:r>
    </w:p>
    <w:p w:rsidR="00CE7DAA" w:rsidRPr="00196D5D" w:rsidRDefault="00CE7DAA" w:rsidP="00CE7DAA">
      <w:pPr>
        <w:pStyle w:val="TerminalDisplay"/>
      </w:pPr>
      <w:r w:rsidRPr="00196D5D">
        <w:t>[PE1-bgp-default] peer 3.3.3.9 as-number 100</w:t>
      </w:r>
    </w:p>
    <w:p w:rsidR="00CE7DAA" w:rsidRPr="00196D5D" w:rsidRDefault="00CE7DAA" w:rsidP="00CE7DAA">
      <w:pPr>
        <w:pStyle w:val="TerminalDisplay"/>
      </w:pPr>
      <w:r w:rsidRPr="00196D5D">
        <w:t xml:space="preserve">[PE1-bgp-default] peer 3.3.3.9 connect-interface loopback </w:t>
      </w:r>
      <w:r w:rsidRPr="00196D5D">
        <w:rPr>
          <w:rFonts w:hint="eastAsia"/>
        </w:rPr>
        <w:t>1</w:t>
      </w:r>
    </w:p>
    <w:p w:rsidR="00CE7DAA" w:rsidRPr="00196D5D" w:rsidRDefault="00CE7DAA" w:rsidP="00CE7DAA">
      <w:pPr>
        <w:pStyle w:val="TerminalDisplay"/>
      </w:pPr>
      <w:r w:rsidRPr="00196D5D">
        <w:t>[PE1-bgp-default] address-family ipv4 unicast</w:t>
      </w:r>
    </w:p>
    <w:p w:rsidR="00CE7DAA" w:rsidRPr="00196D5D" w:rsidRDefault="00CE7DAA" w:rsidP="00CE7DAA">
      <w:pPr>
        <w:pStyle w:val="TerminalDisplay"/>
      </w:pPr>
      <w:r w:rsidRPr="00196D5D">
        <w:t>[PE1-bgp-default-ipv4] peer 3.3.3.9 enable</w:t>
      </w:r>
    </w:p>
    <w:p w:rsidR="00CE7DAA" w:rsidRPr="00196D5D" w:rsidRDefault="00CE7DAA" w:rsidP="00CE7DAA">
      <w:pPr>
        <w:pStyle w:val="TerminalDisplay"/>
      </w:pPr>
      <w:r w:rsidRPr="00196D5D">
        <w:t>[PE1-bgp-default-ipv4] peer 3.3.3.9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[PE1-bgp-default-ipv4] segment-routing mpls</w:t>
      </w:r>
    </w:p>
    <w:p w:rsidR="00CE7DAA" w:rsidRPr="00196D5D" w:rsidRDefault="00CE7DAA" w:rsidP="00CE7DAA">
      <w:pPr>
        <w:pStyle w:val="TerminalDisplay"/>
      </w:pPr>
      <w:r w:rsidRPr="00196D5D">
        <w:t>[PE1-bgp-default-ipv4] quit</w:t>
      </w:r>
    </w:p>
    <w:p w:rsidR="00CE7DAA" w:rsidRPr="00196D5D" w:rsidRDefault="00CE7DAA" w:rsidP="00CE7DAA">
      <w:r w:rsidRPr="00196D5D">
        <w:t xml:space="preserve"># </w:t>
      </w:r>
      <w:r w:rsidRPr="00196D5D">
        <w:rPr>
          <w:rFonts w:hint="eastAsia"/>
        </w:rPr>
        <w:t>配置</w:t>
      </w:r>
      <w:r w:rsidRPr="00196D5D">
        <w:t>PE 1</w:t>
      </w:r>
      <w:r w:rsidRPr="00196D5D">
        <w:rPr>
          <w:rFonts w:hint="eastAsia"/>
        </w:rPr>
        <w:t>到</w:t>
      </w:r>
      <w:r w:rsidRPr="00196D5D">
        <w:t>EBGP</w:t>
      </w:r>
      <w:r w:rsidRPr="00196D5D">
        <w:rPr>
          <w:rFonts w:hint="eastAsia"/>
        </w:rPr>
        <w:t>对等体</w:t>
      </w:r>
      <w:r w:rsidRPr="00196D5D">
        <w:t>5.5.5.9</w:t>
      </w:r>
      <w:r w:rsidRPr="00196D5D">
        <w:rPr>
          <w:rFonts w:hint="eastAsia"/>
        </w:rPr>
        <w:t>的最大跳数为</w:t>
      </w:r>
      <w:r w:rsidRPr="00196D5D">
        <w:t>10</w:t>
      </w:r>
      <w:r w:rsidRPr="00196D5D">
        <w:rPr>
          <w:rFonts w:hint="eastAsia"/>
        </w:rPr>
        <w:t>。</w:t>
      </w:r>
    </w:p>
    <w:p w:rsidR="00CE7DAA" w:rsidRPr="00196D5D" w:rsidRDefault="00CE7DAA" w:rsidP="00CE7DAA">
      <w:pPr>
        <w:pStyle w:val="TerminalDisplay"/>
      </w:pPr>
      <w:r w:rsidRPr="00196D5D">
        <w:t>[PE1-bgp-default] peer 5.5.5.9 as-number 600</w:t>
      </w:r>
    </w:p>
    <w:p w:rsidR="00CE7DAA" w:rsidRPr="00196D5D" w:rsidRDefault="00CE7DAA" w:rsidP="00CE7DAA">
      <w:pPr>
        <w:pStyle w:val="TerminalDisplay"/>
      </w:pPr>
      <w:r w:rsidRPr="00196D5D">
        <w:t xml:space="preserve">[PE1-bgp-default] peer 5.5.5.9 connect-interface loopback </w:t>
      </w:r>
      <w:r w:rsidRPr="00196D5D">
        <w:rPr>
          <w:rFonts w:hint="eastAsia"/>
        </w:rPr>
        <w:t>1</w:t>
      </w:r>
    </w:p>
    <w:p w:rsidR="00CE7DAA" w:rsidRPr="00196D5D" w:rsidRDefault="00CE7DAA" w:rsidP="00CE7DAA">
      <w:pPr>
        <w:pStyle w:val="TerminalDisplay"/>
      </w:pPr>
      <w:r w:rsidRPr="00196D5D">
        <w:t>[PE1-bgp-default] peer 5.5.5.9 ebgp-max-hop 10</w:t>
      </w:r>
    </w:p>
    <w:p w:rsidR="00CE7DAA" w:rsidRPr="00196D5D" w:rsidRDefault="00CE7DAA" w:rsidP="00CE7DAA">
      <w:r w:rsidRPr="00196D5D">
        <w:t xml:space="preserve"># </w:t>
      </w:r>
      <w:r w:rsidRPr="00196D5D">
        <w:rPr>
          <w:rFonts w:hint="eastAsia"/>
        </w:rPr>
        <w:t>配置对等体</w:t>
      </w:r>
      <w:r w:rsidRPr="00196D5D">
        <w:t>5.5.5.9</w:t>
      </w:r>
      <w:r w:rsidRPr="00196D5D">
        <w:rPr>
          <w:rFonts w:hint="eastAsia"/>
        </w:rPr>
        <w:t>作为</w:t>
      </w:r>
      <w:r w:rsidRPr="00196D5D">
        <w:t>VPNv4</w:t>
      </w:r>
      <w:r w:rsidRPr="00196D5D">
        <w:rPr>
          <w:rFonts w:hint="eastAsia"/>
        </w:rPr>
        <w:t>对等体。</w:t>
      </w:r>
    </w:p>
    <w:p w:rsidR="00CE7DAA" w:rsidRPr="00196D5D" w:rsidRDefault="00CE7DAA" w:rsidP="00CE7DAA">
      <w:pPr>
        <w:pStyle w:val="TerminalDisplay"/>
      </w:pPr>
      <w:r w:rsidRPr="00196D5D">
        <w:t>[PE1-bgp-default] address-family vpnv4</w:t>
      </w:r>
    </w:p>
    <w:p w:rsidR="00CE7DAA" w:rsidRPr="00196D5D" w:rsidRDefault="00CE7DAA" w:rsidP="00CE7DAA">
      <w:pPr>
        <w:pStyle w:val="TerminalDisplay"/>
      </w:pPr>
      <w:r w:rsidRPr="00196D5D">
        <w:t>[PE1-bgp-default-vpnv4] peer 5.5.5.9 enable</w:t>
      </w:r>
    </w:p>
    <w:p w:rsidR="00CE7DAA" w:rsidRPr="00196D5D" w:rsidRDefault="00CE7DAA" w:rsidP="00CE7DAA">
      <w:pPr>
        <w:pStyle w:val="TerminalDisplay"/>
      </w:pPr>
      <w:r w:rsidRPr="00196D5D">
        <w:t>[PE1-bgp-default-vpnv4] quit</w:t>
      </w:r>
    </w:p>
    <w:p w:rsidR="00CE7DAA" w:rsidRPr="00196D5D" w:rsidRDefault="00CE7DAA" w:rsidP="00CE7DAA">
      <w:r w:rsidRPr="00196D5D">
        <w:t xml:space="preserve"># </w:t>
      </w:r>
      <w:r w:rsidRPr="00196D5D">
        <w:rPr>
          <w:rFonts w:hint="eastAsia"/>
        </w:rPr>
        <w:t>配置</w:t>
      </w:r>
      <w:r w:rsidRPr="00196D5D">
        <w:t>PE 1</w:t>
      </w:r>
      <w:r w:rsidRPr="00196D5D">
        <w:rPr>
          <w:rFonts w:hint="eastAsia"/>
        </w:rPr>
        <w:t>与</w:t>
      </w:r>
      <w:r w:rsidRPr="00196D5D">
        <w:t>CE 1</w:t>
      </w:r>
      <w:r w:rsidRPr="00196D5D">
        <w:rPr>
          <w:rFonts w:hint="eastAsia"/>
        </w:rPr>
        <w:t>建立</w:t>
      </w:r>
      <w:r w:rsidRPr="00196D5D">
        <w:t>EBGP</w:t>
      </w:r>
      <w:r w:rsidRPr="00196D5D">
        <w:rPr>
          <w:rFonts w:hint="eastAsia"/>
        </w:rPr>
        <w:t>对等体，将学习到的</w:t>
      </w:r>
      <w:r w:rsidRPr="00196D5D">
        <w:t>BGP</w:t>
      </w:r>
      <w:r w:rsidRPr="00196D5D">
        <w:rPr>
          <w:rFonts w:hint="eastAsia"/>
        </w:rPr>
        <w:t>路由添加到</w:t>
      </w:r>
      <w:r w:rsidRPr="00196D5D">
        <w:t>VPN</w:t>
      </w:r>
      <w:r w:rsidRPr="00196D5D">
        <w:rPr>
          <w:rFonts w:hint="eastAsia"/>
        </w:rPr>
        <w:t>实例的路由表中。</w:t>
      </w:r>
    </w:p>
    <w:p w:rsidR="00CE7DAA" w:rsidRPr="00196D5D" w:rsidRDefault="00CE7DAA" w:rsidP="00CE7DAA">
      <w:pPr>
        <w:pStyle w:val="TerminalDisplay"/>
      </w:pPr>
      <w:r w:rsidRPr="00196D5D">
        <w:t>[PE1-bgp-default] ip vpn-instance vpn1</w:t>
      </w:r>
    </w:p>
    <w:p w:rsidR="00CE7DAA" w:rsidRPr="00196D5D" w:rsidRDefault="00CE7DAA" w:rsidP="00CE7DAA">
      <w:pPr>
        <w:pStyle w:val="TerminalDisplay"/>
      </w:pPr>
      <w:r w:rsidRPr="00196D5D">
        <w:t>[PE1-bgp-default-vpn1] peer 30.0.0.2 as-number 65001</w:t>
      </w:r>
    </w:p>
    <w:p w:rsidR="00CE7DAA" w:rsidRPr="00196D5D" w:rsidRDefault="00CE7DAA" w:rsidP="00CE7DAA">
      <w:pPr>
        <w:pStyle w:val="TerminalDisplay"/>
      </w:pPr>
      <w:r w:rsidRPr="00196D5D">
        <w:t>[PE1-bgp-default-vpn1] address-family ipv4 unicast</w:t>
      </w:r>
    </w:p>
    <w:p w:rsidR="00CE7DAA" w:rsidRPr="00196D5D" w:rsidRDefault="00CE7DAA" w:rsidP="00CE7DAA">
      <w:pPr>
        <w:pStyle w:val="TerminalDisplay"/>
      </w:pPr>
      <w:r w:rsidRPr="00196D5D">
        <w:t>[PE1-bgp-default-ipv4-vpn1] peer 30.0.0.2 enable</w:t>
      </w:r>
    </w:p>
    <w:p w:rsidR="00CE7DAA" w:rsidRPr="004871A6" w:rsidRDefault="00CE7DAA" w:rsidP="00CE7DAA">
      <w:pPr>
        <w:pStyle w:val="ItemStep"/>
      </w:pPr>
      <w:r w:rsidRPr="004871A6">
        <w:rPr>
          <w:rFonts w:hint="eastAsia"/>
        </w:rPr>
        <w:t>配置</w:t>
      </w:r>
      <w:r w:rsidRPr="004871A6">
        <w:t>ASBR-PE</w:t>
      </w:r>
      <w:r w:rsidR="00B719F8">
        <w:rPr>
          <w:rFonts w:hint="eastAsia"/>
        </w:rPr>
        <w:t xml:space="preserve"> </w:t>
      </w:r>
      <w:r w:rsidRPr="004871A6">
        <w:t>1</w:t>
      </w:r>
    </w:p>
    <w:p w:rsidR="00CE7DAA" w:rsidRPr="00196D5D" w:rsidRDefault="00CE7DAA" w:rsidP="00CE7DAA">
      <w:r w:rsidRPr="00196D5D">
        <w:t xml:space="preserve"># </w:t>
      </w:r>
      <w:r w:rsidRPr="00196D5D">
        <w:rPr>
          <w:rFonts w:hint="eastAsia"/>
        </w:rPr>
        <w:t>在</w:t>
      </w:r>
      <w:r w:rsidRPr="00196D5D">
        <w:t>ASBR-PE</w:t>
      </w:r>
      <w:r w:rsidR="00AC690A">
        <w:rPr>
          <w:rFonts w:hint="eastAsia"/>
        </w:rPr>
        <w:t xml:space="preserve"> </w:t>
      </w:r>
      <w:r w:rsidRPr="00196D5D">
        <w:t>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1&gt; system-view</w:t>
      </w:r>
    </w:p>
    <w:p w:rsidR="00CE7DAA" w:rsidRDefault="00CE7DAA" w:rsidP="00CE7DAA">
      <w:pPr>
        <w:pStyle w:val="TerminalDisplay"/>
      </w:pPr>
      <w:r>
        <w:rPr>
          <w:rFonts w:hint="eastAsia"/>
        </w:rPr>
        <w:t>[</w:t>
      </w:r>
      <w:r w:rsidRPr="001A0073">
        <w:t>ASBR-PE</w:t>
      </w:r>
      <w:r>
        <w:rPr>
          <w:rFonts w:hint="eastAsia"/>
        </w:rPr>
        <w:t xml:space="preserve">1] ospf 1 </w:t>
      </w:r>
      <w:r w:rsidRPr="00D619DD">
        <w:t>router-id</w:t>
      </w:r>
      <w:r>
        <w:rPr>
          <w:rFonts w:hint="eastAsia"/>
        </w:rPr>
        <w:t xml:space="preserve"> 3.3.3.9</w:t>
      </w:r>
    </w:p>
    <w:p w:rsidR="00CE7DAA" w:rsidRDefault="00CE7DAA" w:rsidP="00CE7DAA">
      <w:pPr>
        <w:pStyle w:val="TerminalDisplay"/>
      </w:pPr>
      <w:r>
        <w:rPr>
          <w:rFonts w:hint="eastAsia"/>
        </w:rPr>
        <w:t>[</w:t>
      </w:r>
      <w:r w:rsidRPr="001A0073">
        <w:t>ASBR-PE</w:t>
      </w:r>
      <w:r>
        <w:rPr>
          <w:rFonts w:hint="eastAsia"/>
        </w:rPr>
        <w:t>1-ospf-1]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1] interface loopback 1</w:t>
      </w:r>
    </w:p>
    <w:p w:rsidR="00CE7DAA" w:rsidRPr="000263E6" w:rsidRDefault="00CE7DAA" w:rsidP="00CE7DAA">
      <w:pPr>
        <w:pStyle w:val="TerminalDisplay"/>
      </w:pPr>
      <w:r w:rsidRPr="00DF55FB">
        <w:t>[</w:t>
      </w:r>
      <w:r w:rsidRPr="001A0073">
        <w:t>ASBR-PE</w:t>
      </w:r>
      <w:r>
        <w:rPr>
          <w:rFonts w:hint="eastAsia"/>
        </w:rPr>
        <w:t>1</w:t>
      </w:r>
      <w:r w:rsidRPr="00DF55FB">
        <w:t>-LoopBack</w:t>
      </w:r>
      <w:r>
        <w:rPr>
          <w:rFonts w:hint="eastAsia"/>
        </w:rPr>
        <w:t>1</w:t>
      </w:r>
      <w:r w:rsidRPr="00DF55FB">
        <w:t xml:space="preserve">] ip address </w:t>
      </w:r>
      <w:r>
        <w:rPr>
          <w:rFonts w:hint="eastAsia"/>
        </w:rPr>
        <w:t>3</w:t>
      </w:r>
      <w:r w:rsidRPr="00DF55FB">
        <w:t>.</w:t>
      </w:r>
      <w:r>
        <w:rPr>
          <w:rFonts w:hint="eastAsia"/>
        </w:rPr>
        <w:t>3</w:t>
      </w:r>
      <w:r w:rsidRPr="00DF55FB">
        <w:t>.</w:t>
      </w:r>
      <w:r>
        <w:rPr>
          <w:rFonts w:hint="eastAsia"/>
        </w:rPr>
        <w:t>3</w:t>
      </w:r>
      <w:r w:rsidRPr="00DF55FB">
        <w:t>.9 32</w:t>
      </w:r>
    </w:p>
    <w:p w:rsidR="00CE7DAA" w:rsidRDefault="00CE7DAA" w:rsidP="00CE7DAA">
      <w:pPr>
        <w:pStyle w:val="TerminalDisplay"/>
      </w:pPr>
      <w:r>
        <w:rPr>
          <w:rFonts w:hint="eastAsia"/>
        </w:rPr>
        <w:t>[</w:t>
      </w:r>
      <w:r w:rsidRPr="001A0073">
        <w:t>ASBR-PE</w:t>
      </w:r>
      <w:r>
        <w:rPr>
          <w:rFonts w:hint="eastAsia"/>
        </w:rPr>
        <w:t>1-LoopBack1] ospf 1 area 0</w:t>
      </w:r>
    </w:p>
    <w:p w:rsidR="00CE7DAA" w:rsidRDefault="00CE7DAA" w:rsidP="00CE7DAA">
      <w:pPr>
        <w:pStyle w:val="TerminalDisplay"/>
      </w:pPr>
      <w:r>
        <w:rPr>
          <w:rFonts w:hint="eastAsia"/>
        </w:rPr>
        <w:t>[</w:t>
      </w:r>
      <w:r w:rsidRPr="001A0073">
        <w:t>ASBR-PE</w:t>
      </w:r>
      <w:r>
        <w:rPr>
          <w:rFonts w:hint="eastAsia"/>
        </w:rPr>
        <w:t>1-LoopBack1] quit</w:t>
      </w:r>
    </w:p>
    <w:p w:rsidR="00CE7DAA" w:rsidRDefault="00CE7DAA" w:rsidP="00CE7DAA">
      <w:pPr>
        <w:pStyle w:val="TerminalDisplay"/>
      </w:pPr>
      <w:r>
        <w:rPr>
          <w:rFonts w:hint="eastAsia"/>
        </w:rPr>
        <w:t>[</w:t>
      </w:r>
      <w:r w:rsidRPr="001A0073">
        <w:t>ASBR-PE</w:t>
      </w:r>
      <w:r>
        <w:rPr>
          <w:rFonts w:hint="eastAsia"/>
        </w:rPr>
        <w:t>1] mpls lsr-id 3.3.3.9</w:t>
      </w:r>
    </w:p>
    <w:p w:rsidR="00CE7DAA" w:rsidRDefault="00CE7DAA" w:rsidP="00CE7DAA">
      <w:pPr>
        <w:pStyle w:val="TerminalDisplay"/>
      </w:pPr>
      <w:r>
        <w:rPr>
          <w:rFonts w:hint="eastAsia"/>
        </w:rPr>
        <w:t>[</w:t>
      </w:r>
      <w:r w:rsidRPr="001A0073">
        <w:t>ASBR-PE</w:t>
      </w:r>
      <w:r>
        <w:rPr>
          <w:rFonts w:hint="eastAsia"/>
        </w:rPr>
        <w:t>1] mpls te</w:t>
      </w:r>
    </w:p>
    <w:p w:rsidR="00B719F8" w:rsidRDefault="00B719F8" w:rsidP="00B719F8">
      <w:pPr>
        <w:pStyle w:val="TerminalDisplay"/>
      </w:pPr>
      <w:r>
        <w:rPr>
          <w:rFonts w:hint="eastAsia"/>
        </w:rPr>
        <w:t>[</w:t>
      </w:r>
      <w:r w:rsidRPr="001A0073">
        <w:t>ASBR-PE</w:t>
      </w:r>
      <w:r>
        <w:rPr>
          <w:rFonts w:hint="eastAsia"/>
        </w:rPr>
        <w:t>1-te] quit</w:t>
      </w:r>
    </w:p>
    <w:p w:rsidR="00B719F8" w:rsidRPr="00196D5D" w:rsidRDefault="00B719F8" w:rsidP="00B719F8">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Pr>
          <w:rFonts w:hint="eastAsia"/>
        </w:rPr>
        <w:t>配置</w:t>
      </w:r>
      <w:r w:rsidRPr="00196D5D">
        <w:rPr>
          <w:rFonts w:hint="eastAsia"/>
        </w:rPr>
        <w:t>前缀</w:t>
      </w:r>
      <w:r w:rsidRPr="00196D5D">
        <w:t>SID</w:t>
      </w:r>
      <w:r w:rsidRPr="00196D5D">
        <w:rPr>
          <w:rFonts w:hint="eastAsia"/>
        </w:rPr>
        <w:t>索引。</w:t>
      </w:r>
    </w:p>
    <w:p w:rsidR="00B719F8" w:rsidRPr="00196D5D" w:rsidRDefault="00B719F8" w:rsidP="00B719F8">
      <w:pPr>
        <w:pStyle w:val="TerminalDisplay"/>
      </w:pPr>
      <w:r w:rsidRPr="00196D5D">
        <w:t>[</w:t>
      </w:r>
      <w:r w:rsidRPr="001A0073">
        <w:t>ASBR-PE</w:t>
      </w:r>
      <w:r>
        <w:rPr>
          <w:rFonts w:hint="eastAsia"/>
        </w:rPr>
        <w:t>1</w:t>
      </w:r>
      <w:r w:rsidRPr="00196D5D">
        <w:t>] ospf 1</w:t>
      </w:r>
    </w:p>
    <w:p w:rsidR="00B719F8" w:rsidRPr="00196D5D" w:rsidRDefault="00B719F8" w:rsidP="00B719F8">
      <w:pPr>
        <w:pStyle w:val="TerminalDisplay"/>
      </w:pPr>
      <w:r w:rsidRPr="00196D5D">
        <w:t>[</w:t>
      </w:r>
      <w:r w:rsidRPr="001A0073">
        <w:t>ASBR-PE</w:t>
      </w:r>
      <w:r>
        <w:rPr>
          <w:rFonts w:hint="eastAsia"/>
        </w:rPr>
        <w:t>1</w:t>
      </w:r>
      <w:r w:rsidRPr="00196D5D">
        <w:t>-ospf-1] segment-routing mpls</w:t>
      </w:r>
    </w:p>
    <w:p w:rsidR="00B719F8" w:rsidRPr="00196D5D" w:rsidRDefault="00B719F8" w:rsidP="00B719F8">
      <w:pPr>
        <w:pStyle w:val="TerminalDisplay"/>
      </w:pPr>
      <w:r w:rsidRPr="00196D5D">
        <w:t>[</w:t>
      </w:r>
      <w:r w:rsidRPr="001A0073">
        <w:t>ASBR-PE</w:t>
      </w:r>
      <w:r>
        <w:rPr>
          <w:rFonts w:hint="eastAsia"/>
        </w:rPr>
        <w:t>1</w:t>
      </w:r>
      <w:r w:rsidRPr="00196D5D">
        <w:t>-ospf-1]</w:t>
      </w:r>
      <w:r w:rsidRPr="00196D5D">
        <w:rPr>
          <w:rFonts w:hint="eastAsia"/>
        </w:rPr>
        <w:t xml:space="preserve"> quit</w:t>
      </w:r>
    </w:p>
    <w:p w:rsidR="00B719F8" w:rsidRPr="00196D5D" w:rsidRDefault="00B719F8" w:rsidP="00B719F8">
      <w:pPr>
        <w:pStyle w:val="TerminalDisplay"/>
      </w:pPr>
      <w:r w:rsidRPr="00196D5D">
        <w:t>[</w:t>
      </w:r>
      <w:r w:rsidRPr="001A0073">
        <w:t>ASBR-PE</w:t>
      </w:r>
      <w:r>
        <w:rPr>
          <w:rFonts w:hint="eastAsia"/>
        </w:rPr>
        <w:t>1</w:t>
      </w:r>
      <w:r w:rsidRPr="00196D5D">
        <w:t>] interface loopback 1</w:t>
      </w:r>
    </w:p>
    <w:p w:rsidR="00B719F8" w:rsidRDefault="00B719F8" w:rsidP="00B719F8">
      <w:pPr>
        <w:pStyle w:val="TerminalDisplay"/>
      </w:pPr>
      <w:r w:rsidRPr="00196D5D">
        <w:t>[</w:t>
      </w:r>
      <w:r w:rsidRPr="001A0073">
        <w:t>ASBR-PE</w:t>
      </w:r>
      <w:r>
        <w:rPr>
          <w:rFonts w:hint="eastAsia"/>
        </w:rPr>
        <w:t>1</w:t>
      </w:r>
      <w:r w:rsidRPr="00196D5D">
        <w:t xml:space="preserve">-LoopBack1] ospf 1 prefix-sid index </w:t>
      </w:r>
      <w:r w:rsidR="00B61C64">
        <w:rPr>
          <w:rFonts w:hint="eastAsia"/>
        </w:rPr>
        <w:t>30</w:t>
      </w:r>
    </w:p>
    <w:p w:rsidR="00B719F8" w:rsidRDefault="00B719F8" w:rsidP="00CE7DAA">
      <w:pPr>
        <w:pStyle w:val="TerminalDisplay"/>
      </w:pPr>
      <w:r w:rsidRPr="00196D5D">
        <w:t>[</w:t>
      </w:r>
      <w:r w:rsidRPr="001A0073">
        <w:t>ASBR-PE</w:t>
      </w:r>
      <w:r>
        <w:rPr>
          <w:rFonts w:hint="eastAsia"/>
        </w:rPr>
        <w:t>1</w:t>
      </w:r>
      <w:r w:rsidRPr="00196D5D">
        <w:t>-LoopBack1]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[ASBR-PE</w:t>
      </w:r>
      <w:r w:rsidRPr="00196D5D">
        <w:rPr>
          <w:rFonts w:hint="eastAsia"/>
        </w:rPr>
        <w:t>1</w:t>
      </w:r>
      <w:r w:rsidRPr="00196D5D">
        <w:t xml:space="preserve">]ip prefix-list 1 permit </w:t>
      </w:r>
      <w:r w:rsidRPr="00196D5D">
        <w:rPr>
          <w:rFonts w:hint="eastAsia"/>
        </w:rPr>
        <w:t>2</w:t>
      </w:r>
      <w:r w:rsidRPr="00196D5D">
        <w:t>.</w:t>
      </w:r>
      <w:r w:rsidRPr="00196D5D">
        <w:rPr>
          <w:rFonts w:hint="eastAsia"/>
        </w:rPr>
        <w:t>2</w:t>
      </w:r>
      <w:r w:rsidRPr="00196D5D">
        <w:t>.</w:t>
      </w:r>
      <w:r w:rsidRPr="00196D5D">
        <w:rPr>
          <w:rFonts w:hint="eastAsia"/>
        </w:rPr>
        <w:t>2</w:t>
      </w:r>
      <w:r w:rsidRPr="00196D5D">
        <w:t>.9 32</w:t>
      </w:r>
    </w:p>
    <w:p w:rsidR="00CE7DAA" w:rsidRPr="00196D5D" w:rsidRDefault="00CE7DAA" w:rsidP="00CE7DAA">
      <w:pPr>
        <w:pStyle w:val="TerminalDisplay"/>
      </w:pPr>
      <w:r w:rsidRPr="00196D5D">
        <w:t>[ASBR-PE1]route-policy policy1 permit node 1</w:t>
      </w:r>
    </w:p>
    <w:p w:rsidR="00CE7DAA" w:rsidRPr="00196D5D" w:rsidRDefault="00CE7DAA" w:rsidP="00CE7DAA">
      <w:pPr>
        <w:pStyle w:val="TerminalDisplay"/>
      </w:pPr>
      <w:r w:rsidRPr="00196D5D">
        <w:t>[ASBR-PE1-route-policy-policy</w:t>
      </w:r>
      <w:r w:rsidRPr="00196D5D">
        <w:rPr>
          <w:rFonts w:hint="eastAsia"/>
        </w:rPr>
        <w:t>1</w:t>
      </w:r>
      <w:r w:rsidRPr="00196D5D">
        <w:t>-1] if-match ip address prefix-list 1</w:t>
      </w:r>
    </w:p>
    <w:p w:rsidR="00CE7DAA" w:rsidRPr="00196D5D" w:rsidRDefault="00CE7DAA" w:rsidP="00CE7DAA">
      <w:pPr>
        <w:pStyle w:val="TerminalDisplay"/>
      </w:pPr>
      <w:r w:rsidRPr="00196D5D">
        <w:t>[ASBR-PE1-route-policy-policy</w:t>
      </w:r>
      <w:r w:rsidRPr="00196D5D">
        <w:rPr>
          <w:rFonts w:hint="eastAsia"/>
        </w:rPr>
        <w:t>1</w:t>
      </w:r>
      <w:r w:rsidRPr="00196D5D">
        <w:t xml:space="preserve">-1] apply </w:t>
      </w:r>
      <w:r w:rsidRPr="00196D5D">
        <w:rPr>
          <w:rFonts w:hint="eastAsia"/>
        </w:rPr>
        <w:t xml:space="preserve">label-index </w:t>
      </w:r>
      <w:r w:rsidR="00B61C64">
        <w:rPr>
          <w:rFonts w:hint="eastAsia"/>
        </w:rPr>
        <w:t>2</w:t>
      </w:r>
      <w:r w:rsidR="00B61C64" w:rsidRPr="00196D5D">
        <w:rPr>
          <w:rFonts w:hint="eastAsia"/>
        </w:rPr>
        <w:t>0</w:t>
      </w:r>
    </w:p>
    <w:p w:rsidR="00CE7DAA" w:rsidRPr="00196D5D" w:rsidRDefault="00CE7DAA" w:rsidP="00CE7DAA">
      <w:pPr>
        <w:pStyle w:val="TerminalDisplay"/>
      </w:pPr>
      <w:r w:rsidRPr="00196D5D">
        <w:t>[ASBR-PE1-route-policy-policy</w:t>
      </w:r>
      <w:r w:rsidRPr="00196D5D">
        <w:rPr>
          <w:rFonts w:hint="eastAsia"/>
        </w:rPr>
        <w:t>1</w:t>
      </w:r>
      <w:r w:rsidRPr="00196D5D">
        <w:t>-1] quit</w:t>
      </w:r>
    </w:p>
    <w:p w:rsidR="00CE7DAA" w:rsidRPr="00196D5D" w:rsidRDefault="00CE7DAA" w:rsidP="00CE7DAA">
      <w:r w:rsidRPr="00196D5D">
        <w:t xml:space="preserve"># </w:t>
      </w:r>
      <w:r w:rsidRPr="00196D5D">
        <w:rPr>
          <w:rFonts w:hint="eastAsia"/>
        </w:rPr>
        <w:t>在</w:t>
      </w:r>
      <w:r w:rsidRPr="00196D5D">
        <w:t>ASBR-PE 1</w:t>
      </w:r>
      <w:r w:rsidRPr="00196D5D">
        <w:rPr>
          <w:rFonts w:hint="eastAsia"/>
        </w:rPr>
        <w:t>上运行</w:t>
      </w:r>
      <w:r w:rsidRPr="00196D5D">
        <w:t>BGP</w:t>
      </w:r>
      <w:r w:rsidRPr="00196D5D">
        <w:rPr>
          <w:rFonts w:hint="eastAsia"/>
        </w:rPr>
        <w:t>，向</w:t>
      </w:r>
      <w:r w:rsidRPr="00196D5D">
        <w:t>IBGP</w:t>
      </w:r>
      <w:r w:rsidRPr="00196D5D">
        <w:rPr>
          <w:rFonts w:hint="eastAsia"/>
        </w:rPr>
        <w:t>对等体</w:t>
      </w:r>
      <w:r w:rsidRPr="00196D5D">
        <w:t>2.2.2.9</w:t>
      </w:r>
      <w:r w:rsidRPr="00196D5D">
        <w:rPr>
          <w:rFonts w:hint="eastAsia"/>
        </w:rPr>
        <w:t>发布标签路由及从</w:t>
      </w:r>
      <w:r w:rsidRPr="00196D5D">
        <w:t>2.2.2.9</w:t>
      </w:r>
      <w:r w:rsidRPr="00196D5D">
        <w:rPr>
          <w:rFonts w:hint="eastAsia"/>
        </w:rPr>
        <w:t>接收标签路由的能力。</w:t>
      </w:r>
    </w:p>
    <w:p w:rsidR="00CE7DAA" w:rsidRPr="00196D5D" w:rsidRDefault="00CE7DAA" w:rsidP="00CE7DAA">
      <w:pPr>
        <w:pStyle w:val="TerminalDisplay"/>
      </w:pPr>
      <w:r w:rsidRPr="00196D5D">
        <w:t>[ASBR-PE1] bgp 100</w:t>
      </w:r>
    </w:p>
    <w:p w:rsidR="00CE7DAA" w:rsidRPr="00196D5D" w:rsidRDefault="00CE7DAA" w:rsidP="00CE7DAA">
      <w:pPr>
        <w:pStyle w:val="TerminalDisplay"/>
      </w:pPr>
      <w:r w:rsidRPr="00196D5D">
        <w:t>[ASBR-PE1-bgp-default] peer 2.2.2.9 as-number 100</w:t>
      </w:r>
    </w:p>
    <w:p w:rsidR="00CE7DAA" w:rsidRPr="00196D5D" w:rsidRDefault="00CE7DAA" w:rsidP="00CE7DAA">
      <w:pPr>
        <w:pStyle w:val="TerminalDisplay"/>
      </w:pPr>
      <w:r w:rsidRPr="00196D5D">
        <w:t xml:space="preserve">[ASBR-PE1-bgp-default] peer 2.2.2.9 connect-interface loopback </w:t>
      </w:r>
      <w:r w:rsidRPr="00196D5D">
        <w:rPr>
          <w:rFonts w:hint="eastAsia"/>
        </w:rPr>
        <w:t>1</w:t>
      </w:r>
    </w:p>
    <w:p w:rsidR="00CE7DAA" w:rsidRPr="00196D5D" w:rsidRDefault="00CE7DAA" w:rsidP="00CE7DAA">
      <w:pPr>
        <w:pStyle w:val="TerminalDisplay"/>
      </w:pPr>
      <w:r w:rsidRPr="00196D5D">
        <w:t>[ASBR-PE1-bgp-default] address-family ipv4 unicast</w:t>
      </w:r>
    </w:p>
    <w:p w:rsidR="00CE7DAA" w:rsidRDefault="00CE7DAA" w:rsidP="00CE7DAA">
      <w:pPr>
        <w:pStyle w:val="TerminalDisplay"/>
      </w:pPr>
      <w:r w:rsidRPr="00196D5D">
        <w:t>[ASBR-PE1-bgp-default-ipv4] peer 2.2.2.9 enable</w:t>
      </w:r>
    </w:p>
    <w:p w:rsidR="00CE7DAA" w:rsidRPr="00196D5D" w:rsidRDefault="00CE7DAA" w:rsidP="00CE7DAA">
      <w:pPr>
        <w:pStyle w:val="TerminalDisplay"/>
      </w:pPr>
      <w:r w:rsidRPr="00196D5D">
        <w:t>[ASBR-PE1-bgp-default-ipv4] peer 2.2.2.9 label-route-capability</w:t>
      </w:r>
    </w:p>
    <w:p w:rsidR="00CE7DAA" w:rsidRPr="00196D5D" w:rsidRDefault="00CE7DAA" w:rsidP="00CE7DAA">
      <w:r w:rsidRPr="00196D5D">
        <w:t xml:space="preserve"># </w:t>
      </w:r>
      <w:r w:rsidRPr="00196D5D">
        <w:rPr>
          <w:rFonts w:hint="eastAsia"/>
        </w:rPr>
        <w:t>引入</w:t>
      </w:r>
      <w:r w:rsidR="00596FD5">
        <w:rPr>
          <w:rFonts w:hint="eastAsia"/>
        </w:rPr>
        <w:t>OSPF</w:t>
      </w:r>
      <w:r w:rsidRPr="00196D5D">
        <w:rPr>
          <w:rFonts w:hint="eastAsia"/>
        </w:rPr>
        <w:t>进程</w:t>
      </w:r>
      <w:r w:rsidRPr="00196D5D">
        <w:t>1</w:t>
      </w:r>
      <w:r w:rsidRPr="00196D5D">
        <w:rPr>
          <w:rFonts w:hint="eastAsia"/>
        </w:rPr>
        <w:t>的路由应用已配置的路由策略。</w:t>
      </w:r>
    </w:p>
    <w:p w:rsidR="00CE7DAA" w:rsidRPr="00196D5D" w:rsidRDefault="00CE7DAA" w:rsidP="00CE7DAA">
      <w:pPr>
        <w:pStyle w:val="TerminalDisplay"/>
      </w:pPr>
      <w:r w:rsidRPr="00196D5D">
        <w:t xml:space="preserve">[ASBR-PE1-bgp-default-ipv4] import-route </w:t>
      </w:r>
      <w:r w:rsidRPr="00196D5D">
        <w:rPr>
          <w:rFonts w:hint="eastAsia"/>
        </w:rPr>
        <w:t>ospf</w:t>
      </w:r>
      <w:r w:rsidRPr="00196D5D">
        <w:t xml:space="preserve"> 1</w:t>
      </w:r>
      <w:r w:rsidRPr="00196D5D">
        <w:rPr>
          <w:rFonts w:hint="eastAsia"/>
        </w:rPr>
        <w:t xml:space="preserve"> </w:t>
      </w:r>
      <w:r w:rsidRPr="00196D5D">
        <w:t>route-policy policy</w:t>
      </w:r>
      <w:r w:rsidRPr="00196D5D">
        <w:rPr>
          <w:rFonts w:hint="eastAsia"/>
        </w:rPr>
        <w:t>1</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[ASBR-PE1-bgp-default-ipv4] segment-routing mpls</w:t>
      </w:r>
    </w:p>
    <w:p w:rsidR="00CE7DAA" w:rsidRPr="00196D5D" w:rsidRDefault="00CE7DAA" w:rsidP="00CE7DAA">
      <w:pPr>
        <w:pStyle w:val="TerminalDisplay"/>
      </w:pPr>
      <w:r w:rsidRPr="00196D5D">
        <w:t>[ASBR-PE1-bgp-default-ipv4] quit</w:t>
      </w:r>
    </w:p>
    <w:p w:rsidR="00CE7DAA" w:rsidRPr="00196D5D" w:rsidRDefault="00CE7DAA" w:rsidP="00CE7DAA">
      <w:r w:rsidRPr="00196D5D">
        <w:t>#</w:t>
      </w:r>
      <w:r w:rsidRPr="00196D5D">
        <w:rPr>
          <w:rFonts w:hint="eastAsia"/>
        </w:rPr>
        <w:t>向</w:t>
      </w:r>
      <w:r w:rsidRPr="00196D5D">
        <w:t>EBGP</w:t>
      </w:r>
      <w:r w:rsidRPr="00196D5D">
        <w:rPr>
          <w:rFonts w:hint="eastAsia"/>
        </w:rPr>
        <w:t>对等体</w:t>
      </w:r>
      <w:r w:rsidRPr="00196D5D">
        <w:t>11.0.0.1</w:t>
      </w:r>
      <w:r w:rsidRPr="00196D5D">
        <w:rPr>
          <w:rFonts w:hint="eastAsia"/>
        </w:rPr>
        <w:t>发布标签路由及从</w:t>
      </w:r>
      <w:r w:rsidRPr="00196D5D">
        <w:t>11.0.0.1</w:t>
      </w:r>
      <w:r w:rsidRPr="00196D5D">
        <w:rPr>
          <w:rFonts w:hint="eastAsia"/>
        </w:rPr>
        <w:t>接收标签路由的能力。</w:t>
      </w:r>
    </w:p>
    <w:p w:rsidR="00CE7DAA" w:rsidRPr="00196D5D" w:rsidRDefault="00CE7DAA" w:rsidP="00CE7DAA">
      <w:pPr>
        <w:pStyle w:val="TerminalDisplay"/>
      </w:pPr>
      <w:r w:rsidRPr="00196D5D">
        <w:t>[ASBR-PE1-bgp-default] peer 11.0.0.1 as-number 600</w:t>
      </w:r>
    </w:p>
    <w:p w:rsidR="00CE7DAA" w:rsidRPr="00196D5D" w:rsidRDefault="00CE7DAA" w:rsidP="00CE7DAA">
      <w:pPr>
        <w:pStyle w:val="TerminalDisplay"/>
      </w:pPr>
      <w:r w:rsidRPr="00196D5D">
        <w:t>[ASBR-PE1-bgp-default] address-family ipv4 unicast</w:t>
      </w:r>
    </w:p>
    <w:p w:rsidR="00CE7DAA" w:rsidRDefault="00CE7DAA" w:rsidP="00CE7DAA">
      <w:pPr>
        <w:pStyle w:val="TerminalDisplay"/>
      </w:pPr>
      <w:r w:rsidRPr="00196D5D">
        <w:t>[ASBR-PE1-bgp-default-ipv4] peer 11.0.0.1 enable</w:t>
      </w:r>
    </w:p>
    <w:p w:rsidR="00CE7DAA" w:rsidRPr="00196D5D" w:rsidRDefault="00CE7DAA" w:rsidP="00CE7DAA">
      <w:pPr>
        <w:pStyle w:val="TerminalDisplay"/>
      </w:pPr>
      <w:r w:rsidRPr="00196D5D">
        <w:t>[ASBR-PE1-bgp-default-ipv4] peer 11.0.0.1 label-route-capability</w:t>
      </w:r>
    </w:p>
    <w:p w:rsidR="00CE7DAA" w:rsidRPr="004871A6" w:rsidRDefault="00CE7DAA" w:rsidP="00CE7DAA">
      <w:pPr>
        <w:pStyle w:val="ItemStep"/>
      </w:pPr>
      <w:r w:rsidRPr="004871A6">
        <w:rPr>
          <w:rFonts w:hint="eastAsia"/>
        </w:rPr>
        <w:t>配置</w:t>
      </w:r>
      <w:r w:rsidRPr="004871A6">
        <w:t>ASBR-PE</w:t>
      </w:r>
      <w:r w:rsidR="00AC690A">
        <w:rPr>
          <w:rFonts w:hint="eastAsia"/>
        </w:rPr>
        <w:t xml:space="preserve"> </w:t>
      </w:r>
      <w:r w:rsidRPr="004871A6">
        <w:t>2</w:t>
      </w:r>
    </w:p>
    <w:p w:rsidR="00CE7DAA" w:rsidRPr="00196D5D" w:rsidRDefault="00CE7DAA" w:rsidP="00CE7DAA">
      <w:r w:rsidRPr="00196D5D">
        <w:t xml:space="preserve"># </w:t>
      </w:r>
      <w:r w:rsidRPr="00196D5D">
        <w:rPr>
          <w:rFonts w:hint="eastAsia"/>
        </w:rPr>
        <w:t>在</w:t>
      </w:r>
      <w:r w:rsidRPr="00196D5D">
        <w:t>ASBR-PE</w:t>
      </w:r>
      <w:r w:rsidR="00AC690A">
        <w:rPr>
          <w:rFonts w:hint="eastAsia"/>
        </w:rPr>
        <w:t xml:space="preserve"> </w:t>
      </w:r>
      <w:r w:rsidRPr="00196D5D">
        <w:rPr>
          <w:rFonts w:hint="eastAsia"/>
        </w:rPr>
        <w:t>2</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2&gt; system-view</w:t>
      </w:r>
    </w:p>
    <w:p w:rsidR="00CE7DAA" w:rsidRDefault="00CE7DAA" w:rsidP="00CE7DAA">
      <w:pPr>
        <w:pStyle w:val="TerminalDisplay"/>
      </w:pPr>
      <w:r>
        <w:rPr>
          <w:rFonts w:hint="eastAsia"/>
        </w:rPr>
        <w:t>[</w:t>
      </w:r>
      <w:r w:rsidRPr="001A0073">
        <w:t>ASBR-PE</w:t>
      </w:r>
      <w:r>
        <w:rPr>
          <w:rFonts w:hint="eastAsia"/>
        </w:rPr>
        <w:t xml:space="preserve">2] ospf 1 </w:t>
      </w:r>
      <w:r w:rsidRPr="00D619DD">
        <w:t>router-id</w:t>
      </w:r>
      <w:r>
        <w:rPr>
          <w:rFonts w:hint="eastAsia"/>
        </w:rPr>
        <w:t xml:space="preserve"> 4.4.4.9</w:t>
      </w:r>
    </w:p>
    <w:p w:rsidR="00CE7DAA" w:rsidRDefault="00CE7DAA" w:rsidP="00CE7DAA">
      <w:pPr>
        <w:pStyle w:val="TerminalDisplay"/>
      </w:pPr>
      <w:r>
        <w:rPr>
          <w:rFonts w:hint="eastAsia"/>
        </w:rPr>
        <w:t>[</w:t>
      </w:r>
      <w:r w:rsidRPr="001A0073">
        <w:t>ASBR-PE</w:t>
      </w:r>
      <w:r>
        <w:rPr>
          <w:rFonts w:hint="eastAsia"/>
        </w:rPr>
        <w:t>2-ospf-1]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bookmarkStart w:id="378" w:name="OLE_LINK1"/>
      <w:bookmarkStart w:id="379" w:name="OLE_LINK2"/>
      <w:r>
        <w:rPr>
          <w:rFonts w:hint="eastAsia"/>
        </w:rPr>
        <w:t>2</w:t>
      </w:r>
      <w:bookmarkEnd w:id="378"/>
      <w:bookmarkEnd w:id="379"/>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sidR="00AC690A">
        <w:rPr>
          <w:rFonts w:hint="eastAsia"/>
        </w:rPr>
        <w:t>2</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2] interface loopback 1</w:t>
      </w:r>
    </w:p>
    <w:p w:rsidR="00CE7DAA" w:rsidRPr="00257DE4" w:rsidRDefault="00CE7DAA" w:rsidP="00CE7DAA">
      <w:pPr>
        <w:pStyle w:val="TerminalDisplay"/>
      </w:pPr>
      <w:r w:rsidRPr="00DF55FB">
        <w:t>[</w:t>
      </w:r>
      <w:r w:rsidRPr="001A0073">
        <w:t>ASBR-PE</w:t>
      </w:r>
      <w:r>
        <w:rPr>
          <w:rFonts w:hint="eastAsia"/>
        </w:rPr>
        <w:t>2</w:t>
      </w:r>
      <w:r w:rsidRPr="00DF55FB">
        <w:t>-LoopBack</w:t>
      </w:r>
      <w:r>
        <w:rPr>
          <w:rFonts w:hint="eastAsia"/>
        </w:rPr>
        <w:t>1</w:t>
      </w:r>
      <w:r w:rsidRPr="00DF55FB">
        <w:t xml:space="preserve">] ip address </w:t>
      </w:r>
      <w:r>
        <w:rPr>
          <w:rFonts w:hint="eastAsia"/>
        </w:rPr>
        <w:t>4</w:t>
      </w:r>
      <w:r w:rsidRPr="00DF55FB">
        <w:t>.</w:t>
      </w:r>
      <w:r>
        <w:rPr>
          <w:rFonts w:hint="eastAsia"/>
        </w:rPr>
        <w:t>4</w:t>
      </w:r>
      <w:r w:rsidRPr="00DF55FB">
        <w:t>.</w:t>
      </w:r>
      <w:r>
        <w:rPr>
          <w:rFonts w:hint="eastAsia"/>
        </w:rPr>
        <w:t>4</w:t>
      </w:r>
      <w:r w:rsidRPr="00DF55FB">
        <w:t>.9 32</w:t>
      </w:r>
    </w:p>
    <w:p w:rsidR="00CE7DAA" w:rsidRDefault="00CE7DAA" w:rsidP="00CE7DAA">
      <w:pPr>
        <w:pStyle w:val="TerminalDisplay"/>
      </w:pPr>
      <w:r>
        <w:rPr>
          <w:rFonts w:hint="eastAsia"/>
        </w:rPr>
        <w:t>[</w:t>
      </w:r>
      <w:r w:rsidRPr="001A0073">
        <w:t>ASBR-PE</w:t>
      </w:r>
      <w:r>
        <w:rPr>
          <w:rFonts w:hint="eastAsia"/>
        </w:rPr>
        <w:t>2-LoopBack1] ospf 1 area 0</w:t>
      </w:r>
    </w:p>
    <w:p w:rsidR="00CE7DAA" w:rsidRDefault="00CE7DAA" w:rsidP="00CE7DAA">
      <w:pPr>
        <w:pStyle w:val="TerminalDisplay"/>
      </w:pPr>
      <w:r>
        <w:rPr>
          <w:rFonts w:hint="eastAsia"/>
        </w:rPr>
        <w:t>[</w:t>
      </w:r>
      <w:r w:rsidRPr="001A0073">
        <w:t>ASBR-PE</w:t>
      </w:r>
      <w:r>
        <w:rPr>
          <w:rFonts w:hint="eastAsia"/>
        </w:rPr>
        <w:t>2-LoopBack1] quit</w:t>
      </w:r>
    </w:p>
    <w:p w:rsidR="00CE7DAA" w:rsidRDefault="00CE7DAA" w:rsidP="00CE7DAA">
      <w:pPr>
        <w:pStyle w:val="TerminalDisplay"/>
      </w:pPr>
      <w:r>
        <w:rPr>
          <w:rFonts w:hint="eastAsia"/>
        </w:rPr>
        <w:t>[</w:t>
      </w:r>
      <w:r w:rsidRPr="001A0073">
        <w:t>ASBR-PE</w:t>
      </w:r>
      <w:r>
        <w:rPr>
          <w:rFonts w:hint="eastAsia"/>
        </w:rPr>
        <w:t>2] mpls lsr-id 4.4.</w:t>
      </w:r>
      <w:r w:rsidR="00B61C64">
        <w:rPr>
          <w:rFonts w:hint="eastAsia"/>
        </w:rPr>
        <w:t>4</w:t>
      </w:r>
      <w:r>
        <w:rPr>
          <w:rFonts w:hint="eastAsia"/>
        </w:rPr>
        <w:t>.9</w:t>
      </w:r>
    </w:p>
    <w:p w:rsidR="00CE7DAA" w:rsidRDefault="00CE7DAA" w:rsidP="00CE7DAA">
      <w:pPr>
        <w:pStyle w:val="TerminalDisplay"/>
      </w:pPr>
      <w:r>
        <w:rPr>
          <w:rFonts w:hint="eastAsia"/>
        </w:rPr>
        <w:t>[</w:t>
      </w:r>
      <w:r w:rsidRPr="001A0073">
        <w:t>ASBR-PE</w:t>
      </w:r>
      <w:r>
        <w:rPr>
          <w:rFonts w:hint="eastAsia"/>
        </w:rPr>
        <w:t>2] mpls te</w:t>
      </w:r>
    </w:p>
    <w:p w:rsidR="00B719F8" w:rsidRDefault="00B719F8" w:rsidP="00B719F8">
      <w:pPr>
        <w:pStyle w:val="TerminalDisplay"/>
      </w:pPr>
      <w:r>
        <w:rPr>
          <w:rFonts w:hint="eastAsia"/>
        </w:rPr>
        <w:t>[</w:t>
      </w:r>
      <w:r w:rsidRPr="001A0073">
        <w:t>ASBR-PE</w:t>
      </w:r>
      <w:r>
        <w:rPr>
          <w:rFonts w:hint="eastAsia"/>
        </w:rPr>
        <w:t>2-te] quit</w:t>
      </w:r>
    </w:p>
    <w:p w:rsidR="00B719F8" w:rsidRPr="00196D5D" w:rsidRDefault="00B719F8" w:rsidP="00B719F8">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Pr>
          <w:rFonts w:hint="eastAsia"/>
        </w:rPr>
        <w:t>配置</w:t>
      </w:r>
      <w:r w:rsidRPr="00196D5D">
        <w:rPr>
          <w:rFonts w:hint="eastAsia"/>
        </w:rPr>
        <w:t>前缀</w:t>
      </w:r>
      <w:r w:rsidRPr="00196D5D">
        <w:t>SID</w:t>
      </w:r>
      <w:r w:rsidRPr="00196D5D">
        <w:rPr>
          <w:rFonts w:hint="eastAsia"/>
        </w:rPr>
        <w:t>索引。</w:t>
      </w:r>
    </w:p>
    <w:p w:rsidR="00B719F8" w:rsidRPr="00196D5D" w:rsidRDefault="00B719F8" w:rsidP="00B719F8">
      <w:pPr>
        <w:pStyle w:val="TerminalDisplay"/>
      </w:pPr>
      <w:r w:rsidRPr="00196D5D">
        <w:t>[</w:t>
      </w:r>
      <w:r w:rsidRPr="001A0073">
        <w:t>ASBR-PE</w:t>
      </w:r>
      <w:r>
        <w:rPr>
          <w:rFonts w:hint="eastAsia"/>
        </w:rPr>
        <w:t>2</w:t>
      </w:r>
      <w:r w:rsidRPr="00196D5D">
        <w:t>] ospf 1</w:t>
      </w:r>
    </w:p>
    <w:p w:rsidR="00B719F8" w:rsidRPr="00196D5D" w:rsidRDefault="00B719F8" w:rsidP="00B719F8">
      <w:pPr>
        <w:pStyle w:val="TerminalDisplay"/>
      </w:pPr>
      <w:r w:rsidRPr="00196D5D">
        <w:t>[</w:t>
      </w:r>
      <w:r w:rsidRPr="001A0073">
        <w:t>ASBR-PE</w:t>
      </w:r>
      <w:r>
        <w:rPr>
          <w:rFonts w:hint="eastAsia"/>
        </w:rPr>
        <w:t>2</w:t>
      </w:r>
      <w:r w:rsidRPr="00196D5D">
        <w:t>-ospf-1] segment-routing mpls</w:t>
      </w:r>
    </w:p>
    <w:p w:rsidR="00B719F8" w:rsidRPr="00196D5D" w:rsidRDefault="00B719F8" w:rsidP="00B719F8">
      <w:pPr>
        <w:pStyle w:val="TerminalDisplay"/>
      </w:pPr>
      <w:r w:rsidRPr="00196D5D">
        <w:t>[</w:t>
      </w:r>
      <w:r w:rsidRPr="001A0073">
        <w:t>ASBR-PE</w:t>
      </w:r>
      <w:r>
        <w:rPr>
          <w:rFonts w:hint="eastAsia"/>
        </w:rPr>
        <w:t>2</w:t>
      </w:r>
      <w:r w:rsidRPr="00196D5D">
        <w:t>-ospf-1]</w:t>
      </w:r>
      <w:r w:rsidRPr="00196D5D">
        <w:rPr>
          <w:rFonts w:hint="eastAsia"/>
        </w:rPr>
        <w:t xml:space="preserve"> quit</w:t>
      </w:r>
    </w:p>
    <w:p w:rsidR="00B719F8" w:rsidRPr="00196D5D" w:rsidRDefault="00B719F8" w:rsidP="00B719F8">
      <w:pPr>
        <w:pStyle w:val="TerminalDisplay"/>
      </w:pPr>
      <w:r w:rsidRPr="00196D5D">
        <w:t>[</w:t>
      </w:r>
      <w:r w:rsidRPr="001A0073">
        <w:t>ASBR-PE</w:t>
      </w:r>
      <w:r>
        <w:rPr>
          <w:rFonts w:hint="eastAsia"/>
        </w:rPr>
        <w:t>2</w:t>
      </w:r>
      <w:r w:rsidRPr="00196D5D">
        <w:t>] interface loopback 1</w:t>
      </w:r>
    </w:p>
    <w:p w:rsidR="00B719F8" w:rsidRDefault="00B719F8" w:rsidP="00B719F8">
      <w:pPr>
        <w:pStyle w:val="TerminalDisplay"/>
      </w:pPr>
      <w:r w:rsidRPr="00196D5D">
        <w:t>[</w:t>
      </w:r>
      <w:r w:rsidRPr="001A0073">
        <w:t>ASBR-PE</w:t>
      </w:r>
      <w:r>
        <w:rPr>
          <w:rFonts w:hint="eastAsia"/>
        </w:rPr>
        <w:t>2</w:t>
      </w:r>
      <w:r w:rsidRPr="00196D5D">
        <w:t xml:space="preserve">-LoopBack1] ospf 1 prefix-sid index </w:t>
      </w:r>
      <w:r w:rsidR="00B61C64">
        <w:rPr>
          <w:rFonts w:hint="eastAsia"/>
        </w:rPr>
        <w:t>40</w:t>
      </w:r>
    </w:p>
    <w:p w:rsidR="00B719F8" w:rsidRDefault="00B719F8" w:rsidP="00CE7DAA">
      <w:pPr>
        <w:pStyle w:val="TerminalDisplay"/>
      </w:pPr>
      <w:r w:rsidRPr="00196D5D">
        <w:t>[</w:t>
      </w:r>
      <w:r w:rsidRPr="001A0073">
        <w:t>ASBR-PE</w:t>
      </w:r>
      <w:r>
        <w:rPr>
          <w:rFonts w:hint="eastAsia"/>
        </w:rPr>
        <w:t>2</w:t>
      </w:r>
      <w:r w:rsidRPr="00196D5D">
        <w:t>-LoopBack1]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[ASBR-PE</w:t>
      </w:r>
      <w:r w:rsidRPr="00196D5D">
        <w:rPr>
          <w:rFonts w:hint="eastAsia"/>
        </w:rPr>
        <w:t>2</w:t>
      </w:r>
      <w:r w:rsidRPr="00196D5D">
        <w:t xml:space="preserve">]ip prefix-list 1 permit </w:t>
      </w:r>
      <w:r w:rsidRPr="00196D5D">
        <w:rPr>
          <w:rFonts w:hint="eastAsia"/>
        </w:rPr>
        <w:t xml:space="preserve">5.5.5.9 </w:t>
      </w:r>
      <w:r w:rsidRPr="00196D5D">
        <w:t>32</w:t>
      </w:r>
    </w:p>
    <w:p w:rsidR="00CE7DAA" w:rsidRPr="00196D5D" w:rsidRDefault="00CE7DAA" w:rsidP="00CE7DAA">
      <w:pPr>
        <w:pStyle w:val="TerminalDisplay"/>
      </w:pPr>
      <w:r w:rsidRPr="00196D5D">
        <w:t>[ASBR-PE</w:t>
      </w:r>
      <w:r w:rsidRPr="00196D5D">
        <w:rPr>
          <w:rFonts w:hint="eastAsia"/>
        </w:rPr>
        <w:t>2</w:t>
      </w:r>
      <w:r w:rsidRPr="00196D5D">
        <w:t>] route-policy policy1 permit node 1</w:t>
      </w:r>
    </w:p>
    <w:p w:rsidR="00CE7DAA" w:rsidRPr="00196D5D" w:rsidRDefault="00CE7DAA" w:rsidP="00CE7DAA">
      <w:pPr>
        <w:pStyle w:val="TerminalDisplay"/>
      </w:pPr>
      <w:r w:rsidRPr="00196D5D">
        <w:t>[ASBR-PE</w:t>
      </w:r>
      <w:r w:rsidRPr="00196D5D">
        <w:rPr>
          <w:rFonts w:hint="eastAsia"/>
        </w:rPr>
        <w:t>2</w:t>
      </w:r>
      <w:r w:rsidRPr="00196D5D">
        <w:t>-route-policy-policy</w:t>
      </w:r>
      <w:r w:rsidRPr="00196D5D">
        <w:rPr>
          <w:rFonts w:hint="eastAsia"/>
        </w:rPr>
        <w:t>1</w:t>
      </w:r>
      <w:r w:rsidRPr="00196D5D">
        <w:t>-1] if-match ip address  prefix-list  1</w:t>
      </w:r>
    </w:p>
    <w:p w:rsidR="00CE7DAA" w:rsidRPr="00196D5D" w:rsidRDefault="00CE7DAA" w:rsidP="00CE7DAA">
      <w:pPr>
        <w:pStyle w:val="TerminalDisplay"/>
      </w:pPr>
      <w:r w:rsidRPr="00196D5D">
        <w:t>[ASBR-PE</w:t>
      </w:r>
      <w:r w:rsidRPr="00196D5D">
        <w:rPr>
          <w:rFonts w:hint="eastAsia"/>
        </w:rPr>
        <w:t>2</w:t>
      </w:r>
      <w:r w:rsidRPr="00196D5D">
        <w:t>-route-policy-policy</w:t>
      </w:r>
      <w:r w:rsidRPr="00196D5D">
        <w:rPr>
          <w:rFonts w:hint="eastAsia"/>
        </w:rPr>
        <w:t>1</w:t>
      </w:r>
      <w:r w:rsidRPr="00196D5D">
        <w:t xml:space="preserve">-1] apply </w:t>
      </w:r>
      <w:r w:rsidRPr="00196D5D">
        <w:rPr>
          <w:rFonts w:hint="eastAsia"/>
        </w:rPr>
        <w:t>label-index 50</w:t>
      </w:r>
    </w:p>
    <w:p w:rsidR="00CE7DAA" w:rsidRPr="00196D5D" w:rsidRDefault="00CE7DAA" w:rsidP="00CE7DAA">
      <w:pPr>
        <w:pStyle w:val="TerminalDisplay"/>
      </w:pPr>
      <w:r w:rsidRPr="00196D5D">
        <w:t>[ASBR-PE</w:t>
      </w:r>
      <w:r w:rsidRPr="00196D5D">
        <w:rPr>
          <w:rFonts w:hint="eastAsia"/>
        </w:rPr>
        <w:t>2</w:t>
      </w:r>
      <w:r w:rsidRPr="00196D5D">
        <w:t>-route-policy-policy</w:t>
      </w:r>
      <w:r w:rsidRPr="00196D5D">
        <w:rPr>
          <w:rFonts w:hint="eastAsia"/>
        </w:rPr>
        <w:t>1</w:t>
      </w:r>
      <w:r w:rsidRPr="00196D5D">
        <w:t>-1] quit</w:t>
      </w:r>
    </w:p>
    <w:p w:rsidR="00CE7DAA" w:rsidRPr="00196D5D" w:rsidRDefault="00CE7DAA" w:rsidP="00CE7DAA">
      <w:r w:rsidRPr="00196D5D">
        <w:t xml:space="preserve"># </w:t>
      </w:r>
      <w:r w:rsidRPr="00196D5D">
        <w:rPr>
          <w:rFonts w:hint="eastAsia"/>
        </w:rPr>
        <w:t>在</w:t>
      </w:r>
      <w:r w:rsidRPr="00196D5D">
        <w:t xml:space="preserve">ASBR-PE </w:t>
      </w:r>
      <w:r w:rsidR="00B719F8">
        <w:rPr>
          <w:rFonts w:hint="eastAsia"/>
        </w:rPr>
        <w:t>2</w:t>
      </w:r>
      <w:r w:rsidRPr="00196D5D">
        <w:rPr>
          <w:rFonts w:hint="eastAsia"/>
        </w:rPr>
        <w:t>上运行</w:t>
      </w:r>
      <w:r w:rsidRPr="00196D5D">
        <w:t>BGP</w:t>
      </w:r>
      <w:r w:rsidRPr="00196D5D">
        <w:rPr>
          <w:rFonts w:hint="eastAsia"/>
        </w:rPr>
        <w:t>，向</w:t>
      </w:r>
      <w:r w:rsidRPr="00196D5D">
        <w:t>IBGP</w:t>
      </w:r>
      <w:r w:rsidRPr="00196D5D">
        <w:rPr>
          <w:rFonts w:hint="eastAsia"/>
        </w:rPr>
        <w:t>对等体</w:t>
      </w:r>
      <w:r w:rsidRPr="00196D5D">
        <w:rPr>
          <w:rFonts w:hint="eastAsia"/>
        </w:rPr>
        <w:t>5.5.5.</w:t>
      </w:r>
      <w:r w:rsidRPr="00196D5D">
        <w:t>9</w:t>
      </w:r>
      <w:r w:rsidRPr="00196D5D">
        <w:rPr>
          <w:rFonts w:hint="eastAsia"/>
        </w:rPr>
        <w:t>发布标签路由及从</w:t>
      </w:r>
      <w:r w:rsidRPr="00196D5D">
        <w:rPr>
          <w:rFonts w:hint="eastAsia"/>
        </w:rPr>
        <w:t>5.5.5.</w:t>
      </w:r>
      <w:r w:rsidRPr="00196D5D">
        <w:t>9</w:t>
      </w:r>
      <w:r w:rsidRPr="00196D5D">
        <w:rPr>
          <w:rFonts w:hint="eastAsia"/>
        </w:rPr>
        <w:t>接收标签路由的能力。</w:t>
      </w:r>
    </w:p>
    <w:p w:rsidR="00CE7DAA" w:rsidRPr="00196D5D" w:rsidRDefault="00CE7DAA" w:rsidP="00CE7DAA">
      <w:pPr>
        <w:pStyle w:val="TerminalDisplay"/>
      </w:pPr>
      <w:r w:rsidRPr="00196D5D">
        <w:t>[ASBR-PE</w:t>
      </w:r>
      <w:r w:rsidRPr="00196D5D">
        <w:rPr>
          <w:rFonts w:hint="eastAsia"/>
        </w:rPr>
        <w:t>2</w:t>
      </w:r>
      <w:r w:rsidRPr="00196D5D">
        <w:t xml:space="preserve">] bgp </w:t>
      </w:r>
      <w:r w:rsidRPr="00196D5D">
        <w:rPr>
          <w:rFonts w:hint="eastAsia"/>
        </w:rPr>
        <w:t>6</w:t>
      </w:r>
      <w:r w:rsidRPr="00196D5D">
        <w:t>00</w:t>
      </w:r>
    </w:p>
    <w:p w:rsidR="00CE7DAA" w:rsidRPr="00196D5D" w:rsidRDefault="00CE7DAA" w:rsidP="00CE7DAA">
      <w:pPr>
        <w:pStyle w:val="TerminalDisplay"/>
      </w:pPr>
      <w:r w:rsidRPr="00196D5D">
        <w:t>[ASBR-PE</w:t>
      </w:r>
      <w:r w:rsidRPr="00196D5D">
        <w:rPr>
          <w:rFonts w:hint="eastAsia"/>
        </w:rPr>
        <w:t>2</w:t>
      </w:r>
      <w:r w:rsidRPr="00196D5D">
        <w:t xml:space="preserve">-bgp-default] peer </w:t>
      </w:r>
      <w:r w:rsidRPr="00196D5D">
        <w:rPr>
          <w:rFonts w:hint="eastAsia"/>
        </w:rPr>
        <w:t>5.5.5</w:t>
      </w:r>
      <w:r w:rsidRPr="00196D5D">
        <w:t xml:space="preserve">.9 as-number </w:t>
      </w:r>
      <w:r w:rsidRPr="00196D5D">
        <w:rPr>
          <w:rFonts w:hint="eastAsia"/>
        </w:rPr>
        <w:t>6</w:t>
      </w:r>
      <w:r w:rsidRPr="00196D5D">
        <w:t>00</w:t>
      </w:r>
    </w:p>
    <w:p w:rsidR="00CE7DAA" w:rsidRPr="00196D5D" w:rsidRDefault="00CE7DAA" w:rsidP="00CE7DAA">
      <w:pPr>
        <w:pStyle w:val="TerminalDisplay"/>
      </w:pPr>
      <w:r w:rsidRPr="00196D5D">
        <w:t>[ASBR-PE</w:t>
      </w:r>
      <w:r w:rsidRPr="00196D5D">
        <w:rPr>
          <w:rFonts w:hint="eastAsia"/>
        </w:rPr>
        <w:t>2</w:t>
      </w:r>
      <w:r w:rsidRPr="00196D5D">
        <w:t xml:space="preserve">-bgp-default] peer </w:t>
      </w:r>
      <w:r w:rsidRPr="00196D5D">
        <w:rPr>
          <w:rFonts w:hint="eastAsia"/>
        </w:rPr>
        <w:t>5.5.5</w:t>
      </w:r>
      <w:r w:rsidRPr="00196D5D">
        <w:t xml:space="preserve">.9 connect-interface loopback </w:t>
      </w:r>
      <w:r w:rsidRPr="00196D5D">
        <w:rPr>
          <w:rFonts w:hint="eastAsia"/>
        </w:rPr>
        <w:t>1</w:t>
      </w:r>
    </w:p>
    <w:p w:rsidR="00CE7DAA" w:rsidRPr="00196D5D" w:rsidRDefault="00CE7DAA" w:rsidP="00CE7DAA">
      <w:pPr>
        <w:pStyle w:val="TerminalDisplay"/>
      </w:pPr>
      <w:r w:rsidRPr="00196D5D">
        <w:t>[ASBR-PE</w:t>
      </w:r>
      <w:r w:rsidRPr="00196D5D">
        <w:rPr>
          <w:rFonts w:hint="eastAsia"/>
        </w:rPr>
        <w:t>2</w:t>
      </w:r>
      <w:r w:rsidRPr="00196D5D">
        <w:t>-bgp-default] address-family ipv4 unicast</w:t>
      </w:r>
    </w:p>
    <w:p w:rsidR="00CE7DAA" w:rsidRDefault="00CE7DAA" w:rsidP="00CE7DAA">
      <w:pPr>
        <w:pStyle w:val="TerminalDisplay"/>
      </w:pPr>
      <w:r w:rsidRPr="00196D5D">
        <w:t>[ASBR-PE</w:t>
      </w:r>
      <w:r w:rsidRPr="00196D5D">
        <w:rPr>
          <w:rFonts w:hint="eastAsia"/>
        </w:rPr>
        <w:t>2</w:t>
      </w:r>
      <w:r w:rsidRPr="00196D5D">
        <w:t xml:space="preserve">-bgp-default-ipv4] peer </w:t>
      </w:r>
      <w:r w:rsidRPr="00196D5D">
        <w:rPr>
          <w:rFonts w:hint="eastAsia"/>
        </w:rPr>
        <w:t>5.5.5</w:t>
      </w:r>
      <w:r w:rsidRPr="00196D5D">
        <w:t>.9 enable</w:t>
      </w:r>
    </w:p>
    <w:p w:rsidR="00CE7DAA" w:rsidRPr="00196D5D" w:rsidRDefault="00CE7DAA" w:rsidP="00CE7DAA">
      <w:pPr>
        <w:pStyle w:val="TerminalDisplay"/>
      </w:pPr>
      <w:r w:rsidRPr="00196D5D">
        <w:t>[ASBR-PE</w:t>
      </w:r>
      <w:r w:rsidRPr="00196D5D">
        <w:rPr>
          <w:rFonts w:hint="eastAsia"/>
        </w:rPr>
        <w:t>2</w:t>
      </w:r>
      <w:r w:rsidRPr="00196D5D">
        <w:t xml:space="preserve">-bgp-default-ipv4] peer </w:t>
      </w:r>
      <w:r w:rsidRPr="00196D5D">
        <w:rPr>
          <w:rFonts w:hint="eastAsia"/>
        </w:rPr>
        <w:t>5.5.5</w:t>
      </w:r>
      <w:r w:rsidRPr="00196D5D">
        <w:t>.9 label-route-capability</w:t>
      </w:r>
    </w:p>
    <w:p w:rsidR="00CE7DAA" w:rsidRPr="00196D5D" w:rsidRDefault="00CE7DAA" w:rsidP="00CE7DAA">
      <w:r w:rsidRPr="00196D5D">
        <w:t xml:space="preserve"># </w:t>
      </w:r>
      <w:r w:rsidRPr="00196D5D">
        <w:rPr>
          <w:rFonts w:hint="eastAsia"/>
        </w:rPr>
        <w:t>引入</w:t>
      </w:r>
      <w:r w:rsidRPr="00196D5D">
        <w:rPr>
          <w:rFonts w:hint="eastAsia"/>
        </w:rPr>
        <w:t>OSPF</w:t>
      </w:r>
      <w:r w:rsidRPr="00196D5D">
        <w:rPr>
          <w:rFonts w:hint="eastAsia"/>
        </w:rPr>
        <w:t>进程</w:t>
      </w:r>
      <w:r w:rsidRPr="00196D5D">
        <w:t>1</w:t>
      </w:r>
      <w:r w:rsidRPr="00196D5D">
        <w:rPr>
          <w:rFonts w:hint="eastAsia"/>
        </w:rPr>
        <w:t>的路由应用已配置的路由策略。</w:t>
      </w:r>
    </w:p>
    <w:p w:rsidR="00CE7DAA" w:rsidRPr="00196D5D" w:rsidRDefault="00CE7DAA" w:rsidP="00CE7DAA">
      <w:pPr>
        <w:pStyle w:val="TerminalDisplay"/>
      </w:pPr>
      <w:r w:rsidRPr="00196D5D">
        <w:t>[ASBR-PE</w:t>
      </w:r>
      <w:r w:rsidRPr="00196D5D">
        <w:rPr>
          <w:rFonts w:hint="eastAsia"/>
        </w:rPr>
        <w:t>2</w:t>
      </w:r>
      <w:r w:rsidRPr="00196D5D">
        <w:t xml:space="preserve">-bgp-default-ipv4] import-route </w:t>
      </w:r>
      <w:r w:rsidRPr="00196D5D">
        <w:rPr>
          <w:rFonts w:hint="eastAsia"/>
        </w:rPr>
        <w:t>ospf</w:t>
      </w:r>
      <w:r w:rsidRPr="00196D5D">
        <w:t xml:space="preserve"> 1</w:t>
      </w:r>
      <w:r w:rsidRPr="00196D5D">
        <w:rPr>
          <w:rFonts w:hint="eastAsia"/>
        </w:rPr>
        <w:t xml:space="preserve"> </w:t>
      </w:r>
      <w:r w:rsidRPr="00196D5D">
        <w:t>route-policy policy</w:t>
      </w:r>
      <w:r w:rsidRPr="00196D5D">
        <w:rPr>
          <w:rFonts w:hint="eastAsia"/>
        </w:rPr>
        <w:t>1</w:t>
      </w:r>
    </w:p>
    <w:p w:rsidR="00CE7DAA" w:rsidRPr="00196D5D" w:rsidRDefault="00CE7DAA" w:rsidP="00CE7DAA">
      <w:r w:rsidRPr="00196D5D">
        <w:t>#</w:t>
      </w:r>
      <w:r w:rsidR="003F0111">
        <w:rPr>
          <w:rFonts w:hint="eastAsia"/>
        </w:rPr>
        <w:t xml:space="preserve"> </w:t>
      </w:r>
      <w:r w:rsidR="003F0111" w:rsidRPr="00196D5D">
        <w:rPr>
          <w:rFonts w:hint="eastAsia"/>
        </w:rPr>
        <w:t>开启</w:t>
      </w:r>
      <w:r w:rsidR="003F0111" w:rsidRPr="00196D5D">
        <w:t>MPLS SR</w:t>
      </w:r>
      <w:r w:rsidR="003F0111" w:rsidRPr="00196D5D">
        <w:rPr>
          <w:rFonts w:hint="eastAsia"/>
        </w:rPr>
        <w:t>功能。</w:t>
      </w:r>
    </w:p>
    <w:p w:rsidR="00CE7DAA" w:rsidRPr="00196D5D" w:rsidRDefault="00CE7DAA" w:rsidP="00CE7DAA">
      <w:pPr>
        <w:pStyle w:val="TerminalDisplay"/>
      </w:pPr>
      <w:r w:rsidRPr="00196D5D">
        <w:t>[ASBR-PE</w:t>
      </w:r>
      <w:r w:rsidRPr="00196D5D">
        <w:rPr>
          <w:rFonts w:hint="eastAsia"/>
        </w:rPr>
        <w:t>2</w:t>
      </w:r>
      <w:r w:rsidRPr="00196D5D">
        <w:t>-bgp-default-ipv4] segment-routing mpls</w:t>
      </w:r>
    </w:p>
    <w:p w:rsidR="00CE7DAA" w:rsidRPr="00196D5D" w:rsidRDefault="00CE7DAA" w:rsidP="00CE7DAA">
      <w:pPr>
        <w:pStyle w:val="TerminalDisplay"/>
      </w:pPr>
      <w:r w:rsidRPr="00196D5D">
        <w:t>[ASBR-PE</w:t>
      </w:r>
      <w:r w:rsidRPr="00196D5D">
        <w:rPr>
          <w:rFonts w:hint="eastAsia"/>
        </w:rPr>
        <w:t>2</w:t>
      </w:r>
      <w:r w:rsidRPr="00196D5D">
        <w:t>-bgp-default-ipv4] quit</w:t>
      </w:r>
    </w:p>
    <w:p w:rsidR="00CE7DAA" w:rsidRPr="00196D5D" w:rsidRDefault="00CE7DAA" w:rsidP="00CE7DAA">
      <w:r w:rsidRPr="00196D5D">
        <w:t>#</w:t>
      </w:r>
      <w:r w:rsidRPr="00196D5D">
        <w:rPr>
          <w:rFonts w:hint="eastAsia"/>
        </w:rPr>
        <w:t xml:space="preserve"> </w:t>
      </w:r>
      <w:r w:rsidRPr="00196D5D">
        <w:rPr>
          <w:rFonts w:hint="eastAsia"/>
        </w:rPr>
        <w:t>向</w:t>
      </w:r>
      <w:r w:rsidRPr="00196D5D">
        <w:t>EBGP</w:t>
      </w:r>
      <w:r w:rsidRPr="00196D5D">
        <w:rPr>
          <w:rFonts w:hint="eastAsia"/>
        </w:rPr>
        <w:t>对等体</w:t>
      </w:r>
      <w:r w:rsidRPr="00196D5D">
        <w:t>11.0.0.</w:t>
      </w:r>
      <w:r w:rsidRPr="00196D5D">
        <w:rPr>
          <w:rFonts w:hint="eastAsia"/>
        </w:rPr>
        <w:t>2</w:t>
      </w:r>
      <w:r w:rsidRPr="00196D5D">
        <w:rPr>
          <w:rFonts w:hint="eastAsia"/>
        </w:rPr>
        <w:t>发布标签路由及从</w:t>
      </w:r>
      <w:r w:rsidRPr="00196D5D">
        <w:t>11.0.0.</w:t>
      </w:r>
      <w:r w:rsidRPr="00196D5D">
        <w:rPr>
          <w:rFonts w:hint="eastAsia"/>
        </w:rPr>
        <w:t>2</w:t>
      </w:r>
      <w:r w:rsidRPr="00196D5D">
        <w:rPr>
          <w:rFonts w:hint="eastAsia"/>
        </w:rPr>
        <w:t>接收标签路由的能力。</w:t>
      </w:r>
    </w:p>
    <w:p w:rsidR="00CE7DAA" w:rsidRPr="00196D5D" w:rsidRDefault="00CE7DAA" w:rsidP="00CE7DAA">
      <w:pPr>
        <w:pStyle w:val="TerminalDisplay"/>
      </w:pPr>
      <w:r w:rsidRPr="00196D5D">
        <w:t>[ASBR-PE</w:t>
      </w:r>
      <w:r w:rsidRPr="00196D5D">
        <w:rPr>
          <w:rFonts w:hint="eastAsia"/>
        </w:rPr>
        <w:t>2</w:t>
      </w:r>
      <w:r w:rsidRPr="00196D5D">
        <w:t>-bgp-default] peer 11.0.0.</w:t>
      </w:r>
      <w:r w:rsidRPr="00196D5D">
        <w:rPr>
          <w:rFonts w:hint="eastAsia"/>
        </w:rPr>
        <w:t>2</w:t>
      </w:r>
      <w:r w:rsidRPr="00196D5D">
        <w:t xml:space="preserve"> as-number </w:t>
      </w:r>
      <w:r w:rsidRPr="00196D5D">
        <w:rPr>
          <w:rFonts w:hint="eastAsia"/>
        </w:rPr>
        <w:t>1</w:t>
      </w:r>
      <w:r w:rsidRPr="00196D5D">
        <w:t>00</w:t>
      </w:r>
    </w:p>
    <w:p w:rsidR="00CE7DAA" w:rsidRPr="00196D5D" w:rsidRDefault="00CE7DAA" w:rsidP="00CE7DAA">
      <w:pPr>
        <w:pStyle w:val="TerminalDisplay"/>
      </w:pPr>
      <w:r w:rsidRPr="00196D5D">
        <w:t>[ASBR-PE</w:t>
      </w:r>
      <w:r w:rsidRPr="00196D5D">
        <w:rPr>
          <w:rFonts w:hint="eastAsia"/>
        </w:rPr>
        <w:t>2</w:t>
      </w:r>
      <w:r w:rsidRPr="00196D5D">
        <w:t>-bgp-default] address-family ipv4 unicast</w:t>
      </w:r>
    </w:p>
    <w:p w:rsidR="00CE7DAA" w:rsidRDefault="00CE7DAA" w:rsidP="00CE7DAA">
      <w:pPr>
        <w:pStyle w:val="TerminalDisplay"/>
      </w:pPr>
      <w:r w:rsidRPr="00196D5D">
        <w:t>[ASBR-PE</w:t>
      </w:r>
      <w:r w:rsidRPr="00196D5D">
        <w:rPr>
          <w:rFonts w:hint="eastAsia"/>
        </w:rPr>
        <w:t>2</w:t>
      </w:r>
      <w:r w:rsidRPr="00196D5D">
        <w:t>-bgp-default-ipv4] peer 11.0.0.</w:t>
      </w:r>
      <w:r w:rsidRPr="00196D5D">
        <w:rPr>
          <w:rFonts w:hint="eastAsia"/>
        </w:rPr>
        <w:t>2</w:t>
      </w:r>
      <w:r w:rsidRPr="00196D5D">
        <w:t xml:space="preserve"> enable</w:t>
      </w:r>
    </w:p>
    <w:p w:rsidR="00CE7DAA" w:rsidRPr="00196D5D" w:rsidRDefault="00CE7DAA" w:rsidP="00CE7DAA">
      <w:pPr>
        <w:pStyle w:val="TerminalDisplay"/>
      </w:pPr>
      <w:r w:rsidRPr="00196D5D">
        <w:t>[ASBR-PE</w:t>
      </w:r>
      <w:r w:rsidRPr="00196D5D">
        <w:rPr>
          <w:rFonts w:hint="eastAsia"/>
        </w:rPr>
        <w:t>2</w:t>
      </w:r>
      <w:r w:rsidRPr="00196D5D">
        <w:t>-bgp-default-ipv4] peer 11.0.0.</w:t>
      </w:r>
      <w:r w:rsidRPr="00196D5D">
        <w:rPr>
          <w:rFonts w:hint="eastAsia"/>
        </w:rPr>
        <w:t>2</w:t>
      </w:r>
      <w:r w:rsidRPr="00196D5D">
        <w:t xml:space="preserve"> label-route-capability</w:t>
      </w:r>
    </w:p>
    <w:p w:rsidR="00CE7DAA" w:rsidRPr="004871A6" w:rsidRDefault="00CE7DAA" w:rsidP="00CE7DAA">
      <w:pPr>
        <w:pStyle w:val="ItemStep"/>
      </w:pPr>
      <w:r w:rsidRPr="004871A6">
        <w:rPr>
          <w:rFonts w:hint="eastAsia"/>
        </w:rPr>
        <w:t>配置</w:t>
      </w:r>
      <w:r w:rsidRPr="004871A6">
        <w:t>PE</w:t>
      </w:r>
      <w:r w:rsidR="00B719F8">
        <w:rPr>
          <w:rFonts w:hint="eastAsia"/>
        </w:rPr>
        <w:t xml:space="preserve"> </w:t>
      </w:r>
      <w:r w:rsidRPr="004871A6">
        <w:t>2</w:t>
      </w:r>
    </w:p>
    <w:p w:rsidR="00CE7DAA" w:rsidRPr="00196D5D" w:rsidRDefault="00CE7DAA" w:rsidP="00CE7DAA">
      <w:r w:rsidRPr="00196D5D">
        <w:t xml:space="preserve"># </w:t>
      </w:r>
      <w:r w:rsidRPr="00196D5D">
        <w:rPr>
          <w:rFonts w:hint="eastAsia"/>
        </w:rPr>
        <w:t>在</w:t>
      </w:r>
      <w:r w:rsidRPr="00196D5D">
        <w:t xml:space="preserve">PE </w:t>
      </w:r>
      <w:r w:rsidRPr="00196D5D">
        <w:rPr>
          <w:rFonts w:hint="eastAsia"/>
        </w:rPr>
        <w:t>2</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w:t>
      </w:r>
      <w:r w:rsidRPr="00196D5D">
        <w:rPr>
          <w:rFonts w:hint="eastAsia"/>
        </w:rPr>
        <w:t>2</w:t>
      </w:r>
      <w:r w:rsidRPr="00196D5D">
        <w:t>&gt; system-view</w:t>
      </w:r>
    </w:p>
    <w:p w:rsidR="00CE7DAA" w:rsidRDefault="00CE7DAA" w:rsidP="00CE7DAA">
      <w:pPr>
        <w:pStyle w:val="TerminalDisplay"/>
      </w:pPr>
      <w:r>
        <w:rPr>
          <w:rFonts w:hint="eastAsia"/>
        </w:rPr>
        <w:t>[</w:t>
      </w:r>
      <w:r w:rsidRPr="00DF55FB">
        <w:t>PE</w:t>
      </w:r>
      <w:r>
        <w:rPr>
          <w:rFonts w:hint="eastAsia"/>
        </w:rPr>
        <w:t xml:space="preserve">2] ospf 1 </w:t>
      </w:r>
      <w:r w:rsidRPr="00D619DD">
        <w:t>router-id</w:t>
      </w:r>
      <w:r>
        <w:rPr>
          <w:rFonts w:hint="eastAsia"/>
        </w:rPr>
        <w:t xml:space="preserve"> 5.5.5.9</w:t>
      </w:r>
    </w:p>
    <w:p w:rsidR="00CE7DAA" w:rsidRDefault="00CE7DAA" w:rsidP="00CE7DAA">
      <w:pPr>
        <w:pStyle w:val="TerminalDisplay"/>
      </w:pPr>
      <w:r>
        <w:rPr>
          <w:rFonts w:hint="eastAsia"/>
        </w:rPr>
        <w:t>[</w:t>
      </w:r>
      <w:r w:rsidRPr="00DF55FB">
        <w:t>PE</w:t>
      </w:r>
      <w:r>
        <w:rPr>
          <w:rFonts w:hint="eastAsia"/>
        </w:rPr>
        <w:t>2-ospf-1] quit</w:t>
      </w:r>
    </w:p>
    <w:p w:rsidR="00CE7DAA" w:rsidRDefault="00CE7DAA" w:rsidP="00CE7DAA">
      <w:pPr>
        <w:pStyle w:val="TerminalDisplay"/>
      </w:pPr>
      <w:r>
        <w:t>[</w:t>
      </w:r>
      <w:r w:rsidRPr="00DF55FB">
        <w:t>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5</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mpls enable</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quit</w:t>
      </w:r>
    </w:p>
    <w:p w:rsidR="00CE7DAA" w:rsidRDefault="00CE7DAA" w:rsidP="00CE7DAA">
      <w:pPr>
        <w:pStyle w:val="TerminalDisplay"/>
      </w:pPr>
      <w:r>
        <w:rPr>
          <w:rFonts w:hint="eastAsia"/>
        </w:rPr>
        <w:t>[</w:t>
      </w:r>
      <w:r w:rsidRPr="00DF55FB">
        <w:t>PE</w:t>
      </w:r>
      <w:r>
        <w:rPr>
          <w:rFonts w:hint="eastAsia"/>
        </w:rPr>
        <w:t>2] interface loopback 1</w:t>
      </w:r>
    </w:p>
    <w:p w:rsidR="00CE7DAA" w:rsidRPr="00196D5D" w:rsidRDefault="00CE7DAA" w:rsidP="00CE7DAA">
      <w:pPr>
        <w:pStyle w:val="TerminalDisplay"/>
      </w:pPr>
      <w:r w:rsidRPr="00196D5D">
        <w:t>[PE</w:t>
      </w:r>
      <w:r w:rsidRPr="00196D5D">
        <w:rPr>
          <w:rFonts w:hint="eastAsia"/>
        </w:rPr>
        <w:t>2</w:t>
      </w:r>
      <w:r w:rsidRPr="00196D5D">
        <w:t>-LoopBack</w:t>
      </w:r>
      <w:r w:rsidRPr="00196D5D">
        <w:rPr>
          <w:rFonts w:hint="eastAsia"/>
        </w:rPr>
        <w:t>1</w:t>
      </w:r>
      <w:r w:rsidRPr="00196D5D">
        <w:t xml:space="preserve">] ip address </w:t>
      </w:r>
      <w:r w:rsidRPr="00196D5D">
        <w:rPr>
          <w:rFonts w:hint="eastAsia"/>
        </w:rPr>
        <w:t>5.5.5.9</w:t>
      </w:r>
      <w:r w:rsidRPr="00196D5D">
        <w:t xml:space="preserve"> 32</w:t>
      </w:r>
    </w:p>
    <w:p w:rsidR="00CE7DAA" w:rsidRDefault="00CE7DAA" w:rsidP="00CE7DAA">
      <w:pPr>
        <w:pStyle w:val="TerminalDisplay"/>
      </w:pPr>
      <w:r>
        <w:rPr>
          <w:rFonts w:hint="eastAsia"/>
        </w:rPr>
        <w:t>[</w:t>
      </w:r>
      <w:r w:rsidRPr="00DF55FB">
        <w:t>PE</w:t>
      </w:r>
      <w:r>
        <w:rPr>
          <w:rFonts w:hint="eastAsia"/>
        </w:rPr>
        <w:t>2-LoopBack1] ospf 1 area 0</w:t>
      </w:r>
    </w:p>
    <w:p w:rsidR="00CE7DAA" w:rsidRDefault="00CE7DAA" w:rsidP="00CE7DAA">
      <w:pPr>
        <w:pStyle w:val="TerminalDisplay"/>
      </w:pPr>
      <w:r>
        <w:rPr>
          <w:rFonts w:hint="eastAsia"/>
        </w:rPr>
        <w:t>[</w:t>
      </w:r>
      <w:r w:rsidRPr="00DF55FB">
        <w:t>PE</w:t>
      </w:r>
      <w:r>
        <w:rPr>
          <w:rFonts w:hint="eastAsia"/>
        </w:rPr>
        <w:t>2-LoopBack1] quit</w:t>
      </w:r>
    </w:p>
    <w:p w:rsidR="00CE7DAA" w:rsidRDefault="00CE7DAA" w:rsidP="00CE7DAA">
      <w:pPr>
        <w:pStyle w:val="TerminalDisplay"/>
      </w:pPr>
      <w:r>
        <w:rPr>
          <w:rFonts w:hint="eastAsia"/>
        </w:rPr>
        <w:t>[</w:t>
      </w:r>
      <w:r w:rsidRPr="00DF55FB">
        <w:t>PE</w:t>
      </w:r>
      <w:r>
        <w:rPr>
          <w:rFonts w:hint="eastAsia"/>
        </w:rPr>
        <w:t>2] mpls lsr-id 5.5.5.9</w:t>
      </w:r>
    </w:p>
    <w:p w:rsidR="00CE7DAA" w:rsidRDefault="00CE7DAA" w:rsidP="00CE7DAA">
      <w:pPr>
        <w:pStyle w:val="TerminalDisplay"/>
      </w:pPr>
      <w:r>
        <w:rPr>
          <w:rFonts w:hint="eastAsia"/>
        </w:rPr>
        <w:t>[</w:t>
      </w:r>
      <w:r w:rsidRPr="00DF55FB">
        <w:t>PE</w:t>
      </w:r>
      <w:r>
        <w:rPr>
          <w:rFonts w:hint="eastAsia"/>
        </w:rPr>
        <w:t>2] mpls te</w:t>
      </w:r>
    </w:p>
    <w:p w:rsidR="00CE7DAA" w:rsidRDefault="00CE7DAA" w:rsidP="00CE7DAA">
      <w:pPr>
        <w:pStyle w:val="TerminalDisplay"/>
      </w:pPr>
      <w:r w:rsidRPr="00E16C0D">
        <w:rPr>
          <w:rFonts w:hint="eastAsia"/>
        </w:rPr>
        <w:t>[</w:t>
      </w:r>
      <w:r w:rsidRPr="00DF55FB">
        <w:t>PE</w:t>
      </w:r>
      <w:r>
        <w:rPr>
          <w:rFonts w:hint="eastAsia"/>
        </w:rPr>
        <w:t>2</w:t>
      </w:r>
      <w:r w:rsidRPr="00E16C0D">
        <w:rPr>
          <w:rFonts w:hint="eastAsia"/>
        </w:rPr>
        <w:t>-te]</w:t>
      </w:r>
      <w:r>
        <w:rPr>
          <w:rFonts w:hint="eastAsia"/>
        </w:rPr>
        <w:t xml:space="preserve"> </w:t>
      </w:r>
      <w:r w:rsidRPr="00E16C0D">
        <w:rPr>
          <w:rFonts w:hint="eastAsia"/>
        </w:rPr>
        <w:t>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719F8">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w:t>
      </w:r>
      <w:r w:rsidRPr="00196D5D">
        <w:rPr>
          <w:rFonts w:hint="eastAsia"/>
        </w:rPr>
        <w:t>2</w:t>
      </w:r>
      <w:r w:rsidRPr="00196D5D">
        <w:t>] ospf 1</w:t>
      </w:r>
    </w:p>
    <w:p w:rsidR="00CE7DAA" w:rsidRPr="00196D5D" w:rsidRDefault="00CE7DAA" w:rsidP="00CE7DAA">
      <w:pPr>
        <w:pStyle w:val="TerminalDisplay"/>
      </w:pPr>
      <w:r w:rsidRPr="00196D5D">
        <w:t>[PE</w:t>
      </w:r>
      <w:r w:rsidRPr="00196D5D">
        <w:rPr>
          <w:rFonts w:hint="eastAsia"/>
        </w:rPr>
        <w:t>2</w:t>
      </w:r>
      <w:r w:rsidRPr="00196D5D">
        <w:t>-ospf-1] segment-routing mpls</w:t>
      </w:r>
    </w:p>
    <w:p w:rsidR="00CE7DAA" w:rsidRPr="00196D5D" w:rsidRDefault="00CE7DAA" w:rsidP="00CE7DAA">
      <w:pPr>
        <w:pStyle w:val="TerminalDisplay"/>
      </w:pPr>
      <w:r w:rsidRPr="00196D5D">
        <w:t>[PE</w:t>
      </w:r>
      <w:r w:rsidRPr="00196D5D">
        <w:rPr>
          <w:rFonts w:hint="eastAsia"/>
        </w:rPr>
        <w:t>2</w:t>
      </w:r>
      <w:r w:rsidRPr="00196D5D">
        <w:t>-ospf-1]</w:t>
      </w:r>
      <w:r w:rsidRPr="00196D5D">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interface loopback 1</w:t>
      </w:r>
    </w:p>
    <w:p w:rsidR="00CE7DAA" w:rsidRPr="00196D5D" w:rsidRDefault="00CE7DAA" w:rsidP="00CE7DAA">
      <w:pPr>
        <w:pStyle w:val="TerminalDisplay"/>
      </w:pPr>
      <w:r w:rsidRPr="00196D5D">
        <w:t>[PE</w:t>
      </w:r>
      <w:r w:rsidRPr="00196D5D">
        <w:rPr>
          <w:rFonts w:hint="eastAsia"/>
        </w:rPr>
        <w:t>2</w:t>
      </w:r>
      <w:r w:rsidRPr="00196D5D">
        <w:t xml:space="preserve">-LoopBack1] ospf 1 prefix-sid index </w:t>
      </w:r>
      <w:r w:rsidR="00B61C64">
        <w:rPr>
          <w:rFonts w:hint="eastAsia"/>
        </w:rPr>
        <w:t>5</w:t>
      </w:r>
      <w:r w:rsidR="00B61C64" w:rsidRPr="00196D5D">
        <w:t>0</w:t>
      </w:r>
    </w:p>
    <w:p w:rsidR="00CE7DAA" w:rsidRPr="00196D5D" w:rsidRDefault="00CE7DAA" w:rsidP="00CE7DAA">
      <w:pPr>
        <w:pStyle w:val="TerminalDisplay"/>
      </w:pPr>
      <w:r w:rsidRPr="00196D5D">
        <w:t>[PE</w:t>
      </w:r>
      <w:r w:rsidRPr="00196D5D">
        <w:rPr>
          <w:rFonts w:hint="eastAsia"/>
        </w:rPr>
        <w:t>2</w:t>
      </w:r>
      <w:r w:rsidRPr="00196D5D">
        <w:t>-LoopBack1]</w:t>
      </w:r>
      <w:r w:rsidRPr="00196D5D">
        <w:rPr>
          <w:rFonts w:hint="eastAsia"/>
        </w:rPr>
        <w:t xml:space="preserve"> 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w:t>
      </w:r>
      <w:r w:rsidRPr="00196D5D">
        <w:rPr>
          <w:rFonts w:hint="eastAsia"/>
        </w:rPr>
        <w:t>2</w:t>
      </w:r>
      <w:r w:rsidRPr="00196D5D">
        <w:t>] ip vpn-instance vpn1</w:t>
      </w:r>
    </w:p>
    <w:p w:rsidR="00CE7DAA" w:rsidRPr="00196D5D" w:rsidRDefault="00CE7DAA" w:rsidP="00CE7DAA">
      <w:pPr>
        <w:pStyle w:val="TerminalDisplay"/>
      </w:pPr>
      <w:r w:rsidRPr="00196D5D">
        <w:t>[PE</w:t>
      </w:r>
      <w:r w:rsidRPr="00196D5D">
        <w:rPr>
          <w:rFonts w:hint="eastAsia"/>
        </w:rPr>
        <w:t>2</w:t>
      </w:r>
      <w:r w:rsidRPr="00196D5D">
        <w:t>-vpn-instance-vpn1] route-distinguisher 11:11</w:t>
      </w:r>
    </w:p>
    <w:p w:rsidR="00CE7DAA" w:rsidRPr="00196D5D" w:rsidRDefault="00CE7DAA" w:rsidP="00CE7DAA">
      <w:pPr>
        <w:pStyle w:val="TerminalDisplay"/>
      </w:pPr>
      <w:r w:rsidRPr="00196D5D">
        <w:t>[PE</w:t>
      </w:r>
      <w:r w:rsidRPr="00196D5D">
        <w:rPr>
          <w:rFonts w:hint="eastAsia"/>
        </w:rPr>
        <w:t>2</w:t>
      </w:r>
      <w:r w:rsidRPr="00196D5D">
        <w:t>-vpn-instance-vpn1] vpn-target 1:1 2:2 3:3 import-extcommunity</w:t>
      </w:r>
    </w:p>
    <w:p w:rsidR="00CE7DAA" w:rsidRPr="00196D5D" w:rsidRDefault="00CE7DAA" w:rsidP="00CE7DAA">
      <w:pPr>
        <w:pStyle w:val="TerminalDisplay"/>
      </w:pPr>
      <w:r w:rsidRPr="00196D5D">
        <w:t>[PE</w:t>
      </w:r>
      <w:r w:rsidRPr="00196D5D">
        <w:rPr>
          <w:rFonts w:hint="eastAsia"/>
        </w:rPr>
        <w:t>2</w:t>
      </w:r>
      <w:r w:rsidRPr="00196D5D">
        <w:t>-vpn-instance-vpn1] vpn-target 3:3 export-extcommunity</w:t>
      </w:r>
    </w:p>
    <w:p w:rsidR="00CE7DAA" w:rsidRPr="00196D5D" w:rsidRDefault="00CE7DAA" w:rsidP="00CE7DAA">
      <w:pPr>
        <w:pStyle w:val="TerminalDisplay"/>
      </w:pPr>
      <w:r w:rsidRPr="00196D5D">
        <w:t>[PE</w:t>
      </w:r>
      <w:r w:rsidRPr="00196D5D">
        <w:rPr>
          <w:rFonts w:hint="eastAsia"/>
        </w:rPr>
        <w:t>2</w:t>
      </w:r>
      <w:r w:rsidRPr="00196D5D">
        <w:t>-vpn-instance-vpn1]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ip binding vpn-instance vpn1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1] ip address </w:t>
      </w:r>
      <w:r w:rsidRPr="00196D5D">
        <w:rPr>
          <w:rFonts w:hint="eastAsia"/>
        </w:rPr>
        <w:t>2</w:t>
      </w:r>
      <w:r w:rsidRPr="00196D5D">
        <w:t>0.0.0.1 24</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quit</w:t>
      </w:r>
    </w:p>
    <w:p w:rsidR="00CE7DAA" w:rsidRPr="00196D5D" w:rsidRDefault="00CE7DAA" w:rsidP="00CE7DAA">
      <w:r w:rsidRPr="00196D5D">
        <w:t xml:space="preserve"># </w:t>
      </w:r>
      <w:r w:rsidRPr="00196D5D">
        <w:rPr>
          <w:rFonts w:hint="eastAsia"/>
        </w:rPr>
        <w:t>在</w:t>
      </w:r>
      <w:r w:rsidRPr="00196D5D">
        <w:t xml:space="preserve">PE </w:t>
      </w:r>
      <w:r w:rsidRPr="00196D5D">
        <w:rPr>
          <w:rFonts w:hint="eastAsia"/>
        </w:rPr>
        <w:t>2</w:t>
      </w:r>
      <w:r w:rsidRPr="00196D5D">
        <w:rPr>
          <w:rFonts w:hint="eastAsia"/>
        </w:rPr>
        <w:t>上运行</w:t>
      </w:r>
      <w:r w:rsidRPr="00196D5D">
        <w:t>BGP</w:t>
      </w:r>
      <w:r w:rsidRPr="00196D5D">
        <w:rPr>
          <w:rFonts w:hint="eastAsia"/>
        </w:rPr>
        <w:t>。</w:t>
      </w:r>
    </w:p>
    <w:p w:rsidR="00CE7DAA" w:rsidRPr="00196D5D" w:rsidRDefault="00CE7DAA" w:rsidP="007A3451">
      <w:pPr>
        <w:pStyle w:val="TerminalDisplay"/>
      </w:pPr>
      <w:r w:rsidRPr="00196D5D">
        <w:t>[PE</w:t>
      </w:r>
      <w:r w:rsidRPr="00196D5D">
        <w:rPr>
          <w:rFonts w:hint="eastAsia"/>
        </w:rPr>
        <w:t>2</w:t>
      </w:r>
      <w:r w:rsidRPr="00196D5D">
        <w:t xml:space="preserve">] bgp </w:t>
      </w:r>
      <w:r w:rsidRPr="00196D5D">
        <w:rPr>
          <w:rFonts w:hint="eastAsia"/>
        </w:rPr>
        <w:t>6</w:t>
      </w:r>
      <w:r w:rsidRPr="00196D5D">
        <w:t>00</w:t>
      </w:r>
    </w:p>
    <w:p w:rsidR="00CE7DAA" w:rsidRPr="00196D5D" w:rsidRDefault="00CE7DAA" w:rsidP="00CE7DAA">
      <w:r w:rsidRPr="00196D5D">
        <w:t xml:space="preserve"># </w:t>
      </w:r>
      <w:r w:rsidRPr="00196D5D">
        <w:rPr>
          <w:rFonts w:hint="eastAsia"/>
        </w:rPr>
        <w:t>配置</w:t>
      </w:r>
      <w:r w:rsidRPr="00196D5D">
        <w:t xml:space="preserve">PE </w:t>
      </w:r>
      <w:r w:rsidRPr="00196D5D">
        <w:rPr>
          <w:rFonts w:hint="eastAsia"/>
        </w:rPr>
        <w:t>2</w:t>
      </w:r>
      <w:r w:rsidRPr="00196D5D">
        <w:rPr>
          <w:rFonts w:hint="eastAsia"/>
        </w:rPr>
        <w:t>向</w:t>
      </w:r>
      <w:r w:rsidRPr="00196D5D">
        <w:t>IBGP</w:t>
      </w:r>
      <w:r w:rsidRPr="00196D5D">
        <w:rPr>
          <w:rFonts w:hint="eastAsia"/>
        </w:rPr>
        <w:t>对等体</w:t>
      </w:r>
      <w:r w:rsidRPr="00196D5D">
        <w:rPr>
          <w:rFonts w:hint="eastAsia"/>
        </w:rPr>
        <w:t>4.4.4.</w:t>
      </w:r>
      <w:r w:rsidRPr="00196D5D">
        <w:t>9</w:t>
      </w:r>
      <w:r w:rsidRPr="00196D5D">
        <w:rPr>
          <w:rFonts w:hint="eastAsia"/>
        </w:rPr>
        <w:t>发布标签路由及从</w:t>
      </w:r>
      <w:r w:rsidRPr="00196D5D">
        <w:rPr>
          <w:rFonts w:hint="eastAsia"/>
        </w:rPr>
        <w:t>4.4.4</w:t>
      </w:r>
      <w:r w:rsidRPr="00196D5D">
        <w:t>.9</w:t>
      </w:r>
      <w:r w:rsidRPr="00196D5D">
        <w:rPr>
          <w:rFonts w:hint="eastAsia"/>
        </w:rPr>
        <w:t>接收标签路由的能力。</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4.4.4</w:t>
      </w:r>
      <w:r w:rsidRPr="00196D5D">
        <w:t xml:space="preserve">.9 as-number </w:t>
      </w:r>
      <w:r w:rsidRPr="00196D5D">
        <w:rPr>
          <w:rFonts w:hint="eastAsia"/>
        </w:rPr>
        <w:t>6</w:t>
      </w:r>
      <w:r w:rsidRPr="00196D5D">
        <w:t>00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4.4.4</w:t>
      </w:r>
      <w:r w:rsidRPr="00196D5D">
        <w:t xml:space="preserve">.9 connect-interface loopback </w:t>
      </w:r>
      <w:r w:rsidRPr="00196D5D">
        <w:rPr>
          <w:rFonts w:hint="eastAsia"/>
        </w:rPr>
        <w:t>1</w:t>
      </w:r>
    </w:p>
    <w:p w:rsidR="00CE7DAA" w:rsidRPr="00196D5D" w:rsidRDefault="00CE7DAA" w:rsidP="00CE7DAA">
      <w:pPr>
        <w:pStyle w:val="TerminalDisplay"/>
      </w:pPr>
      <w:r w:rsidRPr="00196D5D">
        <w:t>[PE</w:t>
      </w:r>
      <w:r w:rsidRPr="00196D5D">
        <w:rPr>
          <w:rFonts w:hint="eastAsia"/>
        </w:rPr>
        <w:t>2</w:t>
      </w:r>
      <w:r w:rsidRPr="00196D5D">
        <w:t>-bgp-default] address-family ipv4 unicast</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4.4.4</w:t>
      </w:r>
      <w:r w:rsidRPr="00196D5D">
        <w:t>.9 enable</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4.4.4</w:t>
      </w:r>
      <w:r w:rsidRPr="00196D5D">
        <w:t>.9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[PE</w:t>
      </w:r>
      <w:r w:rsidRPr="00196D5D">
        <w:rPr>
          <w:rFonts w:hint="eastAsia"/>
        </w:rPr>
        <w:t>2</w:t>
      </w:r>
      <w:r w:rsidRPr="00196D5D">
        <w:t>-bgp-default-ipv4] segment-routing mpls</w:t>
      </w:r>
    </w:p>
    <w:p w:rsidR="00CE7DAA" w:rsidRPr="00196D5D" w:rsidRDefault="00CE7DAA" w:rsidP="00CE7DAA">
      <w:pPr>
        <w:pStyle w:val="TerminalDisplay"/>
      </w:pPr>
      <w:r w:rsidRPr="00196D5D">
        <w:t>[PE</w:t>
      </w:r>
      <w:r w:rsidRPr="00196D5D">
        <w:rPr>
          <w:rFonts w:hint="eastAsia"/>
        </w:rPr>
        <w:t>2</w:t>
      </w:r>
      <w:r w:rsidRPr="00196D5D">
        <w:t>-bgp-default-ipv4] quit</w:t>
      </w:r>
    </w:p>
    <w:p w:rsidR="00CE7DAA" w:rsidRPr="00196D5D" w:rsidRDefault="00CE7DAA" w:rsidP="00CE7DAA">
      <w:r w:rsidRPr="00196D5D">
        <w:t xml:space="preserve"># </w:t>
      </w:r>
      <w:r w:rsidRPr="00196D5D">
        <w:rPr>
          <w:rFonts w:hint="eastAsia"/>
        </w:rPr>
        <w:t>配置</w:t>
      </w:r>
      <w:r w:rsidRPr="00196D5D">
        <w:t xml:space="preserve">PE </w:t>
      </w:r>
      <w:r w:rsidRPr="00196D5D">
        <w:rPr>
          <w:rFonts w:hint="eastAsia"/>
        </w:rPr>
        <w:t>2</w:t>
      </w:r>
      <w:r w:rsidRPr="00196D5D">
        <w:rPr>
          <w:rFonts w:hint="eastAsia"/>
        </w:rPr>
        <w:t>到</w:t>
      </w:r>
      <w:r w:rsidRPr="00196D5D">
        <w:t>EBGP</w:t>
      </w:r>
      <w:r w:rsidRPr="00196D5D">
        <w:rPr>
          <w:rFonts w:hint="eastAsia"/>
        </w:rPr>
        <w:t>对等体</w:t>
      </w:r>
      <w:r w:rsidRPr="00196D5D">
        <w:rPr>
          <w:rFonts w:hint="eastAsia"/>
        </w:rPr>
        <w:t>2.2.2.</w:t>
      </w:r>
      <w:r w:rsidRPr="00196D5D">
        <w:t>9</w:t>
      </w:r>
      <w:r w:rsidRPr="00196D5D">
        <w:rPr>
          <w:rFonts w:hint="eastAsia"/>
        </w:rPr>
        <w:t>的最大跳数为</w:t>
      </w:r>
      <w:r w:rsidRPr="00196D5D">
        <w:t>10</w:t>
      </w:r>
      <w:r w:rsidRPr="00196D5D">
        <w:rPr>
          <w:rFonts w:hint="eastAsia"/>
        </w:rPr>
        <w:t>。</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 xml:space="preserve">.9 as-number </w:t>
      </w:r>
      <w:r w:rsidRPr="00196D5D">
        <w:rPr>
          <w:rFonts w:hint="eastAsia"/>
        </w:rPr>
        <w:t>1</w:t>
      </w:r>
      <w:r w:rsidRPr="00196D5D">
        <w:t>00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 xml:space="preserve">.9 connect-interface loopback </w:t>
      </w:r>
      <w:r w:rsidRPr="00196D5D">
        <w:rPr>
          <w:rFonts w:hint="eastAsia"/>
        </w:rPr>
        <w:t>1</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.9 ebgp-max-hop 10</w:t>
      </w:r>
    </w:p>
    <w:p w:rsidR="00CE7DAA" w:rsidRPr="00196D5D" w:rsidRDefault="00CE7DAA" w:rsidP="00CE7DAA">
      <w:r w:rsidRPr="00196D5D">
        <w:t xml:space="preserve"># </w:t>
      </w:r>
      <w:r w:rsidRPr="00196D5D">
        <w:rPr>
          <w:rFonts w:hint="eastAsia"/>
        </w:rPr>
        <w:t>配置对等体</w:t>
      </w:r>
      <w:r w:rsidRPr="00196D5D">
        <w:rPr>
          <w:rFonts w:hint="eastAsia"/>
        </w:rPr>
        <w:t>2.2.2.</w:t>
      </w:r>
      <w:r w:rsidRPr="00196D5D">
        <w:t>9</w:t>
      </w:r>
      <w:r w:rsidRPr="00196D5D">
        <w:rPr>
          <w:rFonts w:hint="eastAsia"/>
        </w:rPr>
        <w:t>作为</w:t>
      </w:r>
      <w:r w:rsidRPr="00196D5D">
        <w:t>VPNv4</w:t>
      </w:r>
      <w:r w:rsidRPr="00196D5D">
        <w:rPr>
          <w:rFonts w:hint="eastAsia"/>
        </w:rPr>
        <w:t>对等体。</w:t>
      </w:r>
    </w:p>
    <w:p w:rsidR="00CE7DAA" w:rsidRPr="00196D5D" w:rsidRDefault="00CE7DAA" w:rsidP="00CE7DAA">
      <w:pPr>
        <w:pStyle w:val="TerminalDisplay"/>
      </w:pPr>
      <w:r w:rsidRPr="00196D5D">
        <w:t>[PE</w:t>
      </w:r>
      <w:r w:rsidRPr="00196D5D">
        <w:rPr>
          <w:rFonts w:hint="eastAsia"/>
        </w:rPr>
        <w:t>2</w:t>
      </w:r>
      <w:r w:rsidRPr="00196D5D">
        <w:t>-bgp-default] address-family vpnv4</w:t>
      </w:r>
    </w:p>
    <w:p w:rsidR="00CE7DAA" w:rsidRPr="00196D5D" w:rsidRDefault="00CE7DAA" w:rsidP="00CE7DAA">
      <w:pPr>
        <w:pStyle w:val="TerminalDisplay"/>
      </w:pPr>
      <w:r w:rsidRPr="00196D5D">
        <w:t>[PE</w:t>
      </w:r>
      <w:r w:rsidRPr="00196D5D">
        <w:rPr>
          <w:rFonts w:hint="eastAsia"/>
        </w:rPr>
        <w:t>2</w:t>
      </w:r>
      <w:r w:rsidRPr="00196D5D">
        <w:t xml:space="preserve">-bgp-default-vpnv4] peer </w:t>
      </w:r>
      <w:r w:rsidRPr="00196D5D">
        <w:rPr>
          <w:rFonts w:hint="eastAsia"/>
        </w:rPr>
        <w:t>2.2.2</w:t>
      </w:r>
      <w:r w:rsidRPr="00196D5D">
        <w:t>.9 enable</w:t>
      </w:r>
    </w:p>
    <w:p w:rsidR="00CE7DAA" w:rsidRPr="00196D5D" w:rsidRDefault="00CE7DAA" w:rsidP="00CE7DAA">
      <w:pPr>
        <w:pStyle w:val="TerminalDisplay"/>
      </w:pPr>
      <w:r w:rsidRPr="00196D5D">
        <w:t>[PE</w:t>
      </w:r>
      <w:r w:rsidRPr="00196D5D">
        <w:rPr>
          <w:rFonts w:hint="eastAsia"/>
        </w:rPr>
        <w:t>2</w:t>
      </w:r>
      <w:r w:rsidRPr="00196D5D">
        <w:t>-bgp-default-vpnv4] quit</w:t>
      </w:r>
    </w:p>
    <w:p w:rsidR="00CE7DAA" w:rsidRPr="00196D5D" w:rsidRDefault="00CE7DAA" w:rsidP="00CE7DAA">
      <w:r w:rsidRPr="00196D5D">
        <w:t xml:space="preserve"># </w:t>
      </w:r>
      <w:r w:rsidRPr="00196D5D">
        <w:rPr>
          <w:rFonts w:hint="eastAsia"/>
        </w:rPr>
        <w:t>配置</w:t>
      </w:r>
      <w:r w:rsidRPr="00196D5D">
        <w:t xml:space="preserve">PE </w:t>
      </w:r>
      <w:r w:rsidRPr="00196D5D">
        <w:rPr>
          <w:rFonts w:hint="eastAsia"/>
        </w:rPr>
        <w:t>2</w:t>
      </w:r>
      <w:r w:rsidRPr="00196D5D">
        <w:rPr>
          <w:rFonts w:hint="eastAsia"/>
        </w:rPr>
        <w:t>与</w:t>
      </w:r>
      <w:r w:rsidRPr="00196D5D">
        <w:t xml:space="preserve">CE </w:t>
      </w:r>
      <w:r w:rsidR="00B719F8">
        <w:rPr>
          <w:rFonts w:hint="eastAsia"/>
        </w:rPr>
        <w:t>2</w:t>
      </w:r>
      <w:r w:rsidRPr="00196D5D">
        <w:rPr>
          <w:rFonts w:hint="eastAsia"/>
        </w:rPr>
        <w:t>建立</w:t>
      </w:r>
      <w:r w:rsidRPr="00196D5D">
        <w:t>EBGP</w:t>
      </w:r>
      <w:r w:rsidRPr="00196D5D">
        <w:rPr>
          <w:rFonts w:hint="eastAsia"/>
        </w:rPr>
        <w:t>对等体，将学习到的</w:t>
      </w:r>
      <w:r w:rsidRPr="00196D5D">
        <w:t>BGP</w:t>
      </w:r>
      <w:r w:rsidRPr="00196D5D">
        <w:rPr>
          <w:rFonts w:hint="eastAsia"/>
        </w:rPr>
        <w:t>路由添加到</w:t>
      </w:r>
      <w:r w:rsidRPr="00196D5D">
        <w:t>VPN</w:t>
      </w:r>
      <w:r w:rsidRPr="00196D5D">
        <w:rPr>
          <w:rFonts w:hint="eastAsia"/>
        </w:rPr>
        <w:t>实例的路由表中。</w:t>
      </w:r>
    </w:p>
    <w:p w:rsidR="00CE7DAA" w:rsidRPr="00196D5D" w:rsidRDefault="00CE7DAA" w:rsidP="00CE7DAA">
      <w:pPr>
        <w:pStyle w:val="TerminalDisplay"/>
      </w:pPr>
      <w:r w:rsidRPr="00196D5D">
        <w:t>[PE</w:t>
      </w:r>
      <w:r w:rsidRPr="00196D5D">
        <w:rPr>
          <w:rFonts w:hint="eastAsia"/>
        </w:rPr>
        <w:t>2</w:t>
      </w:r>
      <w:r w:rsidRPr="00196D5D">
        <w:t>-bgp-default] ip vpn-instance vpn1</w:t>
      </w:r>
    </w:p>
    <w:p w:rsidR="00CE7DAA" w:rsidRPr="00196D5D" w:rsidRDefault="00CE7DAA" w:rsidP="00CE7DAA">
      <w:pPr>
        <w:pStyle w:val="TerminalDisplay"/>
      </w:pPr>
      <w:r w:rsidRPr="00196D5D">
        <w:t>[PE</w:t>
      </w:r>
      <w:r w:rsidRPr="00196D5D">
        <w:rPr>
          <w:rFonts w:hint="eastAsia"/>
        </w:rPr>
        <w:t>2</w:t>
      </w:r>
      <w:r w:rsidRPr="00196D5D">
        <w:t xml:space="preserve">-bgp-default-vpn1] peer </w:t>
      </w:r>
      <w:r w:rsidRPr="00196D5D">
        <w:rPr>
          <w:rFonts w:hint="eastAsia"/>
        </w:rPr>
        <w:t>2</w:t>
      </w:r>
      <w:r w:rsidRPr="00196D5D">
        <w:t>0.0.0.2 as-number 65001</w:t>
      </w:r>
    </w:p>
    <w:p w:rsidR="00CE7DAA" w:rsidRPr="00196D5D" w:rsidRDefault="00CE7DAA" w:rsidP="00CE7DAA">
      <w:pPr>
        <w:pStyle w:val="TerminalDisplay"/>
      </w:pPr>
      <w:r w:rsidRPr="00196D5D">
        <w:t>[PE</w:t>
      </w:r>
      <w:r w:rsidRPr="00196D5D">
        <w:rPr>
          <w:rFonts w:hint="eastAsia"/>
        </w:rPr>
        <w:t>2</w:t>
      </w:r>
      <w:r w:rsidRPr="00196D5D">
        <w:t>-bgp-default-vpn1] address-family ipv4 unicast</w:t>
      </w:r>
    </w:p>
    <w:p w:rsidR="00CE7DAA" w:rsidRPr="00196D5D" w:rsidRDefault="00CE7DAA" w:rsidP="00CE7DAA">
      <w:pPr>
        <w:pStyle w:val="TerminalDisplay"/>
      </w:pPr>
      <w:r w:rsidRPr="00196D5D">
        <w:t>[PE</w:t>
      </w:r>
      <w:r w:rsidRPr="00196D5D">
        <w:rPr>
          <w:rFonts w:hint="eastAsia"/>
        </w:rPr>
        <w:t>2</w:t>
      </w:r>
      <w:r w:rsidRPr="00196D5D">
        <w:t xml:space="preserve">-bgp-default-ipv4-vpn1] peer </w:t>
      </w:r>
      <w:r w:rsidRPr="00196D5D">
        <w:rPr>
          <w:rFonts w:hint="eastAsia"/>
        </w:rPr>
        <w:t>2</w:t>
      </w:r>
      <w:r w:rsidRPr="00196D5D">
        <w:t>0.0.0.2 enable</w:t>
      </w:r>
    </w:p>
    <w:p w:rsidR="00CE7DAA" w:rsidRPr="008C5A06" w:rsidRDefault="00CE7DAA" w:rsidP="00CE7DAA">
      <w:pPr>
        <w:pStyle w:val="ItemStep"/>
      </w:pPr>
      <w:r w:rsidRPr="008C5A06">
        <w:rPr>
          <w:rFonts w:hint="eastAsia"/>
        </w:rPr>
        <w:t>配置</w:t>
      </w:r>
      <w:r w:rsidRPr="008C5A06">
        <w:rPr>
          <w:rFonts w:hint="eastAsia"/>
        </w:rPr>
        <w:t>CE</w:t>
      </w:r>
      <w:r w:rsidR="00B719F8">
        <w:rPr>
          <w:rFonts w:hint="eastAsia"/>
        </w:rPr>
        <w:t xml:space="preserve"> </w:t>
      </w:r>
      <w:r w:rsidRPr="008C5A06">
        <w:rPr>
          <w:rFonts w:hint="eastAsia"/>
        </w:rPr>
        <w:t>2</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的</w:t>
      </w:r>
      <w:r w:rsidRPr="00196D5D">
        <w:t>IP</w:t>
      </w:r>
      <w:r w:rsidRPr="00196D5D">
        <w:rPr>
          <w:rFonts w:hint="eastAsia"/>
        </w:rPr>
        <w:t>地址。</w:t>
      </w:r>
    </w:p>
    <w:p w:rsidR="00CE7DAA" w:rsidRPr="00196D5D" w:rsidRDefault="00CE7DAA" w:rsidP="00CE7DAA">
      <w:pPr>
        <w:pStyle w:val="TerminalDisplay"/>
      </w:pPr>
      <w:r w:rsidRPr="00196D5D">
        <w:t>&lt;CE2&gt; system-view</w:t>
      </w:r>
    </w:p>
    <w:p w:rsidR="00CE7DAA" w:rsidRPr="00196D5D" w:rsidRDefault="00CE7DAA" w:rsidP="00CE7DAA">
      <w:pPr>
        <w:pStyle w:val="TerminalDisplay"/>
      </w:pPr>
      <w:r w:rsidRPr="00196D5D">
        <w:t xml:space="preserve">[CE2] interface gigabitethernet </w:t>
      </w:r>
      <w:r w:rsidR="00D308C0">
        <w:t>3/1/</w:t>
      </w:r>
      <w:r w:rsidRPr="00196D5D">
        <w:t>1</w:t>
      </w:r>
    </w:p>
    <w:p w:rsidR="00CE7DAA" w:rsidRPr="00196D5D" w:rsidRDefault="00CE7DAA" w:rsidP="00CE7DAA">
      <w:pPr>
        <w:pStyle w:val="TerminalDisplay"/>
      </w:pPr>
      <w:r w:rsidRPr="00196D5D">
        <w:t>[CE2-GigabitEthernet</w:t>
      </w:r>
      <w:r w:rsidR="00D308C0">
        <w:t>3/1/</w:t>
      </w:r>
      <w:r w:rsidRPr="00196D5D">
        <w:t>1] ip address 20.0.0.2 24</w:t>
      </w:r>
    </w:p>
    <w:p w:rsidR="00CE7DAA" w:rsidRPr="00196D5D" w:rsidRDefault="00CE7DAA" w:rsidP="00CE7DAA">
      <w:pPr>
        <w:pStyle w:val="TerminalDisplay"/>
      </w:pPr>
      <w:r w:rsidRPr="00196D5D">
        <w:t>[CE2-GigabitEthernet</w:t>
      </w:r>
      <w:r w:rsidR="00D308C0">
        <w:t>3/1/</w:t>
      </w:r>
      <w:r w:rsidRPr="00196D5D">
        <w:t>1] quit</w:t>
      </w:r>
    </w:p>
    <w:p w:rsidR="00CE7DAA" w:rsidRPr="00196D5D" w:rsidRDefault="00CE7DAA" w:rsidP="00CE7DAA">
      <w:r w:rsidRPr="00196D5D">
        <w:t xml:space="preserve"># </w:t>
      </w:r>
      <w:r w:rsidRPr="00196D5D">
        <w:rPr>
          <w:rFonts w:hint="eastAsia"/>
        </w:rPr>
        <w:t>配置</w:t>
      </w:r>
      <w:r w:rsidRPr="00196D5D">
        <w:t>CE 2</w:t>
      </w:r>
      <w:r w:rsidRPr="00196D5D">
        <w:rPr>
          <w:rFonts w:hint="eastAsia"/>
        </w:rPr>
        <w:t>与</w:t>
      </w:r>
      <w:r w:rsidRPr="00196D5D">
        <w:t>PE 2</w:t>
      </w:r>
      <w:r w:rsidRPr="00196D5D">
        <w:rPr>
          <w:rFonts w:hint="eastAsia"/>
        </w:rPr>
        <w:t>建立</w:t>
      </w:r>
      <w:r w:rsidRPr="00196D5D">
        <w:t>EBGP</w:t>
      </w:r>
      <w:r w:rsidRPr="00196D5D">
        <w:rPr>
          <w:rFonts w:hint="eastAsia"/>
        </w:rPr>
        <w:t>对等体，并引入</w:t>
      </w:r>
      <w:r w:rsidRPr="00196D5D">
        <w:t>VPN</w:t>
      </w:r>
      <w:r w:rsidRPr="00196D5D">
        <w:rPr>
          <w:rFonts w:hint="eastAsia"/>
        </w:rPr>
        <w:t>路由。</w:t>
      </w:r>
    </w:p>
    <w:p w:rsidR="00CE7DAA" w:rsidRPr="00196D5D" w:rsidRDefault="00CE7DAA" w:rsidP="00CE7DAA">
      <w:pPr>
        <w:pStyle w:val="TerminalDisplay"/>
      </w:pPr>
      <w:r w:rsidRPr="00196D5D">
        <w:t>[CE2] bgp 65002</w:t>
      </w:r>
    </w:p>
    <w:p w:rsidR="00CE7DAA" w:rsidRPr="00196D5D" w:rsidRDefault="00CE7DAA" w:rsidP="00CE7DAA">
      <w:pPr>
        <w:pStyle w:val="TerminalDisplay"/>
      </w:pPr>
      <w:r w:rsidRPr="00196D5D">
        <w:t>[CE2-bgp-default] peer 20.0.0.1 as-number 600</w:t>
      </w:r>
    </w:p>
    <w:p w:rsidR="00CE7DAA" w:rsidRPr="00196D5D" w:rsidRDefault="00CE7DAA" w:rsidP="00CE7DAA">
      <w:pPr>
        <w:pStyle w:val="TerminalDisplay"/>
      </w:pPr>
      <w:r w:rsidRPr="00196D5D">
        <w:t>[CE2-bgp-default] address-family ipv4 unicast</w:t>
      </w:r>
    </w:p>
    <w:p w:rsidR="00CE7DAA" w:rsidRPr="00196D5D" w:rsidRDefault="00CE7DAA" w:rsidP="00CE7DAA">
      <w:pPr>
        <w:pStyle w:val="TerminalDisplay"/>
      </w:pPr>
      <w:r w:rsidRPr="00196D5D">
        <w:t>[CE2-bgp-default-ipv4] peer 20.0.0.1 enable</w:t>
      </w:r>
    </w:p>
    <w:p w:rsidR="00CE7DAA" w:rsidRPr="00196D5D" w:rsidRDefault="00CE7DAA" w:rsidP="00CE7DAA">
      <w:pPr>
        <w:pStyle w:val="TerminalDisplay"/>
      </w:pPr>
      <w:r w:rsidRPr="00196D5D">
        <w:t>[CE2-bgp-default-ipv4] import-route direct</w:t>
      </w:r>
    </w:p>
    <w:p w:rsidR="00CE7DAA" w:rsidRDefault="00CE7DAA" w:rsidP="00CE7DAA">
      <w:pPr>
        <w:pStyle w:val="40"/>
      </w:pPr>
      <w:r>
        <w:rPr>
          <w:rFonts w:hint="eastAsia"/>
        </w:rPr>
        <w:t>验证配置</w:t>
      </w:r>
    </w:p>
    <w:p w:rsidR="00CE7DAA" w:rsidRDefault="00CE7DAA" w:rsidP="00CE7DAA">
      <w:r w:rsidRPr="00196D5D">
        <w:rPr>
          <w:rFonts w:hint="eastAsia"/>
        </w:rPr>
        <w:t>配置完成后，在</w:t>
      </w:r>
      <w:r w:rsidRPr="00196D5D">
        <w:t>CE 1</w:t>
      </w:r>
      <w:r w:rsidRPr="00196D5D">
        <w:rPr>
          <w:rFonts w:hint="eastAsia"/>
        </w:rPr>
        <w:t>和</w:t>
      </w:r>
      <w:r w:rsidRPr="00196D5D">
        <w:t>CE 2</w:t>
      </w:r>
      <w:r w:rsidRPr="00196D5D">
        <w:rPr>
          <w:rFonts w:hint="eastAsia"/>
        </w:rPr>
        <w:t>上执行</w:t>
      </w:r>
      <w:r w:rsidRPr="003A251E">
        <w:rPr>
          <w:rStyle w:val="commandkeywords"/>
        </w:rPr>
        <w:t>display ip routing-table</w:t>
      </w:r>
      <w:r w:rsidRPr="00196D5D">
        <w:rPr>
          <w:rFonts w:hint="eastAsia"/>
        </w:rPr>
        <w:t>命令可以查看到到达对方的路由，且</w:t>
      </w:r>
      <w:r w:rsidRPr="00196D5D">
        <w:t>CE 1</w:t>
      </w:r>
      <w:r w:rsidRPr="00196D5D">
        <w:rPr>
          <w:rFonts w:hint="eastAsia"/>
        </w:rPr>
        <w:t>和</w:t>
      </w:r>
      <w:r w:rsidRPr="00196D5D">
        <w:t>CE 2</w:t>
      </w:r>
      <w:r w:rsidRPr="00196D5D">
        <w:rPr>
          <w:rFonts w:hint="eastAsia"/>
        </w:rPr>
        <w:t>互相可以</w:t>
      </w:r>
      <w:r w:rsidRPr="00196D5D">
        <w:t>ping</w:t>
      </w:r>
      <w:r w:rsidRPr="00196D5D">
        <w:rPr>
          <w:rFonts w:hint="eastAsia"/>
        </w:rPr>
        <w:t>通。</w:t>
      </w:r>
    </w:p>
    <w:p w:rsidR="00CE7DAA" w:rsidRPr="006870A4" w:rsidRDefault="00CE7DAA" w:rsidP="00CE7DAA">
      <w:r w:rsidRPr="006870A4">
        <w:rPr>
          <w:rFonts w:hint="eastAsia"/>
        </w:rPr>
        <w:t>#</w:t>
      </w:r>
      <w:r w:rsidRPr="006870A4">
        <w:rPr>
          <w:rFonts w:hint="eastAsia"/>
        </w:rPr>
        <w:t>在</w:t>
      </w:r>
      <w:r>
        <w:rPr>
          <w:rFonts w:hint="eastAsia"/>
        </w:rPr>
        <w:t>PE</w:t>
      </w:r>
      <w:r w:rsidR="00AC690A">
        <w:rPr>
          <w:rFonts w:hint="eastAsia"/>
        </w:rPr>
        <w:t xml:space="preserve"> </w:t>
      </w:r>
      <w:r>
        <w:rPr>
          <w:rFonts w:hint="eastAsia"/>
        </w:rPr>
        <w:t>1</w:t>
      </w:r>
      <w:r w:rsidRPr="006870A4">
        <w:rPr>
          <w:rFonts w:hint="eastAsia"/>
        </w:rPr>
        <w:t>上</w:t>
      </w:r>
      <w:r>
        <w:rPr>
          <w:rFonts w:hint="eastAsia"/>
        </w:rPr>
        <w:t>查看</w:t>
      </w:r>
      <w:r w:rsidRPr="006870A4">
        <w:rPr>
          <w:rFonts w:hint="eastAsia"/>
        </w:rPr>
        <w:t>MPLS</w:t>
      </w:r>
      <w:r w:rsidRPr="006870A4">
        <w:rPr>
          <w:rFonts w:hint="eastAsia"/>
        </w:rPr>
        <w:t>标签转发路径信息。</w:t>
      </w:r>
    </w:p>
    <w:p w:rsidR="00CE7DAA" w:rsidRPr="00196D5D" w:rsidRDefault="00CE7DAA" w:rsidP="00CE7DAA">
      <w:pPr>
        <w:pStyle w:val="TerminalDisplay"/>
      </w:pPr>
      <w:r w:rsidRPr="00196D5D">
        <w:t>[PE1]</w:t>
      </w:r>
      <w:r w:rsidR="00B719F8">
        <w:rPr>
          <w:rFonts w:hint="eastAsia"/>
        </w:rPr>
        <w:t xml:space="preserve"> </w:t>
      </w:r>
      <w:r w:rsidR="00B719F8" w:rsidRPr="00196D5D">
        <w:t>dis</w:t>
      </w:r>
      <w:r w:rsidR="00B719F8">
        <w:rPr>
          <w:rFonts w:hint="eastAsia"/>
        </w:rPr>
        <w:t>play</w:t>
      </w:r>
      <w:r w:rsidR="00B719F8" w:rsidRPr="00196D5D">
        <w:t xml:space="preserve"> mpls lsp</w:t>
      </w:r>
    </w:p>
    <w:p w:rsidR="00CE7DAA" w:rsidRPr="00B63B59" w:rsidRDefault="00CE7DAA" w:rsidP="00CE7DAA">
      <w:pPr>
        <w:pStyle w:val="TerminalDisplay"/>
      </w:pPr>
      <w:r w:rsidRPr="00B63B59">
        <w:t xml:space="preserve">FEC                         Proto       In/Out Label    Out Inter/NHLFE/LSINDEX </w:t>
      </w:r>
    </w:p>
    <w:p w:rsidR="00B61C64" w:rsidRPr="00D212F5" w:rsidRDefault="00B61C64" w:rsidP="00B61C64">
      <w:pPr>
        <w:pStyle w:val="TerminalDisplay"/>
      </w:pPr>
      <w:r w:rsidRPr="00D212F5">
        <w:t>2.2.2.9/32                  BGP         -/16020         NHLFE1</w:t>
      </w:r>
    </w:p>
    <w:p w:rsidR="00B61C64" w:rsidRPr="00D212F5" w:rsidRDefault="00B61C64" w:rsidP="00B61C64">
      <w:pPr>
        <w:pStyle w:val="TerminalDisplay"/>
      </w:pPr>
      <w:r w:rsidRPr="00D212F5">
        <w:t>5.5.5.9/32                  BGP         -/16050         NHLFE1</w:t>
      </w:r>
    </w:p>
    <w:p w:rsidR="00B61C64" w:rsidRPr="00D212F5" w:rsidRDefault="00B61C64" w:rsidP="00B61C64">
      <w:pPr>
        <w:pStyle w:val="TerminalDisplay"/>
      </w:pPr>
      <w:r w:rsidRPr="00D212F5">
        <w:t>5.5.5.9                     BGP         -/-             GE</w:t>
      </w:r>
      <w:r w:rsidR="00B82854">
        <w:t>3/1/</w:t>
      </w:r>
      <w:r>
        <w:t>5</w:t>
      </w:r>
    </w:p>
    <w:p w:rsidR="00B61C64" w:rsidRPr="00D212F5" w:rsidRDefault="00B61C64" w:rsidP="00B61C64">
      <w:pPr>
        <w:pStyle w:val="TerminalDisplay"/>
      </w:pPr>
      <w:r w:rsidRPr="00D212F5">
        <w:t>1.1.1.1                     Local       -/-             GE</w:t>
      </w:r>
      <w:r w:rsidR="00B82854">
        <w:t>3/1/</w:t>
      </w:r>
      <w:r>
        <w:t>5</w:t>
      </w:r>
    </w:p>
    <w:p w:rsidR="00B61C64" w:rsidRPr="00D212F5" w:rsidRDefault="00B61C64" w:rsidP="00B61C64">
      <w:pPr>
        <w:pStyle w:val="TerminalDisplay"/>
      </w:pPr>
      <w:r w:rsidRPr="00D212F5">
        <w:t>2.2.2.9/32                  OSPF        16020/-         -</w:t>
      </w:r>
    </w:p>
    <w:p w:rsidR="00B61C64" w:rsidRPr="00D212F5" w:rsidRDefault="00B61C64" w:rsidP="00B61C64">
      <w:pPr>
        <w:pStyle w:val="TerminalDisplay"/>
      </w:pPr>
      <w:r w:rsidRPr="00D212F5">
        <w:t>3.3.3.9/32                  OSPF        16030/3         GE</w:t>
      </w:r>
      <w:r w:rsidR="00B82854">
        <w:t>3/1/</w:t>
      </w:r>
      <w:r>
        <w:t>5</w:t>
      </w:r>
    </w:p>
    <w:p w:rsidR="00B61C64" w:rsidRDefault="00B61C64" w:rsidP="00B61C64">
      <w:pPr>
        <w:pStyle w:val="TerminalDisplay"/>
      </w:pPr>
      <w:r w:rsidRPr="00D212F5">
        <w:t>3.3.3.9/32                  OSPF        -/3             GE</w:t>
      </w:r>
      <w:r w:rsidR="00B82854">
        <w:t>3/1/</w:t>
      </w:r>
      <w:r>
        <w:t>5</w:t>
      </w:r>
    </w:p>
    <w:p w:rsidR="00CE7DAA" w:rsidRDefault="00CE7DAA" w:rsidP="00CE7DAA">
      <w:pPr>
        <w:pStyle w:val="3"/>
      </w:pPr>
      <w:bookmarkStart w:id="380" w:name="_Toc528265228"/>
      <w:bookmarkStart w:id="381" w:name="_Toc531096214"/>
      <w:bookmarkStart w:id="382" w:name="_Toc45106717"/>
      <w:bookmarkEnd w:id="354"/>
      <w:r w:rsidRPr="004871A6">
        <w:rPr>
          <w:rFonts w:hint="eastAsia"/>
        </w:rPr>
        <w:t>跨域</w:t>
      </w:r>
      <w:r>
        <w:t>VPN-OptionC</w:t>
      </w:r>
      <w:r w:rsidRPr="004871A6">
        <w:rPr>
          <w:rFonts w:hint="eastAsia"/>
        </w:rPr>
        <w:t>方式</w:t>
      </w:r>
      <w:r>
        <w:rPr>
          <w:rFonts w:hint="eastAsia"/>
        </w:rPr>
        <w:t>MPLS SR</w:t>
      </w:r>
      <w:r>
        <w:rPr>
          <w:rFonts w:hint="eastAsia"/>
        </w:rPr>
        <w:t>配置举例二</w:t>
      </w:r>
      <w:bookmarkEnd w:id="380"/>
      <w:bookmarkEnd w:id="381"/>
      <w:bookmarkEnd w:id="382"/>
    </w:p>
    <w:p w:rsidR="00CE7DAA" w:rsidRDefault="00CE7DAA" w:rsidP="00CE7DAA">
      <w:pPr>
        <w:pStyle w:val="40"/>
      </w:pPr>
      <w:r>
        <w:rPr>
          <w:rFonts w:hint="eastAsia"/>
        </w:rPr>
        <w:t>组网需求</w:t>
      </w:r>
    </w:p>
    <w:p w:rsidR="00CE7DAA" w:rsidRDefault="00CE7DAA" w:rsidP="00CE7DAA">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，并根据分配的</w:t>
      </w:r>
      <w:r w:rsidRPr="0026456E">
        <w:rPr>
          <w:rFonts w:hint="eastAsia"/>
        </w:rPr>
        <w:t>SID</w:t>
      </w:r>
      <w:r w:rsidRPr="0026456E">
        <w:rPr>
          <w:rFonts w:hint="eastAsia"/>
        </w:rPr>
        <w:t>建</w:t>
      </w:r>
      <w:r w:rsidRPr="00196D5D">
        <w:rPr>
          <w:rFonts w:hint="eastAsia"/>
        </w:rPr>
        <w:t>立</w:t>
      </w:r>
      <w:r w:rsidRPr="0026456E">
        <w:rPr>
          <w:rFonts w:hint="eastAsia"/>
        </w:rPr>
        <w:t>SRLSP</w:t>
      </w:r>
      <w:r w:rsidRPr="0026456E">
        <w:rPr>
          <w:rFonts w:hint="eastAsia"/>
        </w:rPr>
        <w:t>，</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CE7DAA" w:rsidRPr="00CE7DAA" w:rsidRDefault="00CE7DAA" w:rsidP="00CE7DAA">
      <w:pPr>
        <w:pStyle w:val="ItemList"/>
        <w:rPr>
          <w:lang w:eastAsia="zh-CN"/>
        </w:rPr>
      </w:pPr>
      <w:r w:rsidRPr="00CE7DAA">
        <w:rPr>
          <w:rFonts w:hint="eastAsia"/>
          <w:lang w:eastAsia="zh-CN"/>
        </w:rPr>
        <w:t>同一自治系统内的</w:t>
      </w:r>
      <w:r w:rsidRPr="00CE7DAA">
        <w:rPr>
          <w:lang w:eastAsia="zh-CN"/>
        </w:rPr>
        <w:t>PE</w:t>
      </w:r>
      <w:r w:rsidRPr="00CE7DAA">
        <w:rPr>
          <w:rFonts w:hint="eastAsia"/>
          <w:lang w:eastAsia="zh-CN"/>
        </w:rPr>
        <w:t>设备之间运行</w:t>
      </w:r>
      <w:r w:rsidRPr="00CE7DAA">
        <w:rPr>
          <w:rFonts w:hint="eastAsia"/>
          <w:lang w:eastAsia="zh-CN"/>
        </w:rPr>
        <w:t>OSPF</w:t>
      </w:r>
      <w:r w:rsidRPr="00CE7DAA">
        <w:rPr>
          <w:rFonts w:hint="eastAsia"/>
          <w:lang w:eastAsia="zh-CN"/>
        </w:rPr>
        <w:t>作为</w:t>
      </w:r>
      <w:r w:rsidRPr="00CE7DAA">
        <w:rPr>
          <w:lang w:eastAsia="zh-CN"/>
        </w:rPr>
        <w:t>IGP</w:t>
      </w:r>
      <w:r w:rsidRPr="00CE7DAA">
        <w:rPr>
          <w:rFonts w:hint="eastAsia"/>
          <w:lang w:eastAsia="zh-CN"/>
        </w:rPr>
        <w:t>，使能</w:t>
      </w:r>
      <w:r w:rsidRPr="00CE7DAA">
        <w:rPr>
          <w:rFonts w:hint="eastAsia"/>
          <w:lang w:eastAsia="zh-CN"/>
        </w:rPr>
        <w:t>OSPF SR</w:t>
      </w:r>
      <w:r w:rsidRPr="00CE7DAA">
        <w:rPr>
          <w:rFonts w:hint="eastAsia"/>
          <w:lang w:eastAsia="zh-CN"/>
        </w:rPr>
        <w:t>；</w:t>
      </w:r>
    </w:p>
    <w:p w:rsidR="00CE7DAA" w:rsidRPr="00CE7DAA" w:rsidRDefault="00CE7DAA" w:rsidP="00CE7DAA">
      <w:pPr>
        <w:pStyle w:val="ItemList"/>
        <w:rPr>
          <w:lang w:eastAsia="zh-CN"/>
        </w:rPr>
      </w:pPr>
      <w:r w:rsidRPr="00CE7DAA">
        <w:rPr>
          <w:lang w:eastAsia="zh-CN"/>
        </w:rPr>
        <w:t>PE 1</w:t>
      </w:r>
      <w:r w:rsidRPr="00CE7DAA">
        <w:rPr>
          <w:rFonts w:hint="eastAsia"/>
          <w:lang w:eastAsia="zh-CN"/>
        </w:rPr>
        <w:t>与</w:t>
      </w:r>
      <w:r w:rsidRPr="00CE7DAA">
        <w:rPr>
          <w:lang w:eastAsia="zh-CN"/>
        </w:rPr>
        <w:t>ASBR-PE 1</w:t>
      </w:r>
      <w:r w:rsidRPr="00CE7DAA">
        <w:rPr>
          <w:rFonts w:hint="eastAsia"/>
          <w:lang w:eastAsia="zh-CN"/>
        </w:rPr>
        <w:t>间通过</w:t>
      </w:r>
      <w:r w:rsidRPr="00CE7DAA">
        <w:rPr>
          <w:lang w:eastAsia="zh-CN"/>
        </w:rPr>
        <w:t>IBGP</w:t>
      </w:r>
      <w:r w:rsidRPr="00CE7DAA">
        <w:rPr>
          <w:rFonts w:hint="eastAsia"/>
          <w:lang w:eastAsia="zh-CN"/>
        </w:rPr>
        <w:t>交换标签</w:t>
      </w:r>
      <w:r w:rsidRPr="00CE7DAA">
        <w:rPr>
          <w:lang w:eastAsia="zh-CN"/>
        </w:rPr>
        <w:t>IPv4</w:t>
      </w:r>
      <w:r w:rsidRPr="00CE7DAA">
        <w:rPr>
          <w:rFonts w:hint="eastAsia"/>
          <w:lang w:eastAsia="zh-CN"/>
        </w:rPr>
        <w:t>路由，使能</w:t>
      </w:r>
      <w:r w:rsidRPr="00CE7DAA">
        <w:rPr>
          <w:rFonts w:hint="eastAsia"/>
          <w:lang w:eastAsia="zh-CN"/>
        </w:rPr>
        <w:t>BGP SR</w:t>
      </w:r>
      <w:r w:rsidRPr="00CE7DAA">
        <w:rPr>
          <w:rFonts w:hint="eastAsia"/>
          <w:lang w:eastAsia="zh-CN"/>
        </w:rPr>
        <w:t>；</w:t>
      </w:r>
    </w:p>
    <w:p w:rsidR="00CE7DAA" w:rsidRPr="00CE7DAA" w:rsidRDefault="00CE7DAA" w:rsidP="00CE7DAA">
      <w:pPr>
        <w:pStyle w:val="ItemList"/>
        <w:rPr>
          <w:lang w:eastAsia="zh-CN"/>
        </w:rPr>
      </w:pPr>
      <w:r w:rsidRPr="00CE7DAA">
        <w:rPr>
          <w:lang w:eastAsia="zh-CN"/>
        </w:rPr>
        <w:t>PE 2</w:t>
      </w:r>
      <w:r w:rsidRPr="00CE7DAA">
        <w:rPr>
          <w:rFonts w:hint="eastAsia"/>
          <w:lang w:eastAsia="zh-CN"/>
        </w:rPr>
        <w:t>与</w:t>
      </w:r>
      <w:r w:rsidRPr="00CE7DAA">
        <w:rPr>
          <w:lang w:eastAsia="zh-CN"/>
        </w:rPr>
        <w:t>ASBR-PE 2</w:t>
      </w:r>
      <w:r w:rsidRPr="00CE7DAA">
        <w:rPr>
          <w:rFonts w:hint="eastAsia"/>
          <w:lang w:eastAsia="zh-CN"/>
        </w:rPr>
        <w:t>间通过</w:t>
      </w:r>
      <w:r w:rsidRPr="00CE7DAA">
        <w:rPr>
          <w:lang w:eastAsia="zh-CN"/>
        </w:rPr>
        <w:t>IBGP</w:t>
      </w:r>
      <w:r w:rsidRPr="00CE7DAA">
        <w:rPr>
          <w:rFonts w:hint="eastAsia"/>
          <w:lang w:eastAsia="zh-CN"/>
        </w:rPr>
        <w:t>交换标签</w:t>
      </w:r>
      <w:r w:rsidRPr="00CE7DAA">
        <w:rPr>
          <w:lang w:eastAsia="zh-CN"/>
        </w:rPr>
        <w:t>IPv4</w:t>
      </w:r>
      <w:r w:rsidRPr="00CE7DAA">
        <w:rPr>
          <w:rFonts w:hint="eastAsia"/>
          <w:lang w:eastAsia="zh-CN"/>
        </w:rPr>
        <w:t>路由，使能</w:t>
      </w:r>
      <w:r w:rsidRPr="00CE7DAA">
        <w:rPr>
          <w:rFonts w:hint="eastAsia"/>
          <w:lang w:eastAsia="zh-CN"/>
        </w:rPr>
        <w:t>BGP SR</w:t>
      </w:r>
      <w:r w:rsidRPr="00CE7DAA">
        <w:rPr>
          <w:rFonts w:hint="eastAsia"/>
          <w:lang w:eastAsia="zh-CN"/>
        </w:rPr>
        <w:t>；</w:t>
      </w:r>
    </w:p>
    <w:p w:rsidR="00CE7DAA" w:rsidRPr="00196D5D" w:rsidRDefault="00CE7DAA" w:rsidP="00CE7DAA">
      <w:pPr>
        <w:pStyle w:val="ItemList"/>
      </w:pPr>
      <w:r w:rsidRPr="00196D5D">
        <w:t>PE 1</w:t>
      </w:r>
      <w:r w:rsidRPr="00196D5D">
        <w:rPr>
          <w:rFonts w:hint="eastAsia"/>
        </w:rPr>
        <w:t>与</w:t>
      </w:r>
      <w:r w:rsidRPr="00196D5D">
        <w:t>PE 2</w:t>
      </w:r>
      <w:r w:rsidRPr="00196D5D">
        <w:rPr>
          <w:rFonts w:hint="eastAsia"/>
        </w:rPr>
        <w:t>建立</w:t>
      </w:r>
      <w:r w:rsidRPr="00196D5D">
        <w:t>MP-EBGP</w:t>
      </w:r>
      <w:r w:rsidRPr="00196D5D">
        <w:rPr>
          <w:rFonts w:hint="eastAsia"/>
        </w:rPr>
        <w:t>对等体交换</w:t>
      </w:r>
      <w:r w:rsidRPr="00196D5D">
        <w:t>VPNv4</w:t>
      </w:r>
      <w:r w:rsidRPr="00196D5D">
        <w:rPr>
          <w:rFonts w:hint="eastAsia"/>
        </w:rPr>
        <w:t>路由；</w:t>
      </w:r>
    </w:p>
    <w:p w:rsidR="00CE7DAA" w:rsidRPr="00196D5D" w:rsidRDefault="00CE7DAA" w:rsidP="00CE7DAA">
      <w:pPr>
        <w:pStyle w:val="ItemList"/>
      </w:pPr>
      <w:r w:rsidRPr="00196D5D">
        <w:t>ASBR-PE 1</w:t>
      </w:r>
      <w:r w:rsidRPr="00196D5D">
        <w:rPr>
          <w:rFonts w:hint="eastAsia"/>
        </w:rPr>
        <w:t>与</w:t>
      </w:r>
      <w:r w:rsidRPr="00196D5D">
        <w:t>ASBR-PE 2</w:t>
      </w:r>
      <w:r w:rsidRPr="00196D5D">
        <w:rPr>
          <w:rFonts w:hint="eastAsia"/>
        </w:rPr>
        <w:t>间通过</w:t>
      </w:r>
      <w:r w:rsidRPr="00196D5D">
        <w:t>EBGP</w:t>
      </w:r>
      <w:r w:rsidRPr="00196D5D">
        <w:rPr>
          <w:rFonts w:hint="eastAsia"/>
        </w:rPr>
        <w:t>交换标签</w:t>
      </w:r>
      <w:r w:rsidRPr="00196D5D">
        <w:t>IPv4</w:t>
      </w:r>
      <w:r w:rsidRPr="00196D5D">
        <w:rPr>
          <w:rFonts w:hint="eastAsia"/>
        </w:rPr>
        <w:t>路由，使能</w:t>
      </w:r>
      <w:r w:rsidRPr="00196D5D">
        <w:rPr>
          <w:rFonts w:hint="eastAsia"/>
        </w:rPr>
        <w:t>BGP SR</w:t>
      </w:r>
      <w:r w:rsidRPr="00196D5D">
        <w:rPr>
          <w:rFonts w:hint="eastAsia"/>
        </w:rPr>
        <w:t>。</w:t>
      </w:r>
    </w:p>
    <w:p w:rsidR="00CE7DAA" w:rsidRDefault="00CE7DAA" w:rsidP="00CE7DAA">
      <w:pPr>
        <w:pStyle w:val="40"/>
      </w:pPr>
      <w:r>
        <w:rPr>
          <w:rFonts w:hint="eastAsia"/>
        </w:rPr>
        <w:t>组网图</w:t>
      </w:r>
    </w:p>
    <w:p w:rsidR="00CE7DAA" w:rsidRPr="005C03AA" w:rsidRDefault="00CE7DAA" w:rsidP="00CE7DAA">
      <w:pPr>
        <w:pStyle w:val="FigureDescription"/>
      </w:pPr>
      <w:r w:rsidRPr="005C7AA7">
        <w:rPr>
          <w:rFonts w:hint="eastAsia"/>
        </w:rPr>
        <w:t>跨域</w:t>
      </w:r>
      <w:r>
        <w:t>VPN-OptionC</w:t>
      </w:r>
      <w:r w:rsidRPr="005C7AA7">
        <w:rPr>
          <w:rFonts w:hint="eastAsia"/>
        </w:rPr>
        <w:t>方式</w:t>
      </w:r>
      <w:r>
        <w:rPr>
          <w:rFonts w:hint="eastAsia"/>
        </w:rPr>
        <w:t>MPLS SR</w:t>
      </w:r>
      <w:r>
        <w:rPr>
          <w:rFonts w:hint="eastAsia"/>
        </w:rPr>
        <w:t>组网图二</w:t>
      </w:r>
    </w:p>
    <w:p w:rsidR="009F141A" w:rsidRDefault="00B61C64" w:rsidP="00CE7DAA">
      <w:r w:rsidRPr="00B61C64">
        <w:rPr>
          <w:noProof/>
        </w:rPr>
        <w:drawing>
          <wp:inline distT="0" distB="0" distL="0" distR="0" wp14:anchorId="7316BA5A" wp14:editId="49F7F68C">
            <wp:extent cx="4416425" cy="2562225"/>
            <wp:effectExtent l="0" t="0" r="3175" b="9525"/>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6425" cy="2562225"/>
                    </a:xfrm>
                    <a:prstGeom prst="rect">
                      <a:avLst/>
                    </a:prstGeom>
                    <a:noFill/>
                    <a:ln>
                      <a:noFill/>
                    </a:ln>
                  </pic:spPr>
                </pic:pic>
              </a:graphicData>
            </a:graphic>
          </wp:inline>
        </w:drawing>
      </w:r>
    </w:p>
    <w:p w:rsidR="009F141A" w:rsidRDefault="009F141A" w:rsidP="00CE7DAA"/>
    <w:tbl>
      <w:tblPr>
        <w:tblStyle w:val="FigureTable"/>
        <w:tblW w:w="9014" w:type="dxa"/>
        <w:tblLayout w:type="fixed"/>
        <w:tblLook w:val="04A0" w:firstRow="1" w:lastRow="0" w:firstColumn="1" w:lastColumn="0" w:noHBand="0" w:noVBand="1"/>
      </w:tblPr>
      <w:tblGrid>
        <w:gridCol w:w="1497"/>
        <w:gridCol w:w="1183"/>
        <w:gridCol w:w="2062"/>
        <w:gridCol w:w="1565"/>
        <w:gridCol w:w="1183"/>
        <w:gridCol w:w="1524"/>
      </w:tblGrid>
      <w:tr w:rsidR="00CE7DAA" w:rsidRPr="00415A99" w:rsidTr="00CE7DAA">
        <w:trPr>
          <w:tblHeader/>
        </w:trPr>
        <w:tc>
          <w:tcPr>
            <w:tcW w:w="1490" w:type="dxa"/>
          </w:tcPr>
          <w:p w:rsidR="00CE7DAA" w:rsidRPr="00CE7DAA" w:rsidRDefault="00CE7DAA" w:rsidP="00CE7DAA">
            <w:pPr>
              <w:pStyle w:val="FigureText"/>
            </w:pPr>
            <w:r w:rsidRPr="00B421C2">
              <w:rPr>
                <w:rFonts w:hint="eastAsia"/>
              </w:rPr>
              <w:t>设备</w:t>
            </w:r>
          </w:p>
        </w:tc>
        <w:tc>
          <w:tcPr>
            <w:tcW w:w="1177" w:type="dxa"/>
          </w:tcPr>
          <w:p w:rsidR="00CE7DAA" w:rsidRPr="00CE7DAA" w:rsidRDefault="00CE7DAA" w:rsidP="00CE7DAA">
            <w:pPr>
              <w:pStyle w:val="FigureText"/>
            </w:pPr>
            <w:r w:rsidRPr="00415A99">
              <w:rPr>
                <w:rFonts w:hint="eastAsia"/>
              </w:rPr>
              <w:t>接口</w:t>
            </w:r>
          </w:p>
        </w:tc>
        <w:tc>
          <w:tcPr>
            <w:tcW w:w="2051" w:type="dxa"/>
          </w:tcPr>
          <w:p w:rsidR="00CE7DAA" w:rsidRPr="00CE7DAA" w:rsidRDefault="00CE7DAA" w:rsidP="00CE7DAA">
            <w:pPr>
              <w:pStyle w:val="FigureText"/>
            </w:pPr>
            <w:r w:rsidRPr="00415A99">
              <w:rPr>
                <w:rFonts w:hint="eastAsia"/>
              </w:rPr>
              <w:t>IP</w:t>
            </w:r>
            <w:r w:rsidRPr="00415A99">
              <w:rPr>
                <w:rFonts w:hint="eastAsia"/>
              </w:rPr>
              <w:t>地址</w:t>
            </w:r>
          </w:p>
        </w:tc>
        <w:tc>
          <w:tcPr>
            <w:tcW w:w="1557" w:type="dxa"/>
          </w:tcPr>
          <w:p w:rsidR="00CE7DAA" w:rsidRPr="00CE7DAA" w:rsidRDefault="00CE7DAA" w:rsidP="00CE7DAA">
            <w:pPr>
              <w:pStyle w:val="FigureText"/>
            </w:pPr>
            <w:r w:rsidRPr="00B421C2">
              <w:rPr>
                <w:rFonts w:hint="eastAsia"/>
              </w:rPr>
              <w:t>设备</w:t>
            </w:r>
          </w:p>
        </w:tc>
        <w:tc>
          <w:tcPr>
            <w:tcW w:w="1177" w:type="dxa"/>
          </w:tcPr>
          <w:p w:rsidR="00CE7DAA" w:rsidRPr="00CE7DAA" w:rsidRDefault="00CE7DAA" w:rsidP="00CE7DAA">
            <w:pPr>
              <w:pStyle w:val="FigureText"/>
            </w:pPr>
            <w:r w:rsidRPr="00415A99">
              <w:rPr>
                <w:rFonts w:hint="eastAsia"/>
              </w:rPr>
              <w:t>接口</w:t>
            </w:r>
          </w:p>
        </w:tc>
        <w:tc>
          <w:tcPr>
            <w:tcW w:w="1516" w:type="dxa"/>
          </w:tcPr>
          <w:p w:rsidR="00CE7DAA" w:rsidRPr="00CE7DAA" w:rsidRDefault="00CE7DAA" w:rsidP="00CE7DAA">
            <w:pPr>
              <w:pStyle w:val="FigureText"/>
            </w:pPr>
            <w:r w:rsidRPr="00415A99">
              <w:rPr>
                <w:rFonts w:hint="eastAsia"/>
              </w:rPr>
              <w:t>IP</w:t>
            </w:r>
            <w:r w:rsidRPr="00415A99">
              <w:rPr>
                <w:rFonts w:hint="eastAsia"/>
              </w:rPr>
              <w:t>地址</w:t>
            </w:r>
          </w:p>
        </w:tc>
      </w:tr>
      <w:tr w:rsidR="00CE7DAA" w:rsidRPr="00415A99" w:rsidTr="00CE7DAA">
        <w:tc>
          <w:tcPr>
            <w:tcW w:w="1490" w:type="dxa"/>
          </w:tcPr>
          <w:p w:rsidR="00CE7DAA" w:rsidRPr="00CE7DAA" w:rsidRDefault="00CE7DAA" w:rsidP="00CE7DAA">
            <w:pPr>
              <w:pStyle w:val="FigureText"/>
            </w:pPr>
            <w:r>
              <w:rPr>
                <w:rFonts w:hint="eastAsia"/>
              </w:rPr>
              <w:t>PE 1</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2051" w:type="dxa"/>
          </w:tcPr>
          <w:p w:rsidR="00CE7DAA" w:rsidRPr="00CE7DAA" w:rsidRDefault="00CE7DAA" w:rsidP="00CE7DAA">
            <w:pPr>
              <w:pStyle w:val="FigureText"/>
            </w:pPr>
            <w:r>
              <w:rPr>
                <w:rFonts w:hint="eastAsia"/>
              </w:rPr>
              <w:t>2.2.2.9/32</w:t>
            </w:r>
          </w:p>
        </w:tc>
        <w:tc>
          <w:tcPr>
            <w:tcW w:w="1557" w:type="dxa"/>
          </w:tcPr>
          <w:p w:rsidR="00CE7DAA" w:rsidRPr="00CE7DAA" w:rsidRDefault="00CE7DAA" w:rsidP="00CE7DAA">
            <w:pPr>
              <w:pStyle w:val="FigureText"/>
            </w:pPr>
            <w:r>
              <w:rPr>
                <w:rFonts w:hint="eastAsia"/>
              </w:rPr>
              <w:t>PE 2</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1516" w:type="dxa"/>
          </w:tcPr>
          <w:p w:rsidR="00CE7DAA" w:rsidRPr="00CE7DAA" w:rsidRDefault="00CE7DAA" w:rsidP="00CE7DAA">
            <w:pPr>
              <w:pStyle w:val="FigureText"/>
            </w:pPr>
            <w:r>
              <w:rPr>
                <w:rFonts w:hint="eastAsia"/>
              </w:rPr>
              <w:t>5.5.5.9/32</w:t>
            </w:r>
          </w:p>
        </w:tc>
      </w:tr>
      <w:tr w:rsidR="00CE7DAA" w:rsidRPr="00415A99" w:rsidTr="00CE7DAA">
        <w:tc>
          <w:tcPr>
            <w:tcW w:w="1490" w:type="dxa"/>
          </w:tcPr>
          <w:p w:rsidR="00CE7DAA" w:rsidRDefault="00CE7DAA" w:rsidP="00CE7DAA">
            <w:pPr>
              <w:pStyle w:val="FigureText"/>
            </w:pPr>
          </w:p>
        </w:tc>
        <w:tc>
          <w:tcPr>
            <w:tcW w:w="1177" w:type="dxa"/>
          </w:tcPr>
          <w:p w:rsidR="00CE7DAA" w:rsidRPr="00CE7DAA" w:rsidRDefault="00EF3E68" w:rsidP="00CE7DAA">
            <w:pPr>
              <w:pStyle w:val="FigureText"/>
            </w:pPr>
            <w:r>
              <w:t>GE3/1/1</w:t>
            </w:r>
          </w:p>
        </w:tc>
        <w:tc>
          <w:tcPr>
            <w:tcW w:w="2051" w:type="dxa"/>
          </w:tcPr>
          <w:p w:rsidR="00CE7DAA" w:rsidRPr="00CE7DAA" w:rsidRDefault="00CE7DAA" w:rsidP="00CE7DAA">
            <w:pPr>
              <w:pStyle w:val="FigureText"/>
            </w:pPr>
            <w:r>
              <w:rPr>
                <w:rFonts w:hint="eastAsia"/>
              </w:rPr>
              <w:t>30.0.0.1/</w:t>
            </w:r>
            <w:r w:rsidRPr="00CE7DAA">
              <w:rPr>
                <w:rFonts w:hint="eastAsia"/>
              </w:rPr>
              <w:t>24</w:t>
            </w:r>
          </w:p>
        </w:tc>
        <w:tc>
          <w:tcPr>
            <w:tcW w:w="1557" w:type="dxa"/>
          </w:tcPr>
          <w:p w:rsidR="00CE7DAA" w:rsidRDefault="00CE7DAA" w:rsidP="00CE7DAA">
            <w:pPr>
              <w:pStyle w:val="FigureText"/>
            </w:pPr>
          </w:p>
        </w:tc>
        <w:tc>
          <w:tcPr>
            <w:tcW w:w="1177" w:type="dxa"/>
          </w:tcPr>
          <w:p w:rsidR="00CE7DAA" w:rsidRPr="00CE7DAA" w:rsidRDefault="00EF3E68" w:rsidP="00CE7DAA">
            <w:pPr>
              <w:pStyle w:val="FigureText"/>
            </w:pPr>
            <w:r>
              <w:t>GE3/1/1</w:t>
            </w:r>
          </w:p>
        </w:tc>
        <w:tc>
          <w:tcPr>
            <w:tcW w:w="1516" w:type="dxa"/>
          </w:tcPr>
          <w:p w:rsidR="00CE7DAA" w:rsidRPr="00CE7DAA" w:rsidRDefault="00CE7DAA" w:rsidP="00CE7DAA">
            <w:pPr>
              <w:pStyle w:val="FigureText"/>
            </w:pPr>
            <w:r>
              <w:rPr>
                <w:rFonts w:hint="eastAsia"/>
              </w:rPr>
              <w:t>20.0.0.1/</w:t>
            </w:r>
            <w:r w:rsidRPr="00CE7DAA">
              <w:rPr>
                <w:rFonts w:hint="eastAsia"/>
              </w:rPr>
              <w:t>24</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2051" w:type="dxa"/>
          </w:tcPr>
          <w:p w:rsidR="00CE7DAA" w:rsidRPr="00CE7DAA" w:rsidRDefault="00CE7DAA" w:rsidP="00CE7DAA">
            <w:pPr>
              <w:pStyle w:val="FigureText"/>
            </w:pPr>
            <w:r>
              <w:rPr>
                <w:rFonts w:hint="eastAsia"/>
              </w:rPr>
              <w:t>1.1.1.2/8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1516" w:type="dxa"/>
          </w:tcPr>
          <w:p w:rsidR="00CE7DAA" w:rsidRPr="00CE7DAA" w:rsidRDefault="00CE7DAA" w:rsidP="00CE7DAA">
            <w:pPr>
              <w:pStyle w:val="FigureText"/>
            </w:pPr>
            <w:r>
              <w:rPr>
                <w:rFonts w:hint="eastAsia"/>
              </w:rPr>
              <w:t>9.1.1.2/8</w:t>
            </w:r>
          </w:p>
        </w:tc>
      </w:tr>
      <w:tr w:rsidR="00CE7DAA" w:rsidRPr="00415A99" w:rsidTr="00CE7DAA">
        <w:tc>
          <w:tcPr>
            <w:tcW w:w="1490" w:type="dxa"/>
          </w:tcPr>
          <w:p w:rsidR="00CE7DAA" w:rsidRPr="00CE7DAA" w:rsidRDefault="00CE7DAA" w:rsidP="00CE7DAA">
            <w:pPr>
              <w:pStyle w:val="FigureText"/>
            </w:pPr>
            <w:r>
              <w:rPr>
                <w:rFonts w:hint="eastAsia"/>
              </w:rPr>
              <w:t>ASBR-PE 1</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2051" w:type="dxa"/>
          </w:tcPr>
          <w:p w:rsidR="00CE7DAA" w:rsidRPr="00CE7DAA" w:rsidRDefault="00CE7DAA" w:rsidP="00CE7DAA">
            <w:pPr>
              <w:pStyle w:val="FigureText"/>
            </w:pPr>
            <w:r>
              <w:rPr>
                <w:rFonts w:hint="eastAsia"/>
              </w:rPr>
              <w:t>3.3.3.9/32</w:t>
            </w:r>
          </w:p>
        </w:tc>
        <w:tc>
          <w:tcPr>
            <w:tcW w:w="1557" w:type="dxa"/>
          </w:tcPr>
          <w:p w:rsidR="00CE7DAA" w:rsidRPr="00CE7DAA" w:rsidRDefault="00CE7DAA" w:rsidP="00CE7DAA">
            <w:pPr>
              <w:pStyle w:val="FigureText"/>
            </w:pPr>
            <w:r>
              <w:rPr>
                <w:rFonts w:hint="eastAsia"/>
              </w:rPr>
              <w:t>ASBR-PE 2</w:t>
            </w:r>
          </w:p>
        </w:tc>
        <w:tc>
          <w:tcPr>
            <w:tcW w:w="1177" w:type="dxa"/>
          </w:tcPr>
          <w:p w:rsidR="00CE7DAA" w:rsidRPr="00CE7DAA" w:rsidRDefault="00B61C64" w:rsidP="00B61C64">
            <w:pPr>
              <w:pStyle w:val="FigureText"/>
            </w:pPr>
            <w:r w:rsidRPr="00415A99">
              <w:rPr>
                <w:rFonts w:hint="eastAsia"/>
              </w:rPr>
              <w:t>Loop</w:t>
            </w:r>
            <w:r>
              <w:rPr>
                <w:rFonts w:hint="eastAsia"/>
              </w:rPr>
              <w:t>1</w:t>
            </w:r>
          </w:p>
        </w:tc>
        <w:tc>
          <w:tcPr>
            <w:tcW w:w="1516" w:type="dxa"/>
          </w:tcPr>
          <w:p w:rsidR="00CE7DAA" w:rsidRPr="00CE7DAA" w:rsidRDefault="00CE7DAA" w:rsidP="00CE7DAA">
            <w:pPr>
              <w:pStyle w:val="FigureText"/>
            </w:pPr>
            <w:r>
              <w:rPr>
                <w:rFonts w:hint="eastAsia"/>
              </w:rPr>
              <w:t>4.4.4.9/32</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2051" w:type="dxa"/>
          </w:tcPr>
          <w:p w:rsidR="00CE7DAA" w:rsidRPr="00CE7DAA" w:rsidRDefault="00CE7DAA" w:rsidP="00CE7DAA">
            <w:pPr>
              <w:pStyle w:val="FigureText"/>
            </w:pPr>
            <w:r>
              <w:rPr>
                <w:rFonts w:hint="eastAsia"/>
              </w:rPr>
              <w:t>1.1.1.1/8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GE3/1/5</w:t>
            </w:r>
          </w:p>
        </w:tc>
        <w:tc>
          <w:tcPr>
            <w:tcW w:w="1516" w:type="dxa"/>
          </w:tcPr>
          <w:p w:rsidR="00CE7DAA" w:rsidRPr="00CE7DAA" w:rsidRDefault="00CE7DAA" w:rsidP="00CE7DAA">
            <w:pPr>
              <w:pStyle w:val="FigureText"/>
            </w:pPr>
            <w:r>
              <w:rPr>
                <w:rFonts w:hint="eastAsia"/>
              </w:rPr>
              <w:t>9.1.1.1/8</w:t>
            </w:r>
          </w:p>
        </w:tc>
      </w:tr>
      <w:tr w:rsidR="00CE7DAA" w:rsidRPr="00415A99" w:rsidTr="00CE7DAA">
        <w:tc>
          <w:tcPr>
            <w:tcW w:w="1490" w:type="dxa"/>
          </w:tcPr>
          <w:p w:rsidR="00CE7DAA" w:rsidRPr="00415A99" w:rsidRDefault="00CE7DAA" w:rsidP="00CE7DAA">
            <w:pPr>
              <w:pStyle w:val="FigureText"/>
            </w:pPr>
          </w:p>
        </w:tc>
        <w:tc>
          <w:tcPr>
            <w:tcW w:w="1177" w:type="dxa"/>
          </w:tcPr>
          <w:p w:rsidR="00CE7DAA" w:rsidRPr="00CE7DAA" w:rsidRDefault="00EF3E68" w:rsidP="00CE7DAA">
            <w:pPr>
              <w:pStyle w:val="FigureText"/>
            </w:pPr>
            <w:r>
              <w:t>GE3/1/4</w:t>
            </w:r>
          </w:p>
        </w:tc>
        <w:tc>
          <w:tcPr>
            <w:tcW w:w="2051" w:type="dxa"/>
          </w:tcPr>
          <w:p w:rsidR="00CE7DAA" w:rsidRPr="00CE7DAA" w:rsidRDefault="00CE7DAA" w:rsidP="00CE7DAA">
            <w:pPr>
              <w:pStyle w:val="FigureText"/>
            </w:pPr>
            <w:r>
              <w:rPr>
                <w:rFonts w:hint="eastAsia"/>
              </w:rPr>
              <w:t>11.0.0.2/8</w:t>
            </w:r>
          </w:p>
        </w:tc>
        <w:tc>
          <w:tcPr>
            <w:tcW w:w="1557" w:type="dxa"/>
          </w:tcPr>
          <w:p w:rsidR="00CE7DAA" w:rsidRPr="00415A99" w:rsidRDefault="00CE7DAA" w:rsidP="00CE7DAA">
            <w:pPr>
              <w:pStyle w:val="FigureText"/>
            </w:pPr>
          </w:p>
        </w:tc>
        <w:tc>
          <w:tcPr>
            <w:tcW w:w="1177" w:type="dxa"/>
          </w:tcPr>
          <w:p w:rsidR="00CE7DAA" w:rsidRPr="00CE7DAA" w:rsidRDefault="00EF3E68" w:rsidP="00CE7DAA">
            <w:pPr>
              <w:pStyle w:val="FigureText"/>
            </w:pPr>
            <w:r>
              <w:t>GE3/1/4</w:t>
            </w:r>
          </w:p>
        </w:tc>
        <w:tc>
          <w:tcPr>
            <w:tcW w:w="1516" w:type="dxa"/>
          </w:tcPr>
          <w:p w:rsidR="00CE7DAA" w:rsidRPr="00CE7DAA" w:rsidRDefault="00CE7DAA" w:rsidP="00CE7DAA">
            <w:pPr>
              <w:pStyle w:val="FigureText"/>
            </w:pPr>
            <w:r>
              <w:rPr>
                <w:rFonts w:hint="eastAsia"/>
              </w:rPr>
              <w:t>11.0.0.1/8</w:t>
            </w:r>
          </w:p>
        </w:tc>
      </w:tr>
      <w:tr w:rsidR="00CE7DAA" w:rsidRPr="00415A99" w:rsidTr="00CE7DAA">
        <w:tc>
          <w:tcPr>
            <w:tcW w:w="1490" w:type="dxa"/>
          </w:tcPr>
          <w:p w:rsidR="00CE7DAA" w:rsidRPr="00CE7DAA" w:rsidRDefault="00CE7DAA" w:rsidP="00CE7DAA">
            <w:pPr>
              <w:pStyle w:val="FigureText"/>
            </w:pPr>
            <w:r>
              <w:rPr>
                <w:rFonts w:hint="eastAsia"/>
              </w:rPr>
              <w:t>CE 1</w:t>
            </w:r>
          </w:p>
        </w:tc>
        <w:tc>
          <w:tcPr>
            <w:tcW w:w="1177" w:type="dxa"/>
          </w:tcPr>
          <w:p w:rsidR="00CE7DAA" w:rsidRPr="00CE7DAA" w:rsidRDefault="00EF3E68" w:rsidP="00CE7DAA">
            <w:pPr>
              <w:pStyle w:val="FigureText"/>
            </w:pPr>
            <w:r>
              <w:t>GE3/1/1</w:t>
            </w:r>
          </w:p>
        </w:tc>
        <w:tc>
          <w:tcPr>
            <w:tcW w:w="2051" w:type="dxa"/>
          </w:tcPr>
          <w:p w:rsidR="00CE7DAA" w:rsidRPr="00CE7DAA" w:rsidRDefault="00CE7DAA" w:rsidP="00CE7DAA">
            <w:pPr>
              <w:pStyle w:val="FigureText"/>
            </w:pPr>
            <w:r>
              <w:rPr>
                <w:rFonts w:hint="eastAsia"/>
              </w:rPr>
              <w:t>30.0.0.2/24</w:t>
            </w:r>
          </w:p>
        </w:tc>
        <w:tc>
          <w:tcPr>
            <w:tcW w:w="1557" w:type="dxa"/>
          </w:tcPr>
          <w:p w:rsidR="00CE7DAA" w:rsidRPr="00CE7DAA" w:rsidRDefault="00CE7DAA" w:rsidP="00CE7DAA">
            <w:pPr>
              <w:pStyle w:val="FigureText"/>
            </w:pPr>
            <w:r>
              <w:rPr>
                <w:rFonts w:hint="eastAsia"/>
              </w:rPr>
              <w:t>CE 2</w:t>
            </w:r>
          </w:p>
        </w:tc>
        <w:tc>
          <w:tcPr>
            <w:tcW w:w="1177" w:type="dxa"/>
          </w:tcPr>
          <w:p w:rsidR="00CE7DAA" w:rsidRPr="00CE7DAA" w:rsidRDefault="00EF3E68" w:rsidP="00CE7DAA">
            <w:pPr>
              <w:pStyle w:val="FigureText"/>
            </w:pPr>
            <w:r>
              <w:t>GE3/1/1</w:t>
            </w:r>
          </w:p>
        </w:tc>
        <w:tc>
          <w:tcPr>
            <w:tcW w:w="1516" w:type="dxa"/>
          </w:tcPr>
          <w:p w:rsidR="00CE7DAA" w:rsidRPr="00CE7DAA" w:rsidRDefault="00CE7DAA" w:rsidP="00CE7DAA">
            <w:pPr>
              <w:pStyle w:val="FigureText"/>
            </w:pPr>
            <w:r>
              <w:rPr>
                <w:rFonts w:hint="eastAsia"/>
              </w:rPr>
              <w:t>20.0.0.2/24</w:t>
            </w:r>
          </w:p>
        </w:tc>
      </w:tr>
    </w:tbl>
    <w:p w:rsidR="00CE7DAA" w:rsidRDefault="00CE7DAA" w:rsidP="00CE7DAA"/>
    <w:p w:rsidR="00CE7DAA" w:rsidRDefault="00CE7DAA" w:rsidP="00CE7DAA">
      <w:pPr>
        <w:pStyle w:val="40"/>
      </w:pPr>
      <w:r>
        <w:rPr>
          <w:rFonts w:hint="eastAsia"/>
        </w:rPr>
        <w:t>配置步骤</w:t>
      </w:r>
    </w:p>
    <w:p w:rsidR="00CE7DAA" w:rsidRPr="004626A7" w:rsidRDefault="00CE7DAA" w:rsidP="00CE7DAA">
      <w:pPr>
        <w:pStyle w:val="ItemStep"/>
      </w:pPr>
      <w:r w:rsidRPr="004626A7">
        <w:rPr>
          <w:rFonts w:hint="eastAsia"/>
        </w:rPr>
        <w:t>配置各接口的</w:t>
      </w:r>
      <w:r w:rsidRPr="004626A7">
        <w:rPr>
          <w:rFonts w:hint="eastAsia"/>
        </w:rPr>
        <w:t>IP</w:t>
      </w:r>
      <w:r w:rsidRPr="004626A7">
        <w:rPr>
          <w:rFonts w:hint="eastAsia"/>
        </w:rPr>
        <w:t>地址</w:t>
      </w:r>
    </w:p>
    <w:p w:rsidR="00CE7DAA" w:rsidRPr="00CE7DAA" w:rsidRDefault="00CE7DAA" w:rsidP="00CE7DAA">
      <w:pPr>
        <w:pStyle w:val="ItemIndent1"/>
        <w:rPr>
          <w:lang w:eastAsia="zh-CN"/>
        </w:rPr>
      </w:pPr>
      <w:r w:rsidRPr="00CE7DAA">
        <w:rPr>
          <w:rFonts w:hint="eastAsia"/>
          <w:lang w:eastAsia="zh-CN"/>
        </w:rPr>
        <w:t>按照</w:t>
      </w:r>
      <w:r w:rsidR="00EF3E68" w:rsidRPr="00EF3E68">
        <w:rPr>
          <w:rStyle w:val="Reference-R0G144B200"/>
        </w:rPr>
        <w:fldChar w:fldCharType="begin"/>
      </w:r>
      <w:r w:rsidR="00EF3E68" w:rsidRPr="00EF3E68">
        <w:rPr>
          <w:rStyle w:val="Reference-R0G144B200"/>
          <w:lang w:eastAsia="zh-CN"/>
        </w:rPr>
        <w:instrText xml:space="preserve">  REF _Ref527033891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1-25</w:t>
      </w:r>
      <w:r w:rsidR="00EF3E68" w:rsidRPr="00EF3E68">
        <w:rPr>
          <w:rStyle w:val="Reference-R0G144B200"/>
        </w:rPr>
        <w:fldChar w:fldCharType="end"/>
      </w:r>
      <w:r w:rsidRPr="00CE7DAA">
        <w:rPr>
          <w:rFonts w:hint="eastAsia"/>
          <w:lang w:eastAsia="zh-CN"/>
        </w:rPr>
        <w:t>配置各接口的</w:t>
      </w:r>
      <w:r w:rsidRPr="00CE7DAA">
        <w:rPr>
          <w:rFonts w:hint="eastAsia"/>
          <w:lang w:eastAsia="zh-CN"/>
        </w:rPr>
        <w:t>IP</w:t>
      </w:r>
      <w:r w:rsidRPr="00CE7DAA">
        <w:rPr>
          <w:rFonts w:hint="eastAsia"/>
          <w:lang w:eastAsia="zh-CN"/>
        </w:rPr>
        <w:t>地址和掩码，部分配置过程略。</w:t>
      </w:r>
    </w:p>
    <w:p w:rsidR="00CE7DAA" w:rsidRPr="00196D5D" w:rsidRDefault="00CE7DAA" w:rsidP="00CE7DAA">
      <w:pPr>
        <w:pStyle w:val="ItemStep"/>
      </w:pPr>
      <w:r w:rsidRPr="00196D5D">
        <w:rPr>
          <w:rFonts w:hint="eastAsia"/>
        </w:rPr>
        <w:t>配置</w:t>
      </w:r>
      <w:r w:rsidRPr="00196D5D">
        <w:rPr>
          <w:rFonts w:hint="eastAsia"/>
        </w:rPr>
        <w:t>CE</w:t>
      </w:r>
      <w:r w:rsidR="00B719F8">
        <w:rPr>
          <w:rFonts w:hint="eastAsia"/>
        </w:rPr>
        <w:t xml:space="preserve"> </w:t>
      </w:r>
      <w:r w:rsidRPr="00196D5D">
        <w:rPr>
          <w:rFonts w:hint="eastAsia"/>
        </w:rPr>
        <w:t>1</w:t>
      </w:r>
    </w:p>
    <w:p w:rsidR="00CE7DAA" w:rsidRPr="00196D5D" w:rsidRDefault="00CE7DAA" w:rsidP="00CE7DAA">
      <w:r w:rsidRPr="00196D5D">
        <w:t xml:space="preserve"># </w:t>
      </w:r>
      <w:r w:rsidRPr="00196D5D">
        <w:rPr>
          <w:rFonts w:hint="eastAsia"/>
        </w:rPr>
        <w:t>配置接口</w:t>
      </w:r>
      <w:r w:rsidR="00DE5728" w:rsidRPr="00196D5D">
        <w:t>GigabitEthernet</w:t>
      </w:r>
      <w:r w:rsidR="00DE5728">
        <w:t>3/1/</w:t>
      </w:r>
      <w:r w:rsidR="00DE5728" w:rsidRPr="00196D5D">
        <w:t>1</w:t>
      </w:r>
      <w:r w:rsidRPr="00196D5D">
        <w:rPr>
          <w:rFonts w:hint="eastAsia"/>
        </w:rPr>
        <w:t>的</w:t>
      </w:r>
      <w:r w:rsidRPr="00196D5D">
        <w:t>IP</w:t>
      </w:r>
      <w:r w:rsidRPr="00196D5D">
        <w:rPr>
          <w:rFonts w:hint="eastAsia"/>
        </w:rPr>
        <w:t>地址。</w:t>
      </w:r>
    </w:p>
    <w:p w:rsidR="00CE7DAA" w:rsidRPr="00196D5D" w:rsidRDefault="00CE7DAA" w:rsidP="00CE7DAA">
      <w:pPr>
        <w:pStyle w:val="TerminalDisplay"/>
      </w:pPr>
      <w:r w:rsidRPr="00196D5D">
        <w:t>&lt;CE1&gt; system-view</w:t>
      </w:r>
    </w:p>
    <w:p w:rsidR="00CE7DAA" w:rsidRPr="00196D5D" w:rsidRDefault="00CE7DAA" w:rsidP="00CE7DAA">
      <w:pPr>
        <w:pStyle w:val="TerminalDisplay"/>
      </w:pPr>
      <w:r w:rsidRPr="00196D5D">
        <w:t xml:space="preserve">[CE1] interface gigabitethernet </w:t>
      </w:r>
      <w:r w:rsidR="00D308C0">
        <w:t>3/1/</w:t>
      </w:r>
      <w:r w:rsidRPr="00196D5D">
        <w:rPr>
          <w:rFonts w:hint="eastAsia"/>
        </w:rPr>
        <w:t>1</w:t>
      </w:r>
    </w:p>
    <w:p w:rsidR="00CE7DAA" w:rsidRPr="00196D5D" w:rsidRDefault="00CE7DAA" w:rsidP="00CE7DAA">
      <w:pPr>
        <w:pStyle w:val="TerminalDisplay"/>
      </w:pPr>
      <w:r w:rsidRPr="00196D5D">
        <w:t>[CE1-GigabitEthernet</w:t>
      </w:r>
      <w:r w:rsidR="00D308C0">
        <w:t>3/1/</w:t>
      </w:r>
      <w:r w:rsidRPr="00196D5D">
        <w:rPr>
          <w:rFonts w:hint="eastAsia"/>
        </w:rPr>
        <w:t>1</w:t>
      </w:r>
      <w:r w:rsidRPr="00196D5D">
        <w:t>] ip address 30.0.0.2 24</w:t>
      </w:r>
    </w:p>
    <w:p w:rsidR="00CE7DAA" w:rsidRPr="00196D5D" w:rsidRDefault="00CE7DAA" w:rsidP="00CE7DAA">
      <w:pPr>
        <w:pStyle w:val="TerminalDisplay"/>
      </w:pPr>
      <w:r w:rsidRPr="00196D5D">
        <w:t>[CE1-GigabitEthernet</w:t>
      </w:r>
      <w:r w:rsidR="00D308C0">
        <w:t>3/1/</w:t>
      </w:r>
      <w:r w:rsidRPr="00196D5D">
        <w:rPr>
          <w:rFonts w:hint="eastAsia"/>
        </w:rPr>
        <w:t>1</w:t>
      </w:r>
      <w:r w:rsidRPr="00196D5D">
        <w:t>] quit</w:t>
      </w:r>
    </w:p>
    <w:p w:rsidR="00CE7DAA" w:rsidRPr="00196D5D" w:rsidRDefault="00CE7DAA" w:rsidP="00CE7DAA">
      <w:r w:rsidRPr="00196D5D">
        <w:t xml:space="preserve"># </w:t>
      </w:r>
      <w:r w:rsidRPr="00196D5D">
        <w:rPr>
          <w:rFonts w:hint="eastAsia"/>
        </w:rPr>
        <w:t>配置</w:t>
      </w:r>
      <w:r w:rsidRPr="00196D5D">
        <w:t>CE 1</w:t>
      </w:r>
      <w:r w:rsidRPr="00196D5D">
        <w:rPr>
          <w:rFonts w:hint="eastAsia"/>
        </w:rPr>
        <w:t>与</w:t>
      </w:r>
      <w:r w:rsidRPr="00196D5D">
        <w:t>PE 1</w:t>
      </w:r>
      <w:r w:rsidRPr="00196D5D">
        <w:rPr>
          <w:rFonts w:hint="eastAsia"/>
        </w:rPr>
        <w:t>建立</w:t>
      </w:r>
      <w:r w:rsidRPr="00196D5D">
        <w:t>EBGP</w:t>
      </w:r>
      <w:r w:rsidRPr="00196D5D">
        <w:rPr>
          <w:rFonts w:hint="eastAsia"/>
        </w:rPr>
        <w:t>对等体，并引入</w:t>
      </w:r>
      <w:r w:rsidRPr="00196D5D">
        <w:t>VPN</w:t>
      </w:r>
      <w:r w:rsidRPr="00196D5D">
        <w:rPr>
          <w:rFonts w:hint="eastAsia"/>
        </w:rPr>
        <w:t>路由。</w:t>
      </w:r>
    </w:p>
    <w:p w:rsidR="00CE7DAA" w:rsidRPr="00196D5D" w:rsidRDefault="00CE7DAA" w:rsidP="00CE7DAA">
      <w:pPr>
        <w:pStyle w:val="TerminalDisplay"/>
      </w:pPr>
      <w:r w:rsidRPr="00196D5D">
        <w:t>[CE1] bgp 65001</w:t>
      </w:r>
    </w:p>
    <w:p w:rsidR="00CE7DAA" w:rsidRPr="00196D5D" w:rsidRDefault="00CE7DAA" w:rsidP="00CE7DAA">
      <w:pPr>
        <w:pStyle w:val="TerminalDisplay"/>
      </w:pPr>
      <w:r w:rsidRPr="00196D5D">
        <w:t>[CE1-bgp-default] peer 30.0.0.1 as-number 100</w:t>
      </w:r>
    </w:p>
    <w:p w:rsidR="00CE7DAA" w:rsidRPr="00196D5D" w:rsidRDefault="00CE7DAA" w:rsidP="00CE7DAA">
      <w:pPr>
        <w:pStyle w:val="TerminalDisplay"/>
      </w:pPr>
      <w:r w:rsidRPr="00196D5D">
        <w:t>[CE1-bgp-default] address-family ipv4 unicast</w:t>
      </w:r>
    </w:p>
    <w:p w:rsidR="00CE7DAA" w:rsidRPr="00196D5D" w:rsidRDefault="00CE7DAA" w:rsidP="00CE7DAA">
      <w:pPr>
        <w:pStyle w:val="TerminalDisplay"/>
      </w:pPr>
      <w:r w:rsidRPr="00196D5D">
        <w:t>[CE1-bgp-default-ipv4] peer 30.0.0.1 enable</w:t>
      </w:r>
    </w:p>
    <w:p w:rsidR="00CE7DAA" w:rsidRPr="00196D5D" w:rsidRDefault="00CE7DAA" w:rsidP="00CE7DAA">
      <w:pPr>
        <w:pStyle w:val="TerminalDisplay"/>
      </w:pPr>
      <w:r w:rsidRPr="00196D5D">
        <w:t>[CE1-bgp-default-ipv4] import-route direct</w:t>
      </w:r>
    </w:p>
    <w:p w:rsidR="00CE7DAA" w:rsidRPr="00196D5D" w:rsidRDefault="00CE7DAA" w:rsidP="00CE7DAA">
      <w:pPr>
        <w:pStyle w:val="TerminalDisplay"/>
      </w:pPr>
      <w:r w:rsidRPr="00196D5D">
        <w:t>[CE1-bgp-default-ipv4] quit</w:t>
      </w:r>
    </w:p>
    <w:p w:rsidR="00CE7DAA" w:rsidRPr="00196D5D" w:rsidRDefault="00CE7DAA" w:rsidP="00CE7DAA">
      <w:pPr>
        <w:pStyle w:val="TerminalDisplay"/>
      </w:pPr>
      <w:r w:rsidRPr="00196D5D">
        <w:t>[CE1-bgp-default] quit</w:t>
      </w:r>
    </w:p>
    <w:p w:rsidR="00CE7DAA" w:rsidRPr="004871A6" w:rsidRDefault="00CE7DAA" w:rsidP="00CE7DAA">
      <w:pPr>
        <w:pStyle w:val="ItemStep"/>
      </w:pPr>
      <w:r w:rsidRPr="004871A6">
        <w:rPr>
          <w:rFonts w:hint="eastAsia"/>
        </w:rPr>
        <w:t>配置</w:t>
      </w:r>
      <w:r w:rsidRPr="004871A6">
        <w:t>PE</w:t>
      </w:r>
      <w:r w:rsidR="00B719F8">
        <w:rPr>
          <w:rFonts w:hint="eastAsia"/>
        </w:rPr>
        <w:t xml:space="preserve"> </w:t>
      </w:r>
      <w:r w:rsidRPr="004871A6">
        <w:t>1</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&lt;PE1&gt; system-view</w:t>
      </w:r>
    </w:p>
    <w:p w:rsidR="00CE7DAA" w:rsidRDefault="00CE7DAA" w:rsidP="00CE7DAA">
      <w:pPr>
        <w:pStyle w:val="TerminalDisplay"/>
      </w:pPr>
      <w:r>
        <w:rPr>
          <w:rFonts w:hint="eastAsia"/>
        </w:rPr>
        <w:t>[</w:t>
      </w:r>
      <w:r w:rsidRPr="00DF55FB">
        <w:t>PE1</w:t>
      </w:r>
      <w:r>
        <w:rPr>
          <w:rFonts w:hint="eastAsia"/>
        </w:rPr>
        <w:t xml:space="preserve">] ospf 1 </w:t>
      </w:r>
      <w:r w:rsidRPr="00D619DD">
        <w:t>router-id</w:t>
      </w:r>
      <w:r>
        <w:rPr>
          <w:rFonts w:hint="eastAsia"/>
        </w:rPr>
        <w:t xml:space="preserve"> 2.2.2.9</w:t>
      </w:r>
    </w:p>
    <w:p w:rsidR="00CE7DAA" w:rsidRDefault="00CE7DAA" w:rsidP="00CE7DAA">
      <w:pPr>
        <w:pStyle w:val="TerminalDisplay"/>
      </w:pPr>
      <w:r>
        <w:rPr>
          <w:rFonts w:hint="eastAsia"/>
        </w:rPr>
        <w:t>[</w:t>
      </w:r>
      <w:r w:rsidRPr="00DF55FB">
        <w:t>PE1</w:t>
      </w:r>
      <w:r>
        <w:rPr>
          <w:rFonts w:hint="eastAsia"/>
        </w:rPr>
        <w:t>-ospf-1] quit</w:t>
      </w:r>
    </w:p>
    <w:p w:rsidR="00CE7DAA" w:rsidRDefault="00CE7DAA" w:rsidP="00CE7DAA">
      <w:pPr>
        <w:pStyle w:val="TerminalDisplay"/>
      </w:pPr>
      <w:r>
        <w:t>[</w:t>
      </w:r>
      <w:r w:rsidRPr="00DF55FB">
        <w:t>PE1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ospf 1 area 0</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
      </w:pPr>
      <w:r>
        <w:rPr>
          <w:rFonts w:hint="eastAsia"/>
        </w:rPr>
        <w:t>[</w:t>
      </w:r>
      <w:r w:rsidRPr="00DF55FB">
        <w:t>PE1</w:t>
      </w:r>
      <w:r>
        <w:rPr>
          <w:rFonts w:hint="eastAsia"/>
        </w:rPr>
        <w:t>] interface loopback 1</w:t>
      </w:r>
    </w:p>
    <w:p w:rsidR="00CE7DAA" w:rsidRPr="00196D5D" w:rsidRDefault="00CE7DAA" w:rsidP="00CE7DAA">
      <w:pPr>
        <w:pStyle w:val="TerminalDisplay"/>
      </w:pPr>
      <w:r w:rsidRPr="00196D5D">
        <w:t>[PE1-</w:t>
      </w:r>
      <w:r w:rsidR="00B61C64" w:rsidRPr="00196D5D">
        <w:t>LoopBack</w:t>
      </w:r>
      <w:r w:rsidR="00B61C64">
        <w:rPr>
          <w:rFonts w:hint="eastAsia"/>
        </w:rPr>
        <w:t>1</w:t>
      </w:r>
      <w:r w:rsidRPr="00196D5D">
        <w:t>] ip address 2.2.2.9 32</w:t>
      </w:r>
    </w:p>
    <w:p w:rsidR="00CE7DAA" w:rsidRDefault="00CE7DAA" w:rsidP="00CE7DAA">
      <w:pPr>
        <w:pStyle w:val="TerminalDisplay"/>
      </w:pPr>
      <w:r>
        <w:rPr>
          <w:rFonts w:hint="eastAsia"/>
        </w:rPr>
        <w:t>[</w:t>
      </w:r>
      <w:r w:rsidRPr="00DF55FB">
        <w:t>PE1</w:t>
      </w:r>
      <w:r>
        <w:rPr>
          <w:rFonts w:hint="eastAsia"/>
        </w:rPr>
        <w:t>-LoopBack1] ospf 1 area 0</w:t>
      </w:r>
    </w:p>
    <w:p w:rsidR="00CE7DAA" w:rsidRDefault="00CE7DAA" w:rsidP="00CE7DAA">
      <w:pPr>
        <w:pStyle w:val="TerminalDisplay"/>
      </w:pPr>
      <w:r>
        <w:rPr>
          <w:rFonts w:hint="eastAsia"/>
        </w:rPr>
        <w:t>[</w:t>
      </w:r>
      <w:r w:rsidRPr="00DF55FB">
        <w:t>PE1</w:t>
      </w:r>
      <w:r>
        <w:rPr>
          <w:rFonts w:hint="eastAsia"/>
        </w:rPr>
        <w:t>-LoopBack1] quit</w:t>
      </w:r>
    </w:p>
    <w:p w:rsidR="00CE7DAA" w:rsidRDefault="00CE7DAA" w:rsidP="00CE7DAA">
      <w:pPr>
        <w:pStyle w:val="TerminalDisplay"/>
      </w:pPr>
      <w:r>
        <w:rPr>
          <w:rFonts w:hint="eastAsia"/>
        </w:rPr>
        <w:t>[</w:t>
      </w:r>
      <w:r w:rsidRPr="00DF55FB">
        <w:t>PE1</w:t>
      </w:r>
      <w:r>
        <w:rPr>
          <w:rFonts w:hint="eastAsia"/>
        </w:rPr>
        <w:t>] mpls lsr-id 2.2.2.9</w:t>
      </w:r>
    </w:p>
    <w:p w:rsidR="00CE7DAA" w:rsidRDefault="00CE7DAA" w:rsidP="00CE7DAA">
      <w:pPr>
        <w:pStyle w:val="TerminalDisplay"/>
      </w:pPr>
      <w:r>
        <w:rPr>
          <w:rFonts w:hint="eastAsia"/>
        </w:rPr>
        <w:t>[</w:t>
      </w:r>
      <w:r w:rsidRPr="00DF55FB">
        <w:t>PE1</w:t>
      </w:r>
      <w:r>
        <w:rPr>
          <w:rFonts w:hint="eastAsia"/>
        </w:rPr>
        <w:t>] mpls te</w:t>
      </w:r>
    </w:p>
    <w:p w:rsidR="00CE7DAA" w:rsidRDefault="00CE7DAA" w:rsidP="00CE7DAA">
      <w:pPr>
        <w:pStyle w:val="TerminalDisplay"/>
      </w:pPr>
      <w:r w:rsidRPr="00E16C0D">
        <w:rPr>
          <w:rFonts w:hint="eastAsia"/>
        </w:rPr>
        <w:t>[</w:t>
      </w:r>
      <w:r w:rsidRPr="00DF55FB">
        <w:t>PE1</w:t>
      </w:r>
      <w:r w:rsidRPr="00E16C0D">
        <w:rPr>
          <w:rFonts w:hint="eastAsia"/>
        </w:rPr>
        <w:t>-te]</w:t>
      </w:r>
      <w:r>
        <w:rPr>
          <w:rFonts w:hint="eastAsia"/>
        </w:rPr>
        <w:t xml:space="preserve"> </w:t>
      </w:r>
      <w:r w:rsidRPr="00E16C0D">
        <w:rPr>
          <w:rFonts w:hint="eastAsia"/>
        </w:rPr>
        <w:t>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5</w:t>
      </w:r>
      <w:r w:rsidRPr="00196D5D">
        <w:rPr>
          <w:rFonts w:hint="eastAsia"/>
        </w:rPr>
        <w:t>，在接口上运行</w:t>
      </w:r>
      <w:r w:rsidRPr="00196D5D">
        <w:rPr>
          <w:rFonts w:hint="eastAsia"/>
        </w:rPr>
        <w:t>OSPF</w:t>
      </w:r>
      <w:r w:rsidRPr="00196D5D">
        <w:rPr>
          <w:rFonts w:hint="eastAsia"/>
        </w:rPr>
        <w:t>，并使能</w:t>
      </w:r>
      <w:r w:rsidRPr="00196D5D">
        <w:t>MPLS</w:t>
      </w:r>
      <w:r w:rsidRPr="00196D5D">
        <w:rPr>
          <w:rFonts w:hint="eastAsia"/>
        </w:rPr>
        <w:t>。</w:t>
      </w:r>
    </w:p>
    <w:p w:rsidR="00CE7DAA" w:rsidRPr="00196D5D" w:rsidRDefault="00CE7DAA" w:rsidP="00CE7DAA">
      <w:pPr>
        <w:pStyle w:val="TerminalDisplay"/>
      </w:pPr>
      <w:r w:rsidRPr="00196D5D">
        <w:t xml:space="preserve">[PE1] interface gigabitethernet </w:t>
      </w:r>
      <w:r w:rsidR="00D308C0">
        <w:t>3/1/</w:t>
      </w:r>
      <w:r w:rsidRPr="00196D5D">
        <w:t>5</w:t>
      </w:r>
    </w:p>
    <w:p w:rsidR="00CE7DAA" w:rsidRPr="00196D5D" w:rsidRDefault="00CE7DAA" w:rsidP="00CE7DAA">
      <w:pPr>
        <w:pStyle w:val="TerminalDisplay"/>
      </w:pPr>
      <w:r w:rsidRPr="00196D5D">
        <w:t>[PE1-GigabitEthernet</w:t>
      </w:r>
      <w:r w:rsidR="00D308C0">
        <w:t>3/1/</w:t>
      </w:r>
      <w:r w:rsidRPr="00196D5D">
        <w:t>5] ip address 1.1.1.2 255.0.0.0</w:t>
      </w:r>
    </w:p>
    <w:p w:rsidR="00CE7DAA" w:rsidRPr="00196D5D" w:rsidRDefault="00CE7DAA" w:rsidP="00CE7DAA">
      <w:pPr>
        <w:pStyle w:val="TerminalDisplay"/>
      </w:pPr>
      <w:r w:rsidRPr="00196D5D">
        <w:t>[PE1-GigabitEthernet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[PE1-GigabitEthernet</w:t>
      </w:r>
      <w:r w:rsidR="00D308C0">
        <w:t>3/1/</w:t>
      </w:r>
      <w:r w:rsidRPr="00196D5D">
        <w:t>5] mpls enable</w:t>
      </w:r>
    </w:p>
    <w:p w:rsidR="00CE7DAA" w:rsidRPr="00196D5D" w:rsidRDefault="00CE7DAA" w:rsidP="00CE7DAA">
      <w:pPr>
        <w:pStyle w:val="TerminalDisplay"/>
      </w:pPr>
      <w:r w:rsidRPr="00196D5D">
        <w:t>[PE1-GigabitEthernet</w:t>
      </w:r>
      <w:r w:rsidR="00D308C0">
        <w:t>3/1/</w:t>
      </w:r>
      <w:r w:rsidRPr="00196D5D">
        <w:t>5]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719F8">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[PE1] ospf 1</w:t>
      </w:r>
    </w:p>
    <w:p w:rsidR="00CE7DAA" w:rsidRPr="00196D5D" w:rsidRDefault="00CE7DAA" w:rsidP="00CE7DAA">
      <w:pPr>
        <w:pStyle w:val="TerminalDisplay"/>
      </w:pPr>
      <w:r w:rsidRPr="00196D5D">
        <w:t>[PE1-ospf-1] segment-routing mpls</w:t>
      </w:r>
    </w:p>
    <w:p w:rsidR="00CE7DAA" w:rsidRPr="00196D5D" w:rsidRDefault="00CE7DAA" w:rsidP="00CE7DAA">
      <w:pPr>
        <w:pStyle w:val="TerminalDisplay"/>
      </w:pPr>
      <w:r w:rsidRPr="00196D5D">
        <w:t>[PE1-ospf-1]</w:t>
      </w:r>
      <w:r w:rsidRPr="00196D5D">
        <w:rPr>
          <w:rFonts w:hint="eastAsia"/>
        </w:rPr>
        <w:t xml:space="preserve"> quit</w:t>
      </w:r>
    </w:p>
    <w:p w:rsidR="00CE7DAA" w:rsidRPr="00196D5D" w:rsidRDefault="00CE7DAA" w:rsidP="00CE7DAA">
      <w:pPr>
        <w:pStyle w:val="TerminalDisplay"/>
      </w:pPr>
      <w:r w:rsidRPr="00196D5D">
        <w:t>[PE1] interface loopback 1</w:t>
      </w:r>
    </w:p>
    <w:p w:rsidR="00CE7DAA" w:rsidRPr="00196D5D" w:rsidRDefault="00CE7DAA" w:rsidP="00CE7DAA">
      <w:pPr>
        <w:pStyle w:val="TerminalDisplay"/>
      </w:pPr>
      <w:r w:rsidRPr="00196D5D">
        <w:t xml:space="preserve">[PE1-LoopBack1] ospf 1 prefix-sid index </w:t>
      </w:r>
      <w:r w:rsidR="00B61C64">
        <w:rPr>
          <w:rFonts w:hint="eastAsia"/>
        </w:rPr>
        <w:t>2</w:t>
      </w:r>
      <w:r w:rsidR="00B61C64" w:rsidRPr="00196D5D">
        <w:t>0</w:t>
      </w:r>
    </w:p>
    <w:p w:rsidR="00CE7DAA" w:rsidRPr="00196D5D" w:rsidRDefault="00CE7DAA" w:rsidP="00CE7DAA">
      <w:pPr>
        <w:pStyle w:val="TerminalDisplay"/>
      </w:pPr>
      <w:r w:rsidRPr="00196D5D">
        <w:t>[PE1-LoopBack1]</w:t>
      </w:r>
      <w:r w:rsidRPr="00196D5D">
        <w:rPr>
          <w:rFonts w:hint="eastAsia"/>
        </w:rPr>
        <w:t xml:space="preserve"> 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[PE1] ip vpn-instance vpn1</w:t>
      </w:r>
    </w:p>
    <w:p w:rsidR="00CE7DAA" w:rsidRPr="00196D5D" w:rsidRDefault="00CE7DAA" w:rsidP="00CE7DAA">
      <w:pPr>
        <w:pStyle w:val="TerminalDisplay"/>
      </w:pPr>
      <w:r w:rsidRPr="00196D5D">
        <w:t>[PE1-vpn-instance-vpn1] route-distinguisher 11:11</w:t>
      </w:r>
    </w:p>
    <w:p w:rsidR="00CE7DAA" w:rsidRPr="00196D5D" w:rsidRDefault="00CE7DAA" w:rsidP="00CE7DAA">
      <w:pPr>
        <w:pStyle w:val="TerminalDisplay"/>
      </w:pPr>
      <w:r w:rsidRPr="00196D5D">
        <w:t>[PE1-vpn-instance-vpn1] vpn-target 1:1 2:2 3:3 import-extcommunity</w:t>
      </w:r>
    </w:p>
    <w:p w:rsidR="00CE7DAA" w:rsidRPr="00196D5D" w:rsidRDefault="00CE7DAA" w:rsidP="00CE7DAA">
      <w:pPr>
        <w:pStyle w:val="TerminalDisplay"/>
      </w:pPr>
      <w:r w:rsidRPr="00196D5D">
        <w:t>[PE1-vpn-instance-vpn1] vpn-target 3:3 export-extcommunity</w:t>
      </w:r>
    </w:p>
    <w:p w:rsidR="00CE7DAA" w:rsidRPr="00196D5D" w:rsidRDefault="00CE7DAA" w:rsidP="00CE7DAA">
      <w:pPr>
        <w:pStyle w:val="TerminalDisplay"/>
      </w:pPr>
      <w:r w:rsidRPr="00196D5D">
        <w:t>[PE1-vpn-instance-vpn1]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 xml:space="preserve">[PE1] interface gigabitethernet </w:t>
      </w:r>
      <w:r w:rsidR="00D308C0">
        <w:t>3/1/</w:t>
      </w:r>
      <w:r w:rsidRPr="00196D5D">
        <w:t>1</w:t>
      </w:r>
    </w:p>
    <w:p w:rsidR="00CE7DAA" w:rsidRPr="00196D5D" w:rsidRDefault="00CE7DAA" w:rsidP="00CE7DAA">
      <w:pPr>
        <w:pStyle w:val="TerminalDisplay"/>
      </w:pPr>
      <w:r w:rsidRPr="00196D5D">
        <w:t>[PE1-GigabitEthernet</w:t>
      </w:r>
      <w:r w:rsidR="00D308C0">
        <w:t>3/1/</w:t>
      </w:r>
      <w:r w:rsidRPr="00196D5D">
        <w:t>1] ip binding vpn-instance vpn1</w:t>
      </w:r>
    </w:p>
    <w:p w:rsidR="00CE7DAA" w:rsidRPr="00196D5D" w:rsidRDefault="00CE7DAA" w:rsidP="00CE7DAA">
      <w:pPr>
        <w:pStyle w:val="TerminalDisplay"/>
      </w:pPr>
      <w:r w:rsidRPr="00196D5D">
        <w:t>[PE1-GigabitEthernet</w:t>
      </w:r>
      <w:r w:rsidR="00D308C0">
        <w:t>3/1/</w:t>
      </w:r>
      <w:r w:rsidRPr="00196D5D">
        <w:t>1] ip address 30.0.0.1 24</w:t>
      </w:r>
    </w:p>
    <w:p w:rsidR="00CE7DAA" w:rsidRPr="00196D5D" w:rsidRDefault="00CE7DAA" w:rsidP="00CE7DAA">
      <w:pPr>
        <w:pStyle w:val="TerminalDisplay"/>
      </w:pPr>
      <w:r w:rsidRPr="00196D5D">
        <w:t>[PE1-GigabitEthernet</w:t>
      </w:r>
      <w:r w:rsidR="00D308C0">
        <w:t>3/1/</w:t>
      </w:r>
      <w:r w:rsidRPr="00196D5D">
        <w:t>1] 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[PE1] route-policy policy1 permit node 1</w:t>
      </w:r>
    </w:p>
    <w:p w:rsidR="00CE7DAA" w:rsidRPr="00196D5D" w:rsidRDefault="00CE7DAA" w:rsidP="00CE7DAA">
      <w:pPr>
        <w:pStyle w:val="TerminalDisplay"/>
      </w:pPr>
      <w:r w:rsidRPr="00196D5D">
        <w:t>[PE1-route-policy-policy</w:t>
      </w:r>
      <w:r w:rsidRPr="00196D5D">
        <w:rPr>
          <w:rFonts w:hint="eastAsia"/>
        </w:rPr>
        <w:t>1</w:t>
      </w:r>
      <w:r w:rsidRPr="00196D5D">
        <w:t xml:space="preserve">-1] apply </w:t>
      </w:r>
      <w:r w:rsidRPr="00196D5D">
        <w:rPr>
          <w:rFonts w:hint="eastAsia"/>
        </w:rPr>
        <w:t xml:space="preserve">label-index </w:t>
      </w:r>
      <w:r w:rsidR="00B61C64">
        <w:rPr>
          <w:rFonts w:hint="eastAsia"/>
        </w:rPr>
        <w:t>2</w:t>
      </w:r>
      <w:r w:rsidR="00B61C64" w:rsidRPr="00196D5D">
        <w:rPr>
          <w:rFonts w:hint="eastAsia"/>
        </w:rPr>
        <w:t>0</w:t>
      </w:r>
    </w:p>
    <w:p w:rsidR="00CE7DAA" w:rsidRPr="00196D5D" w:rsidRDefault="00CE7DAA" w:rsidP="00CE7DAA">
      <w:pPr>
        <w:pStyle w:val="TerminalDisplay"/>
      </w:pPr>
      <w:r w:rsidRPr="00196D5D">
        <w:t>[PE1-route-policy-policy</w:t>
      </w:r>
      <w:r w:rsidRPr="00196D5D">
        <w:rPr>
          <w:rFonts w:hint="eastAsia"/>
        </w:rPr>
        <w:t>1</w:t>
      </w:r>
      <w:r w:rsidRPr="00196D5D">
        <w:t>-1] quit</w:t>
      </w:r>
    </w:p>
    <w:p w:rsidR="00CE7DAA" w:rsidRPr="00196D5D" w:rsidRDefault="00CE7DAA" w:rsidP="00CE7DAA">
      <w:r w:rsidRPr="00196D5D">
        <w:t xml:space="preserve"># </w:t>
      </w:r>
      <w:r w:rsidRPr="00196D5D">
        <w:rPr>
          <w:rFonts w:hint="eastAsia"/>
        </w:rPr>
        <w:t>在</w:t>
      </w:r>
      <w:r w:rsidRPr="00196D5D">
        <w:t>PE 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[PE1] bgp 100</w:t>
      </w:r>
    </w:p>
    <w:p w:rsidR="00CE7DAA" w:rsidRPr="00196D5D" w:rsidRDefault="00CE7DAA" w:rsidP="00CE7DAA">
      <w:r w:rsidRPr="00196D5D">
        <w:t xml:space="preserve"># </w:t>
      </w:r>
      <w:r w:rsidRPr="00196D5D">
        <w:rPr>
          <w:rFonts w:hint="eastAsia"/>
        </w:rPr>
        <w:t>配置</w:t>
      </w:r>
      <w:r w:rsidRPr="00196D5D">
        <w:t>PE 1</w:t>
      </w:r>
      <w:r w:rsidRPr="00196D5D">
        <w:rPr>
          <w:rFonts w:hint="eastAsia"/>
        </w:rPr>
        <w:t>向</w:t>
      </w:r>
      <w:r w:rsidRPr="00196D5D">
        <w:t>IBGP</w:t>
      </w:r>
      <w:r w:rsidRPr="00196D5D">
        <w:rPr>
          <w:rFonts w:hint="eastAsia"/>
        </w:rPr>
        <w:t>对等体</w:t>
      </w:r>
      <w:r w:rsidRPr="00196D5D">
        <w:t>3.3.3.9</w:t>
      </w:r>
      <w:r w:rsidRPr="00196D5D">
        <w:rPr>
          <w:rFonts w:hint="eastAsia"/>
        </w:rPr>
        <w:t>发布标签路由及从</w:t>
      </w:r>
      <w:r w:rsidRPr="00196D5D">
        <w:t>3.3.3.9</w:t>
      </w:r>
      <w:r w:rsidRPr="00196D5D">
        <w:rPr>
          <w:rFonts w:hint="eastAsia"/>
        </w:rPr>
        <w:t>接收标签路由的能力。</w:t>
      </w:r>
    </w:p>
    <w:p w:rsidR="00CE7DAA" w:rsidRPr="00196D5D" w:rsidRDefault="00CE7DAA" w:rsidP="00CE7DAA">
      <w:pPr>
        <w:pStyle w:val="TerminalDisplay"/>
      </w:pPr>
      <w:r w:rsidRPr="00196D5D">
        <w:t>[PE1-bgp-default] peer 3.3.3.9 as-number 100</w:t>
      </w:r>
    </w:p>
    <w:p w:rsidR="00CE7DAA" w:rsidRPr="00196D5D" w:rsidRDefault="00CE7DAA" w:rsidP="00CE7DAA">
      <w:pPr>
        <w:pStyle w:val="TerminalDisplay"/>
      </w:pPr>
      <w:r w:rsidRPr="00196D5D">
        <w:t xml:space="preserve">[PE1-bgp-default] peer 3.3.3.9 connect-interface loopback </w:t>
      </w:r>
      <w:r w:rsidRPr="00196D5D">
        <w:rPr>
          <w:rFonts w:hint="eastAsia"/>
        </w:rPr>
        <w:t>1</w:t>
      </w:r>
    </w:p>
    <w:p w:rsidR="00CE7DAA" w:rsidRPr="00196D5D" w:rsidRDefault="00CE7DAA" w:rsidP="00CE7DAA">
      <w:pPr>
        <w:pStyle w:val="TerminalDisplay"/>
      </w:pPr>
      <w:r w:rsidRPr="00196D5D">
        <w:t>[PE1-bgp-default] address-family ipv4 unicast</w:t>
      </w:r>
    </w:p>
    <w:p w:rsidR="00CE7DAA" w:rsidRPr="00196D5D" w:rsidRDefault="00CE7DAA" w:rsidP="00CE7DAA">
      <w:pPr>
        <w:pStyle w:val="TerminalDisplay"/>
      </w:pPr>
      <w:r w:rsidRPr="00196D5D">
        <w:t>[PE1-bgp-default-ipv4] peer 3.3.3.9 enable</w:t>
      </w:r>
    </w:p>
    <w:p w:rsidR="00CE7DAA" w:rsidRPr="00196D5D" w:rsidRDefault="00CE7DAA" w:rsidP="00CE7DAA">
      <w:pPr>
        <w:pStyle w:val="TerminalDisplay"/>
      </w:pPr>
      <w:r w:rsidRPr="00196D5D">
        <w:t>[PE1-bgp-default-ipv4] peer 3.3.3.9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[PE1-bgp-default-ipv4] segment-routing mpls</w:t>
      </w:r>
    </w:p>
    <w:p w:rsidR="00CE7DAA" w:rsidRPr="00196D5D" w:rsidRDefault="00CE7DAA" w:rsidP="00CE7DAA">
      <w:r w:rsidRPr="00196D5D">
        <w:t xml:space="preserve"># </w:t>
      </w:r>
      <w:r w:rsidRPr="00196D5D">
        <w:rPr>
          <w:rFonts w:hint="eastAsia"/>
        </w:rPr>
        <w:t>引入</w:t>
      </w:r>
      <w:r w:rsidRPr="00196D5D">
        <w:rPr>
          <w:rFonts w:hint="eastAsia"/>
        </w:rPr>
        <w:t>Loopback</w:t>
      </w:r>
      <w:r w:rsidRPr="00196D5D">
        <w:t>1</w:t>
      </w:r>
      <w:r w:rsidRPr="00196D5D">
        <w:rPr>
          <w:rFonts w:hint="eastAsia"/>
        </w:rPr>
        <w:t>的路由并应用已配置的路由策略。</w:t>
      </w:r>
    </w:p>
    <w:p w:rsidR="00CE7DAA" w:rsidRPr="00196D5D" w:rsidRDefault="00CE7DAA" w:rsidP="00CE7DAA">
      <w:pPr>
        <w:pStyle w:val="TerminalDisplay"/>
      </w:pPr>
      <w:r w:rsidRPr="00196D5D">
        <w:t xml:space="preserve">[PE1-bgp-default-ipv4] </w:t>
      </w:r>
      <w:r w:rsidRPr="00196D5D">
        <w:rPr>
          <w:rFonts w:hint="eastAsia"/>
        </w:rPr>
        <w:t xml:space="preserve">network 2.2.2.9 32 </w:t>
      </w:r>
      <w:r w:rsidRPr="00196D5D">
        <w:t>route-policy policy</w:t>
      </w:r>
      <w:r w:rsidRPr="00196D5D">
        <w:rPr>
          <w:rFonts w:hint="eastAsia"/>
        </w:rPr>
        <w:t>1</w:t>
      </w:r>
    </w:p>
    <w:p w:rsidR="00CE7DAA" w:rsidRPr="00196D5D" w:rsidRDefault="00CE7DAA" w:rsidP="00CE7DAA">
      <w:pPr>
        <w:pStyle w:val="TerminalDisplay"/>
      </w:pPr>
      <w:r w:rsidRPr="00196D5D">
        <w:t>[PE1-bgp-default-ipv4] quit</w:t>
      </w:r>
    </w:p>
    <w:p w:rsidR="00CE7DAA" w:rsidRPr="00196D5D" w:rsidRDefault="00CE7DAA" w:rsidP="00CE7DAA">
      <w:r w:rsidRPr="00196D5D">
        <w:t xml:space="preserve"># </w:t>
      </w:r>
      <w:r w:rsidRPr="00196D5D">
        <w:rPr>
          <w:rFonts w:hint="eastAsia"/>
        </w:rPr>
        <w:t>配置</w:t>
      </w:r>
      <w:r w:rsidRPr="00196D5D">
        <w:t>PE 1</w:t>
      </w:r>
      <w:r w:rsidRPr="00196D5D">
        <w:rPr>
          <w:rFonts w:hint="eastAsia"/>
        </w:rPr>
        <w:t>到</w:t>
      </w:r>
      <w:r w:rsidRPr="00196D5D">
        <w:t>EBGP</w:t>
      </w:r>
      <w:r w:rsidRPr="00196D5D">
        <w:rPr>
          <w:rFonts w:hint="eastAsia"/>
        </w:rPr>
        <w:t>对等体</w:t>
      </w:r>
      <w:r w:rsidRPr="00196D5D">
        <w:t>5.5.5.9</w:t>
      </w:r>
      <w:r w:rsidRPr="00196D5D">
        <w:rPr>
          <w:rFonts w:hint="eastAsia"/>
        </w:rPr>
        <w:t>的最大跳数为</w:t>
      </w:r>
      <w:r w:rsidRPr="00196D5D">
        <w:t>10</w:t>
      </w:r>
      <w:r w:rsidRPr="00196D5D">
        <w:rPr>
          <w:rFonts w:hint="eastAsia"/>
        </w:rPr>
        <w:t>。</w:t>
      </w:r>
    </w:p>
    <w:p w:rsidR="00CE7DAA" w:rsidRPr="00196D5D" w:rsidRDefault="00CE7DAA" w:rsidP="00CE7DAA">
      <w:pPr>
        <w:pStyle w:val="TerminalDisplay"/>
      </w:pPr>
      <w:r w:rsidRPr="00196D5D">
        <w:t>[PE1-bgp-default] peer 5.5.5.9 as-number 600</w:t>
      </w:r>
    </w:p>
    <w:p w:rsidR="00CE7DAA" w:rsidRPr="00196D5D" w:rsidRDefault="00CE7DAA" w:rsidP="00CE7DAA">
      <w:pPr>
        <w:pStyle w:val="TerminalDisplay"/>
      </w:pPr>
      <w:r w:rsidRPr="00196D5D">
        <w:t xml:space="preserve">[PE1-bgp-default] peer 5.5.5.9 connect-interface loopback </w:t>
      </w:r>
      <w:r w:rsidRPr="00196D5D">
        <w:rPr>
          <w:rFonts w:hint="eastAsia"/>
        </w:rPr>
        <w:t>1</w:t>
      </w:r>
    </w:p>
    <w:p w:rsidR="00CE7DAA" w:rsidRPr="00196D5D" w:rsidRDefault="00CE7DAA" w:rsidP="00CE7DAA">
      <w:pPr>
        <w:pStyle w:val="TerminalDisplay"/>
      </w:pPr>
      <w:r w:rsidRPr="00196D5D">
        <w:t>[PE1-bgp-default] peer 5.5.5.9 ebgp-max-hop 10</w:t>
      </w:r>
    </w:p>
    <w:p w:rsidR="00CE7DAA" w:rsidRPr="00196D5D" w:rsidRDefault="00CE7DAA" w:rsidP="00CE7DAA">
      <w:r w:rsidRPr="00196D5D">
        <w:t xml:space="preserve"># </w:t>
      </w:r>
      <w:r w:rsidRPr="00196D5D">
        <w:rPr>
          <w:rFonts w:hint="eastAsia"/>
        </w:rPr>
        <w:t>配置对等体</w:t>
      </w:r>
      <w:r w:rsidRPr="00196D5D">
        <w:t>5.5.5.9</w:t>
      </w:r>
      <w:r w:rsidRPr="00196D5D">
        <w:rPr>
          <w:rFonts w:hint="eastAsia"/>
        </w:rPr>
        <w:t>作为</w:t>
      </w:r>
      <w:r w:rsidRPr="00196D5D">
        <w:t>VPNv4</w:t>
      </w:r>
      <w:r w:rsidRPr="00196D5D">
        <w:rPr>
          <w:rFonts w:hint="eastAsia"/>
        </w:rPr>
        <w:t>对等体。</w:t>
      </w:r>
    </w:p>
    <w:p w:rsidR="00CE7DAA" w:rsidRPr="00196D5D" w:rsidRDefault="00CE7DAA" w:rsidP="00CE7DAA">
      <w:pPr>
        <w:pStyle w:val="TerminalDisplay"/>
      </w:pPr>
      <w:r w:rsidRPr="00196D5D">
        <w:t>[PE1-bgp-default] address-family vpnv4</w:t>
      </w:r>
    </w:p>
    <w:p w:rsidR="00CE7DAA" w:rsidRPr="00196D5D" w:rsidRDefault="00CE7DAA" w:rsidP="00CE7DAA">
      <w:pPr>
        <w:pStyle w:val="TerminalDisplay"/>
      </w:pPr>
      <w:r w:rsidRPr="00196D5D">
        <w:t>[PE1-bgp-default-vpnv4] peer 5.5.5.9 enable</w:t>
      </w:r>
    </w:p>
    <w:p w:rsidR="00CE7DAA" w:rsidRPr="00196D5D" w:rsidRDefault="00CE7DAA" w:rsidP="00CE7DAA">
      <w:pPr>
        <w:pStyle w:val="TerminalDisplay"/>
      </w:pPr>
      <w:r w:rsidRPr="00196D5D">
        <w:t>[PE1-bgp-default-vpnv4] quit</w:t>
      </w:r>
    </w:p>
    <w:p w:rsidR="00CE7DAA" w:rsidRPr="00196D5D" w:rsidRDefault="00CE7DAA" w:rsidP="00CE7DAA">
      <w:r w:rsidRPr="00196D5D">
        <w:t xml:space="preserve"># </w:t>
      </w:r>
      <w:r w:rsidRPr="00196D5D">
        <w:rPr>
          <w:rFonts w:hint="eastAsia"/>
        </w:rPr>
        <w:t>配置</w:t>
      </w:r>
      <w:r w:rsidRPr="00196D5D">
        <w:t>PE 1</w:t>
      </w:r>
      <w:r w:rsidRPr="00196D5D">
        <w:rPr>
          <w:rFonts w:hint="eastAsia"/>
        </w:rPr>
        <w:t>与</w:t>
      </w:r>
      <w:r w:rsidRPr="00196D5D">
        <w:t>CE 1</w:t>
      </w:r>
      <w:r w:rsidRPr="00196D5D">
        <w:rPr>
          <w:rFonts w:hint="eastAsia"/>
        </w:rPr>
        <w:t>建立</w:t>
      </w:r>
      <w:r w:rsidRPr="00196D5D">
        <w:t>EBGP</w:t>
      </w:r>
      <w:r w:rsidRPr="00196D5D">
        <w:rPr>
          <w:rFonts w:hint="eastAsia"/>
        </w:rPr>
        <w:t>对等体，将学习到的</w:t>
      </w:r>
      <w:r w:rsidRPr="00196D5D">
        <w:t>BGP</w:t>
      </w:r>
      <w:r w:rsidRPr="00196D5D">
        <w:rPr>
          <w:rFonts w:hint="eastAsia"/>
        </w:rPr>
        <w:t>路由添加到</w:t>
      </w:r>
      <w:r w:rsidRPr="00196D5D">
        <w:t>VPN</w:t>
      </w:r>
      <w:r w:rsidRPr="00196D5D">
        <w:rPr>
          <w:rFonts w:hint="eastAsia"/>
        </w:rPr>
        <w:t>实例的路由表中。</w:t>
      </w:r>
    </w:p>
    <w:p w:rsidR="00CE7DAA" w:rsidRPr="00196D5D" w:rsidRDefault="00CE7DAA" w:rsidP="00CE7DAA">
      <w:pPr>
        <w:pStyle w:val="TerminalDisplay"/>
      </w:pPr>
      <w:r w:rsidRPr="00196D5D">
        <w:t>[PE1-bgp-default] ip vpn-instance vpn1</w:t>
      </w:r>
    </w:p>
    <w:p w:rsidR="00CE7DAA" w:rsidRPr="00196D5D" w:rsidRDefault="00CE7DAA" w:rsidP="00CE7DAA">
      <w:pPr>
        <w:pStyle w:val="TerminalDisplay"/>
      </w:pPr>
      <w:r w:rsidRPr="00196D5D">
        <w:t>[PE1-bgp-default-vpn1] peer 30.0.0.2 as-number 65001</w:t>
      </w:r>
    </w:p>
    <w:p w:rsidR="00CE7DAA" w:rsidRPr="00196D5D" w:rsidRDefault="00CE7DAA" w:rsidP="00CE7DAA">
      <w:pPr>
        <w:pStyle w:val="TerminalDisplay"/>
      </w:pPr>
      <w:r w:rsidRPr="00196D5D">
        <w:t>[PE1-bgp-default-vpn1] address-family ipv4 unicast</w:t>
      </w:r>
    </w:p>
    <w:p w:rsidR="00CE7DAA" w:rsidRPr="00196D5D" w:rsidRDefault="00CE7DAA" w:rsidP="00CE7DAA">
      <w:pPr>
        <w:pStyle w:val="TerminalDisplay"/>
      </w:pPr>
      <w:r w:rsidRPr="00196D5D">
        <w:t>[PE1-bgp-default-ipv4-vpn1] peer 30.0.0.2 enable</w:t>
      </w:r>
    </w:p>
    <w:p w:rsidR="00CE7DAA" w:rsidRPr="009B7D3B" w:rsidRDefault="00CE7DAA" w:rsidP="00CE7DAA">
      <w:pPr>
        <w:pStyle w:val="ItemStep"/>
      </w:pPr>
      <w:r w:rsidRPr="009B7D3B">
        <w:rPr>
          <w:rFonts w:hint="eastAsia"/>
        </w:rPr>
        <w:t>配置</w:t>
      </w:r>
      <w:r w:rsidRPr="009B7D3B">
        <w:t>ASBR-PE</w:t>
      </w:r>
      <w:r w:rsidR="00B719F8">
        <w:rPr>
          <w:rFonts w:hint="eastAsia"/>
        </w:rPr>
        <w:t xml:space="preserve"> </w:t>
      </w:r>
      <w:r w:rsidRPr="009B7D3B">
        <w:rPr>
          <w:rFonts w:hint="eastAsia"/>
        </w:rPr>
        <w:t>1</w:t>
      </w:r>
    </w:p>
    <w:p w:rsidR="00CE7DAA" w:rsidRPr="00196D5D" w:rsidRDefault="00CE7DAA" w:rsidP="00CE7DAA">
      <w:r w:rsidRPr="00196D5D">
        <w:t xml:space="preserve"># </w:t>
      </w:r>
      <w:r w:rsidRPr="00196D5D">
        <w:rPr>
          <w:rFonts w:hint="eastAsia"/>
        </w:rPr>
        <w:t>在</w:t>
      </w:r>
      <w:r w:rsidRPr="00196D5D">
        <w:t>ASBR-PE</w:t>
      </w:r>
      <w:r w:rsidR="00AC690A">
        <w:rPr>
          <w:rFonts w:hint="eastAsia"/>
        </w:rPr>
        <w:t xml:space="preserve"> </w:t>
      </w:r>
      <w:r w:rsidRPr="00196D5D">
        <w:t>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1&gt; system-view</w:t>
      </w:r>
    </w:p>
    <w:p w:rsidR="00CE7DAA" w:rsidRDefault="00CE7DAA" w:rsidP="00CE7DAA">
      <w:pPr>
        <w:pStyle w:val="TerminalDisplay"/>
      </w:pPr>
      <w:r>
        <w:rPr>
          <w:rFonts w:hint="eastAsia"/>
        </w:rPr>
        <w:t>[</w:t>
      </w:r>
      <w:r w:rsidRPr="001A0073">
        <w:t>ASBR-PE</w:t>
      </w:r>
      <w:r>
        <w:rPr>
          <w:rFonts w:hint="eastAsia"/>
        </w:rPr>
        <w:t xml:space="preserve">1] ospf 1 </w:t>
      </w:r>
      <w:r w:rsidRPr="00D619DD">
        <w:t>router-id</w:t>
      </w:r>
      <w:r>
        <w:rPr>
          <w:rFonts w:hint="eastAsia"/>
        </w:rPr>
        <w:t xml:space="preserve"> 3.3.3.9</w:t>
      </w:r>
    </w:p>
    <w:p w:rsidR="00CE7DAA" w:rsidRDefault="00CE7DAA" w:rsidP="00CE7DAA">
      <w:pPr>
        <w:pStyle w:val="TerminalDisplay"/>
      </w:pPr>
      <w:r>
        <w:rPr>
          <w:rFonts w:hint="eastAsia"/>
        </w:rPr>
        <w:t>[</w:t>
      </w:r>
      <w:r w:rsidRPr="001A0073">
        <w:t>ASBR-PE</w:t>
      </w:r>
      <w:r>
        <w:rPr>
          <w:rFonts w:hint="eastAsia"/>
        </w:rPr>
        <w:t>1-ospf-1]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1] interface loopback 1</w:t>
      </w:r>
    </w:p>
    <w:p w:rsidR="00CE7DAA" w:rsidRDefault="00CE7DAA" w:rsidP="00CE7DAA">
      <w:pPr>
        <w:pStyle w:val="TerminalDisplay"/>
      </w:pPr>
      <w:r>
        <w:rPr>
          <w:rFonts w:hint="eastAsia"/>
        </w:rPr>
        <w:t>[</w:t>
      </w:r>
      <w:r w:rsidRPr="001A0073">
        <w:t>ASBR-PE</w:t>
      </w:r>
      <w:r>
        <w:rPr>
          <w:rFonts w:hint="eastAsia"/>
        </w:rPr>
        <w:t xml:space="preserve">1-LoopBack1] </w:t>
      </w:r>
      <w:r w:rsidRPr="00DF55FB">
        <w:t xml:space="preserve">ip address </w:t>
      </w:r>
      <w:r>
        <w:rPr>
          <w:rFonts w:hint="eastAsia"/>
        </w:rPr>
        <w:t>3</w:t>
      </w:r>
      <w:r w:rsidRPr="00DF55FB">
        <w:t>.</w:t>
      </w:r>
      <w:r>
        <w:rPr>
          <w:rFonts w:hint="eastAsia"/>
        </w:rPr>
        <w:t>3</w:t>
      </w:r>
      <w:r w:rsidRPr="00DF55FB">
        <w:t>.</w:t>
      </w:r>
      <w:r>
        <w:rPr>
          <w:rFonts w:hint="eastAsia"/>
        </w:rPr>
        <w:t>3</w:t>
      </w:r>
      <w:r w:rsidRPr="00DF55FB">
        <w:t>.9 32</w:t>
      </w:r>
    </w:p>
    <w:p w:rsidR="00CE7DAA" w:rsidRDefault="00CE7DAA" w:rsidP="00CE7DAA">
      <w:pPr>
        <w:pStyle w:val="TerminalDisplay"/>
      </w:pPr>
      <w:r>
        <w:rPr>
          <w:rFonts w:hint="eastAsia"/>
        </w:rPr>
        <w:t>[</w:t>
      </w:r>
      <w:r w:rsidRPr="001A0073">
        <w:t>ASBR-PE</w:t>
      </w:r>
      <w:r>
        <w:rPr>
          <w:rFonts w:hint="eastAsia"/>
        </w:rPr>
        <w:t>1-LoopBack1] ospf 1 area 0</w:t>
      </w:r>
    </w:p>
    <w:p w:rsidR="00CE7DAA" w:rsidRDefault="00CE7DAA" w:rsidP="00CE7DAA">
      <w:pPr>
        <w:pStyle w:val="TerminalDisplay"/>
      </w:pPr>
      <w:r>
        <w:rPr>
          <w:rFonts w:hint="eastAsia"/>
        </w:rPr>
        <w:t>[</w:t>
      </w:r>
      <w:r w:rsidRPr="001A0073">
        <w:t>ASBR-PE</w:t>
      </w:r>
      <w:r>
        <w:rPr>
          <w:rFonts w:hint="eastAsia"/>
        </w:rPr>
        <w:t>1-LoopBack1] quit</w:t>
      </w:r>
    </w:p>
    <w:p w:rsidR="00CE7DAA" w:rsidRDefault="00CE7DAA" w:rsidP="00CE7DAA">
      <w:pPr>
        <w:pStyle w:val="TerminalDisplay"/>
      </w:pPr>
      <w:r>
        <w:rPr>
          <w:rFonts w:hint="eastAsia"/>
        </w:rPr>
        <w:t>[</w:t>
      </w:r>
      <w:r w:rsidRPr="001A0073">
        <w:t>ASBR-PE</w:t>
      </w:r>
      <w:r>
        <w:rPr>
          <w:rFonts w:hint="eastAsia"/>
        </w:rPr>
        <w:t>1] mpls lsr-id 3.3.3.9</w:t>
      </w:r>
    </w:p>
    <w:p w:rsidR="00CE7DAA" w:rsidRDefault="00CE7DAA" w:rsidP="00CE7DAA">
      <w:pPr>
        <w:pStyle w:val="TerminalDisplay"/>
      </w:pPr>
      <w:r>
        <w:rPr>
          <w:rFonts w:hint="eastAsia"/>
        </w:rPr>
        <w:t>[</w:t>
      </w:r>
      <w:r w:rsidRPr="001A0073">
        <w:t>ASBR-PE</w:t>
      </w:r>
      <w:r>
        <w:rPr>
          <w:rFonts w:hint="eastAsia"/>
        </w:rPr>
        <w:t>1] mpls te</w:t>
      </w:r>
    </w:p>
    <w:p w:rsidR="00CE7DAA" w:rsidRDefault="00CE7DAA" w:rsidP="00CE7DAA">
      <w:pPr>
        <w:pStyle w:val="TerminalDisplay"/>
      </w:pPr>
      <w:r w:rsidRPr="00196D5D">
        <w:t>[ASBR-PE1</w:t>
      </w:r>
      <w:r w:rsidR="00B719F8">
        <w:rPr>
          <w:rFonts w:hint="eastAsia"/>
        </w:rPr>
        <w:t>-te</w:t>
      </w:r>
      <w:r w:rsidRPr="00196D5D">
        <w:t>] quit</w:t>
      </w:r>
    </w:p>
    <w:p w:rsidR="00B719F8" w:rsidRPr="00196D5D" w:rsidRDefault="00B719F8" w:rsidP="00B719F8">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Pr>
          <w:rFonts w:hint="eastAsia"/>
        </w:rPr>
        <w:t>配置</w:t>
      </w:r>
      <w:r w:rsidRPr="00196D5D">
        <w:rPr>
          <w:rFonts w:hint="eastAsia"/>
        </w:rPr>
        <w:t>前缀</w:t>
      </w:r>
      <w:r w:rsidRPr="00196D5D">
        <w:t>SID</w:t>
      </w:r>
      <w:r w:rsidRPr="00196D5D">
        <w:rPr>
          <w:rFonts w:hint="eastAsia"/>
        </w:rPr>
        <w:t>索引。</w:t>
      </w:r>
    </w:p>
    <w:p w:rsidR="00B719F8" w:rsidRPr="00196D5D" w:rsidRDefault="00B719F8" w:rsidP="00B719F8">
      <w:pPr>
        <w:pStyle w:val="TerminalDisplay"/>
      </w:pPr>
      <w:r w:rsidRPr="00196D5D">
        <w:t>[</w:t>
      </w:r>
      <w:r w:rsidRPr="001A0073">
        <w:t>ASBR-PE</w:t>
      </w:r>
      <w:r>
        <w:rPr>
          <w:rFonts w:hint="eastAsia"/>
        </w:rPr>
        <w:t>1</w:t>
      </w:r>
      <w:r w:rsidRPr="00196D5D">
        <w:t>] ospf 1</w:t>
      </w:r>
    </w:p>
    <w:p w:rsidR="00B719F8" w:rsidRPr="00196D5D" w:rsidRDefault="00B719F8" w:rsidP="00B719F8">
      <w:pPr>
        <w:pStyle w:val="TerminalDisplay"/>
      </w:pPr>
      <w:r w:rsidRPr="00196D5D">
        <w:t>[</w:t>
      </w:r>
      <w:r w:rsidRPr="001A0073">
        <w:t>ASBR-PE</w:t>
      </w:r>
      <w:r>
        <w:rPr>
          <w:rFonts w:hint="eastAsia"/>
        </w:rPr>
        <w:t>1</w:t>
      </w:r>
      <w:r w:rsidRPr="00196D5D">
        <w:t>-ospf-1] segment-routing mpls</w:t>
      </w:r>
    </w:p>
    <w:p w:rsidR="00B719F8" w:rsidRPr="00196D5D" w:rsidRDefault="00B719F8" w:rsidP="00B719F8">
      <w:pPr>
        <w:pStyle w:val="TerminalDisplay"/>
      </w:pPr>
      <w:r w:rsidRPr="00196D5D">
        <w:t>[</w:t>
      </w:r>
      <w:r w:rsidRPr="001A0073">
        <w:t>ASBR-PE</w:t>
      </w:r>
      <w:r>
        <w:rPr>
          <w:rFonts w:hint="eastAsia"/>
        </w:rPr>
        <w:t>1</w:t>
      </w:r>
      <w:r w:rsidRPr="00196D5D">
        <w:t>-ospf-1]</w:t>
      </w:r>
      <w:r w:rsidRPr="00196D5D">
        <w:rPr>
          <w:rFonts w:hint="eastAsia"/>
        </w:rPr>
        <w:t xml:space="preserve"> quit</w:t>
      </w:r>
    </w:p>
    <w:p w:rsidR="00B719F8" w:rsidRPr="00196D5D" w:rsidRDefault="00B719F8" w:rsidP="00B719F8">
      <w:pPr>
        <w:pStyle w:val="TerminalDisplay"/>
      </w:pPr>
      <w:r w:rsidRPr="00196D5D">
        <w:t>[</w:t>
      </w:r>
      <w:r w:rsidRPr="001A0073">
        <w:t>ASBR-PE</w:t>
      </w:r>
      <w:r>
        <w:rPr>
          <w:rFonts w:hint="eastAsia"/>
        </w:rPr>
        <w:t>1</w:t>
      </w:r>
      <w:r w:rsidRPr="00196D5D">
        <w:t>] interface loopback 1</w:t>
      </w:r>
    </w:p>
    <w:p w:rsidR="00B719F8" w:rsidRDefault="00B719F8" w:rsidP="00B719F8">
      <w:pPr>
        <w:pStyle w:val="TerminalDisplay"/>
      </w:pPr>
      <w:r w:rsidRPr="00196D5D">
        <w:t>[</w:t>
      </w:r>
      <w:r w:rsidRPr="001A0073">
        <w:t>ASBR-PE</w:t>
      </w:r>
      <w:r>
        <w:rPr>
          <w:rFonts w:hint="eastAsia"/>
        </w:rPr>
        <w:t>1</w:t>
      </w:r>
      <w:r w:rsidRPr="00196D5D">
        <w:t xml:space="preserve">-LoopBack1] ospf 1 prefix-sid index </w:t>
      </w:r>
      <w:r w:rsidR="00B61C64">
        <w:rPr>
          <w:rFonts w:hint="eastAsia"/>
        </w:rPr>
        <w:t>30</w:t>
      </w:r>
    </w:p>
    <w:p w:rsidR="00B719F8" w:rsidRPr="00196D5D" w:rsidRDefault="00B719F8" w:rsidP="00CE7DAA">
      <w:pPr>
        <w:pStyle w:val="TerminalDisplay"/>
      </w:pPr>
      <w:r w:rsidRPr="00196D5D">
        <w:t>[</w:t>
      </w:r>
      <w:r w:rsidRPr="001A0073">
        <w:t>ASBR-PE</w:t>
      </w:r>
      <w:r>
        <w:rPr>
          <w:rFonts w:hint="eastAsia"/>
        </w:rPr>
        <w:t>1</w:t>
      </w:r>
      <w:r w:rsidRPr="00196D5D">
        <w:t>-LoopBack1]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在</w:t>
      </w:r>
      <w:r w:rsidRPr="00196D5D">
        <w:t>ASBR-PE 1</w:t>
      </w:r>
      <w:r w:rsidRPr="00196D5D">
        <w:rPr>
          <w:rFonts w:hint="eastAsia"/>
        </w:rPr>
        <w:t>上运行</w:t>
      </w:r>
      <w:r w:rsidRPr="00196D5D">
        <w:t>BGP</w:t>
      </w:r>
      <w:r w:rsidRPr="00196D5D">
        <w:rPr>
          <w:rFonts w:hint="eastAsia"/>
        </w:rPr>
        <w:t>，向</w:t>
      </w:r>
      <w:r w:rsidRPr="00196D5D">
        <w:t>IBGP</w:t>
      </w:r>
      <w:r w:rsidRPr="00196D5D">
        <w:rPr>
          <w:rFonts w:hint="eastAsia"/>
        </w:rPr>
        <w:t>对等体</w:t>
      </w:r>
      <w:r w:rsidRPr="00196D5D">
        <w:t>2.2.2.9</w:t>
      </w:r>
      <w:r w:rsidRPr="00196D5D">
        <w:rPr>
          <w:rFonts w:hint="eastAsia"/>
        </w:rPr>
        <w:t>发布标签路由及从</w:t>
      </w:r>
      <w:r w:rsidRPr="00196D5D">
        <w:t>2.2.2.9</w:t>
      </w:r>
      <w:r w:rsidRPr="00196D5D">
        <w:rPr>
          <w:rFonts w:hint="eastAsia"/>
        </w:rPr>
        <w:t>接收标签路由的能力。</w:t>
      </w:r>
    </w:p>
    <w:p w:rsidR="00CE7DAA" w:rsidRPr="00196D5D" w:rsidRDefault="00CE7DAA" w:rsidP="00CE7DAA">
      <w:pPr>
        <w:pStyle w:val="TerminalDisplay"/>
      </w:pPr>
      <w:r w:rsidRPr="00196D5D">
        <w:t>[ASBR-PE1] bgp 100</w:t>
      </w:r>
    </w:p>
    <w:p w:rsidR="00CE7DAA" w:rsidRPr="00196D5D" w:rsidRDefault="00CE7DAA" w:rsidP="00CE7DAA">
      <w:pPr>
        <w:pStyle w:val="TerminalDisplay"/>
      </w:pPr>
      <w:r w:rsidRPr="00196D5D">
        <w:t>[ASBR-PE1-bgp-default] peer 2.2.2.9 as-number 100</w:t>
      </w:r>
    </w:p>
    <w:p w:rsidR="00CE7DAA" w:rsidRPr="00196D5D" w:rsidRDefault="00CE7DAA" w:rsidP="00CE7DAA">
      <w:pPr>
        <w:pStyle w:val="TerminalDisplay"/>
      </w:pPr>
      <w:r w:rsidRPr="00196D5D">
        <w:t xml:space="preserve">[ASBR-PE1-bgp-default] peer 2.2.2.9 connect-interface loopback </w:t>
      </w:r>
      <w:r w:rsidRPr="00196D5D">
        <w:rPr>
          <w:rFonts w:hint="eastAsia"/>
        </w:rPr>
        <w:t>1</w:t>
      </w:r>
    </w:p>
    <w:p w:rsidR="00CE7DAA" w:rsidRPr="00196D5D" w:rsidRDefault="00CE7DAA" w:rsidP="00CE7DAA">
      <w:pPr>
        <w:pStyle w:val="TerminalDisplay"/>
      </w:pPr>
      <w:r w:rsidRPr="00196D5D">
        <w:t>[ASBR-PE1-bgp-default] address-family ipv4 unicast</w:t>
      </w:r>
    </w:p>
    <w:p w:rsidR="00CE7DAA" w:rsidRPr="00196D5D" w:rsidRDefault="00CE7DAA" w:rsidP="00CE7DAA">
      <w:pPr>
        <w:pStyle w:val="TerminalDisplay"/>
      </w:pPr>
      <w:r w:rsidRPr="00196D5D">
        <w:t>[ASBR-PE1-bgp-default-ipv4] peer 2.2.2.9 enable</w:t>
      </w:r>
    </w:p>
    <w:p w:rsidR="00CE7DAA" w:rsidRPr="00196D5D" w:rsidRDefault="00CE7DAA" w:rsidP="00CE7DAA">
      <w:pPr>
        <w:pStyle w:val="TerminalDisplay"/>
      </w:pPr>
      <w:r w:rsidRPr="00196D5D">
        <w:t>[ASBR-PE1-bgp-default-ipv4] peer 2.2.2.9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[ASBR-PE1-bgp-default-ipv4] segment-routing mpls</w:t>
      </w:r>
    </w:p>
    <w:p w:rsidR="00CE7DAA" w:rsidRPr="00196D5D" w:rsidRDefault="00CE7DAA" w:rsidP="00CE7DAA">
      <w:pPr>
        <w:pStyle w:val="TerminalDisplay"/>
      </w:pPr>
      <w:r w:rsidRPr="00196D5D">
        <w:t>[ASBR-PE1-bgp-default-ipv4] quit</w:t>
      </w:r>
    </w:p>
    <w:p w:rsidR="00CE7DAA" w:rsidRPr="00196D5D" w:rsidRDefault="00CE7DAA" w:rsidP="00CE7DAA">
      <w:r w:rsidRPr="00196D5D">
        <w:t>#</w:t>
      </w:r>
      <w:r w:rsidRPr="00196D5D">
        <w:rPr>
          <w:rFonts w:hint="eastAsia"/>
        </w:rPr>
        <w:t>向</w:t>
      </w:r>
      <w:r w:rsidRPr="00196D5D">
        <w:t>EBGP</w:t>
      </w:r>
      <w:r w:rsidRPr="00196D5D">
        <w:rPr>
          <w:rFonts w:hint="eastAsia"/>
        </w:rPr>
        <w:t>对等体</w:t>
      </w:r>
      <w:r w:rsidRPr="00196D5D">
        <w:t>11.0.0.1</w:t>
      </w:r>
      <w:r w:rsidRPr="00196D5D">
        <w:rPr>
          <w:rFonts w:hint="eastAsia"/>
        </w:rPr>
        <w:t>发布标签路由及从</w:t>
      </w:r>
      <w:r w:rsidRPr="00196D5D">
        <w:t>11.0.0.1</w:t>
      </w:r>
      <w:r w:rsidRPr="00196D5D">
        <w:rPr>
          <w:rFonts w:hint="eastAsia"/>
        </w:rPr>
        <w:t>接收标签路由的能力。</w:t>
      </w:r>
    </w:p>
    <w:p w:rsidR="00CE7DAA" w:rsidRPr="00196D5D" w:rsidRDefault="00CE7DAA" w:rsidP="00CE7DAA">
      <w:pPr>
        <w:pStyle w:val="TerminalDisplay"/>
      </w:pPr>
      <w:r w:rsidRPr="00196D5D">
        <w:t>[ASBR-PE1-bgp-default] peer 11.0.0.1 as-number 600</w:t>
      </w:r>
    </w:p>
    <w:p w:rsidR="00CE7DAA" w:rsidRPr="00196D5D" w:rsidRDefault="00CE7DAA" w:rsidP="00CE7DAA">
      <w:pPr>
        <w:pStyle w:val="TerminalDisplay"/>
      </w:pPr>
      <w:r w:rsidRPr="00196D5D">
        <w:t>[ASBR-PE1-bgp-default] address-family ipv4 unicast</w:t>
      </w:r>
    </w:p>
    <w:p w:rsidR="00CE7DAA" w:rsidRPr="00196D5D" w:rsidRDefault="00CE7DAA" w:rsidP="00CE7DAA">
      <w:pPr>
        <w:pStyle w:val="TerminalDisplay"/>
      </w:pPr>
      <w:r w:rsidRPr="00196D5D">
        <w:t>[ASBR-PE1-bgp-default-ipv4] peer 11.0.0.1 enable</w:t>
      </w:r>
    </w:p>
    <w:p w:rsidR="00CE7DAA" w:rsidRPr="00196D5D" w:rsidRDefault="00CE7DAA" w:rsidP="00CE7DAA">
      <w:pPr>
        <w:pStyle w:val="TerminalDisplay"/>
      </w:pPr>
      <w:r w:rsidRPr="00196D5D">
        <w:t>[ASBR-PE1-bgp-default-ipv4] peer 11.0.0.1 label-route-capability</w:t>
      </w:r>
    </w:p>
    <w:p w:rsidR="00CE7DAA" w:rsidRPr="009B7D3B" w:rsidRDefault="00CE7DAA" w:rsidP="00CE7DAA">
      <w:pPr>
        <w:pStyle w:val="ItemStep"/>
      </w:pPr>
      <w:r w:rsidRPr="009B7D3B">
        <w:rPr>
          <w:rFonts w:hint="eastAsia"/>
        </w:rPr>
        <w:t>配置</w:t>
      </w:r>
      <w:r w:rsidRPr="009B7D3B">
        <w:t>ASBR-PE</w:t>
      </w:r>
      <w:r w:rsidR="008C6281">
        <w:rPr>
          <w:rFonts w:hint="eastAsia"/>
        </w:rPr>
        <w:t xml:space="preserve"> </w:t>
      </w:r>
      <w:r w:rsidRPr="009B7D3B">
        <w:rPr>
          <w:rFonts w:hint="eastAsia"/>
        </w:rPr>
        <w:t>2</w:t>
      </w:r>
    </w:p>
    <w:p w:rsidR="00CE7DAA" w:rsidRPr="00196D5D" w:rsidRDefault="00CE7DAA" w:rsidP="00CE7DAA">
      <w:r w:rsidRPr="00196D5D">
        <w:t xml:space="preserve"># </w:t>
      </w:r>
      <w:r w:rsidRPr="00196D5D">
        <w:rPr>
          <w:rFonts w:hint="eastAsia"/>
        </w:rPr>
        <w:t>在</w:t>
      </w:r>
      <w:r w:rsidRPr="00196D5D">
        <w:t>ASBR-PE</w:t>
      </w:r>
      <w:r w:rsidR="00F36459">
        <w:rPr>
          <w:rFonts w:hint="eastAsia"/>
        </w:rPr>
        <w:t xml:space="preserve"> </w:t>
      </w:r>
      <w:r w:rsidRPr="00196D5D">
        <w:rPr>
          <w:rFonts w:hint="eastAsia"/>
        </w:rPr>
        <w:t>2</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2&gt; system-view</w:t>
      </w:r>
    </w:p>
    <w:p w:rsidR="00CE7DAA" w:rsidRDefault="00CE7DAA" w:rsidP="00CE7DAA">
      <w:pPr>
        <w:pStyle w:val="TerminalDisplay"/>
      </w:pPr>
      <w:r>
        <w:rPr>
          <w:rFonts w:hint="eastAsia"/>
        </w:rPr>
        <w:t>[</w:t>
      </w:r>
      <w:r w:rsidRPr="001A0073">
        <w:t>ASBR-PE</w:t>
      </w:r>
      <w:r>
        <w:rPr>
          <w:rFonts w:hint="eastAsia"/>
        </w:rPr>
        <w:t xml:space="preserve">2] ospf 1 </w:t>
      </w:r>
      <w:r w:rsidRPr="00D619DD">
        <w:t>router-id</w:t>
      </w:r>
      <w:r>
        <w:rPr>
          <w:rFonts w:hint="eastAsia"/>
        </w:rPr>
        <w:t xml:space="preserve"> 4.4.4.9</w:t>
      </w:r>
    </w:p>
    <w:p w:rsidR="00CE7DAA" w:rsidRDefault="00CE7DAA" w:rsidP="00CE7DAA">
      <w:pPr>
        <w:pStyle w:val="TerminalDisplay"/>
      </w:pPr>
      <w:r>
        <w:rPr>
          <w:rFonts w:hint="eastAsia"/>
        </w:rPr>
        <w:t>[</w:t>
      </w:r>
      <w:r w:rsidRPr="001A0073">
        <w:t>ASBR-PE</w:t>
      </w:r>
      <w:r>
        <w:rPr>
          <w:rFonts w:hint="eastAsia"/>
        </w:rPr>
        <w:t>2-ospf-1]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4</w:t>
      </w:r>
      <w:r w:rsidRPr="00C81E4A">
        <w:t>]</w:t>
      </w:r>
      <w:r>
        <w:rPr>
          <w:rFonts w:hint="eastAsia"/>
        </w:rPr>
        <w:t xml:space="preserve"> quit</w:t>
      </w:r>
    </w:p>
    <w:p w:rsidR="00CE7DAA" w:rsidRDefault="00CE7DAA" w:rsidP="00CE7DAA">
      <w:pPr>
        <w:pStyle w:val="TerminalDisplay"/>
      </w:pPr>
      <w:r>
        <w:t>[</w:t>
      </w:r>
      <w:r w:rsidRPr="001A0073">
        <w:t>ASBR-PE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5</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ospf 1 area 0</w:t>
      </w:r>
    </w:p>
    <w:p w:rsidR="00CE7DAA" w:rsidRDefault="00CE7DAA" w:rsidP="00CE7DAA">
      <w:pPr>
        <w:pStyle w:val="TerminalDisplay"/>
      </w:pPr>
      <w:r w:rsidRPr="00C81E4A">
        <w:t>[</w:t>
      </w:r>
      <w:r w:rsidRPr="001A0073">
        <w:t>ASBR-PE</w:t>
      </w:r>
      <w:r>
        <w:rPr>
          <w:rFonts w:hint="eastAsia"/>
        </w:rPr>
        <w:t>2</w:t>
      </w:r>
      <w:r w:rsidRPr="00C81E4A">
        <w:t>-GigabitEthernet</w:t>
      </w:r>
      <w:r w:rsidR="00D308C0">
        <w:rPr>
          <w:rFonts w:hint="eastAsia"/>
        </w:rPr>
        <w:t>3/1/</w:t>
      </w:r>
      <w:r>
        <w:rPr>
          <w:rFonts w:hint="eastAsia"/>
        </w:rPr>
        <w:t>5</w:t>
      </w:r>
      <w:r w:rsidRPr="00C81E4A">
        <w:t>]</w:t>
      </w:r>
      <w:r>
        <w:rPr>
          <w:rFonts w:hint="eastAsia"/>
        </w:rPr>
        <w:t xml:space="preserve"> mpls enable</w:t>
      </w:r>
    </w:p>
    <w:p w:rsidR="00CE7DAA" w:rsidRDefault="00CE7DAA" w:rsidP="00CE7DAA">
      <w:pPr>
        <w:pStyle w:val="TerminalDisplay"/>
      </w:pPr>
      <w:r w:rsidRPr="00C81E4A">
        <w:t>[</w:t>
      </w:r>
      <w:r w:rsidRPr="001A0073">
        <w:t>ASBR-PE</w:t>
      </w:r>
      <w:r w:rsidR="00AC690A">
        <w:rPr>
          <w:rFonts w:hint="eastAsia"/>
        </w:rPr>
        <w:t>2</w:t>
      </w:r>
      <w:r w:rsidRPr="00C81E4A">
        <w:t>-GigabitEthernet</w:t>
      </w:r>
      <w:r w:rsidR="00D308C0">
        <w:rPr>
          <w:rFonts w:hint="eastAsia"/>
        </w:rPr>
        <w:t>3/1/</w:t>
      </w:r>
      <w:r>
        <w:rPr>
          <w:rFonts w:hint="eastAsia"/>
        </w:rPr>
        <w:t>5</w:t>
      </w:r>
      <w:r w:rsidRPr="00C81E4A">
        <w:t>]</w:t>
      </w:r>
      <w:r>
        <w:rPr>
          <w:rFonts w:hint="eastAsia"/>
        </w:rPr>
        <w:t xml:space="preserve"> quit</w:t>
      </w:r>
    </w:p>
    <w:p w:rsidR="00CE7DAA" w:rsidRDefault="00CE7DAA" w:rsidP="00CE7DAA">
      <w:pPr>
        <w:pStyle w:val="TerminalDisplay"/>
      </w:pPr>
      <w:r>
        <w:rPr>
          <w:rFonts w:hint="eastAsia"/>
        </w:rPr>
        <w:t>[</w:t>
      </w:r>
      <w:r w:rsidRPr="001A0073">
        <w:t>ASBR-PE</w:t>
      </w:r>
      <w:r>
        <w:rPr>
          <w:rFonts w:hint="eastAsia"/>
        </w:rPr>
        <w:t>2] interface loopback 1</w:t>
      </w:r>
    </w:p>
    <w:p w:rsidR="00CE7DAA" w:rsidRPr="00257DE4" w:rsidRDefault="00CE7DAA" w:rsidP="00CE7DAA">
      <w:pPr>
        <w:pStyle w:val="TerminalDisplay"/>
      </w:pPr>
      <w:r>
        <w:rPr>
          <w:rFonts w:hint="eastAsia"/>
        </w:rPr>
        <w:t>[</w:t>
      </w:r>
      <w:r w:rsidRPr="001A0073">
        <w:t>ASBR-PE</w:t>
      </w:r>
      <w:r>
        <w:rPr>
          <w:rFonts w:hint="eastAsia"/>
        </w:rPr>
        <w:t xml:space="preserve">2-LoopBack1] </w:t>
      </w:r>
      <w:r w:rsidRPr="00DF55FB">
        <w:t xml:space="preserve">ip address </w:t>
      </w:r>
      <w:r>
        <w:rPr>
          <w:rFonts w:hint="eastAsia"/>
        </w:rPr>
        <w:t>4</w:t>
      </w:r>
      <w:r w:rsidRPr="00DF55FB">
        <w:t>.</w:t>
      </w:r>
      <w:r>
        <w:rPr>
          <w:rFonts w:hint="eastAsia"/>
        </w:rPr>
        <w:t>4</w:t>
      </w:r>
      <w:r w:rsidRPr="00DF55FB">
        <w:t>.</w:t>
      </w:r>
      <w:r>
        <w:rPr>
          <w:rFonts w:hint="eastAsia"/>
        </w:rPr>
        <w:t>4</w:t>
      </w:r>
      <w:r w:rsidRPr="00DF55FB">
        <w:t>.9 32</w:t>
      </w:r>
    </w:p>
    <w:p w:rsidR="00CE7DAA" w:rsidRDefault="00CE7DAA" w:rsidP="00CE7DAA">
      <w:pPr>
        <w:pStyle w:val="TerminalDisplay"/>
      </w:pPr>
      <w:r>
        <w:rPr>
          <w:rFonts w:hint="eastAsia"/>
        </w:rPr>
        <w:t>[</w:t>
      </w:r>
      <w:r w:rsidRPr="001A0073">
        <w:t>ASBR-PE</w:t>
      </w:r>
      <w:r>
        <w:rPr>
          <w:rFonts w:hint="eastAsia"/>
        </w:rPr>
        <w:t>2-LoopBack1] ospf 1 area 0</w:t>
      </w:r>
    </w:p>
    <w:p w:rsidR="00CE7DAA" w:rsidRDefault="00CE7DAA" w:rsidP="00CE7DAA">
      <w:pPr>
        <w:pStyle w:val="TerminalDisplay"/>
      </w:pPr>
      <w:r>
        <w:rPr>
          <w:rFonts w:hint="eastAsia"/>
        </w:rPr>
        <w:t>[</w:t>
      </w:r>
      <w:r w:rsidRPr="001A0073">
        <w:t>ASBR-PE</w:t>
      </w:r>
      <w:r>
        <w:rPr>
          <w:rFonts w:hint="eastAsia"/>
        </w:rPr>
        <w:t>2-LoopBack1] quit</w:t>
      </w:r>
    </w:p>
    <w:p w:rsidR="00CE7DAA" w:rsidRDefault="00CE7DAA" w:rsidP="00CE7DAA">
      <w:pPr>
        <w:pStyle w:val="TerminalDisplay"/>
      </w:pPr>
      <w:r>
        <w:rPr>
          <w:rFonts w:hint="eastAsia"/>
        </w:rPr>
        <w:t>[</w:t>
      </w:r>
      <w:r w:rsidRPr="001A0073">
        <w:t>ASBR-PE</w:t>
      </w:r>
      <w:r>
        <w:rPr>
          <w:rFonts w:hint="eastAsia"/>
        </w:rPr>
        <w:t>2] mpls lsr-id 4.4.4.9</w:t>
      </w:r>
    </w:p>
    <w:p w:rsidR="00CE7DAA" w:rsidRDefault="00CE7DAA" w:rsidP="00CE7DAA">
      <w:pPr>
        <w:pStyle w:val="TerminalDisplay"/>
      </w:pPr>
      <w:r>
        <w:rPr>
          <w:rFonts w:hint="eastAsia"/>
        </w:rPr>
        <w:t>[</w:t>
      </w:r>
      <w:r w:rsidRPr="001A0073">
        <w:t>ASBR-PE</w:t>
      </w:r>
      <w:r>
        <w:rPr>
          <w:rFonts w:hint="eastAsia"/>
        </w:rPr>
        <w:t>2] mpls te</w:t>
      </w:r>
    </w:p>
    <w:p w:rsidR="008C6281" w:rsidRDefault="008C6281" w:rsidP="00CE7DAA">
      <w:pPr>
        <w:pStyle w:val="TerminalDisplay"/>
      </w:pPr>
      <w:r w:rsidRPr="00196D5D">
        <w:t>[ASBR-PE</w:t>
      </w:r>
      <w:r>
        <w:rPr>
          <w:rFonts w:hint="eastAsia"/>
        </w:rPr>
        <w:t>2-te</w:t>
      </w:r>
      <w:r w:rsidRPr="00196D5D">
        <w:t>] quit</w:t>
      </w:r>
    </w:p>
    <w:p w:rsidR="008C6281" w:rsidRPr="00196D5D" w:rsidRDefault="008C6281" w:rsidP="008C6281">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Pr>
          <w:rFonts w:hint="eastAsia"/>
        </w:rPr>
        <w:t>配置</w:t>
      </w:r>
      <w:r w:rsidRPr="00196D5D">
        <w:rPr>
          <w:rFonts w:hint="eastAsia"/>
        </w:rPr>
        <w:t>前缀</w:t>
      </w:r>
      <w:r w:rsidRPr="00196D5D">
        <w:t>SID</w:t>
      </w:r>
      <w:r w:rsidRPr="00196D5D">
        <w:rPr>
          <w:rFonts w:hint="eastAsia"/>
        </w:rPr>
        <w:t>索引。</w:t>
      </w:r>
    </w:p>
    <w:p w:rsidR="008C6281" w:rsidRPr="00196D5D" w:rsidRDefault="008C6281" w:rsidP="008C6281">
      <w:pPr>
        <w:pStyle w:val="TerminalDisplay"/>
      </w:pPr>
      <w:r w:rsidRPr="00196D5D">
        <w:t>[</w:t>
      </w:r>
      <w:r w:rsidRPr="001A0073">
        <w:t>ASBR-PE</w:t>
      </w:r>
      <w:r>
        <w:rPr>
          <w:rFonts w:hint="eastAsia"/>
        </w:rPr>
        <w:t>2</w:t>
      </w:r>
      <w:r w:rsidRPr="00196D5D">
        <w:t>] ospf 1</w:t>
      </w:r>
    </w:p>
    <w:p w:rsidR="008C6281" w:rsidRPr="00196D5D" w:rsidRDefault="008C6281" w:rsidP="008C6281">
      <w:pPr>
        <w:pStyle w:val="TerminalDisplay"/>
      </w:pPr>
      <w:r w:rsidRPr="00196D5D">
        <w:t>[</w:t>
      </w:r>
      <w:r w:rsidRPr="001A0073">
        <w:t>ASBR-PE</w:t>
      </w:r>
      <w:r>
        <w:rPr>
          <w:rFonts w:hint="eastAsia"/>
        </w:rPr>
        <w:t>2</w:t>
      </w:r>
      <w:r w:rsidRPr="00196D5D">
        <w:t>-ospf-1] segment-routing mpls</w:t>
      </w:r>
    </w:p>
    <w:p w:rsidR="008C6281" w:rsidRPr="00196D5D" w:rsidRDefault="008C6281" w:rsidP="008C6281">
      <w:pPr>
        <w:pStyle w:val="TerminalDisplay"/>
      </w:pPr>
      <w:r w:rsidRPr="00196D5D">
        <w:t>[</w:t>
      </w:r>
      <w:r w:rsidRPr="001A0073">
        <w:t>ASBR-PE</w:t>
      </w:r>
      <w:r>
        <w:rPr>
          <w:rFonts w:hint="eastAsia"/>
        </w:rPr>
        <w:t>2</w:t>
      </w:r>
      <w:r w:rsidRPr="00196D5D">
        <w:t>-ospf-1]</w:t>
      </w:r>
      <w:r w:rsidRPr="00196D5D">
        <w:rPr>
          <w:rFonts w:hint="eastAsia"/>
        </w:rPr>
        <w:t xml:space="preserve"> quit</w:t>
      </w:r>
    </w:p>
    <w:p w:rsidR="008C6281" w:rsidRPr="00196D5D" w:rsidRDefault="008C6281" w:rsidP="008C6281">
      <w:pPr>
        <w:pStyle w:val="TerminalDisplay"/>
      </w:pPr>
      <w:r w:rsidRPr="00196D5D">
        <w:t>[</w:t>
      </w:r>
      <w:r w:rsidRPr="001A0073">
        <w:t>ASBR-PE</w:t>
      </w:r>
      <w:r>
        <w:rPr>
          <w:rFonts w:hint="eastAsia"/>
        </w:rPr>
        <w:t>2</w:t>
      </w:r>
      <w:r w:rsidRPr="00196D5D">
        <w:t>] interface loopback 1</w:t>
      </w:r>
    </w:p>
    <w:p w:rsidR="008C6281" w:rsidRDefault="008C6281" w:rsidP="008C6281">
      <w:pPr>
        <w:pStyle w:val="TerminalDisplay"/>
      </w:pPr>
      <w:r w:rsidRPr="00196D5D">
        <w:t>[</w:t>
      </w:r>
      <w:r w:rsidRPr="001A0073">
        <w:t>ASBR-PE</w:t>
      </w:r>
      <w:r>
        <w:rPr>
          <w:rFonts w:hint="eastAsia"/>
        </w:rPr>
        <w:t>2</w:t>
      </w:r>
      <w:r w:rsidRPr="00196D5D">
        <w:t xml:space="preserve">-LoopBack1] ospf 1 prefix-sid index </w:t>
      </w:r>
      <w:r w:rsidR="00B61C64">
        <w:rPr>
          <w:rFonts w:hint="eastAsia"/>
        </w:rPr>
        <w:t>40</w:t>
      </w:r>
    </w:p>
    <w:p w:rsidR="008C6281" w:rsidRDefault="008C6281" w:rsidP="00CE7DAA">
      <w:pPr>
        <w:pStyle w:val="TerminalDisplay"/>
      </w:pPr>
      <w:r w:rsidRPr="00196D5D">
        <w:t>[</w:t>
      </w:r>
      <w:r w:rsidRPr="001A0073">
        <w:t>ASBR-PE</w:t>
      </w:r>
      <w:r>
        <w:rPr>
          <w:rFonts w:hint="eastAsia"/>
        </w:rPr>
        <w:t>2</w:t>
      </w:r>
      <w:r w:rsidRPr="00196D5D">
        <w:t>-LoopBack1]</w:t>
      </w:r>
      <w:r>
        <w:rPr>
          <w:rFonts w:hint="eastAsia"/>
        </w:rPr>
        <w:t xml:space="preserve"> </w:t>
      </w:r>
      <w:r w:rsidRPr="00196D5D">
        <w:rPr>
          <w:rFonts w:hint="eastAsia"/>
        </w:rPr>
        <w:t>quit</w:t>
      </w:r>
    </w:p>
    <w:p w:rsidR="00CE7DAA" w:rsidRPr="00196D5D" w:rsidRDefault="00CE7DAA" w:rsidP="00CE7DAA">
      <w:r w:rsidRPr="00196D5D">
        <w:t xml:space="preserve"># </w:t>
      </w:r>
      <w:r w:rsidRPr="00196D5D">
        <w:rPr>
          <w:rFonts w:hint="eastAsia"/>
        </w:rPr>
        <w:t>在</w:t>
      </w:r>
      <w:r w:rsidRPr="00196D5D">
        <w:t xml:space="preserve">ASBR-PE </w:t>
      </w:r>
      <w:r w:rsidRPr="00196D5D">
        <w:rPr>
          <w:rFonts w:hint="eastAsia"/>
        </w:rPr>
        <w:t>2</w:t>
      </w:r>
      <w:r w:rsidRPr="00196D5D">
        <w:rPr>
          <w:rFonts w:hint="eastAsia"/>
        </w:rPr>
        <w:t>上运行</w:t>
      </w:r>
      <w:r w:rsidRPr="00196D5D">
        <w:t>BGP</w:t>
      </w:r>
      <w:r w:rsidRPr="00196D5D">
        <w:rPr>
          <w:rFonts w:hint="eastAsia"/>
        </w:rPr>
        <w:t>，向</w:t>
      </w:r>
      <w:r w:rsidRPr="00196D5D">
        <w:t>IBGP</w:t>
      </w:r>
      <w:r w:rsidRPr="00196D5D">
        <w:rPr>
          <w:rFonts w:hint="eastAsia"/>
        </w:rPr>
        <w:t>对等体</w:t>
      </w:r>
      <w:r w:rsidRPr="00196D5D">
        <w:rPr>
          <w:rFonts w:hint="eastAsia"/>
        </w:rPr>
        <w:t>5.5.5.</w:t>
      </w:r>
      <w:r w:rsidRPr="00196D5D">
        <w:t>9</w:t>
      </w:r>
      <w:r w:rsidRPr="00196D5D">
        <w:rPr>
          <w:rFonts w:hint="eastAsia"/>
        </w:rPr>
        <w:t>发布标签路由及从</w:t>
      </w:r>
      <w:r w:rsidRPr="00196D5D">
        <w:rPr>
          <w:rFonts w:hint="eastAsia"/>
        </w:rPr>
        <w:t>5.5.5.</w:t>
      </w:r>
      <w:r w:rsidRPr="00196D5D">
        <w:t>9</w:t>
      </w:r>
      <w:r w:rsidRPr="00196D5D">
        <w:rPr>
          <w:rFonts w:hint="eastAsia"/>
        </w:rPr>
        <w:t>接收标签路由的能力。</w:t>
      </w:r>
    </w:p>
    <w:p w:rsidR="00CE7DAA" w:rsidRPr="00196D5D" w:rsidRDefault="00CE7DAA" w:rsidP="00CE7DAA">
      <w:pPr>
        <w:pStyle w:val="TerminalDisplay"/>
      </w:pPr>
      <w:r w:rsidRPr="00196D5D">
        <w:t>[ASBR-PE</w:t>
      </w:r>
      <w:r w:rsidRPr="00196D5D">
        <w:rPr>
          <w:rFonts w:hint="eastAsia"/>
        </w:rPr>
        <w:t>2</w:t>
      </w:r>
      <w:r w:rsidRPr="00196D5D">
        <w:t xml:space="preserve">] bgp </w:t>
      </w:r>
      <w:r w:rsidRPr="00196D5D">
        <w:rPr>
          <w:rFonts w:hint="eastAsia"/>
        </w:rPr>
        <w:t>6</w:t>
      </w:r>
      <w:r w:rsidRPr="00196D5D">
        <w:t>00</w:t>
      </w:r>
    </w:p>
    <w:p w:rsidR="00CE7DAA" w:rsidRPr="00196D5D" w:rsidRDefault="00CE7DAA" w:rsidP="00CE7DAA">
      <w:pPr>
        <w:pStyle w:val="TerminalDisplay"/>
      </w:pPr>
      <w:r w:rsidRPr="00196D5D">
        <w:t>[ASBR-PE</w:t>
      </w:r>
      <w:r w:rsidRPr="00196D5D">
        <w:rPr>
          <w:rFonts w:hint="eastAsia"/>
        </w:rPr>
        <w:t>2</w:t>
      </w:r>
      <w:r w:rsidRPr="00196D5D">
        <w:t xml:space="preserve">-bgp-default] peer </w:t>
      </w:r>
      <w:r w:rsidRPr="00196D5D">
        <w:rPr>
          <w:rFonts w:hint="eastAsia"/>
        </w:rPr>
        <w:t>5.5.5</w:t>
      </w:r>
      <w:r w:rsidRPr="00196D5D">
        <w:t xml:space="preserve">.9 as-number </w:t>
      </w:r>
      <w:r w:rsidRPr="00196D5D">
        <w:rPr>
          <w:rFonts w:hint="eastAsia"/>
        </w:rPr>
        <w:t>6</w:t>
      </w:r>
      <w:r w:rsidRPr="00196D5D">
        <w:t>00</w:t>
      </w:r>
    </w:p>
    <w:p w:rsidR="00CE7DAA" w:rsidRPr="00196D5D" w:rsidRDefault="00CE7DAA" w:rsidP="00CE7DAA">
      <w:pPr>
        <w:pStyle w:val="TerminalDisplay"/>
      </w:pPr>
      <w:r w:rsidRPr="00196D5D">
        <w:t>[ASBR-PE</w:t>
      </w:r>
      <w:r w:rsidRPr="00196D5D">
        <w:rPr>
          <w:rFonts w:hint="eastAsia"/>
        </w:rPr>
        <w:t>2</w:t>
      </w:r>
      <w:r w:rsidRPr="00196D5D">
        <w:t xml:space="preserve">-bgp-default] peer </w:t>
      </w:r>
      <w:r w:rsidRPr="00196D5D">
        <w:rPr>
          <w:rFonts w:hint="eastAsia"/>
        </w:rPr>
        <w:t>5.5.5</w:t>
      </w:r>
      <w:r w:rsidRPr="00196D5D">
        <w:t xml:space="preserve">.9 connect-interface loopback </w:t>
      </w:r>
      <w:r w:rsidRPr="00196D5D">
        <w:rPr>
          <w:rFonts w:hint="eastAsia"/>
        </w:rPr>
        <w:t>1</w:t>
      </w:r>
    </w:p>
    <w:p w:rsidR="00CE7DAA" w:rsidRPr="00196D5D" w:rsidRDefault="00CE7DAA" w:rsidP="00CE7DAA">
      <w:pPr>
        <w:pStyle w:val="TerminalDisplay"/>
      </w:pPr>
      <w:r w:rsidRPr="00196D5D">
        <w:t>[ASBR-PE</w:t>
      </w:r>
      <w:r w:rsidRPr="00196D5D">
        <w:rPr>
          <w:rFonts w:hint="eastAsia"/>
        </w:rPr>
        <w:t>2</w:t>
      </w:r>
      <w:r w:rsidRPr="00196D5D">
        <w:t>-bgp-default] address-family ipv4 unicast</w:t>
      </w:r>
    </w:p>
    <w:p w:rsidR="00CE7DAA" w:rsidRPr="00196D5D" w:rsidRDefault="00CE7DAA" w:rsidP="00CE7DAA">
      <w:pPr>
        <w:pStyle w:val="TerminalDisplay"/>
      </w:pPr>
      <w:r w:rsidRPr="00196D5D">
        <w:t>[ASBR-PE</w:t>
      </w:r>
      <w:r w:rsidRPr="00196D5D">
        <w:rPr>
          <w:rFonts w:hint="eastAsia"/>
        </w:rPr>
        <w:t>2</w:t>
      </w:r>
      <w:r w:rsidRPr="00196D5D">
        <w:t xml:space="preserve">-bgp-default-ipv4] peer </w:t>
      </w:r>
      <w:r w:rsidRPr="00196D5D">
        <w:rPr>
          <w:rFonts w:hint="eastAsia"/>
        </w:rPr>
        <w:t>5.5.5</w:t>
      </w:r>
      <w:r w:rsidRPr="00196D5D">
        <w:t>.9 enable</w:t>
      </w:r>
    </w:p>
    <w:p w:rsidR="00CE7DAA" w:rsidRPr="00196D5D" w:rsidRDefault="00CE7DAA" w:rsidP="00CE7DAA">
      <w:pPr>
        <w:pStyle w:val="TerminalDisplay"/>
      </w:pPr>
      <w:r w:rsidRPr="00196D5D">
        <w:t>[ASBR-PE</w:t>
      </w:r>
      <w:r w:rsidRPr="00196D5D">
        <w:rPr>
          <w:rFonts w:hint="eastAsia"/>
        </w:rPr>
        <w:t>2</w:t>
      </w:r>
      <w:r w:rsidRPr="00196D5D">
        <w:t xml:space="preserve">-bgp-default-ipv4] peer </w:t>
      </w:r>
      <w:r w:rsidRPr="00196D5D">
        <w:rPr>
          <w:rFonts w:hint="eastAsia"/>
        </w:rPr>
        <w:t>5.5.5</w:t>
      </w:r>
      <w:r w:rsidRPr="00196D5D">
        <w:t>.9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[ASBR-PE</w:t>
      </w:r>
      <w:r w:rsidRPr="00196D5D">
        <w:rPr>
          <w:rFonts w:hint="eastAsia"/>
        </w:rPr>
        <w:t>2</w:t>
      </w:r>
      <w:r w:rsidRPr="00196D5D">
        <w:t>-bgp-default-ipv4] segment-routing mpls</w:t>
      </w:r>
    </w:p>
    <w:p w:rsidR="00CE7DAA" w:rsidRPr="00196D5D" w:rsidRDefault="00CE7DAA" w:rsidP="00CE7DAA">
      <w:pPr>
        <w:pStyle w:val="TerminalDisplay"/>
      </w:pPr>
      <w:r w:rsidRPr="00196D5D">
        <w:t>[ASBR-PE</w:t>
      </w:r>
      <w:r w:rsidRPr="00196D5D">
        <w:rPr>
          <w:rFonts w:hint="eastAsia"/>
        </w:rPr>
        <w:t>2</w:t>
      </w:r>
      <w:r w:rsidRPr="00196D5D">
        <w:t>-bgp-default-ipv4] quit</w:t>
      </w:r>
    </w:p>
    <w:p w:rsidR="00CE7DAA" w:rsidRPr="00196D5D" w:rsidRDefault="00CE7DAA" w:rsidP="00CE7DAA">
      <w:r w:rsidRPr="00196D5D">
        <w:t>#</w:t>
      </w:r>
      <w:r w:rsidRPr="00196D5D">
        <w:rPr>
          <w:rFonts w:hint="eastAsia"/>
        </w:rPr>
        <w:t>向</w:t>
      </w:r>
      <w:r w:rsidRPr="00196D5D">
        <w:t>EBGP</w:t>
      </w:r>
      <w:r w:rsidRPr="00196D5D">
        <w:rPr>
          <w:rFonts w:hint="eastAsia"/>
        </w:rPr>
        <w:t>对等体</w:t>
      </w:r>
      <w:r w:rsidRPr="00196D5D">
        <w:t>11.0.0.</w:t>
      </w:r>
      <w:r w:rsidRPr="00196D5D">
        <w:rPr>
          <w:rFonts w:hint="eastAsia"/>
        </w:rPr>
        <w:t>2</w:t>
      </w:r>
      <w:r w:rsidRPr="00196D5D">
        <w:rPr>
          <w:rFonts w:hint="eastAsia"/>
        </w:rPr>
        <w:t>发布标签路由及从</w:t>
      </w:r>
      <w:r w:rsidRPr="00196D5D">
        <w:t>11.0.0.</w:t>
      </w:r>
      <w:r w:rsidRPr="00196D5D">
        <w:rPr>
          <w:rFonts w:hint="eastAsia"/>
        </w:rPr>
        <w:t>2</w:t>
      </w:r>
      <w:r w:rsidRPr="00196D5D">
        <w:rPr>
          <w:rFonts w:hint="eastAsia"/>
        </w:rPr>
        <w:t>接收标签路由的能力。</w:t>
      </w:r>
    </w:p>
    <w:p w:rsidR="00CE7DAA" w:rsidRPr="00196D5D" w:rsidRDefault="00CE7DAA" w:rsidP="00CE7DAA">
      <w:pPr>
        <w:pStyle w:val="TerminalDisplay"/>
      </w:pPr>
      <w:r w:rsidRPr="00196D5D">
        <w:t>[ASBR-PE</w:t>
      </w:r>
      <w:r w:rsidRPr="00196D5D">
        <w:rPr>
          <w:rFonts w:hint="eastAsia"/>
        </w:rPr>
        <w:t>2</w:t>
      </w:r>
      <w:r w:rsidRPr="00196D5D">
        <w:t>-bgp-default] peer 11.0.0.</w:t>
      </w:r>
      <w:r w:rsidRPr="00196D5D">
        <w:rPr>
          <w:rFonts w:hint="eastAsia"/>
        </w:rPr>
        <w:t>2</w:t>
      </w:r>
      <w:r w:rsidRPr="00196D5D">
        <w:t xml:space="preserve"> as-number </w:t>
      </w:r>
      <w:r w:rsidRPr="00196D5D">
        <w:rPr>
          <w:rFonts w:hint="eastAsia"/>
        </w:rPr>
        <w:t>1</w:t>
      </w:r>
      <w:r w:rsidRPr="00196D5D">
        <w:t>00</w:t>
      </w:r>
    </w:p>
    <w:p w:rsidR="00CE7DAA" w:rsidRPr="00196D5D" w:rsidRDefault="00CE7DAA" w:rsidP="00CE7DAA">
      <w:pPr>
        <w:pStyle w:val="TerminalDisplay"/>
      </w:pPr>
      <w:r w:rsidRPr="00196D5D">
        <w:t>[ASBR-PE</w:t>
      </w:r>
      <w:r w:rsidRPr="00196D5D">
        <w:rPr>
          <w:rFonts w:hint="eastAsia"/>
        </w:rPr>
        <w:t>2</w:t>
      </w:r>
      <w:r w:rsidRPr="00196D5D">
        <w:t>-bgp-default] address-family ipv4 unicast</w:t>
      </w:r>
    </w:p>
    <w:p w:rsidR="00CE7DAA" w:rsidRPr="00196D5D" w:rsidRDefault="00CE7DAA" w:rsidP="00CE7DAA">
      <w:pPr>
        <w:pStyle w:val="TerminalDisplay"/>
      </w:pPr>
      <w:r w:rsidRPr="00196D5D">
        <w:t>[ASBR-PE</w:t>
      </w:r>
      <w:r w:rsidRPr="00196D5D">
        <w:rPr>
          <w:rFonts w:hint="eastAsia"/>
        </w:rPr>
        <w:t>2</w:t>
      </w:r>
      <w:r w:rsidRPr="00196D5D">
        <w:t>-bgp-default-ipv4] peer 11.0.0.</w:t>
      </w:r>
      <w:r w:rsidRPr="00196D5D">
        <w:rPr>
          <w:rFonts w:hint="eastAsia"/>
        </w:rPr>
        <w:t>2</w:t>
      </w:r>
      <w:r w:rsidRPr="00196D5D">
        <w:t xml:space="preserve"> enable</w:t>
      </w:r>
    </w:p>
    <w:p w:rsidR="00CE7DAA" w:rsidRPr="00196D5D" w:rsidRDefault="00CE7DAA" w:rsidP="00CE7DAA">
      <w:pPr>
        <w:pStyle w:val="TerminalDisplay"/>
      </w:pPr>
      <w:r w:rsidRPr="00196D5D">
        <w:t>[ASBR-PE</w:t>
      </w:r>
      <w:r w:rsidRPr="00196D5D">
        <w:rPr>
          <w:rFonts w:hint="eastAsia"/>
        </w:rPr>
        <w:t>2</w:t>
      </w:r>
      <w:r w:rsidRPr="00196D5D">
        <w:t>-bgp-default-ipv4] peer 11.0.0.</w:t>
      </w:r>
      <w:r w:rsidRPr="00196D5D">
        <w:rPr>
          <w:rFonts w:hint="eastAsia"/>
        </w:rPr>
        <w:t>2</w:t>
      </w:r>
      <w:r w:rsidRPr="00196D5D">
        <w:t xml:space="preserve"> label-route-capability</w:t>
      </w:r>
    </w:p>
    <w:p w:rsidR="00CE7DAA" w:rsidRPr="000D4859" w:rsidRDefault="00CE7DAA" w:rsidP="00CE7DAA">
      <w:pPr>
        <w:pStyle w:val="ItemStep"/>
      </w:pPr>
      <w:r w:rsidRPr="000D4859">
        <w:rPr>
          <w:rFonts w:hint="eastAsia"/>
        </w:rPr>
        <w:t>配置</w:t>
      </w:r>
      <w:r w:rsidRPr="000D4859">
        <w:rPr>
          <w:rFonts w:hint="eastAsia"/>
        </w:rPr>
        <w:t>PE</w:t>
      </w:r>
      <w:r w:rsidR="00AC690A">
        <w:rPr>
          <w:rFonts w:hint="eastAsia"/>
        </w:rPr>
        <w:t xml:space="preserve"> </w:t>
      </w:r>
      <w:r w:rsidRPr="000D4859">
        <w:rPr>
          <w:rFonts w:hint="eastAsia"/>
        </w:rPr>
        <w:t>2</w:t>
      </w:r>
    </w:p>
    <w:p w:rsidR="00CE7DAA" w:rsidRPr="00196D5D" w:rsidRDefault="00CE7DAA" w:rsidP="00CE7DAA">
      <w:r w:rsidRPr="00196D5D">
        <w:t xml:space="preserve"># </w:t>
      </w:r>
      <w:r w:rsidRPr="00196D5D">
        <w:rPr>
          <w:rFonts w:hint="eastAsia"/>
        </w:rPr>
        <w:t>在</w:t>
      </w:r>
      <w:r w:rsidRPr="00196D5D">
        <w:t xml:space="preserve">PE </w:t>
      </w:r>
      <w:r w:rsidRPr="00196D5D">
        <w:rPr>
          <w:rFonts w:hint="eastAsia"/>
        </w:rPr>
        <w:t>2</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w:t>
      </w:r>
      <w:r w:rsidRPr="00196D5D">
        <w:rPr>
          <w:rFonts w:hint="eastAsia"/>
        </w:rPr>
        <w:t>2</w:t>
      </w:r>
      <w:r w:rsidRPr="00196D5D">
        <w:t>&gt; system-view</w:t>
      </w:r>
    </w:p>
    <w:p w:rsidR="00CE7DAA" w:rsidRDefault="00CE7DAA" w:rsidP="00CE7DAA">
      <w:pPr>
        <w:pStyle w:val="TerminalDisplay"/>
      </w:pPr>
      <w:r>
        <w:rPr>
          <w:rFonts w:hint="eastAsia"/>
        </w:rPr>
        <w:t>[</w:t>
      </w:r>
      <w:r w:rsidRPr="00DF55FB">
        <w:t>PE</w:t>
      </w:r>
      <w:r>
        <w:rPr>
          <w:rFonts w:hint="eastAsia"/>
        </w:rPr>
        <w:t xml:space="preserve">2] ospf 1 </w:t>
      </w:r>
      <w:r w:rsidRPr="00D619DD">
        <w:t>router-id</w:t>
      </w:r>
      <w:r>
        <w:rPr>
          <w:rFonts w:hint="eastAsia"/>
        </w:rPr>
        <w:t xml:space="preserve"> 5.5.5.9</w:t>
      </w:r>
    </w:p>
    <w:p w:rsidR="00CE7DAA" w:rsidRDefault="00CE7DAA" w:rsidP="00CE7DAA">
      <w:pPr>
        <w:pStyle w:val="TerminalDisplay"/>
      </w:pPr>
      <w:r>
        <w:rPr>
          <w:rFonts w:hint="eastAsia"/>
        </w:rPr>
        <w:t>[</w:t>
      </w:r>
      <w:r w:rsidRPr="00DF55FB">
        <w:t>PE</w:t>
      </w:r>
      <w:r>
        <w:rPr>
          <w:rFonts w:hint="eastAsia"/>
        </w:rPr>
        <w:t>2-ospf-1] quit</w:t>
      </w:r>
    </w:p>
    <w:p w:rsidR="00CE7DAA" w:rsidRDefault="00CE7DAA" w:rsidP="00CE7DAA">
      <w:pPr>
        <w:pStyle w:val="TerminalDisplay"/>
      </w:pPr>
      <w:r>
        <w:t>[</w:t>
      </w:r>
      <w:r w:rsidRPr="00DF55FB">
        <w:t>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ospf 1 area 0</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
      </w:pPr>
      <w:r>
        <w:rPr>
          <w:rFonts w:hint="eastAsia"/>
        </w:rPr>
        <w:t>[</w:t>
      </w:r>
      <w:r w:rsidRPr="00DF55FB">
        <w:t>PE</w:t>
      </w:r>
      <w:r>
        <w:rPr>
          <w:rFonts w:hint="eastAsia"/>
        </w:rPr>
        <w:t>2] interface loopback 1</w:t>
      </w:r>
    </w:p>
    <w:p w:rsidR="00CE7DAA" w:rsidRPr="00196D5D" w:rsidRDefault="00CE7DAA" w:rsidP="00CE7DAA">
      <w:pPr>
        <w:pStyle w:val="TerminalDisplay"/>
      </w:pPr>
      <w:r w:rsidRPr="00196D5D">
        <w:t>[PE</w:t>
      </w:r>
      <w:r w:rsidRPr="00196D5D">
        <w:rPr>
          <w:rFonts w:hint="eastAsia"/>
        </w:rPr>
        <w:t>2</w:t>
      </w:r>
      <w:r w:rsidRPr="00196D5D">
        <w:t>-</w:t>
      </w:r>
      <w:r w:rsidR="00B61C64" w:rsidRPr="00196D5D">
        <w:t>LoopBack</w:t>
      </w:r>
      <w:r w:rsidR="00B61C64">
        <w:rPr>
          <w:rFonts w:hint="eastAsia"/>
        </w:rPr>
        <w:t>1</w:t>
      </w:r>
      <w:r w:rsidRPr="00196D5D">
        <w:t xml:space="preserve">] ip address </w:t>
      </w:r>
      <w:r w:rsidRPr="00196D5D">
        <w:rPr>
          <w:rFonts w:hint="eastAsia"/>
        </w:rPr>
        <w:t>5.5.5.9</w:t>
      </w:r>
      <w:r w:rsidRPr="00196D5D">
        <w:t xml:space="preserve"> 32</w:t>
      </w:r>
    </w:p>
    <w:p w:rsidR="00CE7DAA" w:rsidRDefault="00CE7DAA" w:rsidP="00CE7DAA">
      <w:pPr>
        <w:pStyle w:val="TerminalDisplay"/>
      </w:pPr>
      <w:r>
        <w:rPr>
          <w:rFonts w:hint="eastAsia"/>
        </w:rPr>
        <w:t>[</w:t>
      </w:r>
      <w:r w:rsidRPr="00DF55FB">
        <w:t>PE</w:t>
      </w:r>
      <w:r>
        <w:rPr>
          <w:rFonts w:hint="eastAsia"/>
        </w:rPr>
        <w:t>2-LoopBack1] ospf 1 area 0</w:t>
      </w:r>
    </w:p>
    <w:p w:rsidR="00CE7DAA" w:rsidRDefault="00CE7DAA" w:rsidP="00CE7DAA">
      <w:pPr>
        <w:pStyle w:val="TerminalDisplay"/>
      </w:pPr>
      <w:r>
        <w:rPr>
          <w:rFonts w:hint="eastAsia"/>
        </w:rPr>
        <w:t>[</w:t>
      </w:r>
      <w:r w:rsidRPr="00DF55FB">
        <w:t>PE</w:t>
      </w:r>
      <w:r>
        <w:rPr>
          <w:rFonts w:hint="eastAsia"/>
        </w:rPr>
        <w:t>2-LoopBack1] quit</w:t>
      </w:r>
    </w:p>
    <w:p w:rsidR="00CE7DAA" w:rsidRDefault="00CE7DAA" w:rsidP="00CE7DAA">
      <w:pPr>
        <w:pStyle w:val="TerminalDisplay"/>
      </w:pPr>
      <w:r>
        <w:rPr>
          <w:rFonts w:hint="eastAsia"/>
        </w:rPr>
        <w:t>[</w:t>
      </w:r>
      <w:r w:rsidRPr="00DF55FB">
        <w:t>PE</w:t>
      </w:r>
      <w:r>
        <w:rPr>
          <w:rFonts w:hint="eastAsia"/>
        </w:rPr>
        <w:t>2] mpls lsr-id 5.5.5.9</w:t>
      </w:r>
    </w:p>
    <w:p w:rsidR="00CE7DAA" w:rsidRDefault="00CE7DAA" w:rsidP="00CE7DAA">
      <w:pPr>
        <w:pStyle w:val="TerminalDisplay"/>
      </w:pPr>
      <w:r>
        <w:rPr>
          <w:rFonts w:hint="eastAsia"/>
        </w:rPr>
        <w:t>[</w:t>
      </w:r>
      <w:r w:rsidRPr="00DF55FB">
        <w:t>PE</w:t>
      </w:r>
      <w:r>
        <w:rPr>
          <w:rFonts w:hint="eastAsia"/>
        </w:rPr>
        <w:t>2] mpls te</w:t>
      </w:r>
    </w:p>
    <w:p w:rsidR="00CE7DAA" w:rsidRDefault="00CE7DAA" w:rsidP="00CE7DAA">
      <w:pPr>
        <w:pStyle w:val="TerminalDisplay"/>
      </w:pPr>
      <w:r w:rsidRPr="00E16C0D">
        <w:rPr>
          <w:rFonts w:hint="eastAsia"/>
        </w:rPr>
        <w:t>[</w:t>
      </w:r>
      <w:r w:rsidRPr="00DF55FB">
        <w:t>PE</w:t>
      </w:r>
      <w:r>
        <w:rPr>
          <w:rFonts w:hint="eastAsia"/>
        </w:rPr>
        <w:t>2</w:t>
      </w:r>
      <w:r w:rsidRPr="00E16C0D">
        <w:rPr>
          <w:rFonts w:hint="eastAsia"/>
        </w:rPr>
        <w:t>-te]</w:t>
      </w:r>
      <w:r>
        <w:rPr>
          <w:rFonts w:hint="eastAsia"/>
        </w:rPr>
        <w:t xml:space="preserve"> </w:t>
      </w:r>
      <w:r w:rsidRPr="00E16C0D">
        <w:rPr>
          <w:rFonts w:hint="eastAsia"/>
        </w:rPr>
        <w:t>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5</w:t>
      </w:r>
      <w:r w:rsidRPr="00196D5D">
        <w:rPr>
          <w:rFonts w:hint="eastAsia"/>
        </w:rPr>
        <w:t>，在接口上运行</w:t>
      </w:r>
      <w:r w:rsidRPr="00196D5D">
        <w:rPr>
          <w:rFonts w:hint="eastAsia"/>
        </w:rPr>
        <w:t>OSPF</w:t>
      </w:r>
      <w:r w:rsidRPr="00196D5D">
        <w:rPr>
          <w:rFonts w:hint="eastAsia"/>
        </w:rPr>
        <w:t>，并使能</w:t>
      </w:r>
      <w:r w:rsidRPr="00196D5D">
        <w:t>MPLS</w:t>
      </w:r>
      <w:r w:rsidRPr="00196D5D">
        <w:rPr>
          <w:rFonts w:hint="eastAsia"/>
        </w:rPr>
        <w:t>。</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5</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5] ip address </w:t>
      </w:r>
      <w:r w:rsidRPr="00196D5D">
        <w:rPr>
          <w:rFonts w:hint="eastAsia"/>
        </w:rPr>
        <w:t>9.1.1.2</w:t>
      </w:r>
      <w:r w:rsidRPr="00196D5D">
        <w:t xml:space="preserve"> 255.0.0.0</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5] </w:t>
      </w:r>
      <w:r w:rsidRPr="00196D5D">
        <w:rPr>
          <w:rFonts w:hint="eastAsia"/>
        </w:rPr>
        <w:t>ospf 1 area 0</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mpls enable</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5]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8C6281">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w:t>
      </w:r>
      <w:r w:rsidRPr="00196D5D">
        <w:rPr>
          <w:rFonts w:hint="eastAsia"/>
        </w:rPr>
        <w:t>2</w:t>
      </w:r>
      <w:r w:rsidRPr="00196D5D">
        <w:t>] ospf 1</w:t>
      </w:r>
    </w:p>
    <w:p w:rsidR="00CE7DAA" w:rsidRDefault="00CE7DAA" w:rsidP="00CE7DAA">
      <w:pPr>
        <w:pStyle w:val="TerminalDisplay"/>
      </w:pPr>
      <w:r w:rsidRPr="00196D5D">
        <w:t>[PE</w:t>
      </w:r>
      <w:r w:rsidRPr="00196D5D">
        <w:rPr>
          <w:rFonts w:hint="eastAsia"/>
        </w:rPr>
        <w:t>2</w:t>
      </w:r>
      <w:r w:rsidRPr="00196D5D">
        <w:t>-ospf-1] segment-routing mpls</w:t>
      </w:r>
    </w:p>
    <w:p w:rsidR="00B61C64" w:rsidRPr="00196D5D" w:rsidRDefault="00B61C64" w:rsidP="00B61C64">
      <w:pPr>
        <w:pStyle w:val="TerminalDisplay"/>
      </w:pPr>
      <w:r w:rsidRPr="008040A5">
        <w:t>[PE</w:t>
      </w:r>
      <w:r w:rsidRPr="008040A5">
        <w:rPr>
          <w:rFonts w:hint="eastAsia"/>
        </w:rPr>
        <w:t>2</w:t>
      </w:r>
      <w:r w:rsidRPr="008040A5">
        <w:t>-ospf-1]</w:t>
      </w:r>
      <w:r w:rsidRPr="008040A5">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interface loopback 1</w:t>
      </w:r>
    </w:p>
    <w:p w:rsidR="00CE7DAA" w:rsidRPr="00196D5D" w:rsidRDefault="00CE7DAA" w:rsidP="00CE7DAA">
      <w:pPr>
        <w:pStyle w:val="TerminalDisplay"/>
      </w:pPr>
      <w:r w:rsidRPr="00196D5D">
        <w:t>[PE</w:t>
      </w:r>
      <w:r w:rsidRPr="00196D5D">
        <w:rPr>
          <w:rFonts w:hint="eastAsia"/>
        </w:rPr>
        <w:t>2</w:t>
      </w:r>
      <w:r w:rsidRPr="00196D5D">
        <w:t xml:space="preserve">-LoopBack1] ospf 1 prefix-sid index </w:t>
      </w:r>
      <w:r w:rsidR="00B61C64">
        <w:rPr>
          <w:rFonts w:hint="eastAsia"/>
        </w:rPr>
        <w:t>5</w:t>
      </w:r>
      <w:r w:rsidR="00B61C64" w:rsidRPr="00196D5D">
        <w:t>0</w:t>
      </w:r>
    </w:p>
    <w:p w:rsidR="00CE7DAA" w:rsidRPr="00196D5D" w:rsidRDefault="00CE7DAA" w:rsidP="00CE7DAA">
      <w:pPr>
        <w:pStyle w:val="TerminalDisplay"/>
      </w:pPr>
      <w:r w:rsidRPr="00196D5D">
        <w:t>[PE</w:t>
      </w:r>
      <w:r w:rsidRPr="00196D5D">
        <w:rPr>
          <w:rFonts w:hint="eastAsia"/>
        </w:rPr>
        <w:t>2</w:t>
      </w:r>
      <w:r w:rsidRPr="00196D5D">
        <w:t>-LoopBack1]</w:t>
      </w:r>
      <w:r w:rsidRPr="00196D5D">
        <w:rPr>
          <w:rFonts w:hint="eastAsia"/>
        </w:rPr>
        <w:t xml:space="preserve"> quit</w:t>
      </w:r>
    </w:p>
    <w:p w:rsidR="00CE7DAA" w:rsidRPr="00196D5D" w:rsidRDefault="00CE7DAA" w:rsidP="00CE7DAA">
      <w:r w:rsidRPr="00196D5D">
        <w:t xml:space="preserve"># </w:t>
      </w:r>
      <w:r w:rsidRPr="00196D5D">
        <w:rPr>
          <w:rFonts w:hint="eastAsia"/>
        </w:rPr>
        <w:t>创建</w:t>
      </w:r>
      <w:r w:rsidRPr="00196D5D">
        <w:t>VPN</w:t>
      </w:r>
      <w:r w:rsidRPr="00196D5D">
        <w:rPr>
          <w:rFonts w:hint="eastAsia"/>
        </w:rPr>
        <w:t>实例，名称为</w:t>
      </w:r>
      <w:r w:rsidRPr="00196D5D">
        <w:t>vpn1</w:t>
      </w:r>
      <w:r w:rsidRPr="00196D5D">
        <w:rPr>
          <w:rFonts w:hint="eastAsia"/>
        </w:rPr>
        <w:t>，为其配置</w:t>
      </w:r>
      <w:r w:rsidRPr="00196D5D">
        <w:t>RD</w:t>
      </w:r>
      <w:r w:rsidRPr="00196D5D">
        <w:rPr>
          <w:rFonts w:hint="eastAsia"/>
        </w:rPr>
        <w:t>和</w:t>
      </w:r>
      <w:r w:rsidRPr="00196D5D">
        <w:t>Route Target</w:t>
      </w:r>
      <w:r w:rsidRPr="00196D5D">
        <w:rPr>
          <w:rFonts w:hint="eastAsia"/>
        </w:rPr>
        <w:t>属性。</w:t>
      </w:r>
    </w:p>
    <w:p w:rsidR="00CE7DAA" w:rsidRPr="00196D5D" w:rsidRDefault="00CE7DAA" w:rsidP="00CE7DAA">
      <w:pPr>
        <w:pStyle w:val="TerminalDisplay"/>
      </w:pPr>
      <w:r w:rsidRPr="00196D5D">
        <w:t>[PE</w:t>
      </w:r>
      <w:r w:rsidRPr="00196D5D">
        <w:rPr>
          <w:rFonts w:hint="eastAsia"/>
        </w:rPr>
        <w:t>2</w:t>
      </w:r>
      <w:r w:rsidRPr="00196D5D">
        <w:t>] ip vpn-instance vpn1</w:t>
      </w:r>
    </w:p>
    <w:p w:rsidR="00CE7DAA" w:rsidRPr="00196D5D" w:rsidRDefault="00CE7DAA" w:rsidP="00CE7DAA">
      <w:pPr>
        <w:pStyle w:val="TerminalDisplay"/>
      </w:pPr>
      <w:r w:rsidRPr="00196D5D">
        <w:t>[PE</w:t>
      </w:r>
      <w:r w:rsidRPr="00196D5D">
        <w:rPr>
          <w:rFonts w:hint="eastAsia"/>
        </w:rPr>
        <w:t>2</w:t>
      </w:r>
      <w:r w:rsidRPr="00196D5D">
        <w:t>-vpn-instance-vpn1] route-distinguisher 11:11</w:t>
      </w:r>
    </w:p>
    <w:p w:rsidR="00CE7DAA" w:rsidRPr="00196D5D" w:rsidRDefault="00CE7DAA" w:rsidP="00CE7DAA">
      <w:pPr>
        <w:pStyle w:val="TerminalDisplay"/>
      </w:pPr>
      <w:r w:rsidRPr="00196D5D">
        <w:t>[PE</w:t>
      </w:r>
      <w:r w:rsidRPr="00196D5D">
        <w:rPr>
          <w:rFonts w:hint="eastAsia"/>
        </w:rPr>
        <w:t>2</w:t>
      </w:r>
      <w:r w:rsidRPr="00196D5D">
        <w:t>-vpn-instance-vpn1] vpn-target 1:1 2:2 3:3 import-extcommunity</w:t>
      </w:r>
    </w:p>
    <w:p w:rsidR="00CE7DAA" w:rsidRPr="00196D5D" w:rsidRDefault="00CE7DAA" w:rsidP="00CE7DAA">
      <w:pPr>
        <w:pStyle w:val="TerminalDisplay"/>
      </w:pPr>
      <w:r w:rsidRPr="00196D5D">
        <w:t>[PE</w:t>
      </w:r>
      <w:r w:rsidRPr="00196D5D">
        <w:rPr>
          <w:rFonts w:hint="eastAsia"/>
        </w:rPr>
        <w:t>2</w:t>
      </w:r>
      <w:r w:rsidRPr="00196D5D">
        <w:t>-vpn-instance-vpn1] vpn-target 3:3 export-extcommunity</w:t>
      </w:r>
    </w:p>
    <w:p w:rsidR="00CE7DAA" w:rsidRPr="00196D5D" w:rsidRDefault="00CE7DAA" w:rsidP="00CE7DAA">
      <w:pPr>
        <w:pStyle w:val="TerminalDisplay"/>
      </w:pPr>
      <w:r w:rsidRPr="00196D5D">
        <w:t>[PE</w:t>
      </w:r>
      <w:r w:rsidRPr="00196D5D">
        <w:rPr>
          <w:rFonts w:hint="eastAsia"/>
        </w:rPr>
        <w:t>2</w:t>
      </w:r>
      <w:r w:rsidRPr="00196D5D">
        <w:t>-vpn-instance-vpn1] quit</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与</w:t>
      </w:r>
      <w:r w:rsidRPr="00196D5D">
        <w:t>VPN</w:t>
      </w:r>
      <w:r w:rsidRPr="00196D5D">
        <w:rPr>
          <w:rFonts w:hint="eastAsia"/>
        </w:rPr>
        <w:t>实例</w:t>
      </w:r>
      <w:r w:rsidRPr="00196D5D">
        <w:t>vpn1</w:t>
      </w:r>
      <w:r w:rsidRPr="00196D5D">
        <w:rPr>
          <w:rFonts w:hint="eastAsia"/>
        </w:rPr>
        <w:t>绑定，并配置该接口的</w:t>
      </w:r>
      <w:r w:rsidRPr="00196D5D">
        <w:t>IP</w:t>
      </w:r>
      <w:r w:rsidRPr="00196D5D">
        <w:rPr>
          <w:rFonts w:hint="eastAsia"/>
        </w:rPr>
        <w:t>地址。</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t>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ip binding vpn-instance vpn1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 xml:space="preserve">1] ip address </w:t>
      </w:r>
      <w:r w:rsidRPr="00196D5D">
        <w:rPr>
          <w:rFonts w:hint="eastAsia"/>
        </w:rPr>
        <w:t>2</w:t>
      </w:r>
      <w:r w:rsidRPr="00196D5D">
        <w:t>0.0.0.1 24</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t>1] 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[PE</w:t>
      </w:r>
      <w:r w:rsidR="00E73504">
        <w:rPr>
          <w:rFonts w:hint="eastAsia"/>
        </w:rPr>
        <w:t>2</w:t>
      </w:r>
      <w:r w:rsidRPr="00196D5D">
        <w:t>] route-policy policy1 permit node 1</w:t>
      </w:r>
    </w:p>
    <w:p w:rsidR="00CE7DAA" w:rsidRPr="00196D5D" w:rsidRDefault="00CE7DAA" w:rsidP="00CE7DAA">
      <w:pPr>
        <w:pStyle w:val="TerminalDisplay"/>
      </w:pPr>
      <w:r w:rsidRPr="00196D5D">
        <w:t>[PE</w:t>
      </w:r>
      <w:r w:rsidR="00E73504">
        <w:rPr>
          <w:rFonts w:hint="eastAsia"/>
        </w:rPr>
        <w:t>2</w:t>
      </w:r>
      <w:r w:rsidRPr="00196D5D">
        <w:t>-route-policy-policy</w:t>
      </w:r>
      <w:r w:rsidRPr="00196D5D">
        <w:rPr>
          <w:rFonts w:hint="eastAsia"/>
        </w:rPr>
        <w:t>1</w:t>
      </w:r>
      <w:r w:rsidRPr="00196D5D">
        <w:t xml:space="preserve">-1] apply </w:t>
      </w:r>
      <w:r w:rsidRPr="00196D5D">
        <w:rPr>
          <w:rFonts w:hint="eastAsia"/>
        </w:rPr>
        <w:t xml:space="preserve">label-index </w:t>
      </w:r>
      <w:r w:rsidR="00B61C64">
        <w:rPr>
          <w:rFonts w:hint="eastAsia"/>
        </w:rPr>
        <w:t>5</w:t>
      </w:r>
      <w:r w:rsidR="00B61C64" w:rsidRPr="00196D5D">
        <w:rPr>
          <w:rFonts w:hint="eastAsia"/>
        </w:rPr>
        <w:t>0</w:t>
      </w:r>
    </w:p>
    <w:p w:rsidR="00CE7DAA" w:rsidRPr="00196D5D" w:rsidRDefault="00CE7DAA" w:rsidP="00CE7DAA">
      <w:pPr>
        <w:pStyle w:val="TerminalDisplay"/>
      </w:pPr>
      <w:r w:rsidRPr="00196D5D">
        <w:t>[PE</w:t>
      </w:r>
      <w:r w:rsidR="00E73504">
        <w:rPr>
          <w:rFonts w:hint="eastAsia"/>
        </w:rPr>
        <w:t>2</w:t>
      </w:r>
      <w:r w:rsidRPr="00196D5D">
        <w:t>-route-policy-policy</w:t>
      </w:r>
      <w:r w:rsidRPr="00196D5D">
        <w:rPr>
          <w:rFonts w:hint="eastAsia"/>
        </w:rPr>
        <w:t>1</w:t>
      </w:r>
      <w:r w:rsidRPr="00196D5D">
        <w:t>-1] quit</w:t>
      </w:r>
    </w:p>
    <w:p w:rsidR="00CE7DAA" w:rsidRPr="00196D5D" w:rsidRDefault="00CE7DAA" w:rsidP="00CE7DAA">
      <w:r w:rsidRPr="00196D5D">
        <w:t xml:space="preserve"># </w:t>
      </w:r>
      <w:r w:rsidR="008C6281" w:rsidRPr="00196D5D">
        <w:rPr>
          <w:rFonts w:hint="eastAsia"/>
        </w:rPr>
        <w:t>在</w:t>
      </w:r>
      <w:r w:rsidR="008C6281" w:rsidRPr="00196D5D">
        <w:t xml:space="preserve">PE </w:t>
      </w:r>
      <w:r w:rsidR="008C6281" w:rsidRPr="00196D5D">
        <w:rPr>
          <w:rFonts w:hint="eastAsia"/>
        </w:rPr>
        <w:t>2</w:t>
      </w:r>
      <w:r w:rsidR="008C6281" w:rsidRPr="00196D5D">
        <w:rPr>
          <w:rFonts w:hint="eastAsia"/>
        </w:rPr>
        <w:t>上运行</w:t>
      </w:r>
      <w:r w:rsidR="008C6281" w:rsidRPr="00196D5D">
        <w:t>BGP</w:t>
      </w:r>
      <w:r w:rsidR="008C6281">
        <w:rPr>
          <w:rFonts w:hint="eastAsia"/>
        </w:rPr>
        <w:t>，</w:t>
      </w:r>
      <w:r w:rsidRPr="00196D5D">
        <w:rPr>
          <w:rFonts w:hint="eastAsia"/>
        </w:rPr>
        <w:t>配置</w:t>
      </w:r>
      <w:r w:rsidRPr="00196D5D">
        <w:t xml:space="preserve">PE </w:t>
      </w:r>
      <w:r w:rsidRPr="00196D5D">
        <w:rPr>
          <w:rFonts w:hint="eastAsia"/>
        </w:rPr>
        <w:t>2</w:t>
      </w:r>
      <w:r w:rsidRPr="00196D5D">
        <w:rPr>
          <w:rFonts w:hint="eastAsia"/>
        </w:rPr>
        <w:t>向</w:t>
      </w:r>
      <w:r w:rsidRPr="00196D5D">
        <w:t>IBGP</w:t>
      </w:r>
      <w:r w:rsidRPr="00196D5D">
        <w:rPr>
          <w:rFonts w:hint="eastAsia"/>
        </w:rPr>
        <w:t>对等体</w:t>
      </w:r>
      <w:r w:rsidRPr="00196D5D">
        <w:rPr>
          <w:rFonts w:hint="eastAsia"/>
        </w:rPr>
        <w:t>4</w:t>
      </w:r>
      <w:r w:rsidRPr="00196D5D">
        <w:t>.</w:t>
      </w:r>
      <w:r w:rsidRPr="00196D5D">
        <w:rPr>
          <w:rFonts w:hint="eastAsia"/>
        </w:rPr>
        <w:t>4</w:t>
      </w:r>
      <w:r w:rsidRPr="00196D5D">
        <w:t>.</w:t>
      </w:r>
      <w:r w:rsidRPr="00196D5D">
        <w:rPr>
          <w:rFonts w:hint="eastAsia"/>
        </w:rPr>
        <w:t>4</w:t>
      </w:r>
      <w:r w:rsidRPr="00196D5D">
        <w:t>.9</w:t>
      </w:r>
      <w:r w:rsidRPr="00196D5D">
        <w:rPr>
          <w:rFonts w:hint="eastAsia"/>
        </w:rPr>
        <w:t>发布标签路由及从</w:t>
      </w:r>
      <w:r w:rsidRPr="00196D5D">
        <w:rPr>
          <w:rFonts w:hint="eastAsia"/>
        </w:rPr>
        <w:t>4</w:t>
      </w:r>
      <w:r w:rsidRPr="00196D5D">
        <w:t>.</w:t>
      </w:r>
      <w:r w:rsidRPr="00196D5D">
        <w:rPr>
          <w:rFonts w:hint="eastAsia"/>
        </w:rPr>
        <w:t>4</w:t>
      </w:r>
      <w:r w:rsidRPr="00196D5D">
        <w:t>.</w:t>
      </w:r>
      <w:r w:rsidRPr="00196D5D">
        <w:rPr>
          <w:rFonts w:hint="eastAsia"/>
        </w:rPr>
        <w:t>4</w:t>
      </w:r>
      <w:r w:rsidRPr="00196D5D">
        <w:t>.9</w:t>
      </w:r>
      <w:r w:rsidRPr="00196D5D">
        <w:rPr>
          <w:rFonts w:hint="eastAsia"/>
        </w:rPr>
        <w:t>接收标签路由的能力。</w:t>
      </w:r>
    </w:p>
    <w:p w:rsidR="00CE7DAA" w:rsidRPr="00196D5D" w:rsidRDefault="00CE7DAA" w:rsidP="00CE7DAA">
      <w:pPr>
        <w:pStyle w:val="TerminalDisplay"/>
      </w:pPr>
      <w:r w:rsidRPr="00196D5D">
        <w:t>[PE</w:t>
      </w:r>
      <w:r w:rsidRPr="00196D5D">
        <w:rPr>
          <w:rFonts w:hint="eastAsia"/>
        </w:rPr>
        <w:t>2</w:t>
      </w:r>
      <w:r w:rsidRPr="00196D5D">
        <w:t xml:space="preserve">] bgp </w:t>
      </w:r>
      <w:r w:rsidRPr="00196D5D">
        <w:rPr>
          <w:rFonts w:hint="eastAsia"/>
        </w:rPr>
        <w:t>6</w:t>
      </w:r>
      <w:r w:rsidRPr="00196D5D">
        <w:t>00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4</w:t>
      </w:r>
      <w:r w:rsidRPr="00196D5D">
        <w:t>.</w:t>
      </w:r>
      <w:r w:rsidRPr="00196D5D">
        <w:rPr>
          <w:rFonts w:hint="eastAsia"/>
        </w:rPr>
        <w:t>4</w:t>
      </w:r>
      <w:r w:rsidRPr="00196D5D">
        <w:t>.</w:t>
      </w:r>
      <w:r w:rsidRPr="00196D5D">
        <w:rPr>
          <w:rFonts w:hint="eastAsia"/>
        </w:rPr>
        <w:t>4</w:t>
      </w:r>
      <w:r w:rsidRPr="00196D5D">
        <w:t xml:space="preserve">.9 as-number </w:t>
      </w:r>
      <w:r w:rsidR="00B61C64">
        <w:rPr>
          <w:rFonts w:hint="eastAsia"/>
        </w:rPr>
        <w:t>6</w:t>
      </w:r>
      <w:r w:rsidR="00B61C64" w:rsidRPr="00196D5D">
        <w:t>00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4</w:t>
      </w:r>
      <w:r w:rsidRPr="00196D5D">
        <w:t>.</w:t>
      </w:r>
      <w:r w:rsidRPr="00196D5D">
        <w:rPr>
          <w:rFonts w:hint="eastAsia"/>
        </w:rPr>
        <w:t>4</w:t>
      </w:r>
      <w:r w:rsidRPr="00196D5D">
        <w:t>.</w:t>
      </w:r>
      <w:r w:rsidRPr="00196D5D">
        <w:rPr>
          <w:rFonts w:hint="eastAsia"/>
        </w:rPr>
        <w:t>4</w:t>
      </w:r>
      <w:r w:rsidRPr="00196D5D">
        <w:t xml:space="preserve">.9 connect-interface loopback </w:t>
      </w:r>
      <w:r w:rsidRPr="00196D5D">
        <w:rPr>
          <w:rFonts w:hint="eastAsia"/>
        </w:rPr>
        <w:t>1</w:t>
      </w:r>
    </w:p>
    <w:p w:rsidR="00CE7DAA" w:rsidRPr="00196D5D" w:rsidRDefault="00CE7DAA" w:rsidP="00CE7DAA">
      <w:pPr>
        <w:pStyle w:val="TerminalDisplay"/>
      </w:pPr>
      <w:r w:rsidRPr="00196D5D">
        <w:t>[PE</w:t>
      </w:r>
      <w:r w:rsidRPr="00196D5D">
        <w:rPr>
          <w:rFonts w:hint="eastAsia"/>
        </w:rPr>
        <w:t>2</w:t>
      </w:r>
      <w:r w:rsidRPr="00196D5D">
        <w:t>-bgp-default] address-family ipv4 unicast</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4</w:t>
      </w:r>
      <w:r w:rsidRPr="00196D5D">
        <w:t>.</w:t>
      </w:r>
      <w:r w:rsidRPr="00196D5D">
        <w:rPr>
          <w:rFonts w:hint="eastAsia"/>
        </w:rPr>
        <w:t>4</w:t>
      </w:r>
      <w:r w:rsidRPr="00196D5D">
        <w:t>.</w:t>
      </w:r>
      <w:r w:rsidRPr="00196D5D">
        <w:rPr>
          <w:rFonts w:hint="eastAsia"/>
        </w:rPr>
        <w:t>4</w:t>
      </w:r>
      <w:r w:rsidRPr="00196D5D">
        <w:t>.9 enable</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4</w:t>
      </w:r>
      <w:r w:rsidRPr="00196D5D">
        <w:t>.</w:t>
      </w:r>
      <w:r w:rsidRPr="00196D5D">
        <w:rPr>
          <w:rFonts w:hint="eastAsia"/>
        </w:rPr>
        <w:t>4</w:t>
      </w:r>
      <w:r w:rsidRPr="00196D5D">
        <w:t>.</w:t>
      </w:r>
      <w:r w:rsidRPr="00196D5D">
        <w:rPr>
          <w:rFonts w:hint="eastAsia"/>
        </w:rPr>
        <w:t>4</w:t>
      </w:r>
      <w:r w:rsidRPr="00196D5D">
        <w:t>.9 label-route-capability</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[PE</w:t>
      </w:r>
      <w:r w:rsidRPr="00196D5D">
        <w:rPr>
          <w:rFonts w:hint="eastAsia"/>
        </w:rPr>
        <w:t>2</w:t>
      </w:r>
      <w:r w:rsidRPr="00196D5D">
        <w:t>-bgp-default-ipv4] segment-routing mpls</w:t>
      </w:r>
    </w:p>
    <w:p w:rsidR="00CE7DAA" w:rsidRPr="00196D5D" w:rsidRDefault="00CE7DAA" w:rsidP="00CE7DAA">
      <w:r w:rsidRPr="00196D5D">
        <w:t xml:space="preserve"># </w:t>
      </w:r>
      <w:r w:rsidRPr="00196D5D">
        <w:rPr>
          <w:rFonts w:hint="eastAsia"/>
        </w:rPr>
        <w:t>引入</w:t>
      </w:r>
      <w:r w:rsidRPr="00196D5D">
        <w:rPr>
          <w:rFonts w:hint="eastAsia"/>
        </w:rPr>
        <w:t>Loopback</w:t>
      </w:r>
      <w:r w:rsidRPr="00196D5D">
        <w:t>1</w:t>
      </w:r>
      <w:r w:rsidRPr="00196D5D">
        <w:rPr>
          <w:rFonts w:hint="eastAsia"/>
        </w:rPr>
        <w:t>的路由并应用已配置的路由策略。</w:t>
      </w:r>
    </w:p>
    <w:p w:rsidR="00CE7DAA" w:rsidRPr="00196D5D" w:rsidRDefault="00CE7DAA" w:rsidP="00CE7DAA">
      <w:pPr>
        <w:pStyle w:val="TerminalDisplay"/>
      </w:pPr>
      <w:r w:rsidRPr="00196D5D">
        <w:t>[PE</w:t>
      </w:r>
      <w:r w:rsidRPr="00196D5D">
        <w:rPr>
          <w:rFonts w:hint="eastAsia"/>
        </w:rPr>
        <w:t>2</w:t>
      </w:r>
      <w:r w:rsidRPr="00196D5D">
        <w:t xml:space="preserve">-bgp-default-ipv4] </w:t>
      </w:r>
      <w:r w:rsidRPr="00196D5D">
        <w:rPr>
          <w:rFonts w:hint="eastAsia"/>
        </w:rPr>
        <w:t xml:space="preserve">network 5.5.5.9 32 </w:t>
      </w:r>
      <w:r w:rsidRPr="00196D5D">
        <w:t>route-policy policy</w:t>
      </w:r>
      <w:r w:rsidRPr="00196D5D">
        <w:rPr>
          <w:rFonts w:hint="eastAsia"/>
        </w:rPr>
        <w:t>1</w:t>
      </w:r>
    </w:p>
    <w:p w:rsidR="00CE7DAA" w:rsidRPr="00196D5D" w:rsidRDefault="00CE7DAA" w:rsidP="00CE7DAA">
      <w:pPr>
        <w:pStyle w:val="TerminalDisplay"/>
      </w:pPr>
      <w:r w:rsidRPr="00196D5D">
        <w:t>[PE</w:t>
      </w:r>
      <w:r w:rsidRPr="00196D5D">
        <w:rPr>
          <w:rFonts w:hint="eastAsia"/>
        </w:rPr>
        <w:t>2</w:t>
      </w:r>
      <w:r w:rsidRPr="00196D5D">
        <w:t>-bgp-default-ipv4] quit</w:t>
      </w:r>
    </w:p>
    <w:p w:rsidR="00CE7DAA" w:rsidRPr="00196D5D" w:rsidRDefault="00CE7DAA" w:rsidP="00CE7DAA">
      <w:r w:rsidRPr="00196D5D">
        <w:t xml:space="preserve"># </w:t>
      </w:r>
      <w:r w:rsidRPr="00196D5D">
        <w:rPr>
          <w:rFonts w:hint="eastAsia"/>
        </w:rPr>
        <w:t>配置</w:t>
      </w:r>
      <w:r w:rsidRPr="00196D5D">
        <w:t xml:space="preserve">PE </w:t>
      </w:r>
      <w:r w:rsidRPr="00196D5D">
        <w:rPr>
          <w:rFonts w:hint="eastAsia"/>
        </w:rPr>
        <w:t>2</w:t>
      </w:r>
      <w:r w:rsidRPr="00196D5D">
        <w:rPr>
          <w:rFonts w:hint="eastAsia"/>
        </w:rPr>
        <w:t>到</w:t>
      </w:r>
      <w:r w:rsidRPr="00196D5D">
        <w:t>EBGP</w:t>
      </w:r>
      <w:r w:rsidRPr="00196D5D">
        <w:rPr>
          <w:rFonts w:hint="eastAsia"/>
        </w:rPr>
        <w:t>对等体</w:t>
      </w:r>
      <w:r w:rsidRPr="00196D5D">
        <w:rPr>
          <w:rFonts w:hint="eastAsia"/>
        </w:rPr>
        <w:t>2.2.2.</w:t>
      </w:r>
      <w:r w:rsidRPr="00196D5D">
        <w:t>9</w:t>
      </w:r>
      <w:r w:rsidRPr="00196D5D">
        <w:rPr>
          <w:rFonts w:hint="eastAsia"/>
        </w:rPr>
        <w:t>的最大跳数为</w:t>
      </w:r>
      <w:r w:rsidRPr="00196D5D">
        <w:t>10</w:t>
      </w:r>
      <w:r w:rsidRPr="00196D5D">
        <w:rPr>
          <w:rFonts w:hint="eastAsia"/>
        </w:rPr>
        <w:t>。</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 xml:space="preserve">.9 as-number </w:t>
      </w:r>
      <w:r w:rsidR="00B61C64">
        <w:rPr>
          <w:rFonts w:hint="eastAsia"/>
        </w:rPr>
        <w:t>1</w:t>
      </w:r>
      <w:r w:rsidR="00B61C64" w:rsidRPr="00196D5D">
        <w:t>00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 xml:space="preserve">.9 connect-interface loopback </w:t>
      </w:r>
      <w:r w:rsidRPr="00196D5D">
        <w:rPr>
          <w:rFonts w:hint="eastAsia"/>
        </w:rPr>
        <w:t>1</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2.2.2</w:t>
      </w:r>
      <w:r w:rsidRPr="00196D5D">
        <w:t>.9 ebgp-max-hop 10</w:t>
      </w:r>
    </w:p>
    <w:p w:rsidR="00CE7DAA" w:rsidRPr="00196D5D" w:rsidRDefault="00CE7DAA" w:rsidP="00CE7DAA">
      <w:r w:rsidRPr="00196D5D">
        <w:t xml:space="preserve"># </w:t>
      </w:r>
      <w:r w:rsidRPr="00196D5D">
        <w:rPr>
          <w:rFonts w:hint="eastAsia"/>
        </w:rPr>
        <w:t>配置对等体</w:t>
      </w:r>
      <w:r w:rsidRPr="00196D5D">
        <w:rPr>
          <w:rFonts w:hint="eastAsia"/>
        </w:rPr>
        <w:t>2.2.2.</w:t>
      </w:r>
      <w:r w:rsidRPr="00196D5D">
        <w:t>9</w:t>
      </w:r>
      <w:r w:rsidRPr="00196D5D">
        <w:rPr>
          <w:rFonts w:hint="eastAsia"/>
        </w:rPr>
        <w:t>作为</w:t>
      </w:r>
      <w:r w:rsidRPr="00196D5D">
        <w:t>VPNv4</w:t>
      </w:r>
      <w:r w:rsidRPr="00196D5D">
        <w:rPr>
          <w:rFonts w:hint="eastAsia"/>
        </w:rPr>
        <w:t>对等体。</w:t>
      </w:r>
    </w:p>
    <w:p w:rsidR="00CE7DAA" w:rsidRPr="00196D5D" w:rsidRDefault="00CE7DAA" w:rsidP="00CE7DAA">
      <w:pPr>
        <w:pStyle w:val="TerminalDisplay"/>
      </w:pPr>
      <w:r w:rsidRPr="00196D5D">
        <w:t>[PE</w:t>
      </w:r>
      <w:r w:rsidRPr="00196D5D">
        <w:rPr>
          <w:rFonts w:hint="eastAsia"/>
        </w:rPr>
        <w:t>2</w:t>
      </w:r>
      <w:r w:rsidRPr="00196D5D">
        <w:t>-bgp-default] address-family vpnv4</w:t>
      </w:r>
    </w:p>
    <w:p w:rsidR="00CE7DAA" w:rsidRPr="00196D5D" w:rsidRDefault="00CE7DAA" w:rsidP="00CE7DAA">
      <w:pPr>
        <w:pStyle w:val="TerminalDisplay"/>
      </w:pPr>
      <w:r w:rsidRPr="00196D5D">
        <w:t>[PE</w:t>
      </w:r>
      <w:r w:rsidRPr="00196D5D">
        <w:rPr>
          <w:rFonts w:hint="eastAsia"/>
        </w:rPr>
        <w:t>2</w:t>
      </w:r>
      <w:r w:rsidRPr="00196D5D">
        <w:t xml:space="preserve">-bgp-default-vpnv4] peer </w:t>
      </w:r>
      <w:r w:rsidRPr="00196D5D">
        <w:rPr>
          <w:rFonts w:hint="eastAsia"/>
        </w:rPr>
        <w:t>2.2.2</w:t>
      </w:r>
      <w:r w:rsidRPr="00196D5D">
        <w:t>.9 enable</w:t>
      </w:r>
    </w:p>
    <w:p w:rsidR="00CE7DAA" w:rsidRPr="00196D5D" w:rsidRDefault="00CE7DAA" w:rsidP="00CE7DAA">
      <w:pPr>
        <w:pStyle w:val="TerminalDisplay"/>
      </w:pPr>
      <w:r w:rsidRPr="00196D5D">
        <w:t>[PE</w:t>
      </w:r>
      <w:r w:rsidRPr="00196D5D">
        <w:rPr>
          <w:rFonts w:hint="eastAsia"/>
        </w:rPr>
        <w:t>2</w:t>
      </w:r>
      <w:r w:rsidRPr="00196D5D">
        <w:t>-bgp-default-vpnv4] quit</w:t>
      </w:r>
    </w:p>
    <w:p w:rsidR="00CE7DAA" w:rsidRPr="00196D5D" w:rsidRDefault="00CE7DAA" w:rsidP="00CE7DAA">
      <w:r w:rsidRPr="00196D5D">
        <w:t xml:space="preserve"># </w:t>
      </w:r>
      <w:r w:rsidRPr="00196D5D">
        <w:rPr>
          <w:rFonts w:hint="eastAsia"/>
        </w:rPr>
        <w:t>配置</w:t>
      </w:r>
      <w:r w:rsidRPr="00196D5D">
        <w:t xml:space="preserve">PE </w:t>
      </w:r>
      <w:r w:rsidRPr="00196D5D">
        <w:rPr>
          <w:rFonts w:hint="eastAsia"/>
        </w:rPr>
        <w:t>2</w:t>
      </w:r>
      <w:r w:rsidRPr="00196D5D">
        <w:rPr>
          <w:rFonts w:hint="eastAsia"/>
        </w:rPr>
        <w:t>与</w:t>
      </w:r>
      <w:r w:rsidRPr="00196D5D">
        <w:t xml:space="preserve">CE </w:t>
      </w:r>
      <w:r w:rsidR="004A6F68">
        <w:rPr>
          <w:rFonts w:hint="eastAsia"/>
        </w:rPr>
        <w:t>2</w:t>
      </w:r>
      <w:r w:rsidRPr="00196D5D">
        <w:rPr>
          <w:rFonts w:hint="eastAsia"/>
        </w:rPr>
        <w:t>建立</w:t>
      </w:r>
      <w:r w:rsidRPr="00196D5D">
        <w:t>EBGP</w:t>
      </w:r>
      <w:r w:rsidRPr="00196D5D">
        <w:rPr>
          <w:rFonts w:hint="eastAsia"/>
        </w:rPr>
        <w:t>对等体，将学习到的</w:t>
      </w:r>
      <w:r w:rsidRPr="00196D5D">
        <w:t>BGP</w:t>
      </w:r>
      <w:r w:rsidRPr="00196D5D">
        <w:rPr>
          <w:rFonts w:hint="eastAsia"/>
        </w:rPr>
        <w:t>路由添加到</w:t>
      </w:r>
      <w:r w:rsidRPr="00196D5D">
        <w:t>VPN</w:t>
      </w:r>
      <w:r w:rsidRPr="00196D5D">
        <w:rPr>
          <w:rFonts w:hint="eastAsia"/>
        </w:rPr>
        <w:t>实例的路由表中。</w:t>
      </w:r>
    </w:p>
    <w:p w:rsidR="00CE7DAA" w:rsidRPr="00196D5D" w:rsidRDefault="00CE7DAA" w:rsidP="00CE7DAA">
      <w:pPr>
        <w:pStyle w:val="TerminalDisplay"/>
      </w:pPr>
      <w:r w:rsidRPr="00196D5D">
        <w:t>[PE</w:t>
      </w:r>
      <w:r w:rsidRPr="00196D5D">
        <w:rPr>
          <w:rFonts w:hint="eastAsia"/>
        </w:rPr>
        <w:t>2</w:t>
      </w:r>
      <w:r w:rsidRPr="00196D5D">
        <w:t>-bgp-default] ip vpn-instance vpn1</w:t>
      </w:r>
    </w:p>
    <w:p w:rsidR="00CE7DAA" w:rsidRPr="00196D5D" w:rsidRDefault="00CE7DAA" w:rsidP="00CE7DAA">
      <w:pPr>
        <w:pStyle w:val="TerminalDisplay"/>
      </w:pPr>
      <w:r w:rsidRPr="00196D5D">
        <w:t>[PE</w:t>
      </w:r>
      <w:r w:rsidRPr="00196D5D">
        <w:rPr>
          <w:rFonts w:hint="eastAsia"/>
        </w:rPr>
        <w:t>2</w:t>
      </w:r>
      <w:r w:rsidRPr="00196D5D">
        <w:t xml:space="preserve">-bgp-default-vpn1] peer </w:t>
      </w:r>
      <w:r w:rsidRPr="00196D5D">
        <w:rPr>
          <w:rFonts w:hint="eastAsia"/>
        </w:rPr>
        <w:t>2</w:t>
      </w:r>
      <w:r w:rsidRPr="00196D5D">
        <w:t>0.0.0.2 as-number 65001</w:t>
      </w:r>
    </w:p>
    <w:p w:rsidR="00CE7DAA" w:rsidRPr="00196D5D" w:rsidRDefault="00CE7DAA" w:rsidP="00CE7DAA">
      <w:pPr>
        <w:pStyle w:val="TerminalDisplay"/>
      </w:pPr>
      <w:r w:rsidRPr="00196D5D">
        <w:t>[PE</w:t>
      </w:r>
      <w:r w:rsidRPr="00196D5D">
        <w:rPr>
          <w:rFonts w:hint="eastAsia"/>
        </w:rPr>
        <w:t>2</w:t>
      </w:r>
      <w:r w:rsidRPr="00196D5D">
        <w:t>-bgp-default-vpn1] address-family ipv4 unicast</w:t>
      </w:r>
    </w:p>
    <w:p w:rsidR="00CE7DAA" w:rsidRPr="00196D5D" w:rsidRDefault="00CE7DAA" w:rsidP="00CE7DAA">
      <w:pPr>
        <w:pStyle w:val="TerminalDisplay"/>
      </w:pPr>
      <w:r w:rsidRPr="00196D5D">
        <w:t>[PE</w:t>
      </w:r>
      <w:r w:rsidRPr="00196D5D">
        <w:rPr>
          <w:rFonts w:hint="eastAsia"/>
        </w:rPr>
        <w:t>2</w:t>
      </w:r>
      <w:r w:rsidRPr="00196D5D">
        <w:t xml:space="preserve">-bgp-default-ipv4-vpn1] peer </w:t>
      </w:r>
      <w:r w:rsidRPr="00196D5D">
        <w:rPr>
          <w:rFonts w:hint="eastAsia"/>
        </w:rPr>
        <w:t>2</w:t>
      </w:r>
      <w:r w:rsidRPr="00196D5D">
        <w:t>0.0.0.2 enable</w:t>
      </w:r>
    </w:p>
    <w:p w:rsidR="00CE7DAA" w:rsidRPr="009B7D3B" w:rsidRDefault="00CE7DAA" w:rsidP="00CE7DAA">
      <w:pPr>
        <w:pStyle w:val="ItemStep"/>
      </w:pPr>
      <w:r w:rsidRPr="009B7D3B">
        <w:rPr>
          <w:rFonts w:hint="eastAsia"/>
        </w:rPr>
        <w:t>配置</w:t>
      </w:r>
      <w:r w:rsidRPr="009B7D3B">
        <w:rPr>
          <w:rFonts w:hint="eastAsia"/>
        </w:rPr>
        <w:t>CE</w:t>
      </w:r>
      <w:r w:rsidR="00AC690A">
        <w:rPr>
          <w:rFonts w:hint="eastAsia"/>
        </w:rPr>
        <w:t xml:space="preserve"> </w:t>
      </w:r>
      <w:r w:rsidRPr="009B7D3B">
        <w:rPr>
          <w:rFonts w:hint="eastAsia"/>
        </w:rPr>
        <w:t>2</w:t>
      </w:r>
    </w:p>
    <w:p w:rsidR="00CE7DAA" w:rsidRPr="00196D5D" w:rsidRDefault="00CE7DAA" w:rsidP="00CE7DAA">
      <w:r w:rsidRPr="00196D5D">
        <w:t xml:space="preserve"># </w:t>
      </w:r>
      <w:r w:rsidRPr="00196D5D">
        <w:rPr>
          <w:rFonts w:hint="eastAsia"/>
        </w:rPr>
        <w:t>配置接口</w:t>
      </w:r>
      <w:r w:rsidRPr="00196D5D">
        <w:t>GigabitEthernet</w:t>
      </w:r>
      <w:r w:rsidR="00D308C0">
        <w:t>3/1/</w:t>
      </w:r>
      <w:r w:rsidRPr="00196D5D">
        <w:t>1</w:t>
      </w:r>
      <w:r w:rsidRPr="00196D5D">
        <w:rPr>
          <w:rFonts w:hint="eastAsia"/>
        </w:rPr>
        <w:t>的</w:t>
      </w:r>
      <w:r w:rsidRPr="00196D5D">
        <w:t>IP</w:t>
      </w:r>
      <w:r w:rsidRPr="00196D5D">
        <w:rPr>
          <w:rFonts w:hint="eastAsia"/>
        </w:rPr>
        <w:t>地址。</w:t>
      </w:r>
    </w:p>
    <w:p w:rsidR="00CE7DAA" w:rsidRPr="00196D5D" w:rsidRDefault="00CE7DAA" w:rsidP="00CE7DAA">
      <w:pPr>
        <w:pStyle w:val="TerminalDisplay"/>
      </w:pPr>
      <w:r w:rsidRPr="00196D5D">
        <w:t>&lt;CE2&gt; system-view</w:t>
      </w:r>
    </w:p>
    <w:p w:rsidR="00CE7DAA" w:rsidRPr="00196D5D" w:rsidRDefault="00CE7DAA" w:rsidP="00CE7DAA">
      <w:pPr>
        <w:pStyle w:val="TerminalDisplay"/>
      </w:pPr>
      <w:r w:rsidRPr="00196D5D">
        <w:t xml:space="preserve">[CE2] interface gigabitethernet </w:t>
      </w:r>
      <w:r w:rsidR="00D308C0">
        <w:t>3/1/</w:t>
      </w:r>
      <w:r w:rsidRPr="00196D5D">
        <w:t>1</w:t>
      </w:r>
    </w:p>
    <w:p w:rsidR="00CE7DAA" w:rsidRPr="00196D5D" w:rsidRDefault="00CE7DAA" w:rsidP="00CE7DAA">
      <w:pPr>
        <w:pStyle w:val="TerminalDisplay"/>
      </w:pPr>
      <w:r w:rsidRPr="00196D5D">
        <w:t>[CE2-GigabitEthernet</w:t>
      </w:r>
      <w:r w:rsidR="00D308C0">
        <w:t>3/1/</w:t>
      </w:r>
      <w:r w:rsidRPr="00196D5D">
        <w:t>1] ip address 20.0.0.2 24</w:t>
      </w:r>
    </w:p>
    <w:p w:rsidR="00CE7DAA" w:rsidRPr="00196D5D" w:rsidRDefault="00CE7DAA" w:rsidP="00CE7DAA">
      <w:pPr>
        <w:pStyle w:val="TerminalDisplay"/>
      </w:pPr>
      <w:r w:rsidRPr="00196D5D">
        <w:t>[CE2-GigabitEthernet</w:t>
      </w:r>
      <w:r w:rsidR="00D308C0">
        <w:t>3/1/</w:t>
      </w:r>
      <w:r w:rsidRPr="00196D5D">
        <w:t>1] quit</w:t>
      </w:r>
    </w:p>
    <w:p w:rsidR="00CE7DAA" w:rsidRPr="00196D5D" w:rsidRDefault="00CE7DAA" w:rsidP="00CE7DAA">
      <w:r w:rsidRPr="00196D5D">
        <w:t xml:space="preserve"># </w:t>
      </w:r>
      <w:r w:rsidRPr="00196D5D">
        <w:rPr>
          <w:rFonts w:hint="eastAsia"/>
        </w:rPr>
        <w:t>配置</w:t>
      </w:r>
      <w:r w:rsidRPr="00196D5D">
        <w:t>CE 2</w:t>
      </w:r>
      <w:r w:rsidRPr="00196D5D">
        <w:rPr>
          <w:rFonts w:hint="eastAsia"/>
        </w:rPr>
        <w:t>与</w:t>
      </w:r>
      <w:r w:rsidRPr="00196D5D">
        <w:t>PE 2</w:t>
      </w:r>
      <w:r w:rsidRPr="00196D5D">
        <w:rPr>
          <w:rFonts w:hint="eastAsia"/>
        </w:rPr>
        <w:t>建立</w:t>
      </w:r>
      <w:r w:rsidRPr="00196D5D">
        <w:t>EBGP</w:t>
      </w:r>
      <w:r w:rsidRPr="00196D5D">
        <w:rPr>
          <w:rFonts w:hint="eastAsia"/>
        </w:rPr>
        <w:t>对等体，并引入</w:t>
      </w:r>
      <w:r w:rsidRPr="00196D5D">
        <w:t>VPN</w:t>
      </w:r>
      <w:r w:rsidRPr="00196D5D">
        <w:rPr>
          <w:rFonts w:hint="eastAsia"/>
        </w:rPr>
        <w:t>路由。</w:t>
      </w:r>
    </w:p>
    <w:p w:rsidR="00CE7DAA" w:rsidRPr="00196D5D" w:rsidRDefault="00CE7DAA" w:rsidP="00CE7DAA">
      <w:pPr>
        <w:pStyle w:val="TerminalDisplay"/>
      </w:pPr>
      <w:r w:rsidRPr="00196D5D">
        <w:t>[CE2] bgp 65002</w:t>
      </w:r>
    </w:p>
    <w:p w:rsidR="00CE7DAA" w:rsidRPr="00196D5D" w:rsidRDefault="00CE7DAA" w:rsidP="00CE7DAA">
      <w:pPr>
        <w:pStyle w:val="TerminalDisplay"/>
      </w:pPr>
      <w:r w:rsidRPr="00196D5D">
        <w:t>[CE2-bgp-default] peer 20.0.0.1 as-number 600</w:t>
      </w:r>
    </w:p>
    <w:p w:rsidR="00CE7DAA" w:rsidRPr="00196D5D" w:rsidRDefault="00CE7DAA" w:rsidP="00CE7DAA">
      <w:pPr>
        <w:pStyle w:val="TerminalDisplay"/>
      </w:pPr>
      <w:r w:rsidRPr="00196D5D">
        <w:t>[CE2-bgp-default] address-family ipv4 unicast</w:t>
      </w:r>
    </w:p>
    <w:p w:rsidR="00CE7DAA" w:rsidRPr="00196D5D" w:rsidRDefault="00CE7DAA" w:rsidP="00CE7DAA">
      <w:pPr>
        <w:pStyle w:val="TerminalDisplay"/>
      </w:pPr>
      <w:r w:rsidRPr="00196D5D">
        <w:t>[CE2-bgp-default-ipv4] peer 20.0.0.1 enable</w:t>
      </w:r>
    </w:p>
    <w:p w:rsidR="00CE7DAA" w:rsidRPr="00196D5D" w:rsidRDefault="00CE7DAA" w:rsidP="00CE7DAA">
      <w:pPr>
        <w:pStyle w:val="TerminalDisplay"/>
      </w:pPr>
      <w:r w:rsidRPr="00196D5D">
        <w:t>[CE2-bgp-default-ipv4] import-route direct</w:t>
      </w:r>
    </w:p>
    <w:p w:rsidR="00CE7DAA" w:rsidRPr="00196D5D" w:rsidRDefault="00CE7DAA" w:rsidP="00CE7DAA">
      <w:pPr>
        <w:pStyle w:val="TerminalDisplay"/>
      </w:pPr>
      <w:r w:rsidRPr="00196D5D">
        <w:t>[CE2-bgp-default-ipv4] quit</w:t>
      </w:r>
    </w:p>
    <w:p w:rsidR="00CE7DAA" w:rsidRPr="00196D5D" w:rsidRDefault="00CE7DAA" w:rsidP="00CE7DAA">
      <w:pPr>
        <w:pStyle w:val="TerminalDisplay"/>
      </w:pPr>
      <w:r w:rsidRPr="00196D5D">
        <w:t>[CE2-bgp-default] quit</w:t>
      </w:r>
    </w:p>
    <w:p w:rsidR="00CE7DAA" w:rsidRDefault="00CE7DAA" w:rsidP="00CE7DAA">
      <w:pPr>
        <w:pStyle w:val="40"/>
      </w:pPr>
      <w:r>
        <w:rPr>
          <w:rFonts w:hint="eastAsia"/>
        </w:rPr>
        <w:t>验证配置</w:t>
      </w:r>
    </w:p>
    <w:p w:rsidR="00CE7DAA" w:rsidRDefault="00CE7DAA" w:rsidP="00CE7DAA">
      <w:r w:rsidRPr="00196D5D">
        <w:rPr>
          <w:rFonts w:hint="eastAsia"/>
        </w:rPr>
        <w:t>配置完成后，在</w:t>
      </w:r>
      <w:r w:rsidRPr="00196D5D">
        <w:t>CE 1</w:t>
      </w:r>
      <w:r w:rsidRPr="00196D5D">
        <w:rPr>
          <w:rFonts w:hint="eastAsia"/>
        </w:rPr>
        <w:t>和</w:t>
      </w:r>
      <w:r w:rsidRPr="00196D5D">
        <w:t>CE 2</w:t>
      </w:r>
      <w:r w:rsidRPr="00196D5D">
        <w:rPr>
          <w:rFonts w:hint="eastAsia"/>
        </w:rPr>
        <w:t>上执行</w:t>
      </w:r>
      <w:r w:rsidRPr="003A251E">
        <w:rPr>
          <w:rStyle w:val="commandkeywords"/>
        </w:rPr>
        <w:t>display ip routing-table</w:t>
      </w:r>
      <w:r w:rsidRPr="00196D5D">
        <w:rPr>
          <w:rFonts w:hint="eastAsia"/>
        </w:rPr>
        <w:t>命令可以查看到到达对方的路由，且</w:t>
      </w:r>
      <w:r w:rsidRPr="00196D5D">
        <w:t>CE 1</w:t>
      </w:r>
      <w:r w:rsidRPr="00196D5D">
        <w:rPr>
          <w:rFonts w:hint="eastAsia"/>
        </w:rPr>
        <w:t>和</w:t>
      </w:r>
      <w:r w:rsidRPr="00196D5D">
        <w:t>CE 2</w:t>
      </w:r>
      <w:r w:rsidRPr="00196D5D">
        <w:rPr>
          <w:rFonts w:hint="eastAsia"/>
        </w:rPr>
        <w:t>互相可以</w:t>
      </w:r>
      <w:r w:rsidRPr="00196D5D">
        <w:t>ping</w:t>
      </w:r>
      <w:r w:rsidRPr="00196D5D">
        <w:rPr>
          <w:rFonts w:hint="eastAsia"/>
        </w:rPr>
        <w:t>通。</w:t>
      </w:r>
    </w:p>
    <w:p w:rsidR="00CE7DAA" w:rsidRPr="006870A4" w:rsidRDefault="00CE7DAA" w:rsidP="00CE7DAA">
      <w:r w:rsidRPr="006870A4">
        <w:rPr>
          <w:rFonts w:hint="eastAsia"/>
        </w:rPr>
        <w:t xml:space="preserve"># </w:t>
      </w:r>
      <w:r w:rsidRPr="006870A4">
        <w:rPr>
          <w:rFonts w:hint="eastAsia"/>
        </w:rPr>
        <w:t>在</w:t>
      </w:r>
      <w:r>
        <w:rPr>
          <w:rFonts w:hint="eastAsia"/>
        </w:rPr>
        <w:t>PE</w:t>
      </w:r>
      <w:r w:rsidR="00AC690A">
        <w:rPr>
          <w:rFonts w:hint="eastAsia"/>
        </w:rPr>
        <w:t xml:space="preserve"> </w:t>
      </w:r>
      <w:r>
        <w:rPr>
          <w:rFonts w:hint="eastAsia"/>
        </w:rPr>
        <w:t>1</w:t>
      </w:r>
      <w:r w:rsidRPr="006870A4">
        <w:rPr>
          <w:rFonts w:hint="eastAsia"/>
        </w:rPr>
        <w:t>上</w:t>
      </w:r>
      <w:r>
        <w:rPr>
          <w:rFonts w:hint="eastAsia"/>
        </w:rPr>
        <w:t>查看</w:t>
      </w:r>
      <w:r w:rsidRPr="006870A4">
        <w:rPr>
          <w:rFonts w:hint="eastAsia"/>
        </w:rPr>
        <w:t>MPLS</w:t>
      </w:r>
      <w:r w:rsidRPr="006870A4">
        <w:rPr>
          <w:rFonts w:hint="eastAsia"/>
        </w:rPr>
        <w:t>标签转发路径信息。</w:t>
      </w:r>
    </w:p>
    <w:p w:rsidR="00CE7DAA" w:rsidRPr="00196D5D" w:rsidRDefault="00CE7DAA" w:rsidP="00CE7DAA">
      <w:pPr>
        <w:pStyle w:val="TerminalDisplay"/>
      </w:pPr>
      <w:r w:rsidRPr="006870A4">
        <w:t>[</w:t>
      </w:r>
      <w:r w:rsidR="008C6281">
        <w:rPr>
          <w:rFonts w:hint="eastAsia"/>
        </w:rPr>
        <w:t>PE1</w:t>
      </w:r>
      <w:r w:rsidRPr="006870A4">
        <w:t>]</w:t>
      </w:r>
      <w:r>
        <w:rPr>
          <w:rFonts w:hint="eastAsia"/>
        </w:rPr>
        <w:t xml:space="preserve"> </w:t>
      </w:r>
      <w:r w:rsidRPr="006870A4">
        <w:t>display mpls lsp</w:t>
      </w:r>
    </w:p>
    <w:p w:rsidR="00B61C64" w:rsidRPr="0022296B" w:rsidRDefault="00B61C64" w:rsidP="00B61C64">
      <w:pPr>
        <w:pStyle w:val="TerminalDisplay"/>
      </w:pPr>
      <w:r w:rsidRPr="0022296B">
        <w:t>2.2.2.9/32                  BGP         3/-             -</w:t>
      </w:r>
    </w:p>
    <w:p w:rsidR="00B61C64" w:rsidRPr="0022296B" w:rsidRDefault="00B61C64" w:rsidP="00B61C64">
      <w:pPr>
        <w:pStyle w:val="TerminalDisplay"/>
      </w:pPr>
      <w:r w:rsidRPr="0022296B">
        <w:t>5.5.5.9/32                  BGP         -/16050         NHLFE1</w:t>
      </w:r>
    </w:p>
    <w:p w:rsidR="00B61C64" w:rsidRPr="0022296B" w:rsidRDefault="00B61C64" w:rsidP="00B61C64">
      <w:pPr>
        <w:pStyle w:val="TerminalDisplay"/>
      </w:pPr>
      <w:r w:rsidRPr="0022296B">
        <w:t>5.5.5.9                     BGP         -/-             GE</w:t>
      </w:r>
      <w:r w:rsidR="00B82854">
        <w:t>3/1/</w:t>
      </w:r>
      <w:r>
        <w:t>5</w:t>
      </w:r>
    </w:p>
    <w:p w:rsidR="00B61C64" w:rsidRPr="0022296B" w:rsidRDefault="00B61C64" w:rsidP="00B61C64">
      <w:pPr>
        <w:pStyle w:val="TerminalDisplay"/>
      </w:pPr>
      <w:r w:rsidRPr="0022296B">
        <w:t>1.1.1.1                     Local       -/-             GE</w:t>
      </w:r>
      <w:r w:rsidR="00B82854">
        <w:t>3/1/</w:t>
      </w:r>
      <w:r>
        <w:t>5</w:t>
      </w:r>
    </w:p>
    <w:p w:rsidR="00B61C64" w:rsidRPr="0022296B" w:rsidRDefault="00B61C64" w:rsidP="00B61C64">
      <w:pPr>
        <w:pStyle w:val="TerminalDisplay"/>
      </w:pPr>
      <w:r w:rsidRPr="0022296B">
        <w:t>2.2.2.9/32                  OSPF        16020/-         -</w:t>
      </w:r>
    </w:p>
    <w:p w:rsidR="00B61C64" w:rsidRPr="0022296B" w:rsidRDefault="00B61C64" w:rsidP="00B61C64">
      <w:pPr>
        <w:pStyle w:val="TerminalDisplay"/>
      </w:pPr>
      <w:r w:rsidRPr="0022296B">
        <w:t>3.3.3.9/32                  OSPF        16030/3         GE</w:t>
      </w:r>
      <w:r w:rsidR="00B82854">
        <w:t>3/1/</w:t>
      </w:r>
      <w:r>
        <w:t>5</w:t>
      </w:r>
    </w:p>
    <w:p w:rsidR="00B61C64" w:rsidRPr="0022296B" w:rsidRDefault="00B61C64" w:rsidP="00B61C64">
      <w:pPr>
        <w:pStyle w:val="TerminalDisplay"/>
      </w:pPr>
      <w:r w:rsidRPr="0022296B">
        <w:t>3.3.3.9/32                  OSPF        -/3             GE</w:t>
      </w:r>
      <w:r w:rsidR="00B82854">
        <w:t>3/1/</w:t>
      </w:r>
      <w:r>
        <w:t>5</w:t>
      </w:r>
    </w:p>
    <w:p w:rsidR="00CE7DAA" w:rsidRDefault="00CE7DAA" w:rsidP="00CE7DAA">
      <w:pPr>
        <w:pStyle w:val="3"/>
      </w:pPr>
      <w:bookmarkStart w:id="383" w:name="_Toc528265229"/>
      <w:bookmarkStart w:id="384" w:name="_Toc531096215"/>
      <w:bookmarkStart w:id="385" w:name="_Toc45106718"/>
      <w:r w:rsidRPr="004871A6">
        <w:rPr>
          <w:rFonts w:hint="eastAsia"/>
        </w:rPr>
        <w:t>跨域</w:t>
      </w:r>
      <w:r>
        <w:t>VPN-OptionC</w:t>
      </w:r>
      <w:r w:rsidRPr="004871A6">
        <w:rPr>
          <w:rFonts w:hint="eastAsia"/>
        </w:rPr>
        <w:t>方式</w:t>
      </w:r>
      <w:r>
        <w:rPr>
          <w:rFonts w:hint="eastAsia"/>
        </w:rPr>
        <w:t>MPLS SR</w:t>
      </w:r>
      <w:r>
        <w:rPr>
          <w:rFonts w:hint="eastAsia"/>
        </w:rPr>
        <w:t>配置举例三</w:t>
      </w:r>
      <w:bookmarkEnd w:id="383"/>
      <w:bookmarkEnd w:id="384"/>
      <w:bookmarkEnd w:id="385"/>
    </w:p>
    <w:p w:rsidR="00CE7DAA" w:rsidRDefault="00CE7DAA" w:rsidP="00CE7DAA">
      <w:pPr>
        <w:pStyle w:val="40"/>
      </w:pPr>
      <w:r>
        <w:rPr>
          <w:rFonts w:hint="eastAsia"/>
        </w:rPr>
        <w:t>组网需求</w:t>
      </w:r>
    </w:p>
    <w:p w:rsidR="00CE7DAA" w:rsidRDefault="00CE7DAA" w:rsidP="00CE7DAA">
      <w:pPr>
        <w:pStyle w:val="ItemList"/>
      </w:pPr>
      <w:r w:rsidRPr="0026456E">
        <w:rPr>
          <w:rFonts w:hint="eastAsia"/>
        </w:rPr>
        <w:t>在设备的</w:t>
      </w:r>
      <w:r w:rsidRPr="0026456E">
        <w:rPr>
          <w:rFonts w:hint="eastAsia"/>
        </w:rPr>
        <w:t>Loopback</w:t>
      </w:r>
      <w:r w:rsidRPr="0026456E">
        <w:rPr>
          <w:rFonts w:hint="eastAsia"/>
        </w:rPr>
        <w:t>接口地址之间采用动态方式分配</w:t>
      </w:r>
      <w:r w:rsidRPr="0026456E">
        <w:rPr>
          <w:rFonts w:hint="eastAsia"/>
        </w:rPr>
        <w:t>SID</w:t>
      </w:r>
      <w:r w:rsidRPr="0026456E">
        <w:rPr>
          <w:rFonts w:hint="eastAsia"/>
        </w:rPr>
        <w:t>，并根据分配的</w:t>
      </w:r>
      <w:r w:rsidRPr="0026456E">
        <w:rPr>
          <w:rFonts w:hint="eastAsia"/>
        </w:rPr>
        <w:t>SID</w:t>
      </w:r>
      <w:r w:rsidRPr="0026456E">
        <w:rPr>
          <w:rFonts w:hint="eastAsia"/>
        </w:rPr>
        <w:t>建</w:t>
      </w:r>
      <w:r w:rsidRPr="00196D5D">
        <w:rPr>
          <w:rFonts w:hint="eastAsia"/>
        </w:rPr>
        <w:t>立</w:t>
      </w:r>
      <w:r w:rsidRPr="0026456E">
        <w:rPr>
          <w:rFonts w:hint="eastAsia"/>
        </w:rPr>
        <w:t>SRLSP</w:t>
      </w:r>
      <w:r w:rsidRPr="0026456E">
        <w:rPr>
          <w:rFonts w:hint="eastAsia"/>
        </w:rPr>
        <w:t>，</w:t>
      </w:r>
      <w:r w:rsidRPr="00196D5D">
        <w:rPr>
          <w:rFonts w:hint="eastAsia"/>
        </w:rPr>
        <w:t>建立多段</w:t>
      </w:r>
      <w:r w:rsidRPr="0026456E">
        <w:rPr>
          <w:rFonts w:hint="eastAsia"/>
        </w:rPr>
        <w:t>MPLS TE</w:t>
      </w:r>
      <w:r w:rsidRPr="0026456E">
        <w:rPr>
          <w:rFonts w:hint="eastAsia"/>
        </w:rPr>
        <w:t>隧道通过该</w:t>
      </w:r>
      <w:r w:rsidRPr="0026456E">
        <w:rPr>
          <w:rFonts w:hint="eastAsia"/>
        </w:rPr>
        <w:t>SRLSP</w:t>
      </w:r>
      <w:r w:rsidRPr="0026456E">
        <w:rPr>
          <w:rFonts w:hint="eastAsia"/>
        </w:rPr>
        <w:t>转发流量。</w:t>
      </w:r>
    </w:p>
    <w:p w:rsidR="00CE7DAA" w:rsidRPr="00CE7DAA" w:rsidRDefault="00CE7DAA" w:rsidP="00CE7DAA">
      <w:pPr>
        <w:pStyle w:val="ItemList"/>
        <w:rPr>
          <w:lang w:eastAsia="zh-CN"/>
        </w:rPr>
      </w:pPr>
      <w:r w:rsidRPr="00CE7DAA">
        <w:rPr>
          <w:rFonts w:hint="eastAsia"/>
          <w:lang w:eastAsia="zh-CN"/>
        </w:rPr>
        <w:t>同一自治系统内的</w:t>
      </w:r>
      <w:r w:rsidRPr="00CE7DAA">
        <w:rPr>
          <w:lang w:eastAsia="zh-CN"/>
        </w:rPr>
        <w:t>PE</w:t>
      </w:r>
      <w:r w:rsidRPr="00CE7DAA">
        <w:rPr>
          <w:rFonts w:hint="eastAsia"/>
          <w:lang w:eastAsia="zh-CN"/>
        </w:rPr>
        <w:t>设备之间运行</w:t>
      </w:r>
      <w:r w:rsidRPr="00CE7DAA">
        <w:rPr>
          <w:rFonts w:hint="eastAsia"/>
          <w:lang w:eastAsia="zh-CN"/>
        </w:rPr>
        <w:t>OSPF</w:t>
      </w:r>
      <w:r w:rsidRPr="00CE7DAA">
        <w:rPr>
          <w:rFonts w:hint="eastAsia"/>
          <w:lang w:eastAsia="zh-CN"/>
        </w:rPr>
        <w:t>作为</w:t>
      </w:r>
      <w:r w:rsidRPr="00CE7DAA">
        <w:rPr>
          <w:lang w:eastAsia="zh-CN"/>
        </w:rPr>
        <w:t>IGP</w:t>
      </w:r>
      <w:r w:rsidRPr="00CE7DAA">
        <w:rPr>
          <w:rFonts w:hint="eastAsia"/>
          <w:lang w:eastAsia="zh-CN"/>
        </w:rPr>
        <w:t>，使能</w:t>
      </w:r>
      <w:r w:rsidRPr="00CE7DAA">
        <w:rPr>
          <w:rFonts w:hint="eastAsia"/>
          <w:lang w:eastAsia="zh-CN"/>
        </w:rPr>
        <w:t>OSPF SR</w:t>
      </w:r>
      <w:r w:rsidRPr="00CE7DAA">
        <w:rPr>
          <w:rFonts w:hint="eastAsia"/>
          <w:lang w:eastAsia="zh-CN"/>
        </w:rPr>
        <w:t>；</w:t>
      </w:r>
    </w:p>
    <w:p w:rsidR="00CE7DAA" w:rsidRPr="00196D5D" w:rsidRDefault="00CE7DAA" w:rsidP="00CE7DAA">
      <w:pPr>
        <w:pStyle w:val="ItemList"/>
      </w:pPr>
      <w:r w:rsidRPr="00196D5D">
        <w:t>PE 1</w:t>
      </w:r>
      <w:r w:rsidRPr="00196D5D">
        <w:rPr>
          <w:rFonts w:hint="eastAsia"/>
        </w:rPr>
        <w:t>与</w:t>
      </w:r>
      <w:r w:rsidRPr="00196D5D">
        <w:t>ASBR-PE</w:t>
      </w:r>
      <w:r w:rsidR="00F36459">
        <w:rPr>
          <w:rFonts w:hint="eastAsia"/>
        </w:rPr>
        <w:t xml:space="preserve"> </w:t>
      </w:r>
      <w:r w:rsidRPr="00196D5D">
        <w:t>1</w:t>
      </w:r>
      <w:r w:rsidRPr="00196D5D">
        <w:rPr>
          <w:rFonts w:hint="eastAsia"/>
        </w:rPr>
        <w:t>、</w:t>
      </w:r>
      <w:r w:rsidRPr="00196D5D">
        <w:t>ASBR-PE</w:t>
      </w:r>
      <w:r w:rsidR="00F36459">
        <w:rPr>
          <w:rFonts w:hint="eastAsia"/>
        </w:rPr>
        <w:t xml:space="preserve"> </w:t>
      </w:r>
      <w:r w:rsidRPr="00196D5D">
        <w:rPr>
          <w:rFonts w:hint="eastAsia"/>
        </w:rPr>
        <w:t>2</w:t>
      </w:r>
      <w:r w:rsidRPr="00196D5D">
        <w:rPr>
          <w:rFonts w:hint="eastAsia"/>
        </w:rPr>
        <w:t>间通过</w:t>
      </w:r>
      <w:r w:rsidRPr="00196D5D">
        <w:t>IBGP</w:t>
      </w:r>
      <w:r w:rsidRPr="00196D5D">
        <w:rPr>
          <w:rFonts w:hint="eastAsia"/>
        </w:rPr>
        <w:t>交换标签</w:t>
      </w:r>
      <w:r w:rsidRPr="00196D5D">
        <w:t>IPv4</w:t>
      </w:r>
      <w:r w:rsidRPr="00196D5D">
        <w:rPr>
          <w:rFonts w:hint="eastAsia"/>
        </w:rPr>
        <w:t>路由；</w:t>
      </w:r>
    </w:p>
    <w:p w:rsidR="00CE7DAA" w:rsidRPr="00196D5D" w:rsidRDefault="00CE7DAA" w:rsidP="00CE7DAA">
      <w:pPr>
        <w:pStyle w:val="ItemList"/>
      </w:pPr>
      <w:r w:rsidRPr="00196D5D">
        <w:t>PE 2</w:t>
      </w:r>
      <w:r w:rsidRPr="00196D5D">
        <w:rPr>
          <w:rFonts w:hint="eastAsia"/>
        </w:rPr>
        <w:t>与</w:t>
      </w:r>
      <w:r w:rsidRPr="00196D5D">
        <w:t>ASBR-PE</w:t>
      </w:r>
      <w:r w:rsidR="00F36459">
        <w:rPr>
          <w:rFonts w:hint="eastAsia"/>
        </w:rPr>
        <w:t xml:space="preserve"> </w:t>
      </w:r>
      <w:r w:rsidRPr="00196D5D">
        <w:rPr>
          <w:rFonts w:hint="eastAsia"/>
        </w:rPr>
        <w:t>3</w:t>
      </w:r>
      <w:r w:rsidRPr="00196D5D">
        <w:rPr>
          <w:rFonts w:hint="eastAsia"/>
        </w:rPr>
        <w:t>、</w:t>
      </w:r>
      <w:r w:rsidRPr="00196D5D">
        <w:t>ASBR-PE</w:t>
      </w:r>
      <w:r w:rsidR="00F36459">
        <w:rPr>
          <w:rFonts w:hint="eastAsia"/>
        </w:rPr>
        <w:t xml:space="preserve"> </w:t>
      </w:r>
      <w:r w:rsidRPr="00196D5D">
        <w:rPr>
          <w:rFonts w:hint="eastAsia"/>
        </w:rPr>
        <w:t>4</w:t>
      </w:r>
      <w:r w:rsidRPr="00196D5D">
        <w:rPr>
          <w:rFonts w:hint="eastAsia"/>
        </w:rPr>
        <w:t>间通过</w:t>
      </w:r>
      <w:r w:rsidRPr="00196D5D">
        <w:t>IBGP</w:t>
      </w:r>
      <w:r w:rsidRPr="00196D5D">
        <w:rPr>
          <w:rFonts w:hint="eastAsia"/>
        </w:rPr>
        <w:t>交换标签</w:t>
      </w:r>
      <w:r w:rsidRPr="00196D5D">
        <w:t>IPv4</w:t>
      </w:r>
      <w:r w:rsidRPr="00196D5D">
        <w:rPr>
          <w:rFonts w:hint="eastAsia"/>
        </w:rPr>
        <w:t>路由；</w:t>
      </w:r>
    </w:p>
    <w:p w:rsidR="00CE7DAA" w:rsidRPr="00196D5D" w:rsidRDefault="00CE7DAA" w:rsidP="00CE7DAA">
      <w:pPr>
        <w:pStyle w:val="ItemList"/>
      </w:pPr>
      <w:r w:rsidRPr="00196D5D">
        <w:t>ASBR-PE 1</w:t>
      </w:r>
      <w:r w:rsidRPr="00196D5D">
        <w:rPr>
          <w:rFonts w:hint="eastAsia"/>
        </w:rPr>
        <w:t>与</w:t>
      </w:r>
      <w:r w:rsidRPr="00196D5D">
        <w:t xml:space="preserve">ASBR-PE </w:t>
      </w:r>
      <w:r w:rsidRPr="00196D5D">
        <w:rPr>
          <w:rFonts w:hint="eastAsia"/>
        </w:rPr>
        <w:t>3</w:t>
      </w:r>
      <w:r w:rsidRPr="00196D5D">
        <w:rPr>
          <w:rFonts w:hint="eastAsia"/>
        </w:rPr>
        <w:t>间通过</w:t>
      </w:r>
      <w:r w:rsidRPr="00196D5D">
        <w:rPr>
          <w:rFonts w:hint="eastAsia"/>
        </w:rPr>
        <w:t>Loopback</w:t>
      </w:r>
      <w:r w:rsidRPr="00196D5D">
        <w:rPr>
          <w:rFonts w:hint="eastAsia"/>
        </w:rPr>
        <w:t>口建立</w:t>
      </w:r>
      <w:r w:rsidRPr="00196D5D">
        <w:t>EBGP</w:t>
      </w:r>
      <w:r w:rsidRPr="00196D5D">
        <w:rPr>
          <w:rFonts w:hint="eastAsia"/>
        </w:rPr>
        <w:t>交换标签</w:t>
      </w:r>
      <w:r w:rsidRPr="00196D5D">
        <w:t>IPv4</w:t>
      </w:r>
      <w:r w:rsidRPr="00196D5D">
        <w:rPr>
          <w:rFonts w:hint="eastAsia"/>
        </w:rPr>
        <w:t>路由，并使能</w:t>
      </w:r>
      <w:r w:rsidRPr="00196D5D">
        <w:rPr>
          <w:rFonts w:hint="eastAsia"/>
        </w:rPr>
        <w:t>BGP SR</w:t>
      </w:r>
      <w:r w:rsidRPr="00196D5D">
        <w:rPr>
          <w:rFonts w:hint="eastAsia"/>
        </w:rPr>
        <w:t>；</w:t>
      </w:r>
    </w:p>
    <w:p w:rsidR="00CE7DAA" w:rsidRPr="00196D5D" w:rsidRDefault="00CE7DAA" w:rsidP="00CE7DAA">
      <w:pPr>
        <w:pStyle w:val="ItemList"/>
      </w:pPr>
      <w:r w:rsidRPr="00196D5D">
        <w:t xml:space="preserve">ASBR-PE </w:t>
      </w:r>
      <w:r w:rsidRPr="00196D5D">
        <w:rPr>
          <w:rFonts w:hint="eastAsia"/>
        </w:rPr>
        <w:t>2</w:t>
      </w:r>
      <w:r w:rsidRPr="00196D5D">
        <w:rPr>
          <w:rFonts w:hint="eastAsia"/>
        </w:rPr>
        <w:t>与</w:t>
      </w:r>
      <w:r w:rsidRPr="00196D5D">
        <w:t xml:space="preserve">ASBR-PE </w:t>
      </w:r>
      <w:r w:rsidRPr="00196D5D">
        <w:rPr>
          <w:rFonts w:hint="eastAsia"/>
        </w:rPr>
        <w:t>4</w:t>
      </w:r>
      <w:r w:rsidRPr="00196D5D">
        <w:rPr>
          <w:rFonts w:hint="eastAsia"/>
        </w:rPr>
        <w:t>间通过</w:t>
      </w:r>
      <w:r w:rsidRPr="00196D5D">
        <w:rPr>
          <w:rFonts w:hint="eastAsia"/>
        </w:rPr>
        <w:t>Loopback</w:t>
      </w:r>
      <w:r w:rsidRPr="00196D5D">
        <w:rPr>
          <w:rFonts w:hint="eastAsia"/>
        </w:rPr>
        <w:t>口建立</w:t>
      </w:r>
      <w:r w:rsidRPr="00196D5D">
        <w:t>EBGP</w:t>
      </w:r>
      <w:r w:rsidRPr="00196D5D">
        <w:rPr>
          <w:rFonts w:hint="eastAsia"/>
        </w:rPr>
        <w:t>交换标签</w:t>
      </w:r>
      <w:r w:rsidRPr="00196D5D">
        <w:t>IPv4</w:t>
      </w:r>
      <w:r w:rsidRPr="00196D5D">
        <w:rPr>
          <w:rFonts w:hint="eastAsia"/>
        </w:rPr>
        <w:t>路由，并使能</w:t>
      </w:r>
      <w:r w:rsidRPr="00196D5D">
        <w:rPr>
          <w:rFonts w:hint="eastAsia"/>
        </w:rPr>
        <w:t>BGP SR</w:t>
      </w:r>
      <w:r w:rsidRPr="00196D5D">
        <w:rPr>
          <w:rFonts w:hint="eastAsia"/>
        </w:rPr>
        <w:t>。</w:t>
      </w:r>
    </w:p>
    <w:p w:rsidR="00CE7DAA" w:rsidRDefault="00CE7DAA" w:rsidP="00CE7DAA">
      <w:pPr>
        <w:pStyle w:val="40"/>
      </w:pPr>
      <w:r>
        <w:rPr>
          <w:rFonts w:hint="eastAsia"/>
        </w:rPr>
        <w:t>组网图</w:t>
      </w:r>
    </w:p>
    <w:p w:rsidR="00CE7DAA" w:rsidRPr="005C03AA" w:rsidRDefault="00CE7DAA" w:rsidP="00CE7DAA">
      <w:pPr>
        <w:pStyle w:val="FigureDescription"/>
      </w:pPr>
      <w:bookmarkStart w:id="386" w:name="_Ref528252789"/>
      <w:r>
        <w:rPr>
          <w:rFonts w:hint="eastAsia"/>
        </w:rPr>
        <w:t>跨</w:t>
      </w:r>
      <w:r w:rsidRPr="004871A6">
        <w:rPr>
          <w:rFonts w:hint="eastAsia"/>
        </w:rPr>
        <w:t>域</w:t>
      </w:r>
      <w:r>
        <w:t>VPN-OptionC</w:t>
      </w:r>
      <w:r w:rsidRPr="004871A6">
        <w:rPr>
          <w:rFonts w:hint="eastAsia"/>
        </w:rPr>
        <w:t>方式</w:t>
      </w:r>
      <w:r>
        <w:rPr>
          <w:rFonts w:hint="eastAsia"/>
        </w:rPr>
        <w:t>MPLS SR</w:t>
      </w:r>
      <w:r>
        <w:rPr>
          <w:rFonts w:hint="eastAsia"/>
        </w:rPr>
        <w:t>组网图三</w:t>
      </w:r>
      <w:bookmarkEnd w:id="386"/>
    </w:p>
    <w:p w:rsidR="00D308C0" w:rsidRDefault="00CC50FF" w:rsidP="007A3451">
      <w:commentRangeStart w:id="387"/>
      <w:r w:rsidRPr="00CC50FF">
        <w:rPr>
          <w:noProof/>
        </w:rPr>
        <w:drawing>
          <wp:inline distT="0" distB="0" distL="0" distR="0" wp14:anchorId="48BA2942" wp14:editId="28CD9EFF">
            <wp:extent cx="5305425" cy="2933065"/>
            <wp:effectExtent l="0" t="0" r="952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5425" cy="2933065"/>
                    </a:xfrm>
                    <a:prstGeom prst="rect">
                      <a:avLst/>
                    </a:prstGeom>
                    <a:noFill/>
                    <a:ln>
                      <a:noFill/>
                    </a:ln>
                  </pic:spPr>
                </pic:pic>
              </a:graphicData>
            </a:graphic>
          </wp:inline>
        </w:drawing>
      </w:r>
      <w:commentRangeEnd w:id="387"/>
      <w:r w:rsidR="00277C0A">
        <w:commentReference w:id="387"/>
      </w:r>
    </w:p>
    <w:p w:rsidR="009F141A" w:rsidRDefault="009F141A" w:rsidP="007A3451">
      <w:commentRangeStart w:id="388"/>
      <w:r w:rsidRPr="009F141A">
        <w:rPr>
          <w:rFonts w:hint="eastAsia"/>
          <w:noProof/>
        </w:rPr>
        <w:drawing>
          <wp:inline distT="0" distB="0" distL="0" distR="0" wp14:anchorId="73596431" wp14:editId="4765978C">
            <wp:extent cx="5305425" cy="2933065"/>
            <wp:effectExtent l="0" t="0" r="9525" b="635"/>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5425" cy="2933065"/>
                    </a:xfrm>
                    <a:prstGeom prst="rect">
                      <a:avLst/>
                    </a:prstGeom>
                    <a:noFill/>
                    <a:ln>
                      <a:noFill/>
                    </a:ln>
                  </pic:spPr>
                </pic:pic>
              </a:graphicData>
            </a:graphic>
          </wp:inline>
        </w:drawing>
      </w:r>
      <w:commentRangeEnd w:id="388"/>
      <w:r w:rsidR="00277C0A">
        <w:commentReference w:id="388"/>
      </w:r>
    </w:p>
    <w:p w:rsidR="009F141A" w:rsidRPr="00D308C0" w:rsidRDefault="009F141A" w:rsidP="007A3451"/>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CE7DAA" w:rsidRPr="00415A99" w:rsidTr="00CE7DAA">
        <w:trPr>
          <w:tblHeader/>
        </w:trPr>
        <w:tc>
          <w:tcPr>
            <w:tcW w:w="1213" w:type="dxa"/>
            <w:shd w:val="clear" w:color="auto" w:fill="auto"/>
          </w:tcPr>
          <w:p w:rsidR="00CE7DAA" w:rsidRPr="00CE7DAA" w:rsidRDefault="00CE7DAA" w:rsidP="00CE7DAA">
            <w:pPr>
              <w:pStyle w:val="FigureText"/>
            </w:pPr>
            <w:r w:rsidRPr="00196D5D">
              <w:rPr>
                <w:rFonts w:hint="eastAsia"/>
              </w:rPr>
              <w:t>设备</w:t>
            </w:r>
          </w:p>
        </w:tc>
        <w:tc>
          <w:tcPr>
            <w:tcW w:w="1279" w:type="dxa"/>
            <w:shd w:val="clear" w:color="auto" w:fill="auto"/>
          </w:tcPr>
          <w:p w:rsidR="00CE7DAA" w:rsidRPr="00CE7DAA" w:rsidRDefault="00CE7DAA" w:rsidP="00CE7DAA">
            <w:pPr>
              <w:pStyle w:val="FigureText"/>
            </w:pPr>
            <w:r w:rsidRPr="00196D5D">
              <w:rPr>
                <w:rFonts w:hint="eastAsia"/>
              </w:rPr>
              <w:t>接口</w:t>
            </w:r>
          </w:p>
        </w:tc>
        <w:tc>
          <w:tcPr>
            <w:tcW w:w="1917" w:type="dxa"/>
            <w:shd w:val="clear" w:color="auto" w:fill="auto"/>
          </w:tcPr>
          <w:p w:rsidR="00CE7DAA" w:rsidRPr="00CE7DAA" w:rsidRDefault="00CE7DAA" w:rsidP="00CE7DAA">
            <w:pPr>
              <w:pStyle w:val="FigureText"/>
            </w:pPr>
            <w:r w:rsidRPr="00196D5D">
              <w:t>IP</w:t>
            </w:r>
            <w:r w:rsidRPr="00CE7DAA">
              <w:rPr>
                <w:rFonts w:hint="eastAsia"/>
              </w:rPr>
              <w:t>地址</w:t>
            </w:r>
          </w:p>
        </w:tc>
        <w:tc>
          <w:tcPr>
            <w:tcW w:w="1280" w:type="dxa"/>
            <w:shd w:val="clear" w:color="auto" w:fill="auto"/>
          </w:tcPr>
          <w:p w:rsidR="00CE7DAA" w:rsidRPr="00CE7DAA" w:rsidRDefault="00CE7DAA" w:rsidP="00CE7DAA">
            <w:pPr>
              <w:pStyle w:val="FigureText"/>
            </w:pPr>
            <w:r w:rsidRPr="00196D5D">
              <w:rPr>
                <w:rFonts w:hint="eastAsia"/>
              </w:rPr>
              <w:t>设备</w:t>
            </w:r>
          </w:p>
        </w:tc>
        <w:tc>
          <w:tcPr>
            <w:tcW w:w="1280" w:type="dxa"/>
            <w:shd w:val="clear" w:color="auto" w:fill="auto"/>
          </w:tcPr>
          <w:p w:rsidR="00CE7DAA" w:rsidRPr="00CE7DAA" w:rsidRDefault="00CE7DAA" w:rsidP="00CE7DAA">
            <w:pPr>
              <w:pStyle w:val="FigureText"/>
            </w:pPr>
            <w:r w:rsidRPr="00196D5D">
              <w:rPr>
                <w:rFonts w:hint="eastAsia"/>
              </w:rPr>
              <w:t>接口</w:t>
            </w:r>
          </w:p>
        </w:tc>
        <w:tc>
          <w:tcPr>
            <w:tcW w:w="2045" w:type="dxa"/>
            <w:shd w:val="clear" w:color="auto" w:fill="auto"/>
          </w:tcPr>
          <w:p w:rsidR="00CE7DAA" w:rsidRPr="00CE7DAA" w:rsidRDefault="00CE7DAA" w:rsidP="00CE7DAA">
            <w:pPr>
              <w:pStyle w:val="FigureText"/>
            </w:pPr>
            <w:r w:rsidRPr="00196D5D">
              <w:t>IP</w:t>
            </w:r>
            <w:r w:rsidRPr="00CE7DAA">
              <w:rPr>
                <w:rFonts w:hint="eastAsia"/>
              </w:rPr>
              <w:t>地址</w:t>
            </w:r>
          </w:p>
        </w:tc>
      </w:tr>
      <w:tr w:rsidR="00CE7DAA" w:rsidRPr="00415A99" w:rsidTr="00CE7DAA">
        <w:tc>
          <w:tcPr>
            <w:tcW w:w="1213" w:type="dxa"/>
            <w:shd w:val="clear" w:color="auto" w:fill="auto"/>
          </w:tcPr>
          <w:p w:rsidR="00CE7DAA" w:rsidRPr="00CE7DAA" w:rsidRDefault="00CE7DAA" w:rsidP="00CE7DAA">
            <w:pPr>
              <w:pStyle w:val="FigureText"/>
            </w:pPr>
            <w:r w:rsidRPr="00196D5D">
              <w:rPr>
                <w:rFonts w:hint="eastAsia"/>
              </w:rPr>
              <w:t>PE1</w:t>
            </w:r>
          </w:p>
        </w:tc>
        <w:tc>
          <w:tcPr>
            <w:tcW w:w="1279" w:type="dxa"/>
            <w:shd w:val="clear" w:color="auto" w:fill="auto"/>
          </w:tcPr>
          <w:p w:rsidR="00CE7DAA" w:rsidRPr="00196D5D" w:rsidRDefault="00CE7DAA" w:rsidP="00CE7DAA">
            <w:pPr>
              <w:pStyle w:val="FigureText"/>
            </w:pPr>
            <w:r w:rsidRPr="00196D5D">
              <w:t>Loop0</w:t>
            </w:r>
          </w:p>
        </w:tc>
        <w:tc>
          <w:tcPr>
            <w:tcW w:w="1917" w:type="dxa"/>
            <w:shd w:val="clear" w:color="auto" w:fill="auto"/>
          </w:tcPr>
          <w:p w:rsidR="00CE7DAA" w:rsidRPr="00CE7DAA" w:rsidRDefault="00CE7DAA" w:rsidP="00CE7DAA">
            <w:pPr>
              <w:pStyle w:val="FigureText"/>
            </w:pPr>
            <w:r w:rsidRPr="00196D5D">
              <w:rPr>
                <w:rFonts w:hint="eastAsia"/>
              </w:rPr>
              <w:t>1.1.1.1</w:t>
            </w:r>
            <w:r w:rsidRPr="00CE7DAA">
              <w:t>/32</w:t>
            </w:r>
          </w:p>
        </w:tc>
        <w:tc>
          <w:tcPr>
            <w:tcW w:w="1280" w:type="dxa"/>
            <w:shd w:val="clear" w:color="auto" w:fill="auto"/>
          </w:tcPr>
          <w:p w:rsidR="00CE7DAA" w:rsidRPr="00CE7DAA" w:rsidRDefault="00CE7DAA" w:rsidP="00CE7DAA">
            <w:pPr>
              <w:pStyle w:val="FigureText"/>
            </w:pPr>
            <w:r w:rsidRPr="00196D5D">
              <w:rPr>
                <w:rFonts w:hint="eastAsia"/>
              </w:rPr>
              <w:t>PE2</w:t>
            </w:r>
          </w:p>
        </w:tc>
        <w:tc>
          <w:tcPr>
            <w:tcW w:w="1280" w:type="dxa"/>
            <w:shd w:val="clear" w:color="auto" w:fill="auto"/>
          </w:tcPr>
          <w:p w:rsidR="00CE7DAA" w:rsidRPr="00196D5D" w:rsidRDefault="00CE7DAA" w:rsidP="00CE7DAA">
            <w:pPr>
              <w:pStyle w:val="FigureText"/>
            </w:pPr>
            <w:r w:rsidRPr="00196D5D">
              <w:t>Loop0</w:t>
            </w:r>
          </w:p>
        </w:tc>
        <w:tc>
          <w:tcPr>
            <w:tcW w:w="2045" w:type="dxa"/>
            <w:shd w:val="clear" w:color="auto" w:fill="auto"/>
          </w:tcPr>
          <w:p w:rsidR="00CE7DAA" w:rsidRPr="00CE7DAA" w:rsidRDefault="00CE7DAA" w:rsidP="00CE7DAA">
            <w:pPr>
              <w:pStyle w:val="FigureText"/>
            </w:pPr>
            <w:r w:rsidRPr="00196D5D">
              <w:rPr>
                <w:rFonts w:hint="eastAsia"/>
              </w:rPr>
              <w:t>6.6.6.1</w:t>
            </w:r>
            <w:r w:rsidRPr="00CE7DAA">
              <w:t>/32</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t>1</w:t>
            </w:r>
          </w:p>
        </w:tc>
        <w:tc>
          <w:tcPr>
            <w:tcW w:w="1917" w:type="dxa"/>
            <w:shd w:val="clear" w:color="auto" w:fill="auto"/>
          </w:tcPr>
          <w:p w:rsidR="00CE7DAA" w:rsidRPr="00CE7DAA" w:rsidRDefault="00CE7DAA" w:rsidP="00CE7DAA">
            <w:pPr>
              <w:pStyle w:val="FigureText"/>
            </w:pPr>
            <w:r>
              <w:rPr>
                <w:rFonts w:hint="eastAsia"/>
              </w:rPr>
              <w:t>11</w:t>
            </w:r>
            <w:r w:rsidRPr="00CE7DAA">
              <w:t>.0.0.1/24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t>1</w:t>
            </w:r>
          </w:p>
        </w:tc>
        <w:tc>
          <w:tcPr>
            <w:tcW w:w="2045" w:type="dxa"/>
            <w:shd w:val="clear" w:color="auto" w:fill="auto"/>
          </w:tcPr>
          <w:p w:rsidR="00CE7DAA" w:rsidRPr="00CE7DAA" w:rsidRDefault="00CE7DAA" w:rsidP="00CE7DAA">
            <w:pPr>
              <w:pStyle w:val="TableText"/>
            </w:pPr>
            <w:r w:rsidRPr="00196D5D">
              <w:rPr>
                <w:rFonts w:hint="eastAsia"/>
              </w:rPr>
              <w:t>21</w:t>
            </w:r>
            <w:r w:rsidRPr="00CE7DAA">
              <w:t>.0.0.1/24</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2</w:t>
            </w:r>
          </w:p>
        </w:tc>
        <w:tc>
          <w:tcPr>
            <w:tcW w:w="1917" w:type="dxa"/>
            <w:shd w:val="clear" w:color="auto" w:fill="auto"/>
          </w:tcPr>
          <w:p w:rsidR="00CE7DAA" w:rsidRPr="00CE7DAA" w:rsidRDefault="00CE7DAA" w:rsidP="00CE7DAA">
            <w:pPr>
              <w:pStyle w:val="FigureText"/>
            </w:pPr>
            <w:r>
              <w:rPr>
                <w:rFonts w:hint="eastAsia"/>
              </w:rPr>
              <w:t>12</w:t>
            </w:r>
            <w:r w:rsidRPr="00CE7DAA">
              <w:t>.0.0.1/24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2</w:t>
            </w:r>
          </w:p>
        </w:tc>
        <w:tc>
          <w:tcPr>
            <w:tcW w:w="2045" w:type="dxa"/>
            <w:shd w:val="clear" w:color="auto" w:fill="auto"/>
          </w:tcPr>
          <w:p w:rsidR="00CE7DAA" w:rsidRPr="00CE7DAA" w:rsidRDefault="00CE7DAA" w:rsidP="00CE7DAA">
            <w:pPr>
              <w:pStyle w:val="TableText"/>
            </w:pPr>
            <w:r w:rsidRPr="00196D5D">
              <w:rPr>
                <w:rFonts w:hint="eastAsia"/>
              </w:rPr>
              <w:t>22</w:t>
            </w:r>
            <w:r w:rsidRPr="00CE7DAA">
              <w:t>.0.0.1/24</w:t>
            </w:r>
          </w:p>
        </w:tc>
      </w:tr>
      <w:tr w:rsidR="00CE7DAA" w:rsidRPr="00415A99" w:rsidTr="00CE7DAA">
        <w:tc>
          <w:tcPr>
            <w:tcW w:w="1213" w:type="dxa"/>
            <w:shd w:val="clear" w:color="auto" w:fill="auto"/>
          </w:tcPr>
          <w:p w:rsidR="00CE7DAA" w:rsidRPr="00CE7DAA" w:rsidRDefault="00CE7DAA" w:rsidP="00CE7DAA">
            <w:pPr>
              <w:pStyle w:val="FigureText"/>
            </w:pPr>
            <w:r w:rsidRPr="00196D5D">
              <w:rPr>
                <w:rFonts w:hint="eastAsia"/>
              </w:rPr>
              <w:t>ASBR-PE1</w:t>
            </w:r>
          </w:p>
        </w:tc>
        <w:tc>
          <w:tcPr>
            <w:tcW w:w="1279" w:type="dxa"/>
            <w:shd w:val="clear" w:color="auto" w:fill="auto"/>
          </w:tcPr>
          <w:p w:rsidR="00CE7DAA" w:rsidRPr="00196D5D" w:rsidRDefault="00CE7DAA" w:rsidP="00CE7DAA">
            <w:pPr>
              <w:pStyle w:val="FigureText"/>
            </w:pPr>
            <w:r w:rsidRPr="00196D5D">
              <w:t>Loop0</w:t>
            </w:r>
          </w:p>
        </w:tc>
        <w:tc>
          <w:tcPr>
            <w:tcW w:w="1917" w:type="dxa"/>
            <w:shd w:val="clear" w:color="auto" w:fill="auto"/>
          </w:tcPr>
          <w:p w:rsidR="00CE7DAA" w:rsidRPr="00CE7DAA" w:rsidRDefault="00CE7DAA" w:rsidP="00CE7DAA">
            <w:pPr>
              <w:pStyle w:val="FigureText"/>
            </w:pPr>
            <w:r w:rsidRPr="00196D5D">
              <w:rPr>
                <w:rFonts w:hint="eastAsia"/>
              </w:rPr>
              <w:t>2.2.2.1</w:t>
            </w:r>
            <w:r w:rsidRPr="00CE7DAA">
              <w:t>/32</w:t>
            </w:r>
          </w:p>
        </w:tc>
        <w:tc>
          <w:tcPr>
            <w:tcW w:w="1280" w:type="dxa"/>
            <w:shd w:val="clear" w:color="auto" w:fill="auto"/>
          </w:tcPr>
          <w:p w:rsidR="00CE7DAA" w:rsidRPr="00CE7DAA" w:rsidRDefault="00CE7DAA" w:rsidP="00CE7DAA">
            <w:pPr>
              <w:pStyle w:val="FigureText"/>
            </w:pPr>
            <w:r w:rsidRPr="00196D5D">
              <w:rPr>
                <w:rFonts w:hint="eastAsia"/>
              </w:rPr>
              <w:t>ASBR-PE3</w:t>
            </w:r>
          </w:p>
        </w:tc>
        <w:tc>
          <w:tcPr>
            <w:tcW w:w="1280" w:type="dxa"/>
            <w:shd w:val="clear" w:color="auto" w:fill="auto"/>
          </w:tcPr>
          <w:p w:rsidR="00CE7DAA" w:rsidRPr="00196D5D" w:rsidRDefault="00CE7DAA" w:rsidP="00CE7DAA">
            <w:pPr>
              <w:pStyle w:val="FigureText"/>
            </w:pPr>
            <w:r w:rsidRPr="00196D5D">
              <w:t>Loop0</w:t>
            </w:r>
          </w:p>
        </w:tc>
        <w:tc>
          <w:tcPr>
            <w:tcW w:w="2045" w:type="dxa"/>
            <w:shd w:val="clear" w:color="auto" w:fill="auto"/>
          </w:tcPr>
          <w:p w:rsidR="00CE7DAA" w:rsidRPr="00CE7DAA" w:rsidRDefault="00CE7DAA" w:rsidP="00CE7DAA">
            <w:pPr>
              <w:pStyle w:val="FigureText"/>
            </w:pPr>
            <w:r w:rsidRPr="00196D5D">
              <w:rPr>
                <w:rFonts w:hint="eastAsia"/>
              </w:rPr>
              <w:t>4.4.4</w:t>
            </w:r>
            <w:r w:rsidRPr="00CE7DAA">
              <w:t>.</w:t>
            </w:r>
            <w:r w:rsidRPr="00CE7DAA">
              <w:rPr>
                <w:rFonts w:hint="eastAsia"/>
              </w:rPr>
              <w:t>1</w:t>
            </w:r>
            <w:r w:rsidRPr="00CE7DAA">
              <w:t>/32</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1</w:t>
            </w:r>
          </w:p>
        </w:tc>
        <w:tc>
          <w:tcPr>
            <w:tcW w:w="1917" w:type="dxa"/>
            <w:shd w:val="clear" w:color="auto" w:fill="auto"/>
          </w:tcPr>
          <w:p w:rsidR="00CE7DAA" w:rsidRPr="00CE7DAA" w:rsidRDefault="00CE7DAA" w:rsidP="00CE7DAA">
            <w:pPr>
              <w:pStyle w:val="FigureText"/>
            </w:pPr>
            <w:r>
              <w:rPr>
                <w:rFonts w:hint="eastAsia"/>
              </w:rPr>
              <w:t>11</w:t>
            </w:r>
            <w:r w:rsidRPr="00CE7DAA">
              <w:t>.0.0.</w:t>
            </w:r>
            <w:r w:rsidRPr="00CE7DAA">
              <w:rPr>
                <w:rFonts w:hint="eastAsia"/>
              </w:rPr>
              <w:t>2/</w:t>
            </w:r>
            <w:r w:rsidRPr="00CE7DAA">
              <w:t>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1</w:t>
            </w:r>
          </w:p>
        </w:tc>
        <w:tc>
          <w:tcPr>
            <w:tcW w:w="2045" w:type="dxa"/>
            <w:shd w:val="clear" w:color="auto" w:fill="auto"/>
          </w:tcPr>
          <w:p w:rsidR="00CE7DAA" w:rsidRPr="00CE7DAA" w:rsidRDefault="00CE7DAA" w:rsidP="00CE7DAA">
            <w:pPr>
              <w:pStyle w:val="FigureText"/>
            </w:pPr>
            <w:r>
              <w:rPr>
                <w:rFonts w:hint="eastAsia"/>
              </w:rPr>
              <w:t>21</w:t>
            </w:r>
            <w:r w:rsidRPr="00CE7DAA">
              <w:t>.0.0.</w:t>
            </w:r>
            <w:r w:rsidRPr="00CE7DAA">
              <w:rPr>
                <w:rFonts w:hint="eastAsia"/>
              </w:rPr>
              <w:t>2/</w:t>
            </w:r>
            <w:r w:rsidRPr="00CE7DAA">
              <w:t>24</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3</w:t>
            </w:r>
          </w:p>
        </w:tc>
        <w:tc>
          <w:tcPr>
            <w:tcW w:w="1917" w:type="dxa"/>
            <w:shd w:val="clear" w:color="auto" w:fill="auto"/>
          </w:tcPr>
          <w:p w:rsidR="00CE7DAA" w:rsidRPr="00CE7DAA" w:rsidRDefault="00CE7DAA" w:rsidP="00CE7DAA">
            <w:pPr>
              <w:pStyle w:val="FigureText"/>
            </w:pPr>
            <w:r>
              <w:rPr>
                <w:rFonts w:hint="eastAsia"/>
              </w:rPr>
              <w:t>13</w:t>
            </w:r>
            <w:r w:rsidRPr="00CE7DAA">
              <w:t>.</w:t>
            </w:r>
            <w:r w:rsidRPr="00CE7DAA">
              <w:rPr>
                <w:rFonts w:hint="eastAsia"/>
              </w:rPr>
              <w:t>0.0.1</w:t>
            </w:r>
            <w:r w:rsidRPr="00CE7DAA">
              <w:t>/</w:t>
            </w:r>
            <w:r w:rsidRPr="00CE7DAA">
              <w:rPr>
                <w:rFonts w:hint="eastAsia"/>
              </w:rPr>
              <w:t>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3</w:t>
            </w:r>
          </w:p>
        </w:tc>
        <w:tc>
          <w:tcPr>
            <w:tcW w:w="2045" w:type="dxa"/>
            <w:shd w:val="clear" w:color="auto" w:fill="auto"/>
          </w:tcPr>
          <w:p w:rsidR="00CE7DAA" w:rsidRPr="00CE7DAA" w:rsidRDefault="00CE7DAA" w:rsidP="00CE7DAA">
            <w:pPr>
              <w:pStyle w:val="FigureText"/>
            </w:pPr>
            <w:r>
              <w:rPr>
                <w:rFonts w:hint="eastAsia"/>
              </w:rPr>
              <w:t>23</w:t>
            </w:r>
            <w:r w:rsidRPr="00CE7DAA">
              <w:t>.</w:t>
            </w:r>
            <w:r w:rsidRPr="00CE7DAA">
              <w:rPr>
                <w:rFonts w:hint="eastAsia"/>
              </w:rPr>
              <w:t>0.0.1</w:t>
            </w:r>
            <w:r w:rsidRPr="00CE7DAA">
              <w:t>/</w:t>
            </w:r>
            <w:r w:rsidRPr="00CE7DAA">
              <w:rPr>
                <w:rFonts w:hint="eastAsia"/>
              </w:rPr>
              <w:t>24</w:t>
            </w:r>
          </w:p>
        </w:tc>
      </w:tr>
      <w:tr w:rsidR="00CE7DAA" w:rsidRPr="00415A99" w:rsidTr="00CE7DAA">
        <w:tc>
          <w:tcPr>
            <w:tcW w:w="1213" w:type="dxa"/>
            <w:shd w:val="clear" w:color="auto" w:fill="auto"/>
          </w:tcPr>
          <w:p w:rsidR="00CE7DAA" w:rsidRPr="00196D5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4</w:t>
            </w:r>
          </w:p>
        </w:tc>
        <w:tc>
          <w:tcPr>
            <w:tcW w:w="1917" w:type="dxa"/>
            <w:shd w:val="clear" w:color="auto" w:fill="auto"/>
          </w:tcPr>
          <w:p w:rsidR="00CE7DAA" w:rsidRPr="00CE7DAA" w:rsidRDefault="00CE7DAA" w:rsidP="00CE7DAA">
            <w:pPr>
              <w:pStyle w:val="FigureText"/>
            </w:pPr>
            <w:r>
              <w:rPr>
                <w:rFonts w:hint="eastAsia"/>
              </w:rPr>
              <w:t>14</w:t>
            </w:r>
            <w:r w:rsidRPr="00CE7DAA">
              <w:t>.0.0.</w:t>
            </w:r>
            <w:r w:rsidRPr="00CE7DAA">
              <w:rPr>
                <w:rFonts w:hint="eastAsia"/>
              </w:rPr>
              <w:t>1</w:t>
            </w:r>
            <w:r w:rsidRPr="00CE7DAA">
              <w:t>/24</w:t>
            </w:r>
          </w:p>
        </w:tc>
        <w:tc>
          <w:tcPr>
            <w:tcW w:w="1280" w:type="dxa"/>
            <w:shd w:val="clear" w:color="auto" w:fill="auto"/>
          </w:tcPr>
          <w:p w:rsidR="00CE7DAA" w:rsidRPr="00196D5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4</w:t>
            </w:r>
          </w:p>
        </w:tc>
        <w:tc>
          <w:tcPr>
            <w:tcW w:w="2045" w:type="dxa"/>
            <w:shd w:val="clear" w:color="auto" w:fill="auto"/>
          </w:tcPr>
          <w:p w:rsidR="00CE7DAA" w:rsidRPr="00CE7DAA" w:rsidRDefault="00CE7DAA" w:rsidP="00CE7DAA">
            <w:pPr>
              <w:pStyle w:val="FigureText"/>
            </w:pPr>
            <w:r>
              <w:rPr>
                <w:rFonts w:hint="eastAsia"/>
              </w:rPr>
              <w:t>14</w:t>
            </w:r>
            <w:r w:rsidRPr="00CE7DAA">
              <w:t>.0.0.</w:t>
            </w:r>
            <w:r w:rsidRPr="00CE7DAA">
              <w:rPr>
                <w:rFonts w:hint="eastAsia"/>
              </w:rPr>
              <w:t>2</w:t>
            </w:r>
            <w:r w:rsidRPr="00CE7DAA">
              <w:t>/24</w:t>
            </w:r>
          </w:p>
        </w:tc>
      </w:tr>
      <w:tr w:rsidR="00CE7DAA" w:rsidRPr="00415A99" w:rsidTr="00CE7DAA">
        <w:tc>
          <w:tcPr>
            <w:tcW w:w="1213" w:type="dxa"/>
            <w:shd w:val="clear" w:color="auto" w:fill="auto"/>
          </w:tcPr>
          <w:p w:rsidR="00CE7DAA" w:rsidRPr="00CE7DAA" w:rsidRDefault="00CE7DAA" w:rsidP="00CE7DAA">
            <w:pPr>
              <w:pStyle w:val="FigureText"/>
            </w:pPr>
            <w:r w:rsidRPr="00196D5D">
              <w:rPr>
                <w:rFonts w:hint="eastAsia"/>
              </w:rPr>
              <w:t>ASBR-PE2</w:t>
            </w:r>
          </w:p>
        </w:tc>
        <w:tc>
          <w:tcPr>
            <w:tcW w:w="1279" w:type="dxa"/>
            <w:shd w:val="clear" w:color="auto" w:fill="auto"/>
          </w:tcPr>
          <w:p w:rsidR="00CE7DAA" w:rsidRPr="00196D5D" w:rsidRDefault="00CE7DAA" w:rsidP="00CE7DAA">
            <w:pPr>
              <w:pStyle w:val="FigureText"/>
            </w:pPr>
            <w:r w:rsidRPr="00196D5D">
              <w:t>Loop0</w:t>
            </w:r>
          </w:p>
        </w:tc>
        <w:tc>
          <w:tcPr>
            <w:tcW w:w="1917" w:type="dxa"/>
            <w:shd w:val="clear" w:color="auto" w:fill="auto"/>
          </w:tcPr>
          <w:p w:rsidR="00CE7DAA" w:rsidRPr="00CE7DAA" w:rsidRDefault="00CE7DAA" w:rsidP="00CE7DAA">
            <w:pPr>
              <w:pStyle w:val="FigureText"/>
            </w:pPr>
            <w:r w:rsidRPr="00196D5D">
              <w:rPr>
                <w:rFonts w:hint="eastAsia"/>
              </w:rPr>
              <w:t>3.3.3.1</w:t>
            </w:r>
            <w:r w:rsidRPr="00CE7DAA">
              <w:t>/32</w:t>
            </w:r>
          </w:p>
        </w:tc>
        <w:tc>
          <w:tcPr>
            <w:tcW w:w="1280" w:type="dxa"/>
            <w:shd w:val="clear" w:color="auto" w:fill="auto"/>
          </w:tcPr>
          <w:p w:rsidR="00CE7DAA" w:rsidRPr="00CE7DAA" w:rsidRDefault="00CE7DAA" w:rsidP="008C6281">
            <w:pPr>
              <w:pStyle w:val="FigureText"/>
            </w:pPr>
            <w:r w:rsidRPr="00196D5D">
              <w:rPr>
                <w:rFonts w:hint="eastAsia"/>
              </w:rPr>
              <w:t>ASBR-PE</w:t>
            </w:r>
            <w:r w:rsidR="008C6281">
              <w:rPr>
                <w:rFonts w:hint="eastAsia"/>
              </w:rPr>
              <w:t>4</w:t>
            </w:r>
          </w:p>
        </w:tc>
        <w:tc>
          <w:tcPr>
            <w:tcW w:w="1280" w:type="dxa"/>
            <w:shd w:val="clear" w:color="auto" w:fill="auto"/>
          </w:tcPr>
          <w:p w:rsidR="00CE7DAA" w:rsidRPr="00196D5D" w:rsidRDefault="00CE7DAA" w:rsidP="00CE7DAA">
            <w:pPr>
              <w:pStyle w:val="FigureText"/>
            </w:pPr>
            <w:r w:rsidRPr="00196D5D">
              <w:t>Loop0</w:t>
            </w:r>
          </w:p>
        </w:tc>
        <w:tc>
          <w:tcPr>
            <w:tcW w:w="2045" w:type="dxa"/>
            <w:shd w:val="clear" w:color="auto" w:fill="auto"/>
          </w:tcPr>
          <w:p w:rsidR="00CE7DAA" w:rsidRPr="00CE7DAA" w:rsidRDefault="00CE7DAA" w:rsidP="00CE7DAA">
            <w:pPr>
              <w:pStyle w:val="FigureText"/>
            </w:pPr>
            <w:r w:rsidRPr="00196D5D">
              <w:rPr>
                <w:rFonts w:hint="eastAsia"/>
              </w:rPr>
              <w:t>5.5.5.1</w:t>
            </w:r>
            <w:r w:rsidRPr="00CE7DAA">
              <w:t>/32</w:t>
            </w:r>
          </w:p>
        </w:tc>
      </w:tr>
      <w:tr w:rsidR="00CE7DAA" w:rsidRPr="00415A99" w:rsidTr="00CE7DAA">
        <w:tc>
          <w:tcPr>
            <w:tcW w:w="1213" w:type="dxa"/>
            <w:shd w:val="clear" w:color="auto" w:fill="auto"/>
          </w:tcPr>
          <w:p w:rsidR="00CE7DAA" w:rsidRPr="00196D5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2</w:t>
            </w:r>
          </w:p>
        </w:tc>
        <w:tc>
          <w:tcPr>
            <w:tcW w:w="1917" w:type="dxa"/>
            <w:shd w:val="clear" w:color="auto" w:fill="auto"/>
          </w:tcPr>
          <w:p w:rsidR="00CE7DAA" w:rsidRPr="00CE7DAA" w:rsidRDefault="00CE7DAA" w:rsidP="00CE7DAA">
            <w:pPr>
              <w:pStyle w:val="FigureText"/>
            </w:pPr>
            <w:r>
              <w:rPr>
                <w:rFonts w:hint="eastAsia"/>
              </w:rPr>
              <w:t>12</w:t>
            </w:r>
            <w:r w:rsidRPr="00CE7DAA">
              <w:t>.0.0.</w:t>
            </w:r>
            <w:r w:rsidRPr="00CE7DAA">
              <w:rPr>
                <w:rFonts w:hint="eastAsia"/>
              </w:rPr>
              <w:t>2/</w:t>
            </w:r>
            <w:r w:rsidRPr="00CE7DAA">
              <w:t>24</w:t>
            </w:r>
          </w:p>
        </w:tc>
        <w:tc>
          <w:tcPr>
            <w:tcW w:w="1280" w:type="dxa"/>
            <w:shd w:val="clear" w:color="auto" w:fill="auto"/>
          </w:tcPr>
          <w:p w:rsidR="00CE7DAA" w:rsidRPr="00196D5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2</w:t>
            </w:r>
          </w:p>
        </w:tc>
        <w:tc>
          <w:tcPr>
            <w:tcW w:w="2045" w:type="dxa"/>
            <w:shd w:val="clear" w:color="auto" w:fill="auto"/>
          </w:tcPr>
          <w:p w:rsidR="00CE7DAA" w:rsidRPr="00CE7DAA" w:rsidRDefault="00CE7DAA" w:rsidP="00CE7DAA">
            <w:pPr>
              <w:pStyle w:val="FigureText"/>
            </w:pPr>
            <w:r>
              <w:rPr>
                <w:rFonts w:hint="eastAsia"/>
              </w:rPr>
              <w:t>22</w:t>
            </w:r>
            <w:r w:rsidRPr="00CE7DAA">
              <w:t>.0.0.</w:t>
            </w:r>
            <w:r w:rsidRPr="00CE7DAA">
              <w:rPr>
                <w:rFonts w:hint="eastAsia"/>
              </w:rPr>
              <w:t>2/</w:t>
            </w:r>
            <w:r w:rsidRPr="00CE7DAA">
              <w:t>24</w:t>
            </w:r>
          </w:p>
        </w:tc>
      </w:tr>
      <w:tr w:rsidR="00CE7DAA" w:rsidRPr="00415A99" w:rsidTr="00CE7DAA">
        <w:tc>
          <w:tcPr>
            <w:tcW w:w="1213" w:type="dxa"/>
            <w:shd w:val="clear" w:color="auto" w:fill="auto"/>
          </w:tcPr>
          <w:p w:rsidR="00CE7DAA" w:rsidRPr="00196D5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3</w:t>
            </w:r>
          </w:p>
        </w:tc>
        <w:tc>
          <w:tcPr>
            <w:tcW w:w="1917" w:type="dxa"/>
            <w:shd w:val="clear" w:color="auto" w:fill="auto"/>
          </w:tcPr>
          <w:p w:rsidR="00CE7DAA" w:rsidRPr="00CE7DAA" w:rsidRDefault="00CE7DAA" w:rsidP="00CE7DAA">
            <w:pPr>
              <w:pStyle w:val="FigureText"/>
            </w:pPr>
            <w:r>
              <w:rPr>
                <w:rFonts w:hint="eastAsia"/>
              </w:rPr>
              <w:t>13</w:t>
            </w:r>
            <w:r w:rsidRPr="00CE7DAA">
              <w:t>.</w:t>
            </w:r>
            <w:r w:rsidRPr="00CE7DAA">
              <w:rPr>
                <w:rFonts w:hint="eastAsia"/>
              </w:rPr>
              <w:t>0.0.2</w:t>
            </w:r>
            <w:r w:rsidRPr="00CE7DAA">
              <w:t>/</w:t>
            </w:r>
            <w:r w:rsidRPr="00CE7DAA">
              <w:rPr>
                <w:rFonts w:hint="eastAsia"/>
              </w:rPr>
              <w:t>24</w:t>
            </w:r>
          </w:p>
        </w:tc>
        <w:tc>
          <w:tcPr>
            <w:tcW w:w="1280" w:type="dxa"/>
            <w:shd w:val="clear" w:color="auto" w:fill="auto"/>
          </w:tcPr>
          <w:p w:rsidR="00CE7DAA" w:rsidRPr="00196D5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3</w:t>
            </w:r>
          </w:p>
        </w:tc>
        <w:tc>
          <w:tcPr>
            <w:tcW w:w="2045" w:type="dxa"/>
            <w:shd w:val="clear" w:color="auto" w:fill="auto"/>
          </w:tcPr>
          <w:p w:rsidR="00CE7DAA" w:rsidRPr="00CE7DAA" w:rsidRDefault="00CE7DAA" w:rsidP="00CE7DAA">
            <w:pPr>
              <w:pStyle w:val="FigureText"/>
            </w:pPr>
            <w:r>
              <w:rPr>
                <w:rFonts w:hint="eastAsia"/>
              </w:rPr>
              <w:t>23</w:t>
            </w:r>
            <w:r w:rsidRPr="00CE7DAA">
              <w:t>.</w:t>
            </w:r>
            <w:r w:rsidRPr="00CE7DAA">
              <w:rPr>
                <w:rFonts w:hint="eastAsia"/>
              </w:rPr>
              <w:t>0.0.2</w:t>
            </w:r>
            <w:r w:rsidRPr="00CE7DAA">
              <w:t>/</w:t>
            </w:r>
            <w:r w:rsidRPr="00CE7DAA">
              <w:rPr>
                <w:rFonts w:hint="eastAsia"/>
              </w:rPr>
              <w:t>24</w:t>
            </w:r>
          </w:p>
        </w:tc>
      </w:tr>
      <w:tr w:rsidR="00CE7DAA" w:rsidRPr="00415A99" w:rsidTr="00CE7DAA">
        <w:tc>
          <w:tcPr>
            <w:tcW w:w="1213" w:type="dxa"/>
            <w:shd w:val="clear" w:color="auto" w:fill="auto"/>
          </w:tcPr>
          <w:p w:rsidR="00CE7DAA" w:rsidRPr="00196D5D" w:rsidRDefault="00CE7DAA" w:rsidP="00CE7DAA">
            <w:pPr>
              <w:pStyle w:val="FigureText"/>
            </w:pPr>
          </w:p>
        </w:tc>
        <w:tc>
          <w:tcPr>
            <w:tcW w:w="1279" w:type="dxa"/>
            <w:shd w:val="clear" w:color="auto" w:fill="auto"/>
          </w:tcPr>
          <w:p w:rsidR="00CE7DAA" w:rsidRPr="00CE7DAA" w:rsidRDefault="00CE7DAA" w:rsidP="00CE7DAA">
            <w:pPr>
              <w:pStyle w:val="FigureText"/>
            </w:pPr>
            <w:r>
              <w:t>GE</w:t>
            </w:r>
            <w:r w:rsidR="00D308C0">
              <w:t>3/1/</w:t>
            </w:r>
            <w:r w:rsidRPr="00CE7DAA">
              <w:rPr>
                <w:rFonts w:hint="eastAsia"/>
              </w:rPr>
              <w:t>4</w:t>
            </w:r>
          </w:p>
        </w:tc>
        <w:tc>
          <w:tcPr>
            <w:tcW w:w="1917" w:type="dxa"/>
            <w:shd w:val="clear" w:color="auto" w:fill="auto"/>
          </w:tcPr>
          <w:p w:rsidR="00CE7DAA" w:rsidRPr="00CE7DAA" w:rsidRDefault="00CE7DAA" w:rsidP="00CE7DAA">
            <w:pPr>
              <w:pStyle w:val="FigureText"/>
            </w:pPr>
            <w:r>
              <w:rPr>
                <w:rFonts w:hint="eastAsia"/>
              </w:rPr>
              <w:t>24</w:t>
            </w:r>
            <w:r w:rsidRPr="00CE7DAA">
              <w:t>.0.0.</w:t>
            </w:r>
            <w:r w:rsidRPr="00CE7DAA">
              <w:rPr>
                <w:rFonts w:hint="eastAsia"/>
              </w:rPr>
              <w:t>1</w:t>
            </w:r>
            <w:r w:rsidRPr="00CE7DAA">
              <w:t>/24</w:t>
            </w:r>
          </w:p>
        </w:tc>
        <w:tc>
          <w:tcPr>
            <w:tcW w:w="1280" w:type="dxa"/>
            <w:shd w:val="clear" w:color="auto" w:fill="auto"/>
          </w:tcPr>
          <w:p w:rsidR="00CE7DAA" w:rsidRPr="00196D5D" w:rsidRDefault="00CE7DAA" w:rsidP="00CE7DAA">
            <w:pPr>
              <w:pStyle w:val="FigureText"/>
            </w:pPr>
          </w:p>
        </w:tc>
        <w:tc>
          <w:tcPr>
            <w:tcW w:w="1280" w:type="dxa"/>
            <w:shd w:val="clear" w:color="auto" w:fill="auto"/>
          </w:tcPr>
          <w:p w:rsidR="00CE7DAA" w:rsidRPr="00CE7DAA" w:rsidRDefault="00CE7DAA" w:rsidP="00CE7DAA">
            <w:pPr>
              <w:pStyle w:val="FigureText"/>
            </w:pPr>
            <w:r>
              <w:t>GE</w:t>
            </w:r>
            <w:r w:rsidR="00D308C0">
              <w:t>3/1/</w:t>
            </w:r>
            <w:r w:rsidRPr="00CE7DAA">
              <w:rPr>
                <w:rFonts w:hint="eastAsia"/>
              </w:rPr>
              <w:t>4</w:t>
            </w:r>
          </w:p>
        </w:tc>
        <w:tc>
          <w:tcPr>
            <w:tcW w:w="2045" w:type="dxa"/>
            <w:shd w:val="clear" w:color="auto" w:fill="auto"/>
          </w:tcPr>
          <w:p w:rsidR="00CE7DAA" w:rsidRPr="00CE7DAA" w:rsidRDefault="00CE7DAA" w:rsidP="00CE7DAA">
            <w:pPr>
              <w:pStyle w:val="FigureText"/>
            </w:pPr>
            <w:r>
              <w:rPr>
                <w:rFonts w:hint="eastAsia"/>
              </w:rPr>
              <w:t>24</w:t>
            </w:r>
            <w:r w:rsidRPr="00CE7DAA">
              <w:t>.0.0.</w:t>
            </w:r>
            <w:r w:rsidRPr="00CE7DAA">
              <w:rPr>
                <w:rFonts w:hint="eastAsia"/>
              </w:rPr>
              <w:t>2</w:t>
            </w:r>
            <w:r w:rsidRPr="00CE7DAA">
              <w:t>/24</w:t>
            </w:r>
          </w:p>
        </w:tc>
      </w:tr>
    </w:tbl>
    <w:p w:rsidR="00CE7DAA" w:rsidRDefault="00CE7DAA" w:rsidP="00CE7DAA"/>
    <w:p w:rsidR="00CE7DAA" w:rsidRDefault="00CE7DAA" w:rsidP="00CE7DAA">
      <w:pPr>
        <w:pStyle w:val="40"/>
      </w:pPr>
      <w:r>
        <w:rPr>
          <w:rFonts w:hint="eastAsia"/>
        </w:rPr>
        <w:t>配置步骤</w:t>
      </w:r>
    </w:p>
    <w:p w:rsidR="00CE7DAA" w:rsidRPr="004626A7" w:rsidRDefault="00CE7DAA" w:rsidP="00CE7DAA">
      <w:pPr>
        <w:pStyle w:val="ItemStep"/>
      </w:pPr>
      <w:r w:rsidRPr="004626A7">
        <w:rPr>
          <w:rFonts w:hint="eastAsia"/>
        </w:rPr>
        <w:t>配置各接口的</w:t>
      </w:r>
      <w:r w:rsidRPr="004626A7">
        <w:rPr>
          <w:rFonts w:hint="eastAsia"/>
        </w:rPr>
        <w:t>IP</w:t>
      </w:r>
      <w:r w:rsidRPr="004626A7">
        <w:rPr>
          <w:rFonts w:hint="eastAsia"/>
        </w:rPr>
        <w:t>地址</w:t>
      </w:r>
    </w:p>
    <w:p w:rsidR="00CE7DAA" w:rsidRPr="00CE7DAA" w:rsidRDefault="00CE7DAA" w:rsidP="00CE7DAA">
      <w:pPr>
        <w:pStyle w:val="ItemIndent1"/>
        <w:rPr>
          <w:lang w:eastAsia="zh-CN"/>
        </w:rPr>
      </w:pPr>
      <w:r w:rsidRPr="00CE7DAA">
        <w:rPr>
          <w:rFonts w:hint="eastAsia"/>
          <w:lang w:eastAsia="zh-CN"/>
        </w:rPr>
        <w:t>按照</w:t>
      </w:r>
      <w:r w:rsidR="00EF3E68" w:rsidRPr="00EF3E68">
        <w:rPr>
          <w:rStyle w:val="Reference-R0G144B200"/>
        </w:rPr>
        <w:fldChar w:fldCharType="begin"/>
      </w:r>
      <w:r w:rsidR="00EF3E68" w:rsidRPr="00EF3E68">
        <w:rPr>
          <w:rStyle w:val="Reference-R0G144B200"/>
          <w:lang w:eastAsia="zh-CN"/>
        </w:rPr>
        <w:instrText xml:space="preserve">  REF _Ref528252789 \r \h  \* MERGEFORMAT </w:instrText>
      </w:r>
      <w:r w:rsidR="00EF3E68" w:rsidRPr="00EF3E68">
        <w:rPr>
          <w:rStyle w:val="Reference-R0G144B200"/>
        </w:rPr>
      </w:r>
      <w:r w:rsidR="00EF3E68" w:rsidRPr="00EF3E68">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1-27</w:t>
      </w:r>
      <w:r w:rsidR="00EF3E68" w:rsidRPr="00EF3E68">
        <w:rPr>
          <w:rStyle w:val="Reference-R0G144B200"/>
        </w:rPr>
        <w:fldChar w:fldCharType="end"/>
      </w:r>
      <w:r w:rsidRPr="00CE7DAA">
        <w:rPr>
          <w:rFonts w:hint="eastAsia"/>
          <w:lang w:eastAsia="zh-CN"/>
        </w:rPr>
        <w:t>配置各接口的</w:t>
      </w:r>
      <w:r w:rsidRPr="00CE7DAA">
        <w:rPr>
          <w:rFonts w:hint="eastAsia"/>
          <w:lang w:eastAsia="zh-CN"/>
        </w:rPr>
        <w:t>IP</w:t>
      </w:r>
      <w:r w:rsidRPr="00CE7DAA">
        <w:rPr>
          <w:rFonts w:hint="eastAsia"/>
          <w:lang w:eastAsia="zh-CN"/>
        </w:rPr>
        <w:t>地址和掩码，部分配置过程略。</w:t>
      </w:r>
    </w:p>
    <w:p w:rsidR="00CE7DAA" w:rsidRPr="00196D5D" w:rsidRDefault="00CE7DAA" w:rsidP="00CE7DAA">
      <w:pPr>
        <w:pStyle w:val="ItemStep"/>
      </w:pPr>
      <w:r w:rsidRPr="00196D5D">
        <w:rPr>
          <w:rFonts w:hint="eastAsia"/>
        </w:rPr>
        <w:t>配置</w:t>
      </w:r>
      <w:r w:rsidRPr="00196D5D">
        <w:rPr>
          <w:rFonts w:hint="eastAsia"/>
        </w:rPr>
        <w:t>PE</w:t>
      </w:r>
      <w:r w:rsidR="008C6281">
        <w:rPr>
          <w:rFonts w:hint="eastAsia"/>
        </w:rPr>
        <w:t xml:space="preserve"> </w:t>
      </w:r>
      <w:r w:rsidRPr="00196D5D">
        <w:rPr>
          <w:rFonts w:hint="eastAsia"/>
        </w:rPr>
        <w:t>1</w:t>
      </w:r>
    </w:p>
    <w:p w:rsidR="00CE7DAA" w:rsidRPr="00196D5D" w:rsidRDefault="00CE7DAA" w:rsidP="00CE7DAA">
      <w:r w:rsidRPr="00196D5D">
        <w:t xml:space="preserve"># </w:t>
      </w:r>
      <w:r w:rsidRPr="00196D5D">
        <w:rPr>
          <w:rFonts w:hint="eastAsia"/>
        </w:rPr>
        <w:t>在</w:t>
      </w:r>
      <w:r w:rsidRPr="00196D5D">
        <w:t>PE</w:t>
      </w:r>
      <w:r w:rsidR="008C6281">
        <w:rPr>
          <w:rFonts w:hint="eastAsia"/>
        </w:rPr>
        <w:t xml:space="preserve"> </w:t>
      </w:r>
      <w:r w:rsidRPr="00196D5D">
        <w:t>1</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&lt;PE1&gt; system-view</w:t>
      </w:r>
    </w:p>
    <w:p w:rsidR="00CE7DAA" w:rsidRDefault="00CE7DAA" w:rsidP="00CE7DAA">
      <w:pPr>
        <w:pStyle w:val="TerminalDisplay"/>
      </w:pPr>
      <w:r>
        <w:rPr>
          <w:rFonts w:hint="eastAsia"/>
        </w:rPr>
        <w:t>[</w:t>
      </w:r>
      <w:r w:rsidRPr="00DF55FB">
        <w:t>PE1</w:t>
      </w:r>
      <w:r>
        <w:rPr>
          <w:rFonts w:hint="eastAsia"/>
        </w:rPr>
        <w:t>] interface loopback 0</w:t>
      </w:r>
    </w:p>
    <w:p w:rsidR="00CE7DAA" w:rsidRPr="00196D5D" w:rsidRDefault="00CE7DAA" w:rsidP="00CE7DAA">
      <w:pPr>
        <w:pStyle w:val="TerminalDisplay"/>
      </w:pPr>
      <w:r w:rsidRPr="00196D5D">
        <w:t>[PE1-LoopBack</w:t>
      </w:r>
      <w:r w:rsidRPr="00196D5D">
        <w:rPr>
          <w:rFonts w:hint="eastAsia"/>
        </w:rPr>
        <w:t>0</w:t>
      </w:r>
      <w:r w:rsidRPr="00196D5D">
        <w:t xml:space="preserve">] ip address </w:t>
      </w:r>
      <w:r w:rsidRPr="00196D5D">
        <w:rPr>
          <w:rFonts w:hint="eastAsia"/>
        </w:rPr>
        <w:t>1</w:t>
      </w:r>
      <w:r w:rsidRPr="00196D5D">
        <w:t>.</w:t>
      </w:r>
      <w:r w:rsidRPr="00196D5D">
        <w:rPr>
          <w:rFonts w:hint="eastAsia"/>
        </w:rPr>
        <w:t>1</w:t>
      </w:r>
      <w:r w:rsidRPr="00196D5D">
        <w:t>.</w:t>
      </w:r>
      <w:r w:rsidRPr="00196D5D">
        <w:rPr>
          <w:rFonts w:hint="eastAsia"/>
        </w:rPr>
        <w:t>1</w:t>
      </w:r>
      <w:r w:rsidRPr="00196D5D">
        <w:t>.</w:t>
      </w:r>
      <w:r w:rsidRPr="00196D5D">
        <w:rPr>
          <w:rFonts w:hint="eastAsia"/>
        </w:rPr>
        <w:t>1</w:t>
      </w:r>
      <w:r w:rsidRPr="00196D5D">
        <w:t xml:space="preserve"> 32</w:t>
      </w:r>
    </w:p>
    <w:p w:rsidR="00CE7DAA" w:rsidRDefault="00CE7DAA" w:rsidP="00CE7DAA">
      <w:pPr>
        <w:pStyle w:val="TerminalDisplay"/>
      </w:pPr>
      <w:r>
        <w:rPr>
          <w:rFonts w:hint="eastAsia"/>
        </w:rPr>
        <w:t>[</w:t>
      </w:r>
      <w:r w:rsidRPr="00DF55FB">
        <w:t>PE1</w:t>
      </w:r>
      <w:r>
        <w:rPr>
          <w:rFonts w:hint="eastAsia"/>
        </w:rPr>
        <w:t>-LoopBack0] ospf 1 area 100</w:t>
      </w:r>
    </w:p>
    <w:p w:rsidR="00CE7DAA" w:rsidRDefault="00CE7DAA" w:rsidP="00CE7DAA">
      <w:pPr>
        <w:pStyle w:val="TerminalDisplay"/>
      </w:pPr>
      <w:r>
        <w:rPr>
          <w:rFonts w:hint="eastAsia"/>
        </w:rPr>
        <w:t>[</w:t>
      </w:r>
      <w:r w:rsidRPr="00DF55FB">
        <w:t>PE1</w:t>
      </w:r>
      <w:r>
        <w:rPr>
          <w:rFonts w:hint="eastAsia"/>
        </w:rPr>
        <w:t>-LoopBack0] quit</w:t>
      </w:r>
    </w:p>
    <w:p w:rsidR="00CE7DAA" w:rsidRDefault="00CE7DAA" w:rsidP="00CE7DAA">
      <w:pPr>
        <w:pStyle w:val="TerminalDisplay"/>
      </w:pPr>
      <w:r>
        <w:rPr>
          <w:rFonts w:hint="eastAsia"/>
        </w:rPr>
        <w:t>[</w:t>
      </w:r>
      <w:r w:rsidRPr="00DF55FB">
        <w:t>PE1</w:t>
      </w:r>
      <w:r>
        <w:rPr>
          <w:rFonts w:hint="eastAsia"/>
        </w:rPr>
        <w:t>] mpls lsr-id 1.1.1.1</w:t>
      </w:r>
    </w:p>
    <w:p w:rsidR="00CE7DAA" w:rsidRDefault="00CE7DAA" w:rsidP="00CE7DAA">
      <w:pPr>
        <w:pStyle w:val="TerminalDisplay"/>
      </w:pPr>
      <w:r>
        <w:rPr>
          <w:rFonts w:hint="eastAsia"/>
        </w:rPr>
        <w:t>[</w:t>
      </w:r>
      <w:r w:rsidRPr="00DF55FB">
        <w:t>PE1</w:t>
      </w:r>
      <w:r>
        <w:rPr>
          <w:rFonts w:hint="eastAsia"/>
        </w:rPr>
        <w:t>] mpls te</w:t>
      </w:r>
    </w:p>
    <w:p w:rsidR="00CE7DAA" w:rsidRDefault="00CE7DAA" w:rsidP="00CE7DAA">
      <w:pPr>
        <w:pStyle w:val="TerminalDisplay"/>
      </w:pPr>
      <w:r w:rsidRPr="00E16C0D">
        <w:rPr>
          <w:rFonts w:hint="eastAsia"/>
        </w:rPr>
        <w:t>[</w:t>
      </w:r>
      <w:r w:rsidRPr="00DF55FB">
        <w:t>PE1</w:t>
      </w:r>
      <w:r w:rsidRPr="00E16C0D">
        <w:rPr>
          <w:rFonts w:hint="eastAsia"/>
        </w:rPr>
        <w:t>-te]</w:t>
      </w:r>
      <w:r>
        <w:rPr>
          <w:rFonts w:hint="eastAsia"/>
        </w:rPr>
        <w:t xml:space="preserve"> </w:t>
      </w:r>
      <w:r w:rsidRPr="00E16C0D">
        <w:rPr>
          <w:rFonts w:hint="eastAsia"/>
        </w:rPr>
        <w:t>quit</w:t>
      </w:r>
    </w:p>
    <w:p w:rsidR="00CE7DAA" w:rsidRDefault="00CE7DAA" w:rsidP="00CE7DAA">
      <w:pPr>
        <w:pStyle w:val="TerminalDisplay"/>
      </w:pPr>
      <w:r>
        <w:t>[</w:t>
      </w:r>
      <w:r w:rsidRPr="00DF55FB">
        <w:t>PE1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Pr="00196D5D" w:rsidRDefault="00CE7DAA" w:rsidP="00CE7DAA">
      <w:pPr>
        <w:pStyle w:val="TerminalDisplay"/>
      </w:pPr>
      <w:r w:rsidRPr="00196D5D">
        <w:t>[PE1-GigabitEthernet</w:t>
      </w:r>
      <w:r w:rsidR="00D308C0">
        <w:t>3/1/</w:t>
      </w:r>
      <w:r w:rsidRPr="00196D5D">
        <w:rPr>
          <w:rFonts w:hint="eastAsia"/>
        </w:rPr>
        <w:t>1</w:t>
      </w:r>
      <w:r w:rsidRPr="00196D5D">
        <w:t xml:space="preserve">] </w:t>
      </w:r>
      <w:r w:rsidRPr="00196D5D">
        <w:rPr>
          <w:rFonts w:hint="eastAsia"/>
        </w:rPr>
        <w:t>ospf 1 area 100</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mpls te enable</w:t>
      </w:r>
    </w:p>
    <w:p w:rsidR="00CE7DAA" w:rsidRDefault="00CE7DAA" w:rsidP="00CE7DAA">
      <w:pPr>
        <w:pStyle w:val="TerminalDisplay"/>
      </w:pPr>
      <w:r w:rsidRPr="00C81E4A">
        <w:t>[</w:t>
      </w:r>
      <w:r w:rsidRPr="00DF55FB">
        <w:t>PE1</w:t>
      </w:r>
      <w:r w:rsidRPr="00C81E4A">
        <w:t>-GigabitEthernet</w:t>
      </w:r>
      <w:r w:rsidR="00D308C0">
        <w:rPr>
          <w:rFonts w:hint="eastAsia"/>
        </w:rPr>
        <w:t>3/1/</w:t>
      </w:r>
      <w:r w:rsidRPr="00C81E4A">
        <w:t>1]</w:t>
      </w:r>
      <w:r>
        <w:rPr>
          <w:rFonts w:hint="eastAsia"/>
        </w:rPr>
        <w:t xml:space="preserve"> quit</w:t>
      </w:r>
    </w:p>
    <w:p w:rsidR="00CE7DAA" w:rsidRPr="00196D5D" w:rsidRDefault="00CE7DAA" w:rsidP="00CE7DAA">
      <w:pPr>
        <w:pStyle w:val="TerminalDisplay"/>
      </w:pPr>
      <w:r w:rsidRPr="00196D5D">
        <w:t xml:space="preserve">[PE1] interface gigabitethernet </w:t>
      </w:r>
      <w:r w:rsidR="00D308C0">
        <w:t>3/1/</w:t>
      </w:r>
      <w:r w:rsidRPr="00196D5D">
        <w:rPr>
          <w:rFonts w:hint="eastAsia"/>
        </w:rPr>
        <w:t>2</w:t>
      </w:r>
    </w:p>
    <w:p w:rsidR="00CE7DAA" w:rsidRPr="00196D5D" w:rsidRDefault="00CE7DAA" w:rsidP="00CE7DAA">
      <w:pPr>
        <w:pStyle w:val="TerminalDisplay"/>
      </w:pPr>
      <w:r w:rsidRPr="00196D5D">
        <w:t>[PE1-GigabitEthernet</w:t>
      </w:r>
      <w:r w:rsidR="00D308C0">
        <w:t>3/1/</w:t>
      </w:r>
      <w:r w:rsidRPr="00196D5D">
        <w:rPr>
          <w:rFonts w:hint="eastAsia"/>
        </w:rPr>
        <w:t>2</w:t>
      </w:r>
      <w:r w:rsidRPr="00196D5D">
        <w:t xml:space="preserve">] </w:t>
      </w:r>
      <w:r w:rsidRPr="00196D5D">
        <w:rPr>
          <w:rFonts w:hint="eastAsia"/>
        </w:rPr>
        <w:t>ospf 1 area 100</w:t>
      </w:r>
    </w:p>
    <w:p w:rsidR="00CE7DAA" w:rsidRPr="00196D5D" w:rsidRDefault="00CE7DAA" w:rsidP="00CE7DAA">
      <w:pPr>
        <w:pStyle w:val="TerminalDisplay"/>
      </w:pPr>
      <w:r w:rsidRPr="00196D5D">
        <w:t>[PE1-GigabitEthernet</w:t>
      </w:r>
      <w:r w:rsidR="00D308C0">
        <w:t>3/1/</w:t>
      </w:r>
      <w:r w:rsidRPr="00196D5D">
        <w:rPr>
          <w:rFonts w:hint="eastAsia"/>
        </w:rPr>
        <w:t>2</w:t>
      </w:r>
      <w:r w:rsidRPr="00196D5D">
        <w:t>] mpls enable</w:t>
      </w:r>
    </w:p>
    <w:p w:rsidR="00CE7DAA" w:rsidRDefault="00CE7DAA" w:rsidP="00CE7DAA">
      <w:pPr>
        <w:pStyle w:val="TerminalDisplay"/>
      </w:pPr>
      <w:r w:rsidRPr="00C81E4A">
        <w:t>[</w:t>
      </w:r>
      <w:r w:rsidRPr="00DF55FB">
        <w:t>PE1</w:t>
      </w:r>
      <w:r w:rsidRPr="00C81E4A">
        <w:t>-GigabitEthernet</w:t>
      </w:r>
      <w:r w:rsidR="00D308C0">
        <w:rPr>
          <w:rFonts w:hint="eastAsia"/>
        </w:rPr>
        <w:t>3/1/</w:t>
      </w:r>
      <w:r>
        <w:rPr>
          <w:rFonts w:hint="eastAsia"/>
        </w:rPr>
        <w:t>2</w:t>
      </w:r>
      <w:r w:rsidRPr="00C81E4A">
        <w:t>]</w:t>
      </w:r>
      <w:r>
        <w:rPr>
          <w:rFonts w:hint="eastAsia"/>
        </w:rPr>
        <w:t xml:space="preserve"> mpls te enable</w:t>
      </w:r>
    </w:p>
    <w:p w:rsidR="00CE7DAA" w:rsidRPr="00196D5D" w:rsidRDefault="00CE7DAA" w:rsidP="00CE7DAA">
      <w:pPr>
        <w:pStyle w:val="TerminalDisplay"/>
      </w:pPr>
      <w:r w:rsidRPr="00196D5D">
        <w:t>[PE1-GigabitEthernet</w:t>
      </w:r>
      <w:r w:rsidR="00D308C0">
        <w:t>3/1/</w:t>
      </w:r>
      <w:r w:rsidRPr="00196D5D">
        <w:rPr>
          <w:rFonts w:hint="eastAsia"/>
        </w:rPr>
        <w:t>2</w:t>
      </w:r>
      <w:r w:rsidRPr="00196D5D">
        <w:t>]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8C6281">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[PE1] ospf 1</w:t>
      </w:r>
    </w:p>
    <w:p w:rsidR="00CE7DAA" w:rsidRPr="00196D5D" w:rsidRDefault="00CE7DAA" w:rsidP="00CE7DAA">
      <w:pPr>
        <w:pStyle w:val="TerminalDisplay"/>
      </w:pPr>
      <w:r w:rsidRPr="00196D5D">
        <w:t>[PE1-ospf-1] segment-routing mpls</w:t>
      </w:r>
    </w:p>
    <w:p w:rsidR="00CE7DAA" w:rsidRPr="00196D5D" w:rsidRDefault="00CE7DAA" w:rsidP="00CE7DAA">
      <w:pPr>
        <w:pStyle w:val="TerminalDisplay"/>
      </w:pPr>
      <w:r w:rsidRPr="00196D5D">
        <w:t>[PE</w:t>
      </w:r>
      <w:r w:rsidRPr="00196D5D">
        <w:rPr>
          <w:rFonts w:hint="eastAsia"/>
        </w:rPr>
        <w:t>1</w:t>
      </w:r>
      <w:r w:rsidRPr="00196D5D">
        <w:t>-ospf-1]</w:t>
      </w:r>
      <w:r w:rsidRPr="00196D5D">
        <w:rPr>
          <w:rFonts w:hint="eastAsia"/>
        </w:rPr>
        <w:t xml:space="preserve"> quit</w:t>
      </w:r>
    </w:p>
    <w:p w:rsidR="00CE7DAA" w:rsidRPr="00196D5D" w:rsidRDefault="00CE7DAA" w:rsidP="00CE7DAA">
      <w:pPr>
        <w:pStyle w:val="TerminalDisplay"/>
      </w:pPr>
      <w:r w:rsidRPr="00196D5D">
        <w:t xml:space="preserve">[PE1] interface loopback </w:t>
      </w:r>
      <w:r w:rsidRPr="00196D5D">
        <w:rPr>
          <w:rFonts w:hint="eastAsia"/>
        </w:rPr>
        <w:t>0</w:t>
      </w:r>
    </w:p>
    <w:p w:rsidR="00CE7DAA" w:rsidRPr="00196D5D" w:rsidRDefault="00CE7DAA" w:rsidP="00CE7DAA">
      <w:pPr>
        <w:pStyle w:val="TerminalDisplay"/>
      </w:pPr>
      <w:r w:rsidRPr="00196D5D">
        <w:t>[PE1-LoopBack</w:t>
      </w:r>
      <w:r w:rsidRPr="00196D5D">
        <w:rPr>
          <w:rFonts w:hint="eastAsia"/>
        </w:rPr>
        <w:t>0</w:t>
      </w:r>
      <w:r w:rsidRPr="00196D5D">
        <w:t>] ospf 1 prefix-sid index 10</w:t>
      </w:r>
    </w:p>
    <w:p w:rsidR="00CE7DAA" w:rsidRDefault="00CE7DAA" w:rsidP="00CE7DAA">
      <w:pPr>
        <w:pStyle w:val="TerminalDisplay"/>
      </w:pPr>
      <w:r>
        <w:rPr>
          <w:rFonts w:hint="eastAsia"/>
        </w:rPr>
        <w:t>[</w:t>
      </w:r>
      <w:r w:rsidRPr="00DF55FB">
        <w:t>PE1</w:t>
      </w:r>
      <w:r>
        <w:rPr>
          <w:rFonts w:hint="eastAsia"/>
        </w:rPr>
        <w:t>-LoopBack0] quit</w:t>
      </w:r>
    </w:p>
    <w:p w:rsidR="00CE7DAA" w:rsidRPr="00196D5D" w:rsidRDefault="00CE7DAA" w:rsidP="00CE7DAA">
      <w:r w:rsidRPr="00196D5D">
        <w:t xml:space="preserve"># </w:t>
      </w:r>
      <w:r w:rsidRPr="00196D5D">
        <w:rPr>
          <w:rFonts w:hint="eastAsia"/>
        </w:rPr>
        <w:t>在</w:t>
      </w:r>
      <w:r w:rsidRPr="00196D5D">
        <w:t>PE</w:t>
      </w:r>
      <w:r w:rsidR="008C6281">
        <w:rPr>
          <w:rFonts w:hint="eastAsia"/>
        </w:rPr>
        <w:t xml:space="preserve">  </w:t>
      </w:r>
      <w:r w:rsidRPr="00196D5D">
        <w:t>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[PE1] bgp 100</w:t>
      </w:r>
    </w:p>
    <w:p w:rsidR="00CE7DAA" w:rsidRPr="00196D5D" w:rsidRDefault="00CE7DAA" w:rsidP="00CE7DAA">
      <w:r w:rsidRPr="00196D5D">
        <w:t xml:space="preserve"># </w:t>
      </w:r>
      <w:r w:rsidRPr="00196D5D">
        <w:rPr>
          <w:rFonts w:hint="eastAsia"/>
        </w:rPr>
        <w:t>配置</w:t>
      </w:r>
      <w:r w:rsidRPr="00196D5D">
        <w:t>IBGP</w:t>
      </w:r>
      <w:r w:rsidRPr="00196D5D">
        <w:rPr>
          <w:rFonts w:hint="eastAsia"/>
        </w:rPr>
        <w:t>对等体组</w:t>
      </w:r>
      <w:r w:rsidRPr="00196D5D">
        <w:rPr>
          <w:rFonts w:hint="eastAsia"/>
        </w:rPr>
        <w:t>1</w:t>
      </w:r>
      <w:r w:rsidRPr="00196D5D">
        <w:rPr>
          <w:rFonts w:hint="eastAsia"/>
        </w:rPr>
        <w:t>，将对等体</w:t>
      </w:r>
      <w:r w:rsidRPr="00196D5D">
        <w:rPr>
          <w:rFonts w:hint="eastAsia"/>
        </w:rPr>
        <w:t>2.2.2.1</w:t>
      </w:r>
      <w:r w:rsidRPr="00196D5D">
        <w:rPr>
          <w:rFonts w:hint="eastAsia"/>
        </w:rPr>
        <w:t>和</w:t>
      </w:r>
      <w:r w:rsidRPr="00196D5D">
        <w:rPr>
          <w:rFonts w:hint="eastAsia"/>
        </w:rPr>
        <w:t>3.3.3.1</w:t>
      </w:r>
      <w:r w:rsidRPr="00196D5D">
        <w:rPr>
          <w:rFonts w:hint="eastAsia"/>
        </w:rPr>
        <w:t>加入对等体组</w:t>
      </w:r>
      <w:r w:rsidRPr="00196D5D">
        <w:rPr>
          <w:rFonts w:hint="eastAsia"/>
        </w:rPr>
        <w:t>1</w:t>
      </w:r>
      <w:r w:rsidRPr="00196D5D">
        <w:rPr>
          <w:rFonts w:hint="eastAsia"/>
        </w:rPr>
        <w:t>，并使能对等体组</w:t>
      </w:r>
      <w:r w:rsidRPr="00196D5D">
        <w:rPr>
          <w:rFonts w:hint="eastAsia"/>
        </w:rPr>
        <w:t>1</w:t>
      </w:r>
      <w:r w:rsidRPr="00196D5D">
        <w:rPr>
          <w:rFonts w:hint="eastAsia"/>
        </w:rPr>
        <w:t>交换带标签路由的能力。</w:t>
      </w:r>
    </w:p>
    <w:p w:rsidR="00CE7DAA" w:rsidRPr="00196D5D" w:rsidRDefault="00CE7DAA" w:rsidP="00CE7DAA">
      <w:pPr>
        <w:pStyle w:val="TerminalDisplay"/>
      </w:pPr>
      <w:r w:rsidRPr="00196D5D">
        <w:t xml:space="preserve">[PE1-bgp-default] </w:t>
      </w:r>
      <w:r w:rsidRPr="00196D5D">
        <w:rPr>
          <w:rFonts w:hint="eastAsia"/>
        </w:rPr>
        <w:t>group 1</w:t>
      </w:r>
    </w:p>
    <w:p w:rsidR="00CE7DAA" w:rsidRPr="00196D5D" w:rsidRDefault="00CE7DAA" w:rsidP="00CE7DAA">
      <w:pPr>
        <w:pStyle w:val="TerminalDisplay"/>
      </w:pPr>
      <w:r w:rsidRPr="00196D5D">
        <w:t xml:space="preserve">[PE1-bgp-default] peer </w:t>
      </w:r>
      <w:r w:rsidRPr="00196D5D">
        <w:rPr>
          <w:rFonts w:hint="eastAsia"/>
        </w:rPr>
        <w:t>1</w:t>
      </w:r>
      <w:r w:rsidRPr="00196D5D">
        <w:t xml:space="preserve"> connect-interface loopback </w:t>
      </w:r>
      <w:r w:rsidRPr="00196D5D">
        <w:rPr>
          <w:rFonts w:hint="eastAsia"/>
        </w:rPr>
        <w:t>0</w:t>
      </w:r>
    </w:p>
    <w:p w:rsidR="00CE7DAA" w:rsidRPr="00196D5D" w:rsidRDefault="00CE7DAA" w:rsidP="00CE7DAA">
      <w:pPr>
        <w:pStyle w:val="TerminalDisplay"/>
      </w:pPr>
      <w:r w:rsidRPr="00196D5D">
        <w:t xml:space="preserve">[PE1-bgp-default] peer </w:t>
      </w:r>
      <w:r w:rsidRPr="00196D5D">
        <w:rPr>
          <w:rFonts w:hint="eastAsia"/>
        </w:rPr>
        <w:t>2</w:t>
      </w:r>
      <w:r w:rsidRPr="00196D5D">
        <w:t>.</w:t>
      </w:r>
      <w:r w:rsidRPr="00196D5D">
        <w:rPr>
          <w:rFonts w:hint="eastAsia"/>
        </w:rPr>
        <w:t>2</w:t>
      </w:r>
      <w:r w:rsidRPr="00196D5D">
        <w:t>.</w:t>
      </w:r>
      <w:r w:rsidRPr="00196D5D">
        <w:rPr>
          <w:rFonts w:hint="eastAsia"/>
        </w:rPr>
        <w:t>2</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 xml:space="preserve">[PE1-bgp-default] peer </w:t>
      </w:r>
      <w:r w:rsidRPr="00196D5D">
        <w:rPr>
          <w:rFonts w:hint="eastAsia"/>
        </w:rPr>
        <w:t>3</w:t>
      </w:r>
      <w:r w:rsidRPr="00196D5D">
        <w:t>.</w:t>
      </w:r>
      <w:r w:rsidRPr="00196D5D">
        <w:rPr>
          <w:rFonts w:hint="eastAsia"/>
        </w:rPr>
        <w:t>3</w:t>
      </w:r>
      <w:r w:rsidRPr="00196D5D">
        <w:t>.</w:t>
      </w:r>
      <w:r w:rsidRPr="00196D5D">
        <w:rPr>
          <w:rFonts w:hint="eastAsia"/>
        </w:rPr>
        <w:t>3</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[PE1-bgp-default] address-family ipv4 unicast</w:t>
      </w:r>
    </w:p>
    <w:p w:rsidR="00CE7DAA" w:rsidRPr="00196D5D" w:rsidRDefault="00CE7DAA" w:rsidP="00CE7DAA">
      <w:pPr>
        <w:pStyle w:val="TerminalDisplay"/>
      </w:pPr>
      <w:r w:rsidRPr="00196D5D">
        <w:t xml:space="preserve">[PE1-bgp-default-ipv4] peer </w:t>
      </w:r>
      <w:r w:rsidRPr="00196D5D">
        <w:rPr>
          <w:rFonts w:hint="eastAsia"/>
        </w:rPr>
        <w:t>1</w:t>
      </w:r>
      <w:r w:rsidRPr="00196D5D">
        <w:t xml:space="preserve"> enable</w:t>
      </w:r>
    </w:p>
    <w:p w:rsidR="00CE7DAA" w:rsidRPr="00196D5D" w:rsidRDefault="00CE7DAA" w:rsidP="00CE7DAA">
      <w:pPr>
        <w:pStyle w:val="TerminalDisplay"/>
      </w:pPr>
      <w:r w:rsidRPr="00196D5D">
        <w:t xml:space="preserve">[PE1-bgp-default-ipv4] peer </w:t>
      </w:r>
      <w:r w:rsidRPr="00196D5D">
        <w:rPr>
          <w:rFonts w:hint="eastAsia"/>
        </w:rPr>
        <w:t>1</w:t>
      </w:r>
      <w:r w:rsidRPr="00196D5D">
        <w:t xml:space="preserve"> label-route-capability</w:t>
      </w:r>
    </w:p>
    <w:p w:rsidR="00CE7DAA" w:rsidRPr="00411DD8" w:rsidRDefault="00CE7DAA" w:rsidP="00CE7DAA">
      <w:pPr>
        <w:pStyle w:val="ItemStep"/>
      </w:pPr>
      <w:r w:rsidRPr="00411DD8">
        <w:rPr>
          <w:rFonts w:hint="eastAsia"/>
        </w:rPr>
        <w:t>配置</w:t>
      </w:r>
      <w:r w:rsidRPr="00411DD8">
        <w:t>ASBR-PE</w:t>
      </w:r>
      <w:r w:rsidR="00AC690A">
        <w:rPr>
          <w:rFonts w:hint="eastAsia"/>
        </w:rPr>
        <w:t xml:space="preserve"> </w:t>
      </w:r>
      <w:r w:rsidRPr="00411DD8">
        <w:rPr>
          <w:rFonts w:hint="eastAsia"/>
        </w:rPr>
        <w:t>1</w:t>
      </w:r>
    </w:p>
    <w:p w:rsidR="00CE7DAA" w:rsidRPr="00196D5D" w:rsidRDefault="00CE7DAA" w:rsidP="00CE7DAA">
      <w:r w:rsidRPr="00196D5D">
        <w:t xml:space="preserve"># </w:t>
      </w:r>
      <w:r w:rsidRPr="00196D5D">
        <w:rPr>
          <w:rFonts w:hint="eastAsia"/>
        </w:rPr>
        <w:t>在</w:t>
      </w:r>
      <w:r w:rsidRPr="00196D5D">
        <w:t>ASBR-PE</w:t>
      </w:r>
      <w:r w:rsidR="00AC690A">
        <w:rPr>
          <w:rFonts w:hint="eastAsia"/>
        </w:rPr>
        <w:t xml:space="preserve"> </w:t>
      </w:r>
      <w:r w:rsidRPr="00196D5D">
        <w:t>1</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1&gt; system-view</w:t>
      </w:r>
    </w:p>
    <w:p w:rsidR="00CE7DAA" w:rsidRDefault="00CE7DAA" w:rsidP="00CE7DAA">
      <w:pPr>
        <w:pStyle w:val="TerminalDisplay"/>
      </w:pPr>
      <w:r>
        <w:rPr>
          <w:rFonts w:hint="eastAsia"/>
        </w:rPr>
        <w:t>[</w:t>
      </w:r>
      <w:r w:rsidRPr="001A0073">
        <w:t>ASBR-PE</w:t>
      </w:r>
      <w:r>
        <w:rPr>
          <w:rFonts w:hint="eastAsia"/>
        </w:rPr>
        <w:t>1] interface loopback 0</w:t>
      </w:r>
    </w:p>
    <w:p w:rsidR="00CE7DAA" w:rsidRPr="000263E6" w:rsidRDefault="00CE7DAA" w:rsidP="00CE7DAA">
      <w:pPr>
        <w:pStyle w:val="TerminalDisplay"/>
      </w:pPr>
      <w:r w:rsidRPr="00DF55FB">
        <w:t>[</w:t>
      </w:r>
      <w:r w:rsidRPr="001A0073">
        <w:t>ASBR-PE</w:t>
      </w:r>
      <w:r>
        <w:rPr>
          <w:rFonts w:hint="eastAsia"/>
        </w:rPr>
        <w:t>1</w:t>
      </w:r>
      <w:r w:rsidRPr="00DF55FB">
        <w:t>-LoopBack</w:t>
      </w:r>
      <w:r>
        <w:rPr>
          <w:rFonts w:hint="eastAsia"/>
        </w:rPr>
        <w:t>0</w:t>
      </w:r>
      <w:r w:rsidRPr="00DF55FB">
        <w:t xml:space="preserve">] ip address </w:t>
      </w:r>
      <w:r>
        <w:rPr>
          <w:rFonts w:hint="eastAsia"/>
        </w:rPr>
        <w:t>2</w:t>
      </w:r>
      <w:r w:rsidRPr="00DF55FB">
        <w:t>.</w:t>
      </w:r>
      <w:r>
        <w:rPr>
          <w:rFonts w:hint="eastAsia"/>
        </w:rPr>
        <w:t>2</w:t>
      </w:r>
      <w:r w:rsidRPr="00DF55FB">
        <w:t>.</w:t>
      </w:r>
      <w:r>
        <w:rPr>
          <w:rFonts w:hint="eastAsia"/>
        </w:rPr>
        <w:t>2</w:t>
      </w:r>
      <w:r w:rsidRPr="00DF55FB">
        <w:t>.</w:t>
      </w:r>
      <w:r>
        <w:rPr>
          <w:rFonts w:hint="eastAsia"/>
        </w:rPr>
        <w:t>1</w:t>
      </w:r>
      <w:r w:rsidRPr="00DF55FB">
        <w:t xml:space="preserve"> 32</w:t>
      </w:r>
    </w:p>
    <w:p w:rsidR="00CE7DAA" w:rsidRDefault="00CE7DAA" w:rsidP="00CE7DAA">
      <w:pPr>
        <w:pStyle w:val="TerminalDisplay"/>
      </w:pPr>
      <w:r>
        <w:rPr>
          <w:rFonts w:hint="eastAsia"/>
        </w:rPr>
        <w:t>[</w:t>
      </w:r>
      <w:r w:rsidRPr="001A0073">
        <w:t>ASBR-PE</w:t>
      </w:r>
      <w:r>
        <w:rPr>
          <w:rFonts w:hint="eastAsia"/>
        </w:rPr>
        <w:t>1-LoopBack0] ospf 1 area 100</w:t>
      </w:r>
    </w:p>
    <w:p w:rsidR="00CE7DAA" w:rsidRDefault="00CE7DAA" w:rsidP="00CE7DAA">
      <w:pPr>
        <w:pStyle w:val="TerminalDisplay"/>
      </w:pPr>
      <w:r>
        <w:rPr>
          <w:rFonts w:hint="eastAsia"/>
        </w:rPr>
        <w:t>[</w:t>
      </w:r>
      <w:r w:rsidRPr="001A0073">
        <w:t>ASBR-PE</w:t>
      </w:r>
      <w:r>
        <w:rPr>
          <w:rFonts w:hint="eastAsia"/>
        </w:rPr>
        <w:t>1-LoopBack0] quit</w:t>
      </w:r>
    </w:p>
    <w:p w:rsidR="00CE7DAA" w:rsidRDefault="00CE7DAA" w:rsidP="00CE7DAA">
      <w:pPr>
        <w:pStyle w:val="TerminalDisplay"/>
      </w:pPr>
      <w:r>
        <w:rPr>
          <w:rFonts w:hint="eastAsia"/>
        </w:rPr>
        <w:t>[</w:t>
      </w:r>
      <w:r w:rsidRPr="001A0073">
        <w:t>ASBR-PE</w:t>
      </w:r>
      <w:r>
        <w:rPr>
          <w:rFonts w:hint="eastAsia"/>
        </w:rPr>
        <w:t>1] mpls lsr-id 2</w:t>
      </w:r>
      <w:r w:rsidRPr="00DF55FB">
        <w:t>.</w:t>
      </w:r>
      <w:r>
        <w:rPr>
          <w:rFonts w:hint="eastAsia"/>
        </w:rPr>
        <w:t>2</w:t>
      </w:r>
      <w:r w:rsidRPr="00DF55FB">
        <w:t>.</w:t>
      </w:r>
      <w:r>
        <w:rPr>
          <w:rFonts w:hint="eastAsia"/>
        </w:rPr>
        <w:t>2</w:t>
      </w:r>
      <w:r w:rsidRPr="00DF55FB">
        <w:t>.</w:t>
      </w:r>
      <w:r>
        <w:rPr>
          <w:rFonts w:hint="eastAsia"/>
        </w:rPr>
        <w:t>1</w:t>
      </w:r>
    </w:p>
    <w:p w:rsidR="00CE7DAA" w:rsidRDefault="00CE7DAA" w:rsidP="00CE7DAA">
      <w:pPr>
        <w:pStyle w:val="TerminalDisplay"/>
      </w:pPr>
      <w:r>
        <w:rPr>
          <w:rFonts w:hint="eastAsia"/>
        </w:rPr>
        <w:t>[</w:t>
      </w:r>
      <w:r w:rsidRPr="001A0073">
        <w:t>ASBR-PE</w:t>
      </w:r>
      <w:r>
        <w:rPr>
          <w:rFonts w:hint="eastAsia"/>
        </w:rPr>
        <w:t>1] mpls te</w:t>
      </w:r>
    </w:p>
    <w:p w:rsidR="00CE7DAA" w:rsidRDefault="00CE7DAA" w:rsidP="00CE7DAA">
      <w:pPr>
        <w:pStyle w:val="TerminalDisplay"/>
      </w:pPr>
      <w:r>
        <w:rPr>
          <w:rFonts w:hint="eastAsia"/>
        </w:rPr>
        <w:t>[</w:t>
      </w:r>
      <w:r w:rsidRPr="001A0073">
        <w:t>ASBR-PE</w:t>
      </w:r>
      <w:r>
        <w:rPr>
          <w:rFonts w:hint="eastAsia"/>
        </w:rPr>
        <w:t>1</w:t>
      </w:r>
      <w:r w:rsidRPr="00E16C0D">
        <w:rPr>
          <w:rFonts w:hint="eastAsia"/>
        </w:rPr>
        <w:t>-te</w:t>
      </w:r>
      <w:r>
        <w:rPr>
          <w:rFonts w:hint="eastAsia"/>
        </w:rPr>
        <w:t>]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1</w:t>
      </w:r>
      <w:r w:rsidRPr="00C81E4A">
        <w:t>]</w:t>
      </w:r>
      <w:r>
        <w:rPr>
          <w:rFonts w:hint="eastAsia"/>
        </w:rPr>
        <w:t xml:space="preserve"> ospf 1 area 100</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1</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1</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1</w:t>
      </w:r>
      <w:r w:rsidRPr="00C81E4A">
        <w:t>]</w:t>
      </w:r>
      <w:r>
        <w:rPr>
          <w:rFonts w:hint="eastAsia"/>
        </w:rPr>
        <w:t xml:space="preserve">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3</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3</w:t>
      </w:r>
      <w:r w:rsidRPr="00C81E4A">
        <w:t>]</w:t>
      </w:r>
      <w:r>
        <w:rPr>
          <w:rFonts w:hint="eastAsia"/>
        </w:rPr>
        <w:t xml:space="preserve"> ospf 1 area 100</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3</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3</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3</w:t>
      </w:r>
      <w:r w:rsidRPr="00C81E4A">
        <w:t>]</w:t>
      </w:r>
      <w:r>
        <w:rPr>
          <w:rFonts w:hint="eastAsia"/>
        </w:rPr>
        <w:t xml:space="preserve"> quit</w:t>
      </w:r>
    </w:p>
    <w:p w:rsidR="00CE7DAA" w:rsidRDefault="00CE7DAA" w:rsidP="00CE7DAA">
      <w:pPr>
        <w:pStyle w:val="TerminalDisplay"/>
      </w:pPr>
      <w:r>
        <w:t>[</w:t>
      </w:r>
      <w:r w:rsidRPr="001A0073">
        <w:t>ASBR-PE</w:t>
      </w:r>
      <w:r>
        <w:rPr>
          <w:rFonts w:hint="eastAsia"/>
        </w:rPr>
        <w:t>1</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1</w:t>
      </w:r>
      <w:r w:rsidRPr="00C81E4A">
        <w:t>-GigabitEthernet</w:t>
      </w:r>
      <w:r w:rsidR="00D308C0">
        <w:rPr>
          <w:rFonts w:hint="eastAsia"/>
        </w:rPr>
        <w:t>3/1/</w:t>
      </w:r>
      <w:r>
        <w:rPr>
          <w:rFonts w:hint="eastAsia"/>
        </w:rPr>
        <w:t>4</w:t>
      </w:r>
      <w:r w:rsidRPr="00C81E4A">
        <w:t>]</w:t>
      </w:r>
      <w:r>
        <w:rPr>
          <w:rFonts w:hint="eastAsia"/>
        </w:rPr>
        <w:t xml:space="preserve">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8C6281">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[ASBR-PE1] ospf 1</w:t>
      </w:r>
    </w:p>
    <w:p w:rsidR="00CE7DAA" w:rsidRPr="00196D5D" w:rsidRDefault="00CE7DAA" w:rsidP="00CE7DAA">
      <w:pPr>
        <w:pStyle w:val="TerminalDisplay"/>
      </w:pPr>
      <w:r w:rsidRPr="00196D5D">
        <w:t>[ASBR-PE1-ospf-1] segment-routing mpls</w:t>
      </w:r>
    </w:p>
    <w:p w:rsidR="00CE7DAA" w:rsidRPr="00196D5D" w:rsidRDefault="00CE7DAA" w:rsidP="00CE7DAA">
      <w:pPr>
        <w:pStyle w:val="TerminalDisplay"/>
      </w:pPr>
      <w:r w:rsidRPr="00196D5D">
        <w:t>[ASBR-PE</w:t>
      </w:r>
      <w:r w:rsidRPr="00196D5D">
        <w:rPr>
          <w:rFonts w:hint="eastAsia"/>
        </w:rPr>
        <w:t>1</w:t>
      </w:r>
      <w:r w:rsidRPr="00196D5D">
        <w:t>-ospf-1]</w:t>
      </w:r>
      <w:r w:rsidRPr="00196D5D">
        <w:rPr>
          <w:rFonts w:hint="eastAsia"/>
        </w:rPr>
        <w:t xml:space="preserve"> quit</w:t>
      </w:r>
    </w:p>
    <w:p w:rsidR="00CE7DAA" w:rsidRPr="00196D5D" w:rsidRDefault="00CE7DAA" w:rsidP="00CE7DAA">
      <w:pPr>
        <w:pStyle w:val="TerminalDisplay"/>
      </w:pPr>
      <w:r w:rsidRPr="00196D5D">
        <w:t xml:space="preserve">[ASBR-PE1] interface loopback </w:t>
      </w:r>
      <w:r w:rsidRPr="00196D5D">
        <w:rPr>
          <w:rFonts w:hint="eastAsia"/>
        </w:rPr>
        <w:t>0</w:t>
      </w:r>
    </w:p>
    <w:p w:rsidR="00CE7DAA" w:rsidRPr="00196D5D" w:rsidRDefault="00CE7DAA" w:rsidP="00CE7DAA">
      <w:pPr>
        <w:pStyle w:val="TerminalDisplay"/>
      </w:pPr>
      <w:r w:rsidRPr="00196D5D">
        <w:t>[ASBR-PE1-LoopBack</w:t>
      </w:r>
      <w:r w:rsidRPr="00196D5D">
        <w:rPr>
          <w:rFonts w:hint="eastAsia"/>
        </w:rPr>
        <w:t>0</w:t>
      </w:r>
      <w:r w:rsidRPr="00196D5D">
        <w:t xml:space="preserve">] ospf 1 prefix-sid index </w:t>
      </w:r>
      <w:r w:rsidRPr="00196D5D">
        <w:rPr>
          <w:rFonts w:hint="eastAsia"/>
        </w:rPr>
        <w:t>2</w:t>
      </w:r>
      <w:r w:rsidRPr="00196D5D">
        <w:t>0</w:t>
      </w:r>
    </w:p>
    <w:p w:rsidR="00CE7DAA" w:rsidRDefault="00CE7DAA" w:rsidP="00CE7DAA">
      <w:pPr>
        <w:pStyle w:val="TerminalDisplay"/>
      </w:pPr>
      <w:r>
        <w:rPr>
          <w:rFonts w:hint="eastAsia"/>
        </w:rPr>
        <w:t>[</w:t>
      </w:r>
      <w:r w:rsidRPr="001A0073">
        <w:t>ASBR-</w:t>
      </w:r>
      <w:r w:rsidRPr="00DF55FB">
        <w:t>PE1</w:t>
      </w:r>
      <w:r>
        <w:rPr>
          <w:rFonts w:hint="eastAsia"/>
        </w:rPr>
        <w:t>-LoopBack0] 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[ASBR-PE</w:t>
      </w:r>
      <w:r w:rsidRPr="00196D5D">
        <w:rPr>
          <w:rFonts w:hint="eastAsia"/>
        </w:rPr>
        <w:t>1</w:t>
      </w:r>
      <w:r w:rsidRPr="00196D5D">
        <w:t xml:space="preserve">]ip prefix-list 1 permit </w:t>
      </w:r>
      <w:r w:rsidRPr="00196D5D">
        <w:rPr>
          <w:rFonts w:hint="eastAsia"/>
        </w:rPr>
        <w:t>1</w:t>
      </w:r>
      <w:r w:rsidRPr="00196D5D">
        <w:t>.</w:t>
      </w:r>
      <w:r w:rsidRPr="00196D5D">
        <w:rPr>
          <w:rFonts w:hint="eastAsia"/>
        </w:rPr>
        <w:t>1</w:t>
      </w:r>
      <w:r w:rsidRPr="00196D5D">
        <w:t>.</w:t>
      </w:r>
      <w:r w:rsidRPr="00196D5D">
        <w:rPr>
          <w:rFonts w:hint="eastAsia"/>
        </w:rPr>
        <w:t>1</w:t>
      </w:r>
      <w:r w:rsidRPr="00196D5D">
        <w:t>.</w:t>
      </w:r>
      <w:r w:rsidRPr="00196D5D">
        <w:rPr>
          <w:rFonts w:hint="eastAsia"/>
        </w:rPr>
        <w:t>1</w:t>
      </w:r>
      <w:r w:rsidRPr="00196D5D">
        <w:t xml:space="preserve"> 32</w:t>
      </w:r>
    </w:p>
    <w:p w:rsidR="00CE7DAA" w:rsidRPr="00196D5D" w:rsidRDefault="00CE7DAA" w:rsidP="00CE7DAA">
      <w:pPr>
        <w:pStyle w:val="TerminalDisplay"/>
      </w:pPr>
      <w:r w:rsidRPr="00196D5D">
        <w:t>[ASBR-PE1] route-policy policy1 permit node 1</w:t>
      </w:r>
    </w:p>
    <w:p w:rsidR="00CE7DAA" w:rsidRPr="00196D5D" w:rsidRDefault="00CE7DAA" w:rsidP="00CE7DAA">
      <w:pPr>
        <w:pStyle w:val="TerminalDisplay"/>
      </w:pPr>
      <w:r w:rsidRPr="00196D5D">
        <w:t>[ASBR-PE1-route-policy-policy</w:t>
      </w:r>
      <w:r w:rsidRPr="00196D5D">
        <w:rPr>
          <w:rFonts w:hint="eastAsia"/>
        </w:rPr>
        <w:t>1</w:t>
      </w:r>
      <w:r w:rsidRPr="00196D5D">
        <w:t xml:space="preserve">-1] if-match ip address prefix-list </w:t>
      </w:r>
      <w:r w:rsidRPr="00196D5D">
        <w:rPr>
          <w:rFonts w:hint="eastAsia"/>
        </w:rPr>
        <w:t>1</w:t>
      </w:r>
    </w:p>
    <w:p w:rsidR="00CE7DAA" w:rsidRPr="00196D5D" w:rsidRDefault="00CE7DAA" w:rsidP="00CE7DAA">
      <w:pPr>
        <w:pStyle w:val="TerminalDisplay"/>
      </w:pPr>
      <w:r w:rsidRPr="00196D5D">
        <w:t>[ASBR-PE1-route-policy-policy</w:t>
      </w:r>
      <w:r w:rsidRPr="00196D5D">
        <w:rPr>
          <w:rFonts w:hint="eastAsia"/>
        </w:rPr>
        <w:t>1</w:t>
      </w:r>
      <w:r w:rsidRPr="00196D5D">
        <w:t xml:space="preserve">-1] apply </w:t>
      </w:r>
      <w:r w:rsidRPr="00196D5D">
        <w:rPr>
          <w:rFonts w:hint="eastAsia"/>
        </w:rPr>
        <w:t>label-index 10</w:t>
      </w:r>
    </w:p>
    <w:p w:rsidR="00CE7DAA" w:rsidRPr="00196D5D" w:rsidRDefault="00CE7DAA" w:rsidP="00CE7DAA">
      <w:pPr>
        <w:pStyle w:val="TerminalDisplay"/>
      </w:pPr>
      <w:r w:rsidRPr="00196D5D">
        <w:t>[ASBR-PE1-route-policy-policy</w:t>
      </w:r>
      <w:r w:rsidRPr="00196D5D">
        <w:rPr>
          <w:rFonts w:hint="eastAsia"/>
        </w:rPr>
        <w:t>1</w:t>
      </w:r>
      <w:r w:rsidRPr="00196D5D">
        <w:t>-1] quit</w:t>
      </w:r>
    </w:p>
    <w:p w:rsidR="00CE7DAA" w:rsidRPr="00196D5D" w:rsidRDefault="00CE7DAA" w:rsidP="007A3451">
      <w:r w:rsidRPr="00196D5D">
        <w:t xml:space="preserve"># </w:t>
      </w:r>
      <w:r w:rsidRPr="00196D5D">
        <w:rPr>
          <w:rFonts w:hint="eastAsia"/>
        </w:rPr>
        <w:t>在</w:t>
      </w:r>
      <w:r w:rsidRPr="00196D5D">
        <w:t>ASBR-PE 1</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[ASBR-PE1] bgp 100</w:t>
      </w:r>
    </w:p>
    <w:p w:rsidR="00CE7DAA" w:rsidRPr="00196D5D" w:rsidRDefault="00CE7DAA" w:rsidP="00CE7DAA">
      <w:r w:rsidRPr="00196D5D">
        <w:t xml:space="preserve"># </w:t>
      </w:r>
      <w:r w:rsidRPr="00196D5D">
        <w:rPr>
          <w:rFonts w:hint="eastAsia"/>
        </w:rPr>
        <w:t>配置</w:t>
      </w:r>
      <w:r w:rsidRPr="00196D5D">
        <w:t>IBGP</w:t>
      </w:r>
      <w:r w:rsidRPr="00196D5D">
        <w:rPr>
          <w:rFonts w:hint="eastAsia"/>
        </w:rPr>
        <w:t>对等体组</w:t>
      </w:r>
      <w:r w:rsidRPr="00196D5D">
        <w:rPr>
          <w:rFonts w:hint="eastAsia"/>
        </w:rPr>
        <w:t>1</w:t>
      </w:r>
      <w:r w:rsidRPr="00196D5D">
        <w:rPr>
          <w:rFonts w:hint="eastAsia"/>
        </w:rPr>
        <w:t>，将对等体</w:t>
      </w:r>
      <w:r w:rsidRPr="00196D5D">
        <w:rPr>
          <w:rFonts w:hint="eastAsia"/>
        </w:rPr>
        <w:t>1.1.1.1</w:t>
      </w:r>
      <w:r w:rsidRPr="00196D5D">
        <w:rPr>
          <w:rFonts w:hint="eastAsia"/>
        </w:rPr>
        <w:t>和</w:t>
      </w:r>
      <w:r w:rsidRPr="00196D5D">
        <w:rPr>
          <w:rFonts w:hint="eastAsia"/>
        </w:rPr>
        <w:t>3.3.3.1</w:t>
      </w:r>
      <w:r w:rsidRPr="00196D5D">
        <w:rPr>
          <w:rFonts w:hint="eastAsia"/>
        </w:rPr>
        <w:t>加入对等体组</w:t>
      </w:r>
      <w:r w:rsidRPr="00196D5D">
        <w:rPr>
          <w:rFonts w:hint="eastAsia"/>
        </w:rPr>
        <w:t>1</w:t>
      </w:r>
      <w:r w:rsidRPr="00196D5D">
        <w:rPr>
          <w:rFonts w:hint="eastAsia"/>
        </w:rPr>
        <w:t>，并使能对等体组</w:t>
      </w:r>
      <w:r w:rsidRPr="00196D5D">
        <w:rPr>
          <w:rFonts w:hint="eastAsia"/>
        </w:rPr>
        <w:t>1</w:t>
      </w:r>
      <w:r w:rsidRPr="00196D5D">
        <w:rPr>
          <w:rFonts w:hint="eastAsia"/>
        </w:rPr>
        <w:t>交换带标签路由的能力。</w:t>
      </w:r>
    </w:p>
    <w:p w:rsidR="00CE7DAA" w:rsidRPr="00196D5D" w:rsidRDefault="00CE7DAA" w:rsidP="00CE7DAA">
      <w:pPr>
        <w:pStyle w:val="TerminalDisplay"/>
      </w:pPr>
      <w:r w:rsidRPr="00196D5D">
        <w:t xml:space="preserve">[ASBR-PE1-bgp-default] </w:t>
      </w:r>
      <w:r w:rsidRPr="00196D5D">
        <w:rPr>
          <w:rFonts w:hint="eastAsia"/>
        </w:rPr>
        <w:t>group 1</w:t>
      </w:r>
    </w:p>
    <w:p w:rsidR="00CE7DAA" w:rsidRPr="00196D5D" w:rsidRDefault="00CE7DAA" w:rsidP="00CE7DAA">
      <w:pPr>
        <w:pStyle w:val="TerminalDisplay"/>
      </w:pPr>
      <w:r w:rsidRPr="00196D5D">
        <w:t xml:space="preserve">[ASBR-PE1-bgp-default] peer </w:t>
      </w:r>
      <w:r w:rsidRPr="00196D5D">
        <w:rPr>
          <w:rFonts w:hint="eastAsia"/>
        </w:rPr>
        <w:t>1</w:t>
      </w:r>
      <w:r w:rsidRPr="00196D5D">
        <w:t xml:space="preserve"> connect-interface loopback </w:t>
      </w:r>
      <w:r w:rsidRPr="00196D5D">
        <w:rPr>
          <w:rFonts w:hint="eastAsia"/>
        </w:rPr>
        <w:t>0</w:t>
      </w:r>
    </w:p>
    <w:p w:rsidR="00CE7DAA" w:rsidRPr="00196D5D" w:rsidRDefault="00CE7DAA" w:rsidP="00CE7DAA">
      <w:pPr>
        <w:pStyle w:val="TerminalDisplay"/>
      </w:pPr>
      <w:r w:rsidRPr="00196D5D">
        <w:t xml:space="preserve">[ASBR-PE1-bgp-default] peer </w:t>
      </w:r>
      <w:r w:rsidRPr="00196D5D">
        <w:rPr>
          <w:rFonts w:hint="eastAsia"/>
        </w:rPr>
        <w:t>1</w:t>
      </w:r>
      <w:r w:rsidRPr="00196D5D">
        <w:t>.</w:t>
      </w:r>
      <w:r w:rsidRPr="00196D5D">
        <w:rPr>
          <w:rFonts w:hint="eastAsia"/>
        </w:rPr>
        <w:t>1</w:t>
      </w:r>
      <w:r w:rsidRPr="00196D5D">
        <w:t>.</w:t>
      </w:r>
      <w:r w:rsidRPr="00196D5D">
        <w:rPr>
          <w:rFonts w:hint="eastAsia"/>
        </w:rPr>
        <w:t>1</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 xml:space="preserve">[ASBR-PE1-bgp-default] peer </w:t>
      </w:r>
      <w:r w:rsidRPr="00196D5D">
        <w:rPr>
          <w:rFonts w:hint="eastAsia"/>
        </w:rPr>
        <w:t>3</w:t>
      </w:r>
      <w:r w:rsidRPr="00196D5D">
        <w:t>.</w:t>
      </w:r>
      <w:r w:rsidRPr="00196D5D">
        <w:rPr>
          <w:rFonts w:hint="eastAsia"/>
        </w:rPr>
        <w:t>3</w:t>
      </w:r>
      <w:r w:rsidRPr="00196D5D">
        <w:t>.</w:t>
      </w:r>
      <w:r w:rsidRPr="00196D5D">
        <w:rPr>
          <w:rFonts w:hint="eastAsia"/>
        </w:rPr>
        <w:t>3</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[ASBR-PE1-bgp-default] address-family ipv4 unicast</w:t>
      </w:r>
    </w:p>
    <w:p w:rsidR="00CE7DAA" w:rsidRPr="00196D5D" w:rsidRDefault="00CE7DAA" w:rsidP="00CE7DAA">
      <w:pPr>
        <w:pStyle w:val="TerminalDisplay"/>
      </w:pPr>
      <w:r w:rsidRPr="00196D5D">
        <w:t xml:space="preserve">[ASBR-PE1-bgp-default-ipv4] peer </w:t>
      </w:r>
      <w:r w:rsidRPr="00196D5D">
        <w:rPr>
          <w:rFonts w:hint="eastAsia"/>
        </w:rPr>
        <w:t>1</w:t>
      </w:r>
      <w:r w:rsidRPr="00196D5D">
        <w:t xml:space="preserve"> enable</w:t>
      </w:r>
    </w:p>
    <w:p w:rsidR="00CE7DAA" w:rsidRPr="00196D5D" w:rsidRDefault="00CE7DAA" w:rsidP="00CE7DAA">
      <w:pPr>
        <w:pStyle w:val="TerminalDisplay"/>
      </w:pPr>
      <w:r w:rsidRPr="00196D5D">
        <w:t xml:space="preserve">[ASBR-PE1-bgp-default-ipv4] peer </w:t>
      </w:r>
      <w:r w:rsidRPr="00196D5D">
        <w:rPr>
          <w:rFonts w:hint="eastAsia"/>
        </w:rPr>
        <w:t>1</w:t>
      </w:r>
      <w:r w:rsidRPr="00196D5D">
        <w:t xml:space="preserve"> label-route-capability</w:t>
      </w:r>
    </w:p>
    <w:p w:rsidR="00CE7DAA" w:rsidRPr="00196D5D" w:rsidRDefault="00CE7DAA" w:rsidP="00CE7DAA">
      <w:r w:rsidRPr="00196D5D">
        <w:t xml:space="preserve"># </w:t>
      </w:r>
      <w:r w:rsidRPr="00196D5D">
        <w:rPr>
          <w:rFonts w:hint="eastAsia"/>
        </w:rPr>
        <w:t>引入</w:t>
      </w:r>
      <w:r w:rsidR="00F36459">
        <w:rPr>
          <w:rFonts w:hint="eastAsia"/>
        </w:rPr>
        <w:t>OSPF</w:t>
      </w:r>
      <w:r w:rsidRPr="00196D5D">
        <w:rPr>
          <w:rFonts w:hint="eastAsia"/>
        </w:rPr>
        <w:t>进程</w:t>
      </w:r>
      <w:r w:rsidRPr="00196D5D">
        <w:t>1</w:t>
      </w:r>
      <w:r w:rsidRPr="00196D5D">
        <w:rPr>
          <w:rFonts w:hint="eastAsia"/>
        </w:rPr>
        <w:t>的路由同时应用已配置的路由策略。</w:t>
      </w:r>
    </w:p>
    <w:p w:rsidR="00CE7DAA" w:rsidRPr="00196D5D" w:rsidRDefault="00CE7DAA" w:rsidP="00CE7DAA">
      <w:pPr>
        <w:pStyle w:val="TerminalDisplay"/>
      </w:pPr>
      <w:r w:rsidRPr="00196D5D">
        <w:t xml:space="preserve">[ASBR-PE1-bgp-default-ipv4] import-route </w:t>
      </w:r>
      <w:r w:rsidRPr="00196D5D">
        <w:rPr>
          <w:rFonts w:hint="eastAsia"/>
        </w:rPr>
        <w:t>ospf</w:t>
      </w:r>
      <w:r w:rsidRPr="00196D5D">
        <w:t xml:space="preserve"> 1</w:t>
      </w:r>
      <w:r w:rsidRPr="00196D5D">
        <w:rPr>
          <w:rFonts w:hint="eastAsia"/>
        </w:rPr>
        <w:t xml:space="preserve"> </w:t>
      </w:r>
      <w:r w:rsidRPr="00196D5D">
        <w:t>route-policy policy</w:t>
      </w:r>
      <w:r w:rsidRPr="00196D5D">
        <w:rPr>
          <w:rFonts w:hint="eastAsia"/>
        </w:rPr>
        <w:t>1</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[ASBR-PE1-bgp-default-ipv4] segment-routing mpls</w:t>
      </w:r>
    </w:p>
    <w:p w:rsidR="00CE7DAA" w:rsidRPr="00196D5D" w:rsidRDefault="00CE7DAA" w:rsidP="00CE7DAA">
      <w:pPr>
        <w:pStyle w:val="TerminalDisplay"/>
      </w:pPr>
      <w:r w:rsidRPr="00196D5D">
        <w:t>[ASBR-PE1-bgp-default-ipv4] quit</w:t>
      </w:r>
    </w:p>
    <w:p w:rsidR="00CE7DAA" w:rsidRPr="00196D5D" w:rsidRDefault="00CE7DAA" w:rsidP="00CE7DAA">
      <w:r w:rsidRPr="00196D5D">
        <w:t>#</w:t>
      </w:r>
      <w:r w:rsidRPr="00196D5D">
        <w:rPr>
          <w:rFonts w:hint="eastAsia"/>
        </w:rPr>
        <w:t xml:space="preserve"> </w:t>
      </w:r>
      <w:r w:rsidRPr="00196D5D">
        <w:rPr>
          <w:rFonts w:hint="eastAsia"/>
        </w:rPr>
        <w:t>配置直连</w:t>
      </w:r>
      <w:r w:rsidRPr="00196D5D">
        <w:rPr>
          <w:rFonts w:hint="eastAsia"/>
        </w:rPr>
        <w:t>EBGP</w:t>
      </w:r>
      <w:r w:rsidRPr="00196D5D">
        <w:rPr>
          <w:rFonts w:hint="eastAsia"/>
        </w:rPr>
        <w:t>，向</w:t>
      </w:r>
      <w:r w:rsidRPr="00196D5D">
        <w:t>EBGP</w:t>
      </w:r>
      <w:r w:rsidRPr="00196D5D">
        <w:rPr>
          <w:rFonts w:hint="eastAsia"/>
        </w:rPr>
        <w:t>对等体</w:t>
      </w:r>
      <w:r w:rsidRPr="00196D5D">
        <w:t>1</w:t>
      </w:r>
      <w:r w:rsidRPr="00196D5D">
        <w:rPr>
          <w:rFonts w:hint="eastAsia"/>
        </w:rPr>
        <w:t>4</w:t>
      </w:r>
      <w:r w:rsidRPr="00196D5D">
        <w:t>.0.0.</w:t>
      </w:r>
      <w:r w:rsidRPr="00196D5D">
        <w:rPr>
          <w:rFonts w:hint="eastAsia"/>
        </w:rPr>
        <w:t>2</w:t>
      </w:r>
      <w:r w:rsidRPr="00196D5D">
        <w:rPr>
          <w:rFonts w:hint="eastAsia"/>
        </w:rPr>
        <w:t>只发布本地</w:t>
      </w:r>
      <w:r w:rsidRPr="00196D5D">
        <w:t>Loopback</w:t>
      </w:r>
      <w:r w:rsidRPr="00196D5D">
        <w:rPr>
          <w:rFonts w:hint="eastAsia"/>
        </w:rPr>
        <w:t xml:space="preserve"> </w:t>
      </w:r>
      <w:r w:rsidRPr="00196D5D">
        <w:t>0</w:t>
      </w:r>
      <w:r w:rsidRPr="00196D5D">
        <w:rPr>
          <w:rFonts w:hint="eastAsia"/>
        </w:rPr>
        <w:t>的路由。</w:t>
      </w:r>
    </w:p>
    <w:p w:rsidR="00CE7DAA" w:rsidRPr="00196D5D" w:rsidRDefault="00CE7DAA" w:rsidP="00CE7DAA">
      <w:pPr>
        <w:pStyle w:val="TerminalDisplay"/>
      </w:pPr>
      <w:r w:rsidRPr="00196D5D">
        <w:t>[ASBR-PE1-bgp-default] peer 1</w:t>
      </w:r>
      <w:r w:rsidRPr="00196D5D">
        <w:rPr>
          <w:rFonts w:hint="eastAsia"/>
        </w:rPr>
        <w:t>4</w:t>
      </w:r>
      <w:r w:rsidRPr="00196D5D">
        <w:t>.0.0.</w:t>
      </w:r>
      <w:r w:rsidRPr="00196D5D">
        <w:rPr>
          <w:rFonts w:hint="eastAsia"/>
        </w:rPr>
        <w:t>2</w:t>
      </w:r>
      <w:r w:rsidRPr="00196D5D">
        <w:t xml:space="preserve"> as-number </w:t>
      </w:r>
      <w:r w:rsidR="00B61C64">
        <w:rPr>
          <w:rFonts w:hint="eastAsia"/>
        </w:rPr>
        <w:t>6</w:t>
      </w:r>
      <w:r w:rsidR="00B61C64" w:rsidRPr="00196D5D">
        <w:t>00</w:t>
      </w:r>
    </w:p>
    <w:p w:rsidR="00CE7DAA" w:rsidRPr="00196D5D" w:rsidRDefault="00CE7DAA" w:rsidP="00CE7DAA">
      <w:pPr>
        <w:pStyle w:val="TerminalDisplay"/>
      </w:pPr>
      <w:r w:rsidRPr="00196D5D">
        <w:t>[ASBR-PE1-bgp-default] address-family ipv4 unicast</w:t>
      </w:r>
    </w:p>
    <w:p w:rsidR="00CE7DAA" w:rsidRPr="00196D5D" w:rsidRDefault="00CE7DAA" w:rsidP="00CE7DAA">
      <w:pPr>
        <w:pStyle w:val="TerminalDisplay"/>
      </w:pPr>
      <w:r w:rsidRPr="00196D5D">
        <w:t xml:space="preserve">[ASBR-PE1-bgp-default-ipv4] network 2.2.2.1 </w:t>
      </w:r>
      <w:r w:rsidRPr="00196D5D">
        <w:rPr>
          <w:rFonts w:hint="eastAsia"/>
        </w:rPr>
        <w:t>32 route-policy policy2</w:t>
      </w:r>
    </w:p>
    <w:p w:rsidR="00CE7DAA" w:rsidRPr="00196D5D" w:rsidRDefault="00CE7DAA" w:rsidP="00CE7DAA">
      <w:pPr>
        <w:pStyle w:val="TerminalDisplay"/>
      </w:pPr>
      <w:r w:rsidRPr="00196D5D">
        <w:t>[ASBR-PE1-bgp-default-ipv4] peer 1</w:t>
      </w:r>
      <w:r w:rsidRPr="00196D5D">
        <w:rPr>
          <w:rFonts w:hint="eastAsia"/>
        </w:rPr>
        <w:t>4</w:t>
      </w:r>
      <w:r w:rsidRPr="00196D5D">
        <w:t>.0.0.</w:t>
      </w:r>
      <w:r w:rsidRPr="00196D5D">
        <w:rPr>
          <w:rFonts w:hint="eastAsia"/>
        </w:rPr>
        <w:t>2</w:t>
      </w:r>
      <w:r w:rsidRPr="00196D5D">
        <w:t xml:space="preserve"> enable</w:t>
      </w:r>
    </w:p>
    <w:p w:rsidR="00CE7DAA" w:rsidRPr="00196D5D" w:rsidRDefault="00CE7DAA" w:rsidP="00CE7DAA">
      <w:pPr>
        <w:pStyle w:val="TerminalDisplay"/>
      </w:pPr>
      <w:r w:rsidRPr="00196D5D">
        <w:t>[ASBR-PE1-bgp-default-ipv4] peer 1</w:t>
      </w:r>
      <w:r w:rsidRPr="00196D5D">
        <w:rPr>
          <w:rFonts w:hint="eastAsia"/>
        </w:rPr>
        <w:t>4</w:t>
      </w:r>
      <w:r w:rsidRPr="00196D5D">
        <w:t>.0.0.</w:t>
      </w:r>
      <w:r w:rsidRPr="00196D5D">
        <w:rPr>
          <w:rFonts w:hint="eastAsia"/>
        </w:rPr>
        <w:t>2</w:t>
      </w:r>
      <w:r w:rsidRPr="00196D5D">
        <w:t xml:space="preserve"> </w:t>
      </w:r>
      <w:r w:rsidRPr="00196D5D">
        <w:rPr>
          <w:rFonts w:hint="eastAsia"/>
        </w:rPr>
        <w:t>route-policy policy2 export</w:t>
      </w:r>
    </w:p>
    <w:p w:rsidR="00CE7DAA" w:rsidRPr="00196D5D" w:rsidRDefault="00CE7DAA" w:rsidP="00CE7DAA">
      <w:pPr>
        <w:pStyle w:val="TerminalDisplay"/>
      </w:pPr>
      <w:r w:rsidRPr="00196D5D">
        <w:t>[ASBR-PE1-bgp-default-ipv4] quit</w:t>
      </w:r>
    </w:p>
    <w:p w:rsidR="00CE7DAA" w:rsidRPr="00196D5D" w:rsidRDefault="00CE7DAA" w:rsidP="00CE7DAA">
      <w:r w:rsidRPr="00196D5D">
        <w:t>#</w:t>
      </w:r>
      <w:r w:rsidRPr="00196D5D">
        <w:rPr>
          <w:rFonts w:hint="eastAsia"/>
        </w:rPr>
        <w:t xml:space="preserve"> </w:t>
      </w:r>
      <w:r w:rsidRPr="00196D5D">
        <w:rPr>
          <w:rFonts w:hint="eastAsia"/>
        </w:rPr>
        <w:t>与</w:t>
      </w:r>
      <w:r w:rsidRPr="00196D5D">
        <w:t>ASBR-PE</w:t>
      </w:r>
      <w:r w:rsidR="00AC690A">
        <w:rPr>
          <w:rFonts w:hint="eastAsia"/>
        </w:rPr>
        <w:t xml:space="preserve"> </w:t>
      </w:r>
      <w:r w:rsidRPr="00196D5D">
        <w:t>3</w:t>
      </w:r>
      <w:r w:rsidRPr="00196D5D">
        <w:rPr>
          <w:rFonts w:hint="eastAsia"/>
        </w:rPr>
        <w:t>通过</w:t>
      </w:r>
      <w:r w:rsidRPr="00196D5D">
        <w:t>Loopback</w:t>
      </w:r>
      <w:r w:rsidRPr="00196D5D">
        <w:rPr>
          <w:rFonts w:hint="eastAsia"/>
        </w:rPr>
        <w:t>口建立多跳</w:t>
      </w:r>
      <w:r w:rsidRPr="00196D5D">
        <w:t>EBGP</w:t>
      </w:r>
      <w:r w:rsidRPr="00196D5D">
        <w:rPr>
          <w:rFonts w:hint="eastAsia"/>
        </w:rPr>
        <w:t>邻居，使能对等体</w:t>
      </w:r>
      <w:r w:rsidRPr="00196D5D">
        <w:rPr>
          <w:rFonts w:hint="eastAsia"/>
        </w:rPr>
        <w:t>4.4.4.1</w:t>
      </w:r>
      <w:r w:rsidRPr="00196D5D">
        <w:rPr>
          <w:rFonts w:hint="eastAsia"/>
        </w:rPr>
        <w:t>交换带标签路由的能力，并从对等体</w:t>
      </w:r>
      <w:r w:rsidRPr="00196D5D">
        <w:rPr>
          <w:rFonts w:hint="eastAsia"/>
        </w:rPr>
        <w:t>4.4.4.1</w:t>
      </w:r>
      <w:r w:rsidRPr="00196D5D">
        <w:rPr>
          <w:rFonts w:hint="eastAsia"/>
        </w:rPr>
        <w:t>为接收的路由分配首选值</w:t>
      </w:r>
      <w:r w:rsidRPr="00196D5D">
        <w:rPr>
          <w:rFonts w:hint="eastAsia"/>
        </w:rPr>
        <w:t>100</w:t>
      </w:r>
      <w:r w:rsidRPr="00196D5D">
        <w:rPr>
          <w:rFonts w:hint="eastAsia"/>
        </w:rPr>
        <w:t>。</w:t>
      </w:r>
    </w:p>
    <w:p w:rsidR="00CE7DAA" w:rsidRPr="00196D5D" w:rsidRDefault="00CE7DAA" w:rsidP="00CE7DAA">
      <w:pPr>
        <w:pStyle w:val="TerminalDisplay"/>
      </w:pPr>
      <w:r w:rsidRPr="00196D5D">
        <w:t xml:space="preserve">[ASBR-PE1-bgp-default] peer </w:t>
      </w:r>
      <w:r w:rsidRPr="00196D5D">
        <w:rPr>
          <w:rFonts w:hint="eastAsia"/>
        </w:rPr>
        <w:t>4</w:t>
      </w:r>
      <w:r w:rsidRPr="00196D5D">
        <w:t>.</w:t>
      </w:r>
      <w:r w:rsidRPr="00196D5D">
        <w:rPr>
          <w:rFonts w:hint="eastAsia"/>
        </w:rPr>
        <w:t>4.4.1</w:t>
      </w:r>
      <w:r w:rsidRPr="00196D5D">
        <w:t xml:space="preserve"> as-number </w:t>
      </w:r>
      <w:r w:rsidR="00B61C64">
        <w:rPr>
          <w:rFonts w:hint="eastAsia"/>
        </w:rPr>
        <w:t>6</w:t>
      </w:r>
      <w:r w:rsidR="00B61C64" w:rsidRPr="00196D5D">
        <w:t>00</w:t>
      </w:r>
    </w:p>
    <w:p w:rsidR="00CE7DAA" w:rsidRPr="00196D5D" w:rsidRDefault="00CE7DAA" w:rsidP="00CE7DAA">
      <w:pPr>
        <w:pStyle w:val="TerminalDisplay"/>
      </w:pPr>
      <w:r>
        <w:t>[</w:t>
      </w:r>
      <w:r w:rsidRPr="00196D5D">
        <w:t xml:space="preserve">ASBR-PE1-bgp-default] peer </w:t>
      </w:r>
      <w:r w:rsidRPr="00196D5D">
        <w:rPr>
          <w:rFonts w:hint="eastAsia"/>
        </w:rPr>
        <w:t>4</w:t>
      </w:r>
      <w:r w:rsidRPr="00196D5D">
        <w:t>.</w:t>
      </w:r>
      <w:r w:rsidRPr="00196D5D">
        <w:rPr>
          <w:rFonts w:hint="eastAsia"/>
        </w:rPr>
        <w:t>4.4.1</w:t>
      </w:r>
      <w:r w:rsidRPr="00196D5D">
        <w:t xml:space="preserve"> connect-interface loopback 0</w:t>
      </w:r>
    </w:p>
    <w:p w:rsidR="00CE7DAA" w:rsidRPr="00196D5D" w:rsidRDefault="00CE7DAA" w:rsidP="00CE7DAA">
      <w:pPr>
        <w:pStyle w:val="TerminalDisplay"/>
      </w:pPr>
      <w:r>
        <w:t>[</w:t>
      </w:r>
      <w:r w:rsidRPr="00196D5D">
        <w:t xml:space="preserve">ASBR-PE1-bgp-default] peer </w:t>
      </w:r>
      <w:r w:rsidRPr="00196D5D">
        <w:rPr>
          <w:rFonts w:hint="eastAsia"/>
        </w:rPr>
        <w:t>4</w:t>
      </w:r>
      <w:r w:rsidRPr="00196D5D">
        <w:t>.</w:t>
      </w:r>
      <w:r w:rsidRPr="00196D5D">
        <w:rPr>
          <w:rFonts w:hint="eastAsia"/>
        </w:rPr>
        <w:t>4.4.1</w:t>
      </w:r>
      <w:r w:rsidRPr="00196D5D">
        <w:t xml:space="preserve"> ebgp-max-hop 10</w:t>
      </w:r>
    </w:p>
    <w:p w:rsidR="00CE7DAA" w:rsidRPr="00196D5D" w:rsidRDefault="00CE7DAA" w:rsidP="00CE7DAA">
      <w:pPr>
        <w:pStyle w:val="TerminalDisplay"/>
      </w:pPr>
      <w:r w:rsidRPr="00196D5D">
        <w:t>[ASBR-PE1-bgp-default] address-family ipv4 unicast</w:t>
      </w:r>
    </w:p>
    <w:p w:rsidR="00CE7DAA" w:rsidRPr="00196D5D" w:rsidRDefault="00CE7DAA" w:rsidP="00CE7DAA">
      <w:pPr>
        <w:pStyle w:val="TerminalDisplay"/>
      </w:pPr>
      <w:r w:rsidRPr="00196D5D">
        <w:t xml:space="preserve">[ASBR-PE1-bgp-default-ipv4] peer </w:t>
      </w:r>
      <w:r w:rsidRPr="00196D5D">
        <w:rPr>
          <w:rFonts w:hint="eastAsia"/>
        </w:rPr>
        <w:t>4</w:t>
      </w:r>
      <w:r w:rsidRPr="00196D5D">
        <w:t>.</w:t>
      </w:r>
      <w:r w:rsidRPr="00196D5D">
        <w:rPr>
          <w:rFonts w:hint="eastAsia"/>
        </w:rPr>
        <w:t>4.4.1</w:t>
      </w:r>
      <w:r w:rsidRPr="00196D5D">
        <w:t xml:space="preserve"> enable</w:t>
      </w:r>
    </w:p>
    <w:p w:rsidR="00CE7DAA" w:rsidRPr="00196D5D" w:rsidRDefault="00CE7DAA" w:rsidP="00CE7DAA">
      <w:pPr>
        <w:pStyle w:val="TerminalDisplay"/>
      </w:pPr>
      <w:r w:rsidRPr="00196D5D">
        <w:t xml:space="preserve">[ASBR-PE1-bgp-default-ipv4] peer </w:t>
      </w:r>
      <w:r w:rsidRPr="00196D5D">
        <w:rPr>
          <w:rFonts w:hint="eastAsia"/>
        </w:rPr>
        <w:t>4</w:t>
      </w:r>
      <w:r w:rsidRPr="00196D5D">
        <w:t>.</w:t>
      </w:r>
      <w:r w:rsidRPr="00196D5D">
        <w:rPr>
          <w:rFonts w:hint="eastAsia"/>
        </w:rPr>
        <w:t>4.4.1</w:t>
      </w:r>
      <w:r w:rsidRPr="00196D5D">
        <w:t xml:space="preserve"> label-route-capability</w:t>
      </w:r>
    </w:p>
    <w:p w:rsidR="00CE7DAA" w:rsidRPr="00196D5D" w:rsidRDefault="00CE7DAA" w:rsidP="00CE7DAA">
      <w:pPr>
        <w:pStyle w:val="TerminalDisplay"/>
      </w:pPr>
      <w:r w:rsidRPr="00196D5D">
        <w:t xml:space="preserve">[ASBR-PE1-bgp-default-ipv4] peer </w:t>
      </w:r>
      <w:r w:rsidRPr="00196D5D">
        <w:rPr>
          <w:rFonts w:hint="eastAsia"/>
        </w:rPr>
        <w:t>4</w:t>
      </w:r>
      <w:r w:rsidRPr="00196D5D">
        <w:t>.</w:t>
      </w:r>
      <w:r w:rsidRPr="00196D5D">
        <w:rPr>
          <w:rFonts w:hint="eastAsia"/>
        </w:rPr>
        <w:t>4.4.1</w:t>
      </w:r>
      <w:r w:rsidRPr="00196D5D">
        <w:t xml:space="preserve"> preferred-value </w:t>
      </w:r>
      <w:r w:rsidRPr="00196D5D">
        <w:rPr>
          <w:rFonts w:hint="eastAsia"/>
        </w:rPr>
        <w:t>100</w:t>
      </w:r>
    </w:p>
    <w:p w:rsidR="00CE7DAA" w:rsidRPr="00196D5D" w:rsidRDefault="00CE7DAA" w:rsidP="00CE7DAA">
      <w:pPr>
        <w:pStyle w:val="TerminalDisplay"/>
      </w:pPr>
      <w:r w:rsidRPr="00196D5D">
        <w:t>[ASBR-PE1-bgp-default-ipv4] quit</w:t>
      </w:r>
    </w:p>
    <w:p w:rsidR="00CE7DAA" w:rsidRPr="00196D5D" w:rsidRDefault="00CE7DAA" w:rsidP="00CE7DAA">
      <w:r w:rsidRPr="00196D5D">
        <w:t xml:space="preserve"># </w:t>
      </w:r>
      <w:r w:rsidRPr="00196D5D">
        <w:rPr>
          <w:rFonts w:hint="eastAsia"/>
        </w:rPr>
        <w:t>配置</w:t>
      </w:r>
      <w:r w:rsidRPr="00196D5D">
        <w:rPr>
          <w:rFonts w:hint="eastAsia"/>
        </w:rPr>
        <w:t>BGP-EPE</w:t>
      </w:r>
      <w:r w:rsidRPr="00196D5D">
        <w:rPr>
          <w:rFonts w:hint="eastAsia"/>
        </w:rPr>
        <w:t>功能，指定策略为邻居</w:t>
      </w:r>
      <w:r w:rsidRPr="00196D5D">
        <w:rPr>
          <w:rFonts w:hint="eastAsia"/>
        </w:rPr>
        <w:t>4</w:t>
      </w:r>
      <w:r w:rsidRPr="00196D5D">
        <w:t>.</w:t>
      </w:r>
      <w:r w:rsidRPr="00196D5D">
        <w:rPr>
          <w:rFonts w:hint="eastAsia"/>
        </w:rPr>
        <w:t>4</w:t>
      </w:r>
      <w:r w:rsidRPr="00196D5D">
        <w:t>.</w:t>
      </w:r>
      <w:r w:rsidRPr="00196D5D">
        <w:rPr>
          <w:rFonts w:hint="eastAsia"/>
        </w:rPr>
        <w:t>4</w:t>
      </w:r>
      <w:r w:rsidRPr="00196D5D">
        <w:t>.1</w:t>
      </w:r>
      <w:r w:rsidRPr="00196D5D">
        <w:rPr>
          <w:rFonts w:hint="eastAsia"/>
        </w:rPr>
        <w:t>分配标签。</w:t>
      </w:r>
    </w:p>
    <w:p w:rsidR="00CE7DAA" w:rsidRPr="00196D5D" w:rsidRDefault="00CE7DAA" w:rsidP="00CE7DAA">
      <w:pPr>
        <w:pStyle w:val="TerminalDisplay"/>
      </w:pPr>
      <w:r w:rsidRPr="00196D5D">
        <w:t xml:space="preserve">[ASBR-PE1-bgp-default] </w:t>
      </w:r>
      <w:r w:rsidRPr="00196D5D">
        <w:rPr>
          <w:rFonts w:hint="eastAsia"/>
        </w:rPr>
        <w:t xml:space="preserve">peer 4.4.4.1 </w:t>
      </w:r>
      <w:r w:rsidRPr="00196D5D">
        <w:t>egress-engineering route-policy</w:t>
      </w:r>
      <w:r w:rsidRPr="00196D5D">
        <w:rPr>
          <w:rFonts w:hint="eastAsia"/>
        </w:rPr>
        <w:t xml:space="preserve"> epe</w:t>
      </w:r>
    </w:p>
    <w:p w:rsidR="00CE7DAA" w:rsidRPr="00196D5D" w:rsidRDefault="00CE7DAA" w:rsidP="00CE7DAA">
      <w:pPr>
        <w:pStyle w:val="TerminalDisplay"/>
      </w:pPr>
      <w:r w:rsidRPr="00196D5D">
        <w:t>[ASBR-PE1-bgp-default] quit</w:t>
      </w:r>
    </w:p>
    <w:p w:rsidR="00CE7DAA" w:rsidRPr="00196D5D" w:rsidRDefault="00CE7DAA" w:rsidP="00CE7DAA">
      <w:pPr>
        <w:pStyle w:val="TerminalDisplay"/>
      </w:pPr>
      <w:r w:rsidRPr="00196D5D">
        <w:t>[ASBR-PE1-bgp] quit</w:t>
      </w:r>
    </w:p>
    <w:p w:rsidR="00CE7DAA" w:rsidRPr="00196D5D" w:rsidRDefault="00CE7DAA" w:rsidP="00CE7DAA">
      <w:r w:rsidRPr="00196D5D">
        <w:t xml:space="preserve"># </w:t>
      </w:r>
      <w:r w:rsidRPr="00196D5D">
        <w:rPr>
          <w:rFonts w:hint="eastAsia"/>
        </w:rPr>
        <w:t>创建路由策略</w:t>
      </w:r>
      <w:r w:rsidRPr="00196D5D">
        <w:rPr>
          <w:rFonts w:hint="eastAsia"/>
        </w:rPr>
        <w:t>policy 2</w:t>
      </w:r>
      <w:r w:rsidRPr="00196D5D">
        <w:rPr>
          <w:rFonts w:hint="eastAsia"/>
        </w:rPr>
        <w:t>和</w:t>
      </w:r>
      <w:r w:rsidRPr="00196D5D">
        <w:rPr>
          <w:rFonts w:hint="eastAsia"/>
        </w:rPr>
        <w:t>policy epe</w:t>
      </w:r>
      <w:r w:rsidRPr="00196D5D">
        <w:rPr>
          <w:rFonts w:hint="eastAsia"/>
        </w:rPr>
        <w:t>，配置标签</w:t>
      </w:r>
      <w:r w:rsidR="00B61C64">
        <w:rPr>
          <w:rFonts w:hint="eastAsia"/>
        </w:rPr>
        <w:t>索引</w:t>
      </w:r>
      <w:r w:rsidR="00B61C64">
        <w:rPr>
          <w:rFonts w:hint="eastAsia"/>
        </w:rPr>
        <w:t>20</w:t>
      </w:r>
      <w:r w:rsidR="00B61C64">
        <w:rPr>
          <w:rFonts w:hint="eastAsia"/>
        </w:rPr>
        <w:t>和标签</w:t>
      </w:r>
      <w:r w:rsidR="00B61C64" w:rsidRPr="00196D5D">
        <w:rPr>
          <w:rFonts w:hint="eastAsia"/>
        </w:rPr>
        <w:t>值</w:t>
      </w:r>
      <w:r w:rsidR="00B61C64">
        <w:rPr>
          <w:rFonts w:hint="eastAsia"/>
        </w:rPr>
        <w:t>5555</w:t>
      </w:r>
      <w:r w:rsidRPr="00196D5D">
        <w:rPr>
          <w:rFonts w:hint="eastAsia"/>
        </w:rPr>
        <w:t>。</w:t>
      </w:r>
    </w:p>
    <w:p w:rsidR="00CE7DAA" w:rsidRPr="00196D5D" w:rsidRDefault="00CE7DAA" w:rsidP="00CE7DAA">
      <w:pPr>
        <w:pStyle w:val="TerminalDisplay"/>
      </w:pPr>
      <w:r w:rsidRPr="00196D5D">
        <w:t>[ASBR-PE</w:t>
      </w:r>
      <w:r w:rsidRPr="00196D5D">
        <w:rPr>
          <w:rFonts w:hint="eastAsia"/>
        </w:rPr>
        <w:t>1</w:t>
      </w:r>
      <w:r w:rsidRPr="00196D5D">
        <w:t xml:space="preserve">]ip prefix-list </w:t>
      </w:r>
      <w:r w:rsidRPr="00196D5D">
        <w:rPr>
          <w:rFonts w:hint="eastAsia"/>
        </w:rPr>
        <w:t>2</w:t>
      </w:r>
      <w:r w:rsidRPr="00196D5D">
        <w:t xml:space="preserve"> permit </w:t>
      </w:r>
      <w:r w:rsidRPr="00196D5D">
        <w:rPr>
          <w:rFonts w:hint="eastAsia"/>
        </w:rPr>
        <w:t>2</w:t>
      </w:r>
      <w:r w:rsidRPr="00196D5D">
        <w:t>.</w:t>
      </w:r>
      <w:r w:rsidRPr="00196D5D">
        <w:rPr>
          <w:rFonts w:hint="eastAsia"/>
        </w:rPr>
        <w:t>2</w:t>
      </w:r>
      <w:r w:rsidRPr="00196D5D">
        <w:t>.</w:t>
      </w:r>
      <w:r w:rsidRPr="00196D5D">
        <w:rPr>
          <w:rFonts w:hint="eastAsia"/>
        </w:rPr>
        <w:t>2</w:t>
      </w:r>
      <w:r w:rsidRPr="00196D5D">
        <w:t>.</w:t>
      </w:r>
      <w:r w:rsidRPr="00196D5D">
        <w:rPr>
          <w:rFonts w:hint="eastAsia"/>
        </w:rPr>
        <w:t>1</w:t>
      </w:r>
      <w:r w:rsidRPr="00196D5D">
        <w:t xml:space="preserve"> 32</w:t>
      </w:r>
    </w:p>
    <w:p w:rsidR="00CE7DAA" w:rsidRPr="00196D5D" w:rsidRDefault="00CE7DAA" w:rsidP="00CE7DAA">
      <w:pPr>
        <w:pStyle w:val="TerminalDisplay"/>
      </w:pPr>
      <w:r w:rsidRPr="00196D5D">
        <w:t>[ASBR-PE1] route-policy policy</w:t>
      </w:r>
      <w:r w:rsidRPr="00196D5D">
        <w:rPr>
          <w:rFonts w:hint="eastAsia"/>
        </w:rPr>
        <w:t>2</w:t>
      </w:r>
      <w:r w:rsidRPr="00196D5D">
        <w:t xml:space="preserve"> permit node 1</w:t>
      </w:r>
    </w:p>
    <w:p w:rsidR="00CE7DAA" w:rsidRPr="00196D5D" w:rsidRDefault="00CE7DAA" w:rsidP="00CE7DAA">
      <w:pPr>
        <w:pStyle w:val="TerminalDisplay"/>
      </w:pPr>
      <w:r w:rsidRPr="00196D5D">
        <w:t>[ASBR-PE1-route-policy-policy</w:t>
      </w:r>
      <w:r w:rsidRPr="00196D5D">
        <w:rPr>
          <w:rFonts w:hint="eastAsia"/>
        </w:rPr>
        <w:t>2</w:t>
      </w:r>
      <w:r w:rsidRPr="00196D5D">
        <w:t xml:space="preserve">-1] if-match ip address prefix-list </w:t>
      </w:r>
      <w:r w:rsidRPr="00196D5D">
        <w:rPr>
          <w:rFonts w:hint="eastAsia"/>
        </w:rPr>
        <w:t>2</w:t>
      </w:r>
    </w:p>
    <w:p w:rsidR="00CE7DAA" w:rsidRPr="00196D5D" w:rsidRDefault="00CE7DAA" w:rsidP="00CE7DAA">
      <w:pPr>
        <w:pStyle w:val="TerminalDisplay"/>
      </w:pPr>
      <w:r w:rsidRPr="00196D5D">
        <w:t>[ASBR-PE</w:t>
      </w:r>
      <w:r w:rsidRPr="00196D5D">
        <w:rPr>
          <w:rFonts w:hint="eastAsia"/>
        </w:rPr>
        <w:t>1</w:t>
      </w:r>
      <w:r w:rsidRPr="00196D5D">
        <w:t>-route-policy-policy</w:t>
      </w:r>
      <w:r w:rsidRPr="00196D5D">
        <w:rPr>
          <w:rFonts w:hint="eastAsia"/>
        </w:rPr>
        <w:t>2</w:t>
      </w:r>
      <w:r w:rsidRPr="00196D5D">
        <w:t xml:space="preserve">-1] apply </w:t>
      </w:r>
      <w:r w:rsidRPr="00196D5D">
        <w:rPr>
          <w:rFonts w:hint="eastAsia"/>
        </w:rPr>
        <w:t>label-</w:t>
      </w:r>
      <w:r w:rsidR="00B61C64">
        <w:rPr>
          <w:rFonts w:hint="eastAsia"/>
        </w:rPr>
        <w:t>index</w:t>
      </w:r>
      <w:r w:rsidRPr="00196D5D">
        <w:rPr>
          <w:rFonts w:hint="eastAsia"/>
        </w:rPr>
        <w:t xml:space="preserve"> 20</w:t>
      </w:r>
    </w:p>
    <w:p w:rsidR="00CE7DAA" w:rsidRPr="00196D5D" w:rsidRDefault="00CE7DAA" w:rsidP="00CE7DAA">
      <w:pPr>
        <w:pStyle w:val="TerminalDisplay"/>
      </w:pPr>
      <w:r w:rsidRPr="00196D5D">
        <w:t>[ASBR-PE1-route-policy-policy</w:t>
      </w:r>
      <w:r w:rsidRPr="00196D5D">
        <w:rPr>
          <w:rFonts w:hint="eastAsia"/>
        </w:rPr>
        <w:t>2</w:t>
      </w:r>
      <w:r w:rsidRPr="00196D5D">
        <w:t>-1] quit</w:t>
      </w:r>
    </w:p>
    <w:p w:rsidR="00CE7DAA" w:rsidRPr="00196D5D" w:rsidRDefault="00CE7DAA" w:rsidP="00CE7DAA">
      <w:pPr>
        <w:pStyle w:val="TerminalDisplay"/>
      </w:pPr>
      <w:r w:rsidRPr="00196D5D">
        <w:t>[ASBR-PE</w:t>
      </w:r>
      <w:r w:rsidRPr="00196D5D">
        <w:rPr>
          <w:rFonts w:hint="eastAsia"/>
        </w:rPr>
        <w:t>1</w:t>
      </w:r>
      <w:r w:rsidRPr="00196D5D">
        <w:t xml:space="preserve">] route-policy </w:t>
      </w:r>
      <w:r w:rsidRPr="00196D5D">
        <w:rPr>
          <w:rFonts w:hint="eastAsia"/>
        </w:rPr>
        <w:t>epe</w:t>
      </w:r>
      <w:r w:rsidRPr="00196D5D">
        <w:t xml:space="preserve"> permit node 1</w:t>
      </w:r>
    </w:p>
    <w:p w:rsidR="00CE7DAA" w:rsidRPr="00196D5D" w:rsidRDefault="00CE7DAA" w:rsidP="00CE7DAA">
      <w:pPr>
        <w:pStyle w:val="TerminalDisplay"/>
      </w:pPr>
      <w:r w:rsidRPr="00196D5D">
        <w:t>[ASBR-PE</w:t>
      </w:r>
      <w:r w:rsidRPr="00196D5D">
        <w:rPr>
          <w:rFonts w:hint="eastAsia"/>
        </w:rPr>
        <w:t>1</w:t>
      </w:r>
      <w:r w:rsidRPr="00196D5D">
        <w:t>-route-policy-</w:t>
      </w:r>
      <w:r w:rsidRPr="00196D5D">
        <w:rPr>
          <w:rFonts w:hint="eastAsia"/>
        </w:rPr>
        <w:t>epe</w:t>
      </w:r>
      <w:r w:rsidRPr="00196D5D">
        <w:t xml:space="preserve">-1] apply </w:t>
      </w:r>
      <w:r w:rsidRPr="00196D5D">
        <w:rPr>
          <w:rFonts w:hint="eastAsia"/>
        </w:rPr>
        <w:t>label-value 5555</w:t>
      </w:r>
    </w:p>
    <w:p w:rsidR="00CE7DAA" w:rsidRPr="00196D5D" w:rsidRDefault="00CE7DAA" w:rsidP="00CE7DAA">
      <w:pPr>
        <w:pStyle w:val="TerminalDisplay"/>
      </w:pPr>
      <w:r w:rsidRPr="00196D5D">
        <w:t>[ASBR-PE</w:t>
      </w:r>
      <w:r w:rsidRPr="00196D5D">
        <w:rPr>
          <w:rFonts w:hint="eastAsia"/>
        </w:rPr>
        <w:t>1</w:t>
      </w:r>
      <w:r w:rsidRPr="00196D5D">
        <w:t>-route-policy-</w:t>
      </w:r>
      <w:r w:rsidRPr="00196D5D">
        <w:rPr>
          <w:rFonts w:hint="eastAsia"/>
        </w:rPr>
        <w:t>epe</w:t>
      </w:r>
      <w:r w:rsidRPr="00196D5D">
        <w:t>-1] quit</w:t>
      </w:r>
    </w:p>
    <w:p w:rsidR="00CE7DAA" w:rsidRPr="00411DD8" w:rsidRDefault="00CE7DAA" w:rsidP="00CE7DAA">
      <w:pPr>
        <w:pStyle w:val="ItemStep"/>
      </w:pPr>
      <w:r w:rsidRPr="00411DD8">
        <w:rPr>
          <w:rFonts w:hint="eastAsia"/>
        </w:rPr>
        <w:t>配置</w:t>
      </w:r>
      <w:r w:rsidRPr="00411DD8">
        <w:t>ASBR-PE</w:t>
      </w:r>
      <w:r w:rsidR="00B0412A">
        <w:rPr>
          <w:rFonts w:hint="eastAsia"/>
        </w:rPr>
        <w:t xml:space="preserve"> </w:t>
      </w:r>
      <w:r w:rsidRPr="00411DD8">
        <w:rPr>
          <w:rFonts w:hint="eastAsia"/>
        </w:rPr>
        <w:t>2</w:t>
      </w:r>
    </w:p>
    <w:p w:rsidR="00CE7DAA" w:rsidRPr="00196D5D" w:rsidRDefault="00CE7DAA" w:rsidP="00CE7DAA">
      <w:r w:rsidRPr="00196D5D">
        <w:t>ASBR-PE</w:t>
      </w:r>
      <w:r w:rsidR="00AC690A">
        <w:rPr>
          <w:rFonts w:hint="eastAsia"/>
        </w:rPr>
        <w:t xml:space="preserve"> </w:t>
      </w:r>
      <w:r w:rsidRPr="00196D5D">
        <w:rPr>
          <w:rFonts w:hint="eastAsia"/>
        </w:rPr>
        <w:t>2</w:t>
      </w:r>
      <w:r w:rsidRPr="00196D5D">
        <w:rPr>
          <w:rFonts w:hint="eastAsia"/>
        </w:rPr>
        <w:t>的配置与</w:t>
      </w:r>
      <w:r w:rsidRPr="00196D5D">
        <w:t>ASBR-PE</w:t>
      </w:r>
      <w:r w:rsidR="00AC690A">
        <w:rPr>
          <w:rFonts w:hint="eastAsia"/>
        </w:rPr>
        <w:t xml:space="preserve"> 1</w:t>
      </w:r>
      <w:r w:rsidRPr="00196D5D">
        <w:rPr>
          <w:rFonts w:hint="eastAsia"/>
        </w:rPr>
        <w:t>类似，具体配置过程略。</w:t>
      </w:r>
    </w:p>
    <w:p w:rsidR="00CE7DAA" w:rsidRPr="00411DD8" w:rsidRDefault="00CE7DAA" w:rsidP="00CE7DAA">
      <w:pPr>
        <w:pStyle w:val="ItemStep"/>
      </w:pPr>
      <w:r w:rsidRPr="00411DD8">
        <w:rPr>
          <w:rFonts w:hint="eastAsia"/>
        </w:rPr>
        <w:t>配置</w:t>
      </w:r>
      <w:r w:rsidRPr="00411DD8">
        <w:t>ASBR-PE</w:t>
      </w:r>
      <w:r w:rsidR="00B0412A">
        <w:rPr>
          <w:rFonts w:hint="eastAsia"/>
        </w:rPr>
        <w:t xml:space="preserve"> </w:t>
      </w:r>
      <w:r w:rsidRPr="00411DD8">
        <w:rPr>
          <w:rFonts w:hint="eastAsia"/>
        </w:rPr>
        <w:t>3</w:t>
      </w:r>
    </w:p>
    <w:p w:rsidR="00CE7DAA" w:rsidRPr="00196D5D" w:rsidRDefault="00CE7DAA" w:rsidP="00CE7DAA">
      <w:r w:rsidRPr="00196D5D">
        <w:t xml:space="preserve"># </w:t>
      </w:r>
      <w:r w:rsidRPr="00196D5D">
        <w:rPr>
          <w:rFonts w:hint="eastAsia"/>
        </w:rPr>
        <w:t>在</w:t>
      </w:r>
      <w:r w:rsidRPr="00196D5D">
        <w:t>ASBR-PE</w:t>
      </w:r>
      <w:r w:rsidR="00AC690A">
        <w:rPr>
          <w:rFonts w:hint="eastAsia"/>
        </w:rPr>
        <w:t xml:space="preserve"> </w:t>
      </w:r>
      <w:r w:rsidRPr="00196D5D">
        <w:rPr>
          <w:rFonts w:hint="eastAsia"/>
        </w:rPr>
        <w:t>3</w:t>
      </w:r>
      <w:r w:rsidRPr="00196D5D">
        <w:rPr>
          <w:rFonts w:hint="eastAsia"/>
        </w:rPr>
        <w:t>上运行</w:t>
      </w:r>
      <w:r w:rsidRPr="00196D5D">
        <w:rPr>
          <w:rFonts w:hint="eastAsia"/>
        </w:rPr>
        <w:t>OSPF</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Default="00CE7DAA" w:rsidP="00CE7DAA">
      <w:pPr>
        <w:pStyle w:val="TerminalDisplay"/>
      </w:pPr>
      <w:r>
        <w:rPr>
          <w:rFonts w:hint="eastAsia"/>
        </w:rPr>
        <w:t>&lt;</w:t>
      </w:r>
      <w:r w:rsidRPr="001A0073">
        <w:t>ASBR-PE</w:t>
      </w:r>
      <w:r>
        <w:rPr>
          <w:rFonts w:hint="eastAsia"/>
        </w:rPr>
        <w:t>3&gt; system-view</w:t>
      </w:r>
    </w:p>
    <w:p w:rsidR="00CE7DAA" w:rsidRDefault="00CE7DAA" w:rsidP="00CE7DAA">
      <w:pPr>
        <w:pStyle w:val="TerminalDisplay"/>
      </w:pPr>
      <w:r>
        <w:rPr>
          <w:rFonts w:hint="eastAsia"/>
        </w:rPr>
        <w:t>[</w:t>
      </w:r>
      <w:r w:rsidRPr="001A0073">
        <w:t>ASBR-PE</w:t>
      </w:r>
      <w:r>
        <w:rPr>
          <w:rFonts w:hint="eastAsia"/>
        </w:rPr>
        <w:t>3] interface loopback 0</w:t>
      </w:r>
    </w:p>
    <w:p w:rsidR="00CE7DAA" w:rsidRPr="000263E6" w:rsidRDefault="00CE7DAA" w:rsidP="00CE7DAA">
      <w:pPr>
        <w:pStyle w:val="TerminalDisplay"/>
      </w:pPr>
      <w:r w:rsidRPr="00DF55FB">
        <w:t>[</w:t>
      </w:r>
      <w:r w:rsidRPr="001A0073">
        <w:t>ASBR-PE</w:t>
      </w:r>
      <w:r>
        <w:rPr>
          <w:rFonts w:hint="eastAsia"/>
        </w:rPr>
        <w:t>3</w:t>
      </w:r>
      <w:r w:rsidRPr="00DF55FB">
        <w:t>-LoopBack</w:t>
      </w:r>
      <w:r>
        <w:rPr>
          <w:rFonts w:hint="eastAsia"/>
        </w:rPr>
        <w:t>0</w:t>
      </w:r>
      <w:r w:rsidRPr="00DF55FB">
        <w:t xml:space="preserve">] ip address </w:t>
      </w:r>
      <w:r>
        <w:rPr>
          <w:rFonts w:hint="eastAsia"/>
        </w:rPr>
        <w:t>4</w:t>
      </w:r>
      <w:r w:rsidRPr="00DF55FB">
        <w:t>.</w:t>
      </w:r>
      <w:r>
        <w:rPr>
          <w:rFonts w:hint="eastAsia"/>
        </w:rPr>
        <w:t>4</w:t>
      </w:r>
      <w:r w:rsidRPr="00DF55FB">
        <w:t>.</w:t>
      </w:r>
      <w:r>
        <w:rPr>
          <w:rFonts w:hint="eastAsia"/>
        </w:rPr>
        <w:t>4</w:t>
      </w:r>
      <w:r w:rsidRPr="00DF55FB">
        <w:t>.</w:t>
      </w:r>
      <w:r>
        <w:rPr>
          <w:rFonts w:hint="eastAsia"/>
        </w:rPr>
        <w:t>1</w:t>
      </w:r>
      <w:r w:rsidRPr="00DF55FB">
        <w:t xml:space="preserve"> 32</w:t>
      </w:r>
    </w:p>
    <w:p w:rsidR="00CE7DAA" w:rsidRDefault="00CE7DAA" w:rsidP="00CE7DAA">
      <w:pPr>
        <w:pStyle w:val="TerminalDisplay"/>
      </w:pPr>
      <w:r>
        <w:rPr>
          <w:rFonts w:hint="eastAsia"/>
        </w:rPr>
        <w:t>[</w:t>
      </w:r>
      <w:r w:rsidRPr="001A0073">
        <w:t>ASBR-PE</w:t>
      </w:r>
      <w:r>
        <w:rPr>
          <w:rFonts w:hint="eastAsia"/>
        </w:rPr>
        <w:t>3-LoopBack0] ospf 1 area 200</w:t>
      </w:r>
    </w:p>
    <w:p w:rsidR="00CE7DAA" w:rsidRDefault="00CE7DAA" w:rsidP="00CE7DAA">
      <w:pPr>
        <w:pStyle w:val="TerminalDisplay"/>
      </w:pPr>
      <w:r>
        <w:rPr>
          <w:rFonts w:hint="eastAsia"/>
        </w:rPr>
        <w:t>[</w:t>
      </w:r>
      <w:r w:rsidRPr="001A0073">
        <w:t>ASBR-PE</w:t>
      </w:r>
      <w:r>
        <w:rPr>
          <w:rFonts w:hint="eastAsia"/>
        </w:rPr>
        <w:t>3-LoopBack0] quit</w:t>
      </w:r>
    </w:p>
    <w:p w:rsidR="00CE7DAA" w:rsidRDefault="00CE7DAA" w:rsidP="00CE7DAA">
      <w:pPr>
        <w:pStyle w:val="TerminalDisplay"/>
      </w:pPr>
      <w:r>
        <w:rPr>
          <w:rFonts w:hint="eastAsia"/>
        </w:rPr>
        <w:t>[</w:t>
      </w:r>
      <w:r w:rsidRPr="001A0073">
        <w:t>ASBR-PE</w:t>
      </w:r>
      <w:r>
        <w:rPr>
          <w:rFonts w:hint="eastAsia"/>
        </w:rPr>
        <w:t>3] mpls lsr-id 4</w:t>
      </w:r>
      <w:r w:rsidRPr="00DF55FB">
        <w:t>.</w:t>
      </w:r>
      <w:r>
        <w:rPr>
          <w:rFonts w:hint="eastAsia"/>
        </w:rPr>
        <w:t>4</w:t>
      </w:r>
      <w:r w:rsidRPr="00DF55FB">
        <w:t>.</w:t>
      </w:r>
      <w:r>
        <w:rPr>
          <w:rFonts w:hint="eastAsia"/>
        </w:rPr>
        <w:t>4</w:t>
      </w:r>
      <w:r w:rsidRPr="00DF55FB">
        <w:t>.</w:t>
      </w:r>
      <w:r>
        <w:rPr>
          <w:rFonts w:hint="eastAsia"/>
        </w:rPr>
        <w:t>1</w:t>
      </w:r>
    </w:p>
    <w:p w:rsidR="00CE7DAA" w:rsidRDefault="00CE7DAA" w:rsidP="00CE7DAA">
      <w:pPr>
        <w:pStyle w:val="TerminalDisplay"/>
      </w:pPr>
      <w:r>
        <w:rPr>
          <w:rFonts w:hint="eastAsia"/>
        </w:rPr>
        <w:t>[</w:t>
      </w:r>
      <w:r w:rsidRPr="001A0073">
        <w:t>ASBR-PE</w:t>
      </w:r>
      <w:r>
        <w:rPr>
          <w:rFonts w:hint="eastAsia"/>
        </w:rPr>
        <w:t>3] mpls te</w:t>
      </w:r>
    </w:p>
    <w:p w:rsidR="00CE7DAA" w:rsidRDefault="00CE7DAA" w:rsidP="00CE7DAA">
      <w:pPr>
        <w:pStyle w:val="TerminalDisplay"/>
      </w:pPr>
      <w:r>
        <w:rPr>
          <w:rFonts w:hint="eastAsia"/>
        </w:rPr>
        <w:t>[</w:t>
      </w:r>
      <w:r w:rsidRPr="001A0073">
        <w:t>ASBR-PE</w:t>
      </w:r>
      <w:r>
        <w:rPr>
          <w:rFonts w:hint="eastAsia"/>
        </w:rPr>
        <w:t>3</w:t>
      </w:r>
      <w:r w:rsidRPr="00E16C0D">
        <w:rPr>
          <w:rFonts w:hint="eastAsia"/>
        </w:rPr>
        <w:t>-te</w:t>
      </w:r>
      <w:r>
        <w:rPr>
          <w:rFonts w:hint="eastAsia"/>
        </w:rPr>
        <w:t>] quit</w:t>
      </w:r>
    </w:p>
    <w:p w:rsidR="00CE7DAA" w:rsidRDefault="00CE7DAA" w:rsidP="00CE7DAA">
      <w:pPr>
        <w:pStyle w:val="TerminalDisplay"/>
      </w:pPr>
      <w:r>
        <w:t>[</w:t>
      </w:r>
      <w:r w:rsidRPr="001A0073">
        <w:t>ASBR-PE</w:t>
      </w:r>
      <w:r>
        <w:rPr>
          <w:rFonts w:hint="eastAsia"/>
        </w:rPr>
        <w:t>3</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1</w:t>
      </w:r>
      <w:r w:rsidRPr="00C81E4A">
        <w:t>]</w:t>
      </w:r>
      <w:r>
        <w:rPr>
          <w:rFonts w:hint="eastAsia"/>
        </w:rPr>
        <w:t xml:space="preserve"> ospf 1 area 200</w:t>
      </w:r>
    </w:p>
    <w:p w:rsidR="00CE7DAA" w:rsidRPr="00C779B4"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1</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1</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1</w:t>
      </w:r>
      <w:r w:rsidRPr="00C81E4A">
        <w:t>]</w:t>
      </w:r>
      <w:r>
        <w:rPr>
          <w:rFonts w:hint="eastAsia"/>
        </w:rPr>
        <w:t xml:space="preserve"> quit</w:t>
      </w:r>
    </w:p>
    <w:p w:rsidR="00CE7DAA" w:rsidRDefault="00CE7DAA" w:rsidP="00CE7DAA">
      <w:pPr>
        <w:pStyle w:val="TerminalDisplay"/>
      </w:pPr>
      <w:r>
        <w:t>[</w:t>
      </w:r>
      <w:r w:rsidRPr="001A0073">
        <w:t>ASBR-PE</w:t>
      </w:r>
      <w:r>
        <w:rPr>
          <w:rFonts w:hint="eastAsia"/>
        </w:rPr>
        <w:t>3</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3</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3</w:t>
      </w:r>
      <w:r w:rsidRPr="00C81E4A">
        <w:t>]</w:t>
      </w:r>
      <w:r>
        <w:rPr>
          <w:rFonts w:hint="eastAsia"/>
        </w:rPr>
        <w:t xml:space="preserve"> ospf 1 area 200</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3</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3</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3</w:t>
      </w:r>
      <w:r w:rsidRPr="00C81E4A">
        <w:t>]</w:t>
      </w:r>
      <w:r>
        <w:rPr>
          <w:rFonts w:hint="eastAsia"/>
        </w:rPr>
        <w:t xml:space="preserve"> quit</w:t>
      </w:r>
    </w:p>
    <w:p w:rsidR="00CE7DAA" w:rsidRDefault="00CE7DAA" w:rsidP="00CE7DAA">
      <w:pPr>
        <w:pStyle w:val="TerminalDisplay"/>
      </w:pPr>
      <w:r>
        <w:t>[</w:t>
      </w:r>
      <w:r w:rsidRPr="001A0073">
        <w:t>ASBR-PE</w:t>
      </w:r>
      <w:r>
        <w:rPr>
          <w:rFonts w:hint="eastAsia"/>
        </w:rPr>
        <w:t>3</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4</w:t>
      </w:r>
    </w:p>
    <w:p w:rsidR="00CE7DAA" w:rsidRPr="00C779B4"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4</w:t>
      </w:r>
      <w:r w:rsidRPr="00C81E4A">
        <w:t>]</w:t>
      </w:r>
      <w:r>
        <w:rPr>
          <w:rFonts w:hint="eastAsia"/>
        </w:rPr>
        <w:t xml:space="preserve"> mpls enable</w:t>
      </w:r>
    </w:p>
    <w:p w:rsidR="00CE7DAA" w:rsidRPr="00C779B4"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4</w:t>
      </w:r>
      <w:r w:rsidRPr="00C81E4A">
        <w:t>]</w:t>
      </w:r>
      <w:r>
        <w:rPr>
          <w:rFonts w:hint="eastAsia"/>
        </w:rPr>
        <w:t xml:space="preserve"> mpls te enable</w:t>
      </w:r>
    </w:p>
    <w:p w:rsidR="00CE7DAA" w:rsidRDefault="00CE7DAA" w:rsidP="00CE7DAA">
      <w:pPr>
        <w:pStyle w:val="TerminalDisplay"/>
      </w:pPr>
      <w:r w:rsidRPr="00C81E4A">
        <w:t>[</w:t>
      </w:r>
      <w:r w:rsidRPr="001A0073">
        <w:t>ASBR-PE</w:t>
      </w:r>
      <w:r>
        <w:rPr>
          <w:rFonts w:hint="eastAsia"/>
        </w:rPr>
        <w:t>3</w:t>
      </w:r>
      <w:r w:rsidRPr="00C81E4A">
        <w:t>-GigabitEthernet</w:t>
      </w:r>
      <w:r w:rsidR="00D308C0">
        <w:rPr>
          <w:rFonts w:hint="eastAsia"/>
        </w:rPr>
        <w:t>3/1/</w:t>
      </w:r>
      <w:r>
        <w:rPr>
          <w:rFonts w:hint="eastAsia"/>
        </w:rPr>
        <w:t>4</w:t>
      </w:r>
      <w:r w:rsidRPr="00C81E4A">
        <w:t>]</w:t>
      </w:r>
      <w:r>
        <w:rPr>
          <w:rFonts w:hint="eastAsia"/>
        </w:rPr>
        <w:t xml:space="preserve">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0412A">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[ASBR-PE</w:t>
      </w:r>
      <w:r w:rsidRPr="00196D5D">
        <w:rPr>
          <w:rFonts w:hint="eastAsia"/>
        </w:rPr>
        <w:t>3</w:t>
      </w:r>
      <w:r w:rsidRPr="00196D5D">
        <w:t xml:space="preserve">] ospf </w:t>
      </w:r>
      <w:r w:rsidR="00B61C64">
        <w:rPr>
          <w:rFonts w:hint="eastAsia"/>
        </w:rPr>
        <w:t>1</w:t>
      </w:r>
    </w:p>
    <w:p w:rsidR="00CE7DAA" w:rsidRPr="00196D5D" w:rsidRDefault="00CE7DAA" w:rsidP="00CE7DAA">
      <w:pPr>
        <w:pStyle w:val="TerminalDisplay"/>
      </w:pPr>
      <w:r w:rsidRPr="00196D5D">
        <w:t>[ASBR-PE</w:t>
      </w:r>
      <w:r w:rsidRPr="00196D5D">
        <w:rPr>
          <w:rFonts w:hint="eastAsia"/>
        </w:rPr>
        <w:t>3</w:t>
      </w:r>
      <w:r w:rsidRPr="00196D5D">
        <w:t>-ospf-1] segment-routing mpls</w:t>
      </w:r>
    </w:p>
    <w:p w:rsidR="00CE7DAA" w:rsidRPr="00196D5D" w:rsidRDefault="00CE7DAA" w:rsidP="00CE7DAA">
      <w:pPr>
        <w:pStyle w:val="TerminalDisplay"/>
      </w:pPr>
      <w:r w:rsidRPr="00196D5D">
        <w:t>[ASBR-PE</w:t>
      </w:r>
      <w:r w:rsidRPr="00196D5D">
        <w:rPr>
          <w:rFonts w:hint="eastAsia"/>
        </w:rPr>
        <w:t>3</w:t>
      </w:r>
      <w:r w:rsidRPr="00196D5D">
        <w:t>-ospf-1]</w:t>
      </w:r>
      <w:r w:rsidRPr="00196D5D">
        <w:rPr>
          <w:rFonts w:hint="eastAsia"/>
        </w:rPr>
        <w:t xml:space="preserve"> quit</w:t>
      </w:r>
    </w:p>
    <w:p w:rsidR="00CE7DAA" w:rsidRPr="00196D5D" w:rsidRDefault="00CE7DAA" w:rsidP="00CE7DAA">
      <w:pPr>
        <w:pStyle w:val="TerminalDisplay"/>
      </w:pPr>
      <w:r w:rsidRPr="00196D5D">
        <w:t>[ASBR-PE</w:t>
      </w:r>
      <w:r w:rsidRPr="00196D5D">
        <w:rPr>
          <w:rFonts w:hint="eastAsia"/>
        </w:rPr>
        <w:t>3</w:t>
      </w:r>
      <w:r w:rsidRPr="00196D5D">
        <w:t xml:space="preserve">] interface loopback </w:t>
      </w:r>
      <w:r w:rsidRPr="00196D5D">
        <w:rPr>
          <w:rFonts w:hint="eastAsia"/>
        </w:rPr>
        <w:t>0</w:t>
      </w:r>
    </w:p>
    <w:p w:rsidR="00CE7DAA" w:rsidRPr="00196D5D" w:rsidRDefault="00CE7DAA" w:rsidP="00CE7DAA">
      <w:pPr>
        <w:pStyle w:val="TerminalDisplay"/>
      </w:pPr>
      <w:r w:rsidRPr="00196D5D">
        <w:t>[ASBR-PE</w:t>
      </w:r>
      <w:r w:rsidRPr="00196D5D">
        <w:rPr>
          <w:rFonts w:hint="eastAsia"/>
        </w:rPr>
        <w:t>3</w:t>
      </w:r>
      <w:r w:rsidRPr="00196D5D">
        <w:t>-LoopBack</w:t>
      </w:r>
      <w:r w:rsidRPr="00196D5D">
        <w:rPr>
          <w:rFonts w:hint="eastAsia"/>
        </w:rPr>
        <w:t>0</w:t>
      </w:r>
      <w:r w:rsidRPr="00196D5D">
        <w:t xml:space="preserve">] ospf 1 prefix-sid index </w:t>
      </w:r>
      <w:r w:rsidRPr="00196D5D">
        <w:rPr>
          <w:rFonts w:hint="eastAsia"/>
        </w:rPr>
        <w:t>4</w:t>
      </w:r>
      <w:r w:rsidRPr="00196D5D">
        <w:t>0</w:t>
      </w:r>
    </w:p>
    <w:p w:rsidR="00CE7DAA" w:rsidRDefault="00CE7DAA" w:rsidP="00CE7DAA">
      <w:pPr>
        <w:pStyle w:val="TerminalDisplay"/>
      </w:pPr>
      <w:r>
        <w:rPr>
          <w:rFonts w:hint="eastAsia"/>
        </w:rPr>
        <w:t>[</w:t>
      </w:r>
      <w:r w:rsidRPr="001A0073">
        <w:t>ASBR-</w:t>
      </w:r>
      <w:r w:rsidRPr="00DF55FB">
        <w:t>PE</w:t>
      </w:r>
      <w:r>
        <w:rPr>
          <w:rFonts w:hint="eastAsia"/>
        </w:rPr>
        <w:t>3-LoopBack0] quit</w:t>
      </w:r>
    </w:p>
    <w:p w:rsidR="00CE7DAA" w:rsidRPr="00196D5D" w:rsidRDefault="00CE7DAA" w:rsidP="00CE7DAA">
      <w:r w:rsidRPr="00196D5D">
        <w:t xml:space="preserve"># </w:t>
      </w:r>
      <w:r w:rsidRPr="00196D5D">
        <w:rPr>
          <w:rFonts w:hint="eastAsia"/>
        </w:rPr>
        <w:t>创建路由策略，配置前缀标签索引。</w:t>
      </w:r>
    </w:p>
    <w:p w:rsidR="00CE7DAA" w:rsidRPr="00196D5D" w:rsidRDefault="00CE7DAA" w:rsidP="00CE7DAA">
      <w:pPr>
        <w:pStyle w:val="TerminalDisplay"/>
      </w:pPr>
      <w:r w:rsidRPr="00196D5D">
        <w:t>[ASBR-PE</w:t>
      </w:r>
      <w:r w:rsidRPr="00196D5D">
        <w:rPr>
          <w:rFonts w:hint="eastAsia"/>
        </w:rPr>
        <w:t>3</w:t>
      </w:r>
      <w:r w:rsidRPr="00196D5D">
        <w:t xml:space="preserve">]ip prefix-list 1 permit </w:t>
      </w:r>
      <w:r w:rsidRPr="00196D5D">
        <w:rPr>
          <w:rFonts w:hint="eastAsia"/>
        </w:rPr>
        <w:t>6</w:t>
      </w:r>
      <w:r w:rsidRPr="00196D5D">
        <w:t>.</w:t>
      </w:r>
      <w:r w:rsidRPr="00196D5D">
        <w:rPr>
          <w:rFonts w:hint="eastAsia"/>
        </w:rPr>
        <w:t>6</w:t>
      </w:r>
      <w:r w:rsidRPr="00196D5D">
        <w:t>.</w:t>
      </w:r>
      <w:r w:rsidRPr="00196D5D">
        <w:rPr>
          <w:rFonts w:hint="eastAsia"/>
        </w:rPr>
        <w:t>6</w:t>
      </w:r>
      <w:r w:rsidRPr="00196D5D">
        <w:t>.</w:t>
      </w:r>
      <w:r w:rsidRPr="00196D5D">
        <w:rPr>
          <w:rFonts w:hint="eastAsia"/>
        </w:rPr>
        <w:t>1</w:t>
      </w:r>
      <w:r w:rsidRPr="00196D5D">
        <w:t xml:space="preserve"> 32</w:t>
      </w:r>
    </w:p>
    <w:p w:rsidR="00CE7DAA" w:rsidRPr="00196D5D" w:rsidRDefault="00CE7DAA" w:rsidP="00CE7DAA">
      <w:pPr>
        <w:pStyle w:val="TerminalDisplay"/>
      </w:pPr>
      <w:r w:rsidRPr="00196D5D">
        <w:t>[ASBR-PE</w:t>
      </w:r>
      <w:r w:rsidRPr="00196D5D">
        <w:rPr>
          <w:rFonts w:hint="eastAsia"/>
        </w:rPr>
        <w:t>3</w:t>
      </w:r>
      <w:r w:rsidRPr="00196D5D">
        <w:t>] route-policy policy1 permit node 1</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1</w:t>
      </w:r>
      <w:r w:rsidRPr="00196D5D">
        <w:t xml:space="preserve">-1] if-match ip address prefix-list </w:t>
      </w:r>
      <w:r w:rsidRPr="00196D5D">
        <w:rPr>
          <w:rFonts w:hint="eastAsia"/>
        </w:rPr>
        <w:t>1</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1</w:t>
      </w:r>
      <w:r w:rsidRPr="00196D5D">
        <w:t xml:space="preserve">-1] apply </w:t>
      </w:r>
      <w:r w:rsidRPr="00196D5D">
        <w:rPr>
          <w:rFonts w:hint="eastAsia"/>
        </w:rPr>
        <w:t>label-index 60</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1</w:t>
      </w:r>
      <w:r w:rsidRPr="00196D5D">
        <w:t>-1] quit</w:t>
      </w:r>
    </w:p>
    <w:p w:rsidR="00CE7DAA" w:rsidRPr="00196D5D" w:rsidRDefault="00CE7DAA" w:rsidP="00CE7DAA">
      <w:r w:rsidRPr="00196D5D">
        <w:t xml:space="preserve"># </w:t>
      </w:r>
      <w:r w:rsidRPr="00196D5D">
        <w:rPr>
          <w:rFonts w:hint="eastAsia"/>
        </w:rPr>
        <w:t>在</w:t>
      </w:r>
      <w:r w:rsidRPr="00196D5D">
        <w:rPr>
          <w:rFonts w:hint="eastAsia"/>
        </w:rPr>
        <w:t>ASBR-</w:t>
      </w:r>
      <w:r w:rsidRPr="00196D5D">
        <w:t xml:space="preserve">PE </w:t>
      </w:r>
      <w:r w:rsidR="00AC690A">
        <w:rPr>
          <w:rFonts w:hint="eastAsia"/>
        </w:rPr>
        <w:t>3</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[ASBR-PE</w:t>
      </w:r>
      <w:r w:rsidRPr="00196D5D">
        <w:rPr>
          <w:rFonts w:hint="eastAsia"/>
        </w:rPr>
        <w:t>3</w:t>
      </w:r>
      <w:r w:rsidRPr="00196D5D">
        <w:t xml:space="preserve">] bgp </w:t>
      </w:r>
      <w:r w:rsidR="00B61C64">
        <w:rPr>
          <w:rFonts w:hint="eastAsia"/>
        </w:rPr>
        <w:t>6</w:t>
      </w:r>
      <w:r w:rsidR="00B61C64" w:rsidRPr="00196D5D">
        <w:t>00</w:t>
      </w:r>
    </w:p>
    <w:p w:rsidR="00CE7DAA" w:rsidRPr="00196D5D" w:rsidRDefault="00CE7DAA" w:rsidP="00CE7DAA">
      <w:r w:rsidRPr="00196D5D">
        <w:t xml:space="preserve"># </w:t>
      </w:r>
      <w:r w:rsidRPr="00196D5D">
        <w:rPr>
          <w:rFonts w:hint="eastAsia"/>
        </w:rPr>
        <w:t>配置</w:t>
      </w:r>
      <w:r w:rsidRPr="00196D5D">
        <w:t>IBGP</w:t>
      </w:r>
      <w:r w:rsidRPr="00196D5D">
        <w:rPr>
          <w:rFonts w:hint="eastAsia"/>
        </w:rPr>
        <w:t>对等体组</w:t>
      </w:r>
      <w:r w:rsidRPr="00196D5D">
        <w:rPr>
          <w:rFonts w:hint="eastAsia"/>
        </w:rPr>
        <w:t>1</w:t>
      </w:r>
      <w:r w:rsidRPr="00196D5D">
        <w:rPr>
          <w:rFonts w:hint="eastAsia"/>
        </w:rPr>
        <w:t>，将对等体</w:t>
      </w:r>
      <w:r w:rsidRPr="00196D5D">
        <w:rPr>
          <w:rFonts w:hint="eastAsia"/>
        </w:rPr>
        <w:t>5.5.5.1</w:t>
      </w:r>
      <w:r w:rsidRPr="00196D5D">
        <w:rPr>
          <w:rFonts w:hint="eastAsia"/>
        </w:rPr>
        <w:t>和</w:t>
      </w:r>
      <w:r w:rsidRPr="00196D5D">
        <w:rPr>
          <w:rFonts w:hint="eastAsia"/>
        </w:rPr>
        <w:t>6.6.6.1</w:t>
      </w:r>
      <w:r w:rsidRPr="00196D5D">
        <w:rPr>
          <w:rFonts w:hint="eastAsia"/>
        </w:rPr>
        <w:t>加入对等体组</w:t>
      </w:r>
      <w:r w:rsidRPr="00196D5D">
        <w:rPr>
          <w:rFonts w:hint="eastAsia"/>
        </w:rPr>
        <w:t>1</w:t>
      </w:r>
      <w:r w:rsidRPr="00196D5D">
        <w:rPr>
          <w:rFonts w:hint="eastAsia"/>
        </w:rPr>
        <w:t>，并使能对等体组</w:t>
      </w:r>
      <w:r w:rsidRPr="00196D5D">
        <w:rPr>
          <w:rFonts w:hint="eastAsia"/>
        </w:rPr>
        <w:t>1</w:t>
      </w:r>
      <w:r w:rsidRPr="00196D5D">
        <w:rPr>
          <w:rFonts w:hint="eastAsia"/>
        </w:rPr>
        <w:t>交换带标签路由的能力。</w:t>
      </w:r>
    </w:p>
    <w:p w:rsidR="00CE7DAA" w:rsidRPr="00196D5D" w:rsidRDefault="00CE7DAA" w:rsidP="00CE7DAA">
      <w:pPr>
        <w:pStyle w:val="TerminalDisplay"/>
      </w:pPr>
      <w:r w:rsidRPr="00196D5D">
        <w:t>[ASBR-PE</w:t>
      </w:r>
      <w:r w:rsidRPr="00196D5D">
        <w:rPr>
          <w:rFonts w:hint="eastAsia"/>
        </w:rPr>
        <w:t>3</w:t>
      </w:r>
      <w:r w:rsidRPr="00196D5D">
        <w:t xml:space="preserve">-bgp-default] </w:t>
      </w:r>
      <w:r w:rsidRPr="00196D5D">
        <w:rPr>
          <w:rFonts w:hint="eastAsia"/>
        </w:rPr>
        <w:t>group 1</w:t>
      </w:r>
    </w:p>
    <w:p w:rsidR="00CE7DAA" w:rsidRPr="00196D5D" w:rsidRDefault="00CE7DAA" w:rsidP="00CE7DAA">
      <w:pPr>
        <w:pStyle w:val="TerminalDisplay"/>
      </w:pPr>
      <w:r w:rsidRPr="00196D5D">
        <w:t>[ASBR-PE</w:t>
      </w:r>
      <w:r w:rsidRPr="00196D5D">
        <w:rPr>
          <w:rFonts w:hint="eastAsia"/>
        </w:rPr>
        <w:t>3</w:t>
      </w:r>
      <w:r w:rsidRPr="00196D5D">
        <w:t xml:space="preserve">-bgp-default] peer </w:t>
      </w:r>
      <w:r w:rsidRPr="00196D5D">
        <w:rPr>
          <w:rFonts w:hint="eastAsia"/>
        </w:rPr>
        <w:t>1</w:t>
      </w:r>
      <w:r w:rsidRPr="00196D5D">
        <w:t xml:space="preserve"> connect-interface loopback </w:t>
      </w:r>
      <w:r w:rsidRPr="00196D5D">
        <w:rPr>
          <w:rFonts w:hint="eastAsia"/>
        </w:rPr>
        <w:t>0</w:t>
      </w:r>
    </w:p>
    <w:p w:rsidR="00CE7DAA" w:rsidRPr="00196D5D" w:rsidRDefault="00CE7DAA" w:rsidP="00CE7DAA">
      <w:pPr>
        <w:pStyle w:val="TerminalDisplay"/>
      </w:pPr>
      <w:r w:rsidRPr="00196D5D">
        <w:t>[ASBR-PE</w:t>
      </w:r>
      <w:r w:rsidRPr="00196D5D">
        <w:rPr>
          <w:rFonts w:hint="eastAsia"/>
        </w:rPr>
        <w:t>3</w:t>
      </w:r>
      <w:r w:rsidRPr="00196D5D">
        <w:t xml:space="preserve">-bgp-default] peer </w:t>
      </w:r>
      <w:r w:rsidRPr="00196D5D">
        <w:rPr>
          <w:rFonts w:hint="eastAsia"/>
        </w:rPr>
        <w:t>5</w:t>
      </w:r>
      <w:r w:rsidRPr="00196D5D">
        <w:t>.</w:t>
      </w:r>
      <w:r w:rsidRPr="00196D5D">
        <w:rPr>
          <w:rFonts w:hint="eastAsia"/>
        </w:rPr>
        <w:t>5</w:t>
      </w:r>
      <w:r w:rsidRPr="00196D5D">
        <w:t>.</w:t>
      </w:r>
      <w:r w:rsidRPr="00196D5D">
        <w:rPr>
          <w:rFonts w:hint="eastAsia"/>
        </w:rPr>
        <w:t>5</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[ASBR-PE</w:t>
      </w:r>
      <w:r w:rsidRPr="00196D5D">
        <w:rPr>
          <w:rFonts w:hint="eastAsia"/>
        </w:rPr>
        <w:t>3</w:t>
      </w:r>
      <w:r w:rsidRPr="00196D5D">
        <w:t xml:space="preserve">-bgp-default] peer </w:t>
      </w:r>
      <w:r w:rsidRPr="00196D5D">
        <w:rPr>
          <w:rFonts w:hint="eastAsia"/>
        </w:rPr>
        <w:t>6</w:t>
      </w:r>
      <w:r w:rsidRPr="00196D5D">
        <w:t>.</w:t>
      </w:r>
      <w:r w:rsidRPr="00196D5D">
        <w:rPr>
          <w:rFonts w:hint="eastAsia"/>
        </w:rPr>
        <w:t>6</w:t>
      </w:r>
      <w:r w:rsidRPr="00196D5D">
        <w:t>.</w:t>
      </w:r>
      <w:r w:rsidRPr="00196D5D">
        <w:rPr>
          <w:rFonts w:hint="eastAsia"/>
        </w:rPr>
        <w:t>6</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[ASBR-PE</w:t>
      </w:r>
      <w:r w:rsidRPr="00196D5D">
        <w:rPr>
          <w:rFonts w:hint="eastAsia"/>
        </w:rPr>
        <w:t>3</w:t>
      </w:r>
      <w:r w:rsidRPr="00196D5D">
        <w:t>-bgp-default] address-family ipv4 unicast</w:t>
      </w:r>
    </w:p>
    <w:p w:rsidR="00CE7DAA" w:rsidRPr="00196D5D" w:rsidRDefault="00CE7DAA" w:rsidP="00CE7DAA">
      <w:pPr>
        <w:pStyle w:val="TerminalDisplay"/>
      </w:pPr>
      <w:r w:rsidRPr="00196D5D">
        <w:t>[ASBR-PE</w:t>
      </w:r>
      <w:r w:rsidRPr="00196D5D">
        <w:rPr>
          <w:rFonts w:hint="eastAsia"/>
        </w:rPr>
        <w:t>3</w:t>
      </w:r>
      <w:r w:rsidRPr="00196D5D">
        <w:t xml:space="preserve">-bgp-default-ipv4] peer </w:t>
      </w:r>
      <w:r w:rsidRPr="00196D5D">
        <w:rPr>
          <w:rFonts w:hint="eastAsia"/>
        </w:rPr>
        <w:t>1</w:t>
      </w:r>
      <w:r w:rsidRPr="00196D5D">
        <w:t xml:space="preserve"> enable</w:t>
      </w:r>
    </w:p>
    <w:p w:rsidR="00CE7DAA" w:rsidRPr="00196D5D" w:rsidRDefault="00CE7DAA" w:rsidP="00CE7DAA">
      <w:pPr>
        <w:pStyle w:val="TerminalDisplay"/>
      </w:pPr>
      <w:r w:rsidRPr="00196D5D">
        <w:t>[ASBR-PE</w:t>
      </w:r>
      <w:r w:rsidRPr="00196D5D">
        <w:rPr>
          <w:rFonts w:hint="eastAsia"/>
        </w:rPr>
        <w:t>3</w:t>
      </w:r>
      <w:r w:rsidRPr="00196D5D">
        <w:t xml:space="preserve">-bgp-default-ipv4] peer </w:t>
      </w:r>
      <w:r w:rsidRPr="00196D5D">
        <w:rPr>
          <w:rFonts w:hint="eastAsia"/>
        </w:rPr>
        <w:t>1</w:t>
      </w:r>
      <w:r w:rsidRPr="00196D5D">
        <w:t xml:space="preserve"> label-route-capability</w:t>
      </w:r>
    </w:p>
    <w:p w:rsidR="00CE7DAA" w:rsidRPr="00196D5D" w:rsidRDefault="00CE7DAA" w:rsidP="00CE7DAA">
      <w:r w:rsidRPr="00196D5D">
        <w:t xml:space="preserve"># </w:t>
      </w:r>
      <w:r w:rsidRPr="00196D5D">
        <w:rPr>
          <w:rFonts w:hint="eastAsia"/>
        </w:rPr>
        <w:t>引入</w:t>
      </w:r>
      <w:r w:rsidR="00B0412A">
        <w:rPr>
          <w:rFonts w:hint="eastAsia"/>
        </w:rPr>
        <w:t>OSPF</w:t>
      </w:r>
      <w:r w:rsidRPr="00196D5D">
        <w:rPr>
          <w:rFonts w:hint="eastAsia"/>
        </w:rPr>
        <w:t>进程</w:t>
      </w:r>
      <w:r w:rsidRPr="00196D5D">
        <w:t>1</w:t>
      </w:r>
      <w:r w:rsidRPr="00196D5D">
        <w:rPr>
          <w:rFonts w:hint="eastAsia"/>
        </w:rPr>
        <w:t>的路由同时应用已配置的路由策略。</w:t>
      </w:r>
    </w:p>
    <w:p w:rsidR="00CE7DAA" w:rsidRPr="00196D5D" w:rsidRDefault="00CE7DAA" w:rsidP="00CE7DAA">
      <w:pPr>
        <w:pStyle w:val="TerminalDisplay"/>
      </w:pPr>
      <w:r w:rsidRPr="00196D5D">
        <w:t>[ASBR-PE</w:t>
      </w:r>
      <w:r w:rsidRPr="00196D5D">
        <w:rPr>
          <w:rFonts w:hint="eastAsia"/>
        </w:rPr>
        <w:t>3</w:t>
      </w:r>
      <w:r w:rsidRPr="00196D5D">
        <w:t xml:space="preserve">-bgp-default-ipv4] import-route </w:t>
      </w:r>
      <w:r w:rsidRPr="00196D5D">
        <w:rPr>
          <w:rFonts w:hint="eastAsia"/>
        </w:rPr>
        <w:t>ospf</w:t>
      </w:r>
      <w:r w:rsidRPr="00196D5D">
        <w:t xml:space="preserve"> 1</w:t>
      </w:r>
      <w:r w:rsidRPr="00196D5D">
        <w:rPr>
          <w:rFonts w:hint="eastAsia"/>
        </w:rPr>
        <w:t xml:space="preserve"> </w:t>
      </w:r>
      <w:r w:rsidRPr="00196D5D">
        <w:t>route-policy policy</w:t>
      </w:r>
      <w:r w:rsidRPr="00196D5D">
        <w:rPr>
          <w:rFonts w:hint="eastAsia"/>
        </w:rPr>
        <w:t>1</w:t>
      </w:r>
    </w:p>
    <w:p w:rsidR="00CE7DAA" w:rsidRPr="00196D5D" w:rsidRDefault="00CE7DAA" w:rsidP="00CE7DAA">
      <w:r w:rsidRPr="00196D5D">
        <w:t>#</w:t>
      </w:r>
      <w:r w:rsidR="00CD74D8" w:rsidRPr="00196D5D">
        <w:t xml:space="preserve"> </w:t>
      </w:r>
      <w:r w:rsidR="00CD74D8" w:rsidRPr="00196D5D">
        <w:rPr>
          <w:rFonts w:hint="eastAsia"/>
        </w:rPr>
        <w:t>开启</w:t>
      </w:r>
      <w:r w:rsidR="00CD74D8" w:rsidRPr="00196D5D">
        <w:t>MPLS SR</w:t>
      </w:r>
      <w:r w:rsidR="00CD74D8" w:rsidRPr="00196D5D">
        <w:rPr>
          <w:rFonts w:hint="eastAsia"/>
        </w:rPr>
        <w:t>功能。</w:t>
      </w:r>
    </w:p>
    <w:p w:rsidR="00CE7DAA" w:rsidRPr="00196D5D" w:rsidRDefault="00CE7DAA" w:rsidP="00CE7DAA">
      <w:pPr>
        <w:pStyle w:val="TerminalDisplay"/>
      </w:pPr>
      <w:r w:rsidRPr="00196D5D">
        <w:t>[ASBR-PE</w:t>
      </w:r>
      <w:r w:rsidRPr="00196D5D">
        <w:rPr>
          <w:rFonts w:hint="eastAsia"/>
        </w:rPr>
        <w:t>3</w:t>
      </w:r>
      <w:r w:rsidRPr="00196D5D">
        <w:t>-bgp-default-ipv4] segment-routing mpls</w:t>
      </w:r>
    </w:p>
    <w:p w:rsidR="00CE7DAA" w:rsidRPr="00196D5D" w:rsidRDefault="00CE7DAA" w:rsidP="00CE7DAA">
      <w:pPr>
        <w:pStyle w:val="TerminalDisplay"/>
      </w:pPr>
      <w:r w:rsidRPr="00196D5D">
        <w:t>[ASBR-PE</w:t>
      </w:r>
      <w:r w:rsidRPr="00196D5D">
        <w:rPr>
          <w:rFonts w:hint="eastAsia"/>
        </w:rPr>
        <w:t>3</w:t>
      </w:r>
      <w:r w:rsidRPr="00196D5D">
        <w:t>-bgp-default-ipv4] quit</w:t>
      </w:r>
    </w:p>
    <w:p w:rsidR="00CE7DAA" w:rsidRPr="00196D5D" w:rsidRDefault="00CE7DAA" w:rsidP="00CE7DAA">
      <w:r w:rsidRPr="00196D5D">
        <w:t>#</w:t>
      </w:r>
      <w:r w:rsidRPr="00196D5D">
        <w:rPr>
          <w:rFonts w:hint="eastAsia"/>
        </w:rPr>
        <w:t xml:space="preserve"> </w:t>
      </w:r>
      <w:r w:rsidRPr="00196D5D">
        <w:rPr>
          <w:rFonts w:hint="eastAsia"/>
        </w:rPr>
        <w:t>配置直连</w:t>
      </w:r>
      <w:r w:rsidRPr="00196D5D">
        <w:rPr>
          <w:rFonts w:hint="eastAsia"/>
        </w:rPr>
        <w:t>EBGP</w:t>
      </w:r>
      <w:r w:rsidRPr="00196D5D">
        <w:rPr>
          <w:rFonts w:hint="eastAsia"/>
        </w:rPr>
        <w:t>，向</w:t>
      </w:r>
      <w:r w:rsidRPr="00196D5D">
        <w:t>EBGP</w:t>
      </w:r>
      <w:r w:rsidRPr="00196D5D">
        <w:rPr>
          <w:rFonts w:hint="eastAsia"/>
        </w:rPr>
        <w:t>对等体</w:t>
      </w:r>
      <w:r w:rsidRPr="00196D5D">
        <w:t>1</w:t>
      </w:r>
      <w:r w:rsidRPr="00196D5D">
        <w:rPr>
          <w:rFonts w:hint="eastAsia"/>
        </w:rPr>
        <w:t>4</w:t>
      </w:r>
      <w:r w:rsidRPr="00196D5D">
        <w:t>.0.0.</w:t>
      </w:r>
      <w:r w:rsidRPr="00196D5D">
        <w:rPr>
          <w:rFonts w:hint="eastAsia"/>
        </w:rPr>
        <w:t>1</w:t>
      </w:r>
      <w:r w:rsidRPr="00196D5D">
        <w:rPr>
          <w:rFonts w:hint="eastAsia"/>
        </w:rPr>
        <w:t>只发布本地</w:t>
      </w:r>
      <w:r w:rsidRPr="00196D5D">
        <w:rPr>
          <w:rFonts w:hint="eastAsia"/>
        </w:rPr>
        <w:t>Loopback0</w:t>
      </w:r>
      <w:r w:rsidRPr="00196D5D">
        <w:rPr>
          <w:rFonts w:hint="eastAsia"/>
        </w:rPr>
        <w:t>的路由。</w:t>
      </w:r>
    </w:p>
    <w:p w:rsidR="00CE7DAA" w:rsidRPr="00196D5D" w:rsidRDefault="00CE7DAA" w:rsidP="00CE7DAA">
      <w:pPr>
        <w:pStyle w:val="TerminalDisplay"/>
      </w:pPr>
      <w:r w:rsidRPr="00196D5D">
        <w:t>[ASBR-PE</w:t>
      </w:r>
      <w:r w:rsidRPr="00196D5D">
        <w:rPr>
          <w:rFonts w:hint="eastAsia"/>
        </w:rPr>
        <w:t>3</w:t>
      </w:r>
      <w:r w:rsidRPr="00196D5D">
        <w:t xml:space="preserve">-bgp-default] peer </w:t>
      </w:r>
      <w:r w:rsidRPr="00196D5D">
        <w:rPr>
          <w:rFonts w:hint="eastAsia"/>
        </w:rPr>
        <w:t>14</w:t>
      </w:r>
      <w:r w:rsidRPr="00196D5D">
        <w:t>.0.0.</w:t>
      </w:r>
      <w:r w:rsidRPr="00196D5D">
        <w:rPr>
          <w:rFonts w:hint="eastAsia"/>
        </w:rPr>
        <w:t>1</w:t>
      </w:r>
      <w:r w:rsidRPr="00196D5D">
        <w:t xml:space="preserve"> as-number </w:t>
      </w:r>
      <w:r w:rsidRPr="00196D5D">
        <w:rPr>
          <w:rFonts w:hint="eastAsia"/>
        </w:rPr>
        <w:t>1</w:t>
      </w:r>
      <w:r w:rsidRPr="00196D5D">
        <w:t>00</w:t>
      </w:r>
    </w:p>
    <w:p w:rsidR="00CE7DAA" w:rsidRPr="00196D5D" w:rsidRDefault="00CE7DAA" w:rsidP="00CE7DAA">
      <w:pPr>
        <w:pStyle w:val="TerminalDisplay"/>
      </w:pPr>
      <w:r w:rsidRPr="00196D5D">
        <w:t>[ASBR-PE</w:t>
      </w:r>
      <w:r w:rsidRPr="00196D5D">
        <w:rPr>
          <w:rFonts w:hint="eastAsia"/>
        </w:rPr>
        <w:t>3</w:t>
      </w:r>
      <w:r w:rsidRPr="00196D5D">
        <w:t>-bgp-default] address-family ipv4 unicast</w:t>
      </w:r>
    </w:p>
    <w:p w:rsidR="00CE7DAA" w:rsidRPr="00196D5D" w:rsidRDefault="00CE7DAA" w:rsidP="00CE7DAA">
      <w:pPr>
        <w:pStyle w:val="TerminalDisplay"/>
      </w:pPr>
      <w:r w:rsidRPr="00196D5D">
        <w:t>[ASBR-PE</w:t>
      </w:r>
      <w:r w:rsidRPr="00196D5D">
        <w:rPr>
          <w:rFonts w:hint="eastAsia"/>
        </w:rPr>
        <w:t>3</w:t>
      </w:r>
      <w:r w:rsidRPr="00196D5D">
        <w:t xml:space="preserve">-bgp-default-ipv4] network </w:t>
      </w:r>
      <w:r w:rsidRPr="00196D5D">
        <w:rPr>
          <w:rFonts w:hint="eastAsia"/>
        </w:rPr>
        <w:t>4</w:t>
      </w:r>
      <w:r w:rsidRPr="00196D5D">
        <w:t>.</w:t>
      </w:r>
      <w:r w:rsidRPr="00196D5D">
        <w:rPr>
          <w:rFonts w:hint="eastAsia"/>
        </w:rPr>
        <w:t>4</w:t>
      </w:r>
      <w:r w:rsidRPr="00196D5D">
        <w:t>.</w:t>
      </w:r>
      <w:r w:rsidRPr="00196D5D">
        <w:rPr>
          <w:rFonts w:hint="eastAsia"/>
        </w:rPr>
        <w:t>4</w:t>
      </w:r>
      <w:r w:rsidRPr="00196D5D">
        <w:t xml:space="preserve">.1 </w:t>
      </w:r>
      <w:r w:rsidRPr="00196D5D">
        <w:rPr>
          <w:rFonts w:hint="eastAsia"/>
        </w:rPr>
        <w:t>32 route-policy policy2</w:t>
      </w:r>
    </w:p>
    <w:p w:rsidR="00CE7DAA" w:rsidRPr="00196D5D" w:rsidRDefault="00CE7DAA" w:rsidP="00CE7DAA">
      <w:pPr>
        <w:pStyle w:val="TerminalDisplay"/>
      </w:pPr>
      <w:r w:rsidRPr="00196D5D">
        <w:t>[ASBR-PE</w:t>
      </w:r>
      <w:r w:rsidRPr="00196D5D">
        <w:rPr>
          <w:rFonts w:hint="eastAsia"/>
        </w:rPr>
        <w:t>3</w:t>
      </w:r>
      <w:r w:rsidRPr="00196D5D">
        <w:t>-bgp-default-ipv4] peer 1</w:t>
      </w:r>
      <w:r w:rsidRPr="00196D5D">
        <w:rPr>
          <w:rFonts w:hint="eastAsia"/>
        </w:rPr>
        <w:t>4</w:t>
      </w:r>
      <w:r w:rsidRPr="00196D5D">
        <w:t>.0.0.</w:t>
      </w:r>
      <w:r w:rsidRPr="00196D5D">
        <w:rPr>
          <w:rFonts w:hint="eastAsia"/>
        </w:rPr>
        <w:t>1</w:t>
      </w:r>
      <w:r w:rsidRPr="00196D5D">
        <w:t xml:space="preserve"> enable</w:t>
      </w:r>
    </w:p>
    <w:p w:rsidR="00CE7DAA" w:rsidRPr="00196D5D" w:rsidRDefault="00CE7DAA" w:rsidP="00CE7DAA">
      <w:pPr>
        <w:pStyle w:val="TerminalDisplay"/>
      </w:pPr>
      <w:r w:rsidRPr="00196D5D">
        <w:t>[ASBR-PE</w:t>
      </w:r>
      <w:r w:rsidRPr="00196D5D">
        <w:rPr>
          <w:rFonts w:hint="eastAsia"/>
        </w:rPr>
        <w:t>3</w:t>
      </w:r>
      <w:r w:rsidRPr="00196D5D">
        <w:t>-bgp-default-ipv4] peer 1</w:t>
      </w:r>
      <w:r w:rsidRPr="00196D5D">
        <w:rPr>
          <w:rFonts w:hint="eastAsia"/>
        </w:rPr>
        <w:t>4</w:t>
      </w:r>
      <w:r w:rsidRPr="00196D5D">
        <w:t>.0.0.</w:t>
      </w:r>
      <w:r w:rsidRPr="00196D5D">
        <w:rPr>
          <w:rFonts w:hint="eastAsia"/>
        </w:rPr>
        <w:t>1</w:t>
      </w:r>
      <w:r w:rsidRPr="00196D5D">
        <w:t xml:space="preserve"> </w:t>
      </w:r>
      <w:r w:rsidRPr="00196D5D">
        <w:rPr>
          <w:rFonts w:hint="eastAsia"/>
        </w:rPr>
        <w:t>route-policy policy2 export</w:t>
      </w:r>
    </w:p>
    <w:p w:rsidR="00CE7DAA" w:rsidRPr="00196D5D" w:rsidRDefault="00CE7DAA" w:rsidP="00CE7DAA">
      <w:pPr>
        <w:pStyle w:val="TerminalDisplay"/>
      </w:pPr>
      <w:r w:rsidRPr="00196D5D">
        <w:t>[ASBR-PE</w:t>
      </w:r>
      <w:r w:rsidRPr="00196D5D">
        <w:rPr>
          <w:rFonts w:hint="eastAsia"/>
        </w:rPr>
        <w:t>3</w:t>
      </w:r>
      <w:r w:rsidRPr="00196D5D">
        <w:t>-bgp-default-ipv4] quit</w:t>
      </w:r>
    </w:p>
    <w:p w:rsidR="00CE7DAA" w:rsidRPr="00196D5D" w:rsidRDefault="00CE7DAA" w:rsidP="00CE7DAA">
      <w:r w:rsidRPr="00196D5D">
        <w:t>#</w:t>
      </w:r>
      <w:r w:rsidRPr="00196D5D">
        <w:rPr>
          <w:rFonts w:hint="eastAsia"/>
        </w:rPr>
        <w:t xml:space="preserve"> </w:t>
      </w:r>
      <w:r w:rsidRPr="00196D5D">
        <w:rPr>
          <w:rFonts w:hint="eastAsia"/>
        </w:rPr>
        <w:t>与</w:t>
      </w:r>
      <w:r w:rsidRPr="00196D5D">
        <w:t>ASBR-PE</w:t>
      </w:r>
      <w:r w:rsidR="00AC690A">
        <w:rPr>
          <w:rFonts w:hint="eastAsia"/>
        </w:rPr>
        <w:t xml:space="preserve"> </w:t>
      </w:r>
      <w:r w:rsidRPr="00196D5D">
        <w:t>1</w:t>
      </w:r>
      <w:r w:rsidRPr="00196D5D">
        <w:rPr>
          <w:rFonts w:hint="eastAsia"/>
        </w:rPr>
        <w:t>通过</w:t>
      </w:r>
      <w:r w:rsidRPr="00196D5D">
        <w:rPr>
          <w:rFonts w:hint="eastAsia"/>
        </w:rPr>
        <w:t>Loopback</w:t>
      </w:r>
      <w:r w:rsidRPr="00196D5D">
        <w:rPr>
          <w:rFonts w:hint="eastAsia"/>
        </w:rPr>
        <w:t>口建立多跳</w:t>
      </w:r>
      <w:r w:rsidRPr="00196D5D">
        <w:t>EBGP</w:t>
      </w:r>
      <w:r w:rsidRPr="00196D5D">
        <w:rPr>
          <w:rFonts w:hint="eastAsia"/>
        </w:rPr>
        <w:t>邻居，使能对等体</w:t>
      </w:r>
      <w:r w:rsidRPr="00196D5D">
        <w:rPr>
          <w:rFonts w:hint="eastAsia"/>
        </w:rPr>
        <w:t>2.2.2.1</w:t>
      </w:r>
      <w:r w:rsidRPr="00196D5D">
        <w:rPr>
          <w:rFonts w:hint="eastAsia"/>
        </w:rPr>
        <w:t>交换带标签路由的能力，并从对等体</w:t>
      </w:r>
      <w:r w:rsidRPr="00196D5D">
        <w:rPr>
          <w:rFonts w:hint="eastAsia"/>
        </w:rPr>
        <w:t>2.2.2.1</w:t>
      </w:r>
      <w:r w:rsidRPr="00196D5D">
        <w:rPr>
          <w:rFonts w:hint="eastAsia"/>
        </w:rPr>
        <w:t>为接收的路由分配首选值</w:t>
      </w:r>
      <w:r w:rsidRPr="00196D5D">
        <w:rPr>
          <w:rFonts w:hint="eastAsia"/>
        </w:rPr>
        <w:t>100</w:t>
      </w:r>
      <w:r w:rsidRPr="00196D5D">
        <w:rPr>
          <w:rFonts w:hint="eastAsia"/>
        </w:rPr>
        <w:t>。</w:t>
      </w:r>
    </w:p>
    <w:p w:rsidR="00CE7DAA" w:rsidRPr="00196D5D" w:rsidRDefault="00CE7DAA" w:rsidP="00CE7DAA">
      <w:pPr>
        <w:pStyle w:val="TerminalDisplay"/>
      </w:pPr>
      <w:r w:rsidRPr="00196D5D">
        <w:t>[ASBR-PE</w:t>
      </w:r>
      <w:r w:rsidRPr="00196D5D">
        <w:rPr>
          <w:rFonts w:hint="eastAsia"/>
        </w:rPr>
        <w:t>3</w:t>
      </w:r>
      <w:r w:rsidRPr="00196D5D">
        <w:t xml:space="preserve">-bgp-default] peer </w:t>
      </w:r>
      <w:r w:rsidRPr="00196D5D">
        <w:rPr>
          <w:rFonts w:hint="eastAsia"/>
        </w:rPr>
        <w:t>2</w:t>
      </w:r>
      <w:r w:rsidRPr="00196D5D">
        <w:t>.</w:t>
      </w:r>
      <w:r w:rsidRPr="00196D5D">
        <w:rPr>
          <w:rFonts w:hint="eastAsia"/>
        </w:rPr>
        <w:t>2.2.1</w:t>
      </w:r>
      <w:r w:rsidRPr="00196D5D">
        <w:t xml:space="preserve"> as-number </w:t>
      </w:r>
      <w:r w:rsidR="00B61C64">
        <w:rPr>
          <w:rFonts w:hint="eastAsia"/>
        </w:rPr>
        <w:t>1</w:t>
      </w:r>
      <w:r w:rsidR="00B61C64" w:rsidRPr="00196D5D">
        <w:t>00</w:t>
      </w:r>
    </w:p>
    <w:p w:rsidR="00CE7DAA" w:rsidRPr="00196D5D" w:rsidRDefault="00CE7DAA" w:rsidP="00CE7DAA">
      <w:pPr>
        <w:pStyle w:val="TerminalDisplay"/>
      </w:pPr>
      <w:r>
        <w:t>[</w:t>
      </w:r>
      <w:r w:rsidRPr="00196D5D">
        <w:t>ASBR-PE</w:t>
      </w:r>
      <w:r w:rsidRPr="00196D5D">
        <w:rPr>
          <w:rFonts w:hint="eastAsia"/>
        </w:rPr>
        <w:t>3</w:t>
      </w:r>
      <w:r w:rsidRPr="00196D5D">
        <w:t xml:space="preserve">-bgp-default] peer </w:t>
      </w:r>
      <w:r w:rsidRPr="00196D5D">
        <w:rPr>
          <w:rFonts w:hint="eastAsia"/>
        </w:rPr>
        <w:t>2</w:t>
      </w:r>
      <w:r w:rsidRPr="00196D5D">
        <w:t>.</w:t>
      </w:r>
      <w:r w:rsidRPr="00196D5D">
        <w:rPr>
          <w:rFonts w:hint="eastAsia"/>
        </w:rPr>
        <w:t>2.2.1</w:t>
      </w:r>
      <w:r w:rsidRPr="00196D5D">
        <w:t xml:space="preserve"> connect-interface loopback 0</w:t>
      </w:r>
    </w:p>
    <w:p w:rsidR="00CE7DAA" w:rsidRPr="00196D5D" w:rsidRDefault="00CE7DAA" w:rsidP="00CE7DAA">
      <w:pPr>
        <w:pStyle w:val="TerminalDisplay"/>
      </w:pPr>
      <w:r>
        <w:t>[</w:t>
      </w:r>
      <w:r w:rsidRPr="00196D5D">
        <w:t>ASBR-PE</w:t>
      </w:r>
      <w:r w:rsidRPr="00196D5D">
        <w:rPr>
          <w:rFonts w:hint="eastAsia"/>
        </w:rPr>
        <w:t>3</w:t>
      </w:r>
      <w:r w:rsidRPr="00196D5D">
        <w:t xml:space="preserve">-bgp-default] peer </w:t>
      </w:r>
      <w:r w:rsidRPr="00196D5D">
        <w:rPr>
          <w:rFonts w:hint="eastAsia"/>
        </w:rPr>
        <w:t>2</w:t>
      </w:r>
      <w:r w:rsidRPr="00196D5D">
        <w:t>.</w:t>
      </w:r>
      <w:r w:rsidRPr="00196D5D">
        <w:rPr>
          <w:rFonts w:hint="eastAsia"/>
        </w:rPr>
        <w:t>2.2.1</w:t>
      </w:r>
      <w:r w:rsidRPr="00196D5D">
        <w:t xml:space="preserve"> ebgp-max-hop 10</w:t>
      </w:r>
    </w:p>
    <w:p w:rsidR="00CE7DAA" w:rsidRPr="00196D5D" w:rsidRDefault="00CE7DAA" w:rsidP="00CE7DAA">
      <w:pPr>
        <w:pStyle w:val="TerminalDisplay"/>
      </w:pPr>
      <w:r w:rsidRPr="00196D5D">
        <w:t>[ASBR-PE</w:t>
      </w:r>
      <w:r w:rsidRPr="00196D5D">
        <w:rPr>
          <w:rFonts w:hint="eastAsia"/>
        </w:rPr>
        <w:t>3</w:t>
      </w:r>
      <w:r w:rsidRPr="00196D5D">
        <w:t>-bgp-default] address-family ipv4 unicast</w:t>
      </w:r>
    </w:p>
    <w:p w:rsidR="00CE7DAA" w:rsidRPr="00196D5D" w:rsidRDefault="00CE7DAA" w:rsidP="00CE7DAA">
      <w:pPr>
        <w:pStyle w:val="TerminalDisplay"/>
      </w:pPr>
      <w:r w:rsidRPr="00196D5D">
        <w:t>[ASBR-PE</w:t>
      </w:r>
      <w:r w:rsidRPr="00196D5D">
        <w:rPr>
          <w:rFonts w:hint="eastAsia"/>
        </w:rPr>
        <w:t>3</w:t>
      </w:r>
      <w:r w:rsidRPr="00196D5D">
        <w:t xml:space="preserve">-bgp-default-ipv4] peer </w:t>
      </w:r>
      <w:r w:rsidRPr="00196D5D">
        <w:rPr>
          <w:rFonts w:hint="eastAsia"/>
        </w:rPr>
        <w:t>2</w:t>
      </w:r>
      <w:r w:rsidRPr="00196D5D">
        <w:t>.</w:t>
      </w:r>
      <w:r w:rsidRPr="00196D5D">
        <w:rPr>
          <w:rFonts w:hint="eastAsia"/>
        </w:rPr>
        <w:t>2.2.1</w:t>
      </w:r>
      <w:r w:rsidRPr="00196D5D">
        <w:t xml:space="preserve"> enable</w:t>
      </w:r>
    </w:p>
    <w:p w:rsidR="00CE7DAA" w:rsidRPr="00196D5D" w:rsidRDefault="00CE7DAA" w:rsidP="00CE7DAA">
      <w:pPr>
        <w:pStyle w:val="TerminalDisplay"/>
      </w:pPr>
      <w:r w:rsidRPr="00196D5D">
        <w:t>[ASBR-PE</w:t>
      </w:r>
      <w:r w:rsidRPr="00196D5D">
        <w:rPr>
          <w:rFonts w:hint="eastAsia"/>
        </w:rPr>
        <w:t>3</w:t>
      </w:r>
      <w:r w:rsidRPr="00196D5D">
        <w:t xml:space="preserve">-bgp-default-ipv4] peer </w:t>
      </w:r>
      <w:r w:rsidRPr="00196D5D">
        <w:rPr>
          <w:rFonts w:hint="eastAsia"/>
        </w:rPr>
        <w:t>2</w:t>
      </w:r>
      <w:r w:rsidRPr="00196D5D">
        <w:t>.</w:t>
      </w:r>
      <w:r w:rsidRPr="00196D5D">
        <w:rPr>
          <w:rFonts w:hint="eastAsia"/>
        </w:rPr>
        <w:t>2.2.1</w:t>
      </w:r>
      <w:r w:rsidRPr="00196D5D">
        <w:t xml:space="preserve"> label-route-capability</w:t>
      </w:r>
    </w:p>
    <w:p w:rsidR="00CE7DAA" w:rsidRPr="00196D5D" w:rsidRDefault="00CE7DAA" w:rsidP="00CE7DAA">
      <w:pPr>
        <w:pStyle w:val="TerminalDisplay"/>
      </w:pPr>
      <w:r w:rsidRPr="00196D5D">
        <w:t>[ASBR-PE</w:t>
      </w:r>
      <w:r w:rsidRPr="00196D5D">
        <w:rPr>
          <w:rFonts w:hint="eastAsia"/>
        </w:rPr>
        <w:t>3</w:t>
      </w:r>
      <w:r w:rsidRPr="00196D5D">
        <w:t xml:space="preserve">-bgp-default-ipv4] peer </w:t>
      </w:r>
      <w:r w:rsidRPr="00196D5D">
        <w:rPr>
          <w:rFonts w:hint="eastAsia"/>
        </w:rPr>
        <w:t>2</w:t>
      </w:r>
      <w:r w:rsidRPr="00196D5D">
        <w:t>.</w:t>
      </w:r>
      <w:r w:rsidRPr="00196D5D">
        <w:rPr>
          <w:rFonts w:hint="eastAsia"/>
        </w:rPr>
        <w:t>2.2.1</w:t>
      </w:r>
      <w:r w:rsidRPr="00196D5D">
        <w:t xml:space="preserve"> preferred-value </w:t>
      </w:r>
      <w:r w:rsidRPr="00196D5D">
        <w:rPr>
          <w:rFonts w:hint="eastAsia"/>
        </w:rPr>
        <w:t>100</w:t>
      </w:r>
    </w:p>
    <w:p w:rsidR="00CE7DAA" w:rsidRPr="00196D5D" w:rsidRDefault="00CE7DAA" w:rsidP="00CE7DAA">
      <w:pPr>
        <w:pStyle w:val="TerminalDisplay"/>
      </w:pPr>
      <w:r w:rsidRPr="00196D5D">
        <w:t>[ASBR-PE</w:t>
      </w:r>
      <w:r w:rsidRPr="00196D5D">
        <w:rPr>
          <w:rFonts w:hint="eastAsia"/>
        </w:rPr>
        <w:t>3</w:t>
      </w:r>
      <w:r w:rsidRPr="00196D5D">
        <w:t>-bgp-default-ipv4] quit</w:t>
      </w:r>
    </w:p>
    <w:p w:rsidR="00CE7DAA" w:rsidRPr="00196D5D" w:rsidRDefault="00CE7DAA" w:rsidP="00CE7DAA">
      <w:r w:rsidRPr="00196D5D">
        <w:t xml:space="preserve"># </w:t>
      </w:r>
      <w:r w:rsidRPr="00196D5D">
        <w:rPr>
          <w:rFonts w:hint="eastAsia"/>
        </w:rPr>
        <w:t>将</w:t>
      </w:r>
      <w:r w:rsidRPr="00196D5D">
        <w:t>EBGP</w:t>
      </w:r>
      <w:r w:rsidRPr="00196D5D">
        <w:rPr>
          <w:rFonts w:hint="eastAsia"/>
        </w:rPr>
        <w:t>邻居</w:t>
      </w:r>
      <w:r w:rsidRPr="00196D5D">
        <w:rPr>
          <w:rFonts w:hint="eastAsia"/>
        </w:rPr>
        <w:t>2</w:t>
      </w:r>
      <w:r w:rsidRPr="00196D5D">
        <w:t>.</w:t>
      </w:r>
      <w:r w:rsidRPr="00196D5D">
        <w:rPr>
          <w:rFonts w:hint="eastAsia"/>
        </w:rPr>
        <w:t>2</w:t>
      </w:r>
      <w:r w:rsidRPr="00196D5D">
        <w:t>.</w:t>
      </w:r>
      <w:r w:rsidRPr="00196D5D">
        <w:rPr>
          <w:rFonts w:hint="eastAsia"/>
        </w:rPr>
        <w:t>2</w:t>
      </w:r>
      <w:r w:rsidRPr="00196D5D">
        <w:t>.1</w:t>
      </w:r>
      <w:r w:rsidRPr="00196D5D">
        <w:rPr>
          <w:rFonts w:hint="eastAsia"/>
        </w:rPr>
        <w:t>配置为</w:t>
      </w:r>
      <w:r w:rsidRPr="00196D5D">
        <w:rPr>
          <w:rFonts w:hint="eastAsia"/>
        </w:rPr>
        <w:t>BGP-EPE</w:t>
      </w:r>
      <w:r w:rsidRPr="00196D5D">
        <w:rPr>
          <w:rFonts w:hint="eastAsia"/>
        </w:rPr>
        <w:t>能力，指定策略为邻居分配标签。</w:t>
      </w:r>
    </w:p>
    <w:p w:rsidR="00CE7DAA" w:rsidRPr="00196D5D" w:rsidRDefault="00CE7DAA" w:rsidP="00CE7DAA">
      <w:pPr>
        <w:pStyle w:val="TerminalDisplay"/>
      </w:pPr>
      <w:r w:rsidRPr="00196D5D">
        <w:t>[ASBR-PE</w:t>
      </w:r>
      <w:r w:rsidRPr="00196D5D">
        <w:rPr>
          <w:rFonts w:hint="eastAsia"/>
        </w:rPr>
        <w:t>3</w:t>
      </w:r>
      <w:r w:rsidRPr="00196D5D">
        <w:t xml:space="preserve">-bgp-default] </w:t>
      </w:r>
      <w:r w:rsidRPr="00196D5D">
        <w:rPr>
          <w:rFonts w:hint="eastAsia"/>
        </w:rPr>
        <w:t xml:space="preserve">peer 2.2.2.1 </w:t>
      </w:r>
      <w:r w:rsidRPr="00196D5D">
        <w:t>egress-engineering route-policy</w:t>
      </w:r>
      <w:r w:rsidRPr="00196D5D">
        <w:rPr>
          <w:rFonts w:hint="eastAsia"/>
        </w:rPr>
        <w:t xml:space="preserve"> epe</w:t>
      </w:r>
    </w:p>
    <w:p w:rsidR="00CE7DAA" w:rsidRPr="00196D5D" w:rsidRDefault="00CE7DAA" w:rsidP="00CE7DAA">
      <w:pPr>
        <w:pStyle w:val="TerminalDisplay"/>
      </w:pPr>
      <w:r w:rsidRPr="00196D5D">
        <w:t>[ASBR-PE</w:t>
      </w:r>
      <w:r w:rsidRPr="00196D5D">
        <w:rPr>
          <w:rFonts w:hint="eastAsia"/>
        </w:rPr>
        <w:t>3</w:t>
      </w:r>
      <w:r w:rsidRPr="00196D5D">
        <w:t>-bgp-default] quit</w:t>
      </w:r>
    </w:p>
    <w:p w:rsidR="00CE7DAA" w:rsidRPr="00196D5D" w:rsidRDefault="00CE7DAA" w:rsidP="00CE7DAA">
      <w:pPr>
        <w:pStyle w:val="TerminalDisplay"/>
      </w:pPr>
      <w:r w:rsidRPr="00196D5D">
        <w:t>[ASBR-PE</w:t>
      </w:r>
      <w:r w:rsidRPr="00196D5D">
        <w:rPr>
          <w:rFonts w:hint="eastAsia"/>
        </w:rPr>
        <w:t>3</w:t>
      </w:r>
      <w:r w:rsidRPr="00196D5D">
        <w:t>-bgp] quit</w:t>
      </w:r>
    </w:p>
    <w:p w:rsidR="00CE7DAA" w:rsidRPr="00196D5D" w:rsidRDefault="00CE7DAA" w:rsidP="00CE7DAA">
      <w:r w:rsidRPr="00196D5D">
        <w:t xml:space="preserve"># </w:t>
      </w:r>
      <w:r w:rsidRPr="00196D5D">
        <w:rPr>
          <w:rFonts w:hint="eastAsia"/>
        </w:rPr>
        <w:t>创建路由策略</w:t>
      </w:r>
      <w:r w:rsidRPr="00196D5D">
        <w:rPr>
          <w:rFonts w:hint="eastAsia"/>
        </w:rPr>
        <w:t>policy 2</w:t>
      </w:r>
      <w:r w:rsidRPr="00196D5D">
        <w:rPr>
          <w:rFonts w:hint="eastAsia"/>
        </w:rPr>
        <w:t>和</w:t>
      </w:r>
      <w:r w:rsidRPr="00196D5D">
        <w:rPr>
          <w:rFonts w:hint="eastAsia"/>
        </w:rPr>
        <w:t>policy epe</w:t>
      </w:r>
      <w:r w:rsidRPr="00196D5D">
        <w:rPr>
          <w:rFonts w:hint="eastAsia"/>
        </w:rPr>
        <w:t>，配置标签</w:t>
      </w:r>
      <w:r w:rsidR="00B61C64">
        <w:rPr>
          <w:rFonts w:hint="eastAsia"/>
        </w:rPr>
        <w:t>索引</w:t>
      </w:r>
      <w:r w:rsidR="00B61C64">
        <w:rPr>
          <w:rFonts w:hint="eastAsia"/>
        </w:rPr>
        <w:t>40</w:t>
      </w:r>
      <w:r w:rsidR="00B61C64">
        <w:rPr>
          <w:rFonts w:hint="eastAsia"/>
        </w:rPr>
        <w:t>和</w:t>
      </w:r>
      <w:r w:rsidR="00B61C64" w:rsidRPr="00196D5D">
        <w:rPr>
          <w:rFonts w:hint="eastAsia"/>
        </w:rPr>
        <w:t>标签值</w:t>
      </w:r>
      <w:r w:rsidR="00B61C64" w:rsidRPr="00196D5D">
        <w:rPr>
          <w:rFonts w:hint="eastAsia"/>
        </w:rPr>
        <w:t>6666</w:t>
      </w:r>
      <w:r w:rsidRPr="00196D5D">
        <w:rPr>
          <w:rFonts w:hint="eastAsia"/>
        </w:rPr>
        <w:t>。</w:t>
      </w:r>
    </w:p>
    <w:p w:rsidR="00CE7DAA" w:rsidRPr="00196D5D" w:rsidRDefault="00CE7DAA" w:rsidP="00CE7DAA">
      <w:pPr>
        <w:pStyle w:val="TerminalDisplay"/>
      </w:pPr>
      <w:r w:rsidRPr="00196D5D">
        <w:t>[ASBR-PE</w:t>
      </w:r>
      <w:r w:rsidRPr="00196D5D">
        <w:rPr>
          <w:rFonts w:hint="eastAsia"/>
        </w:rPr>
        <w:t>3</w:t>
      </w:r>
      <w:r w:rsidRPr="00196D5D">
        <w:t xml:space="preserve">]ip prefix-list </w:t>
      </w:r>
      <w:r w:rsidRPr="00196D5D">
        <w:rPr>
          <w:rFonts w:hint="eastAsia"/>
        </w:rPr>
        <w:t>2</w:t>
      </w:r>
      <w:r w:rsidRPr="00196D5D">
        <w:t xml:space="preserve"> permit </w:t>
      </w:r>
      <w:r w:rsidRPr="00196D5D">
        <w:rPr>
          <w:rFonts w:hint="eastAsia"/>
        </w:rPr>
        <w:t>4</w:t>
      </w:r>
      <w:r w:rsidRPr="00196D5D">
        <w:t>.</w:t>
      </w:r>
      <w:r w:rsidRPr="00196D5D">
        <w:rPr>
          <w:rFonts w:hint="eastAsia"/>
        </w:rPr>
        <w:t>4</w:t>
      </w:r>
      <w:r w:rsidRPr="00196D5D">
        <w:t>.</w:t>
      </w:r>
      <w:r w:rsidRPr="00196D5D">
        <w:rPr>
          <w:rFonts w:hint="eastAsia"/>
        </w:rPr>
        <w:t>4</w:t>
      </w:r>
      <w:r w:rsidRPr="00196D5D">
        <w:t>.</w:t>
      </w:r>
      <w:r w:rsidRPr="00196D5D">
        <w:rPr>
          <w:rFonts w:hint="eastAsia"/>
        </w:rPr>
        <w:t>1</w:t>
      </w:r>
      <w:r w:rsidRPr="00196D5D">
        <w:t xml:space="preserve"> 32</w:t>
      </w:r>
    </w:p>
    <w:p w:rsidR="00CE7DAA" w:rsidRPr="00196D5D" w:rsidRDefault="00CE7DAA" w:rsidP="00CE7DAA">
      <w:pPr>
        <w:pStyle w:val="TerminalDisplay"/>
      </w:pPr>
      <w:r w:rsidRPr="00196D5D">
        <w:t>[ASBR-PE</w:t>
      </w:r>
      <w:r w:rsidRPr="00196D5D">
        <w:rPr>
          <w:rFonts w:hint="eastAsia"/>
        </w:rPr>
        <w:t>3</w:t>
      </w:r>
      <w:r w:rsidRPr="00196D5D">
        <w:t>] route-policy policy</w:t>
      </w:r>
      <w:r w:rsidRPr="00196D5D">
        <w:rPr>
          <w:rFonts w:hint="eastAsia"/>
        </w:rPr>
        <w:t>2</w:t>
      </w:r>
      <w:r w:rsidRPr="00196D5D">
        <w:t xml:space="preserve"> permit node 1</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2</w:t>
      </w:r>
      <w:r w:rsidRPr="00196D5D">
        <w:t xml:space="preserve">-1] if-match ip address prefix-list </w:t>
      </w:r>
      <w:r w:rsidRPr="00196D5D">
        <w:rPr>
          <w:rFonts w:hint="eastAsia"/>
        </w:rPr>
        <w:t>2</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2</w:t>
      </w:r>
      <w:r w:rsidRPr="00196D5D">
        <w:t xml:space="preserve">-1] apply </w:t>
      </w:r>
      <w:r w:rsidRPr="00196D5D">
        <w:rPr>
          <w:rFonts w:hint="eastAsia"/>
        </w:rPr>
        <w:t>label-</w:t>
      </w:r>
      <w:r w:rsidR="00B61C64">
        <w:rPr>
          <w:rFonts w:hint="eastAsia"/>
        </w:rPr>
        <w:t>index</w:t>
      </w:r>
      <w:r w:rsidRPr="00196D5D">
        <w:rPr>
          <w:rFonts w:hint="eastAsia"/>
        </w:rPr>
        <w:t xml:space="preserve"> 40</w:t>
      </w:r>
    </w:p>
    <w:p w:rsidR="00CE7DAA" w:rsidRPr="00196D5D" w:rsidRDefault="00CE7DAA" w:rsidP="00CE7DAA">
      <w:pPr>
        <w:pStyle w:val="TerminalDisplay"/>
      </w:pPr>
      <w:r w:rsidRPr="00196D5D">
        <w:t>[ASBR-PE</w:t>
      </w:r>
      <w:r w:rsidRPr="00196D5D">
        <w:rPr>
          <w:rFonts w:hint="eastAsia"/>
        </w:rPr>
        <w:t>3</w:t>
      </w:r>
      <w:r w:rsidRPr="00196D5D">
        <w:t>-route-policy-policy</w:t>
      </w:r>
      <w:r w:rsidRPr="00196D5D">
        <w:rPr>
          <w:rFonts w:hint="eastAsia"/>
        </w:rPr>
        <w:t>2</w:t>
      </w:r>
      <w:r w:rsidRPr="00196D5D">
        <w:t>-1] quit</w:t>
      </w:r>
    </w:p>
    <w:p w:rsidR="00CE7DAA" w:rsidRPr="00196D5D" w:rsidRDefault="00CE7DAA" w:rsidP="00CE7DAA">
      <w:pPr>
        <w:pStyle w:val="TerminalDisplay"/>
      </w:pPr>
      <w:r w:rsidRPr="00196D5D">
        <w:t>[ASBR-PE</w:t>
      </w:r>
      <w:r w:rsidRPr="00196D5D">
        <w:rPr>
          <w:rFonts w:hint="eastAsia"/>
        </w:rPr>
        <w:t>3</w:t>
      </w:r>
      <w:r w:rsidRPr="00196D5D">
        <w:t xml:space="preserve">] route-policy </w:t>
      </w:r>
      <w:r w:rsidRPr="00196D5D">
        <w:rPr>
          <w:rFonts w:hint="eastAsia"/>
        </w:rPr>
        <w:t>epe</w:t>
      </w:r>
      <w:r w:rsidRPr="00196D5D">
        <w:t xml:space="preserve"> permit node 1</w:t>
      </w:r>
    </w:p>
    <w:p w:rsidR="00CE7DAA" w:rsidRPr="00196D5D" w:rsidRDefault="00CE7DAA" w:rsidP="00CE7DAA">
      <w:pPr>
        <w:pStyle w:val="TerminalDisplay"/>
      </w:pPr>
      <w:r w:rsidRPr="00196D5D">
        <w:t>[ASBR-PE</w:t>
      </w:r>
      <w:r w:rsidRPr="00196D5D">
        <w:rPr>
          <w:rFonts w:hint="eastAsia"/>
        </w:rPr>
        <w:t>3</w:t>
      </w:r>
      <w:r w:rsidRPr="00196D5D">
        <w:t>-route-policy-</w:t>
      </w:r>
      <w:r w:rsidRPr="00196D5D">
        <w:rPr>
          <w:rFonts w:hint="eastAsia"/>
        </w:rPr>
        <w:t>epe</w:t>
      </w:r>
      <w:r w:rsidRPr="00196D5D">
        <w:t xml:space="preserve">-1] apply </w:t>
      </w:r>
      <w:r w:rsidRPr="00196D5D">
        <w:rPr>
          <w:rFonts w:hint="eastAsia"/>
        </w:rPr>
        <w:t>label-value 6666</w:t>
      </w:r>
    </w:p>
    <w:p w:rsidR="00CE7DAA" w:rsidRPr="00196D5D" w:rsidRDefault="00CE7DAA" w:rsidP="00CE7DAA">
      <w:pPr>
        <w:pStyle w:val="TerminalDisplay"/>
      </w:pPr>
      <w:r w:rsidRPr="00196D5D">
        <w:t>[ASBR-PE</w:t>
      </w:r>
      <w:r w:rsidRPr="00196D5D">
        <w:rPr>
          <w:rFonts w:hint="eastAsia"/>
        </w:rPr>
        <w:t>3</w:t>
      </w:r>
      <w:r w:rsidRPr="00196D5D">
        <w:t>-route-policy-</w:t>
      </w:r>
      <w:r w:rsidRPr="00196D5D">
        <w:rPr>
          <w:rFonts w:hint="eastAsia"/>
        </w:rPr>
        <w:t>epe</w:t>
      </w:r>
      <w:r w:rsidRPr="00196D5D">
        <w:t>-1] quit</w:t>
      </w:r>
    </w:p>
    <w:p w:rsidR="00CE7DAA" w:rsidRPr="00721DA1" w:rsidRDefault="00CE7DAA" w:rsidP="00CE7DAA">
      <w:pPr>
        <w:pStyle w:val="ItemStep"/>
      </w:pPr>
      <w:r w:rsidRPr="00721DA1">
        <w:rPr>
          <w:rFonts w:hint="eastAsia"/>
        </w:rPr>
        <w:t>配置</w:t>
      </w:r>
      <w:r w:rsidRPr="00721DA1">
        <w:t>ASBR-PE</w:t>
      </w:r>
      <w:r w:rsidR="00B0412A">
        <w:rPr>
          <w:rFonts w:hint="eastAsia"/>
        </w:rPr>
        <w:t xml:space="preserve"> </w:t>
      </w:r>
      <w:r w:rsidRPr="00721DA1">
        <w:rPr>
          <w:rFonts w:hint="eastAsia"/>
        </w:rPr>
        <w:t>4</w:t>
      </w:r>
    </w:p>
    <w:p w:rsidR="00CE7DAA" w:rsidRPr="00196D5D" w:rsidRDefault="00CE7DAA" w:rsidP="00CE7DAA">
      <w:r w:rsidRPr="00196D5D">
        <w:t>ASBR-PE</w:t>
      </w:r>
      <w:r w:rsidR="00AC690A">
        <w:rPr>
          <w:rFonts w:hint="eastAsia"/>
        </w:rPr>
        <w:t xml:space="preserve"> </w:t>
      </w:r>
      <w:r w:rsidRPr="00196D5D">
        <w:rPr>
          <w:rFonts w:hint="eastAsia"/>
        </w:rPr>
        <w:t>4</w:t>
      </w:r>
      <w:r w:rsidRPr="00196D5D">
        <w:rPr>
          <w:rFonts w:hint="eastAsia"/>
        </w:rPr>
        <w:t>的配置与</w:t>
      </w:r>
      <w:r w:rsidRPr="00196D5D">
        <w:t>ASBR-PE</w:t>
      </w:r>
      <w:r w:rsidR="00F36459">
        <w:rPr>
          <w:rFonts w:hint="eastAsia"/>
        </w:rPr>
        <w:t xml:space="preserve"> </w:t>
      </w:r>
      <w:r w:rsidRPr="00196D5D">
        <w:rPr>
          <w:rFonts w:hint="eastAsia"/>
        </w:rPr>
        <w:t>3</w:t>
      </w:r>
      <w:r w:rsidRPr="00196D5D">
        <w:rPr>
          <w:rFonts w:hint="eastAsia"/>
        </w:rPr>
        <w:t>类似，具体配置过程略。</w:t>
      </w:r>
    </w:p>
    <w:p w:rsidR="00CE7DAA" w:rsidRPr="00721DA1" w:rsidRDefault="00CE7DAA" w:rsidP="00CE7DAA">
      <w:pPr>
        <w:pStyle w:val="ItemStep"/>
      </w:pPr>
      <w:r w:rsidRPr="00721DA1">
        <w:rPr>
          <w:rFonts w:hint="eastAsia"/>
        </w:rPr>
        <w:t>配置</w:t>
      </w:r>
      <w:r w:rsidRPr="00721DA1">
        <w:rPr>
          <w:rFonts w:hint="eastAsia"/>
        </w:rPr>
        <w:t>PE</w:t>
      </w:r>
      <w:r w:rsidR="00B0412A">
        <w:rPr>
          <w:rFonts w:hint="eastAsia"/>
        </w:rPr>
        <w:t xml:space="preserve"> </w:t>
      </w:r>
      <w:r w:rsidRPr="00721DA1">
        <w:rPr>
          <w:rFonts w:hint="eastAsia"/>
        </w:rPr>
        <w:t>2</w:t>
      </w:r>
    </w:p>
    <w:p w:rsidR="00CE7DAA" w:rsidRPr="00196D5D" w:rsidRDefault="00CE7DAA" w:rsidP="00CE7DAA">
      <w:r w:rsidRPr="00196D5D">
        <w:t xml:space="preserve"># </w:t>
      </w:r>
      <w:r w:rsidRPr="00196D5D">
        <w:rPr>
          <w:rFonts w:hint="eastAsia"/>
        </w:rPr>
        <w:t>在</w:t>
      </w:r>
      <w:r w:rsidRPr="00196D5D">
        <w:t>PE</w:t>
      </w:r>
      <w:r w:rsidR="00AC690A">
        <w:rPr>
          <w:rFonts w:hint="eastAsia"/>
        </w:rPr>
        <w:t xml:space="preserve"> </w:t>
      </w:r>
      <w:r w:rsidRPr="00196D5D">
        <w:rPr>
          <w:rFonts w:hint="eastAsia"/>
        </w:rPr>
        <w:t>2</w:t>
      </w:r>
      <w:r w:rsidRPr="00196D5D">
        <w:rPr>
          <w:rFonts w:hint="eastAsia"/>
        </w:rPr>
        <w:t>上运行</w:t>
      </w:r>
      <w:r w:rsidRPr="00196D5D">
        <w:rPr>
          <w:rFonts w:hint="eastAsia"/>
        </w:rPr>
        <w:t>OSPF</w:t>
      </w:r>
      <w:r w:rsidR="00B61C64">
        <w:rPr>
          <w:rFonts w:hint="eastAsia"/>
        </w:rPr>
        <w:t>，</w:t>
      </w:r>
      <w:r w:rsidRPr="00196D5D">
        <w:rPr>
          <w:rFonts w:hint="eastAsia"/>
        </w:rPr>
        <w:t>配置节点的</w:t>
      </w:r>
      <w:r w:rsidRPr="00196D5D">
        <w:rPr>
          <w:rFonts w:hint="eastAsia"/>
        </w:rPr>
        <w:t>MPLS LSR ID</w:t>
      </w:r>
      <w:r w:rsidRPr="00196D5D">
        <w:rPr>
          <w:rFonts w:hint="eastAsia"/>
        </w:rPr>
        <w:t>、开启</w:t>
      </w:r>
      <w:r w:rsidRPr="00196D5D">
        <w:t>MPLS</w:t>
      </w:r>
      <w:r w:rsidRPr="00196D5D">
        <w:rPr>
          <w:rFonts w:hint="eastAsia"/>
        </w:rPr>
        <w:t>能力和</w:t>
      </w:r>
      <w:r w:rsidRPr="00196D5D">
        <w:t>MPLS TE</w:t>
      </w:r>
      <w:r w:rsidRPr="00196D5D">
        <w:rPr>
          <w:rFonts w:hint="eastAsia"/>
        </w:rPr>
        <w:t>能力</w:t>
      </w:r>
    </w:p>
    <w:p w:rsidR="00CE7DAA" w:rsidRPr="00196D5D" w:rsidRDefault="00CE7DAA" w:rsidP="00CE7DAA">
      <w:pPr>
        <w:pStyle w:val="TerminalDisplay"/>
      </w:pPr>
      <w:r w:rsidRPr="00196D5D">
        <w:t>&lt;PE</w:t>
      </w:r>
      <w:r w:rsidRPr="00196D5D">
        <w:rPr>
          <w:rFonts w:hint="eastAsia"/>
        </w:rPr>
        <w:t>2</w:t>
      </w:r>
      <w:r w:rsidRPr="00196D5D">
        <w:t>&gt; system-view</w:t>
      </w:r>
    </w:p>
    <w:p w:rsidR="00CE7DAA" w:rsidRDefault="00CE7DAA" w:rsidP="00CE7DAA">
      <w:pPr>
        <w:pStyle w:val="TerminalDisplay"/>
      </w:pPr>
      <w:r>
        <w:rPr>
          <w:rFonts w:hint="eastAsia"/>
        </w:rPr>
        <w:t>[</w:t>
      </w:r>
      <w:r w:rsidRPr="00DF55FB">
        <w:t>PE</w:t>
      </w:r>
      <w:r>
        <w:rPr>
          <w:rFonts w:hint="eastAsia"/>
        </w:rPr>
        <w:t>2] interface loopback 0</w:t>
      </w:r>
    </w:p>
    <w:p w:rsidR="00CE7DAA" w:rsidRPr="00196D5D" w:rsidRDefault="00CE7DAA" w:rsidP="00CE7DAA">
      <w:pPr>
        <w:pStyle w:val="TerminalDisplay"/>
      </w:pPr>
      <w:r w:rsidRPr="00196D5D">
        <w:t>[PE</w:t>
      </w:r>
      <w:r w:rsidRPr="00196D5D">
        <w:rPr>
          <w:rFonts w:hint="eastAsia"/>
        </w:rPr>
        <w:t>2</w:t>
      </w:r>
      <w:r w:rsidRPr="00196D5D">
        <w:t>-LoopBack</w:t>
      </w:r>
      <w:r w:rsidRPr="00196D5D">
        <w:rPr>
          <w:rFonts w:hint="eastAsia"/>
        </w:rPr>
        <w:t>0</w:t>
      </w:r>
      <w:r w:rsidRPr="00196D5D">
        <w:t xml:space="preserve">] ip address </w:t>
      </w:r>
      <w:r w:rsidRPr="00196D5D">
        <w:rPr>
          <w:rFonts w:hint="eastAsia"/>
        </w:rPr>
        <w:t>6</w:t>
      </w:r>
      <w:r w:rsidRPr="00196D5D">
        <w:t>.</w:t>
      </w:r>
      <w:r w:rsidRPr="00196D5D">
        <w:rPr>
          <w:rFonts w:hint="eastAsia"/>
        </w:rPr>
        <w:t>6</w:t>
      </w:r>
      <w:r w:rsidRPr="00196D5D">
        <w:t>.</w:t>
      </w:r>
      <w:r w:rsidRPr="00196D5D">
        <w:rPr>
          <w:rFonts w:hint="eastAsia"/>
        </w:rPr>
        <w:t>6</w:t>
      </w:r>
      <w:r w:rsidRPr="00196D5D">
        <w:t>.</w:t>
      </w:r>
      <w:r w:rsidRPr="00196D5D">
        <w:rPr>
          <w:rFonts w:hint="eastAsia"/>
        </w:rPr>
        <w:t>1</w:t>
      </w:r>
      <w:r w:rsidRPr="00196D5D">
        <w:t xml:space="preserve"> 32</w:t>
      </w:r>
    </w:p>
    <w:p w:rsidR="00CE7DAA" w:rsidRDefault="00CE7DAA" w:rsidP="00CE7DAA">
      <w:pPr>
        <w:pStyle w:val="TerminalDisplay"/>
      </w:pPr>
      <w:r>
        <w:rPr>
          <w:rFonts w:hint="eastAsia"/>
        </w:rPr>
        <w:t>[</w:t>
      </w:r>
      <w:r w:rsidRPr="00DF55FB">
        <w:t>PE</w:t>
      </w:r>
      <w:r>
        <w:rPr>
          <w:rFonts w:hint="eastAsia"/>
        </w:rPr>
        <w:t>2-LoopBack0] ospf 1 area 200</w:t>
      </w:r>
    </w:p>
    <w:p w:rsidR="00CE7DAA" w:rsidRDefault="00CE7DAA" w:rsidP="00CE7DAA">
      <w:pPr>
        <w:pStyle w:val="TerminalDisplay"/>
      </w:pPr>
      <w:r>
        <w:rPr>
          <w:rFonts w:hint="eastAsia"/>
        </w:rPr>
        <w:t>[</w:t>
      </w:r>
      <w:r w:rsidRPr="00DF55FB">
        <w:t>PE</w:t>
      </w:r>
      <w:r>
        <w:rPr>
          <w:rFonts w:hint="eastAsia"/>
        </w:rPr>
        <w:t>2-LoopBack0] quit</w:t>
      </w:r>
    </w:p>
    <w:p w:rsidR="00CE7DAA" w:rsidRDefault="00CE7DAA" w:rsidP="00CE7DAA">
      <w:pPr>
        <w:pStyle w:val="TerminalDisplay"/>
      </w:pPr>
      <w:r>
        <w:rPr>
          <w:rFonts w:hint="eastAsia"/>
        </w:rPr>
        <w:t>[</w:t>
      </w:r>
      <w:r w:rsidRPr="00DF55FB">
        <w:t>PE</w:t>
      </w:r>
      <w:r>
        <w:rPr>
          <w:rFonts w:hint="eastAsia"/>
        </w:rPr>
        <w:t>2] mpls lsr-id 6.6.6.1</w:t>
      </w:r>
    </w:p>
    <w:p w:rsidR="00CE7DAA" w:rsidRDefault="00CE7DAA" w:rsidP="00CE7DAA">
      <w:pPr>
        <w:pStyle w:val="TerminalDisplay"/>
      </w:pPr>
      <w:r>
        <w:rPr>
          <w:rFonts w:hint="eastAsia"/>
        </w:rPr>
        <w:t>[</w:t>
      </w:r>
      <w:r w:rsidRPr="00DF55FB">
        <w:t>PE</w:t>
      </w:r>
      <w:r>
        <w:rPr>
          <w:rFonts w:hint="eastAsia"/>
        </w:rPr>
        <w:t>2] mpls te</w:t>
      </w:r>
    </w:p>
    <w:p w:rsidR="00CE7DAA" w:rsidRDefault="00CE7DAA" w:rsidP="00CE7DAA">
      <w:pPr>
        <w:pStyle w:val="TerminalDisplay"/>
      </w:pPr>
      <w:r w:rsidRPr="00E16C0D">
        <w:rPr>
          <w:rFonts w:hint="eastAsia"/>
        </w:rPr>
        <w:t>[</w:t>
      </w:r>
      <w:r w:rsidRPr="00DF55FB">
        <w:t>PE</w:t>
      </w:r>
      <w:r>
        <w:rPr>
          <w:rFonts w:hint="eastAsia"/>
        </w:rPr>
        <w:t>2</w:t>
      </w:r>
      <w:r w:rsidRPr="00E16C0D">
        <w:rPr>
          <w:rFonts w:hint="eastAsia"/>
        </w:rPr>
        <w:t>-te]</w:t>
      </w:r>
      <w:r>
        <w:rPr>
          <w:rFonts w:hint="eastAsia"/>
        </w:rPr>
        <w:t xml:space="preserve"> </w:t>
      </w:r>
      <w:r w:rsidRPr="00E16C0D">
        <w:rPr>
          <w:rFonts w:hint="eastAsia"/>
        </w:rPr>
        <w:t>quit</w:t>
      </w:r>
    </w:p>
    <w:p w:rsidR="00CE7DAA" w:rsidRDefault="00CE7DAA" w:rsidP="00CE7DAA">
      <w:pPr>
        <w:pStyle w:val="TerminalDisplay"/>
      </w:pPr>
      <w:r>
        <w:t>[</w:t>
      </w:r>
      <w:r w:rsidRPr="00DF55FB">
        <w:t>PE</w:t>
      </w:r>
      <w:r>
        <w:rPr>
          <w:rFonts w:hint="eastAsia"/>
        </w:rPr>
        <w:t>2</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rPr>
          <w:rFonts w:hint="eastAsia"/>
        </w:rPr>
        <w:t>1</w:t>
      </w:r>
      <w:r w:rsidRPr="00196D5D">
        <w:t xml:space="preserve">] </w:t>
      </w:r>
      <w:r w:rsidRPr="00196D5D">
        <w:rPr>
          <w:rFonts w:hint="eastAsia"/>
        </w:rPr>
        <w:t>ospf 1 area 200</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mpls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mpls te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sidRPr="00C81E4A">
        <w:t>1]</w:t>
      </w:r>
      <w:r>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xml:space="preserve">] interface gigabitethernet </w:t>
      </w:r>
      <w:r w:rsidR="00D308C0">
        <w:t>3/1/</w:t>
      </w:r>
      <w:r w:rsidRPr="00196D5D">
        <w:rPr>
          <w:rFonts w:hint="eastAsia"/>
        </w:rPr>
        <w:t>2</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rPr>
          <w:rFonts w:hint="eastAsia"/>
        </w:rPr>
        <w:t>2</w:t>
      </w:r>
      <w:r w:rsidRPr="00196D5D">
        <w:t xml:space="preserve">] </w:t>
      </w:r>
      <w:r w:rsidRPr="00196D5D">
        <w:rPr>
          <w:rFonts w:hint="eastAsia"/>
        </w:rPr>
        <w:t>ospf 1 area 200</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rPr>
          <w:rFonts w:hint="eastAsia"/>
        </w:rPr>
        <w:t>2</w:t>
      </w:r>
      <w:r w:rsidRPr="00196D5D">
        <w:t>] mpls enable</w:t>
      </w:r>
    </w:p>
    <w:p w:rsidR="00CE7DAA" w:rsidRDefault="00CE7DAA" w:rsidP="00CE7DAA">
      <w:pPr>
        <w:pStyle w:val="TerminalDisplay"/>
      </w:pPr>
      <w:r w:rsidRPr="00C81E4A">
        <w:t>[</w:t>
      </w:r>
      <w:r w:rsidRPr="00DF55FB">
        <w:t>PE</w:t>
      </w:r>
      <w:r>
        <w:rPr>
          <w:rFonts w:hint="eastAsia"/>
        </w:rPr>
        <w:t>2</w:t>
      </w:r>
      <w:r w:rsidRPr="00C81E4A">
        <w:t>-GigabitEthernet</w:t>
      </w:r>
      <w:r w:rsidR="00D308C0">
        <w:rPr>
          <w:rFonts w:hint="eastAsia"/>
        </w:rPr>
        <w:t>3/1/</w:t>
      </w:r>
      <w:r>
        <w:rPr>
          <w:rFonts w:hint="eastAsia"/>
        </w:rPr>
        <w:t>2</w:t>
      </w:r>
      <w:r w:rsidRPr="00C81E4A">
        <w:t>]</w:t>
      </w:r>
      <w:r>
        <w:rPr>
          <w:rFonts w:hint="eastAsia"/>
        </w:rPr>
        <w:t xml:space="preserve"> mpls te enable</w:t>
      </w:r>
    </w:p>
    <w:p w:rsidR="00CE7DAA" w:rsidRPr="00196D5D" w:rsidRDefault="00CE7DAA" w:rsidP="00CE7DAA">
      <w:pPr>
        <w:pStyle w:val="TerminalDisplay"/>
      </w:pPr>
      <w:r w:rsidRPr="00196D5D">
        <w:t>[PE</w:t>
      </w:r>
      <w:r w:rsidRPr="00196D5D">
        <w:rPr>
          <w:rFonts w:hint="eastAsia"/>
        </w:rPr>
        <w:t>2</w:t>
      </w:r>
      <w:r w:rsidRPr="00196D5D">
        <w:t>-GigabitEthernet</w:t>
      </w:r>
      <w:r w:rsidR="00D308C0">
        <w:t>3/1/</w:t>
      </w:r>
      <w:r w:rsidRPr="00196D5D">
        <w:rPr>
          <w:rFonts w:hint="eastAsia"/>
        </w:rPr>
        <w:t>2</w:t>
      </w:r>
      <w:r w:rsidRPr="00196D5D">
        <w:t>] quit</w:t>
      </w:r>
    </w:p>
    <w:p w:rsidR="00CE7DAA" w:rsidRPr="00196D5D" w:rsidRDefault="00CE7DAA" w:rsidP="00CE7DAA">
      <w:r w:rsidRPr="00196D5D">
        <w:t>#</w:t>
      </w:r>
      <w:r w:rsidRPr="00196D5D">
        <w:rPr>
          <w:rFonts w:hint="eastAsia"/>
        </w:rPr>
        <w:t xml:space="preserve"> </w:t>
      </w:r>
      <w:r w:rsidRPr="00196D5D">
        <w:rPr>
          <w:rFonts w:hint="eastAsia"/>
        </w:rPr>
        <w:t>在</w:t>
      </w:r>
      <w:r w:rsidRPr="00196D5D">
        <w:t>OSPF</w:t>
      </w:r>
      <w:r w:rsidRPr="00196D5D">
        <w:rPr>
          <w:rFonts w:hint="eastAsia"/>
        </w:rPr>
        <w:t>视图下开启</w:t>
      </w:r>
      <w:r w:rsidRPr="00196D5D">
        <w:t>MPLS SR</w:t>
      </w:r>
      <w:r w:rsidRPr="00196D5D">
        <w:rPr>
          <w:rFonts w:hint="eastAsia"/>
        </w:rPr>
        <w:t>功能，并</w:t>
      </w:r>
      <w:r w:rsidR="00B0412A">
        <w:rPr>
          <w:rFonts w:hint="eastAsia"/>
        </w:rPr>
        <w:t>配置</w:t>
      </w:r>
      <w:r w:rsidRPr="00196D5D">
        <w:rPr>
          <w:rFonts w:hint="eastAsia"/>
        </w:rPr>
        <w:t>前缀</w:t>
      </w:r>
      <w:r w:rsidRPr="00196D5D">
        <w:t>SID</w:t>
      </w:r>
      <w:r w:rsidRPr="00196D5D">
        <w:rPr>
          <w:rFonts w:hint="eastAsia"/>
        </w:rPr>
        <w:t>索引。</w:t>
      </w:r>
    </w:p>
    <w:p w:rsidR="00CE7DAA" w:rsidRPr="00196D5D" w:rsidRDefault="00CE7DAA" w:rsidP="00CE7DAA">
      <w:pPr>
        <w:pStyle w:val="TerminalDisplay"/>
      </w:pPr>
      <w:r w:rsidRPr="00196D5D">
        <w:t>[PE</w:t>
      </w:r>
      <w:r w:rsidRPr="00196D5D">
        <w:rPr>
          <w:rFonts w:hint="eastAsia"/>
        </w:rPr>
        <w:t>2</w:t>
      </w:r>
      <w:r w:rsidRPr="00196D5D">
        <w:t xml:space="preserve">] ospf </w:t>
      </w:r>
      <w:r w:rsidR="00B61C64">
        <w:rPr>
          <w:rFonts w:hint="eastAsia"/>
        </w:rPr>
        <w:t>1</w:t>
      </w:r>
    </w:p>
    <w:p w:rsidR="00CE7DAA" w:rsidRPr="00196D5D" w:rsidRDefault="00CE7DAA" w:rsidP="00CE7DAA">
      <w:pPr>
        <w:pStyle w:val="TerminalDisplay"/>
      </w:pPr>
      <w:r w:rsidRPr="00196D5D">
        <w:t>[PE</w:t>
      </w:r>
      <w:r w:rsidRPr="00196D5D">
        <w:rPr>
          <w:rFonts w:hint="eastAsia"/>
        </w:rPr>
        <w:t>2</w:t>
      </w:r>
      <w:r w:rsidRPr="00196D5D">
        <w:t>-ospf-</w:t>
      </w:r>
      <w:r w:rsidR="00B61C64">
        <w:rPr>
          <w:rFonts w:hint="eastAsia"/>
        </w:rPr>
        <w:t>1</w:t>
      </w:r>
      <w:r w:rsidRPr="00196D5D">
        <w:t>] segment-routing mpls</w:t>
      </w:r>
    </w:p>
    <w:p w:rsidR="00CE7DAA" w:rsidRPr="00196D5D" w:rsidRDefault="00CE7DAA" w:rsidP="00CE7DAA">
      <w:pPr>
        <w:pStyle w:val="TerminalDisplay"/>
      </w:pPr>
      <w:r w:rsidRPr="00196D5D">
        <w:t>[PE</w:t>
      </w:r>
      <w:r w:rsidRPr="00196D5D">
        <w:rPr>
          <w:rFonts w:hint="eastAsia"/>
        </w:rPr>
        <w:t>2</w:t>
      </w:r>
      <w:r w:rsidRPr="00196D5D">
        <w:t>-ospf-</w:t>
      </w:r>
      <w:r w:rsidR="00B61C64">
        <w:rPr>
          <w:rFonts w:hint="eastAsia"/>
        </w:rPr>
        <w:t>1</w:t>
      </w:r>
      <w:r w:rsidRPr="00196D5D">
        <w:t>]</w:t>
      </w:r>
      <w:r w:rsidRPr="00196D5D">
        <w:rPr>
          <w:rFonts w:hint="eastAsia"/>
        </w:rPr>
        <w:t xml:space="preserve"> quit</w:t>
      </w:r>
    </w:p>
    <w:p w:rsidR="00CE7DAA" w:rsidRPr="00196D5D" w:rsidRDefault="00CE7DAA" w:rsidP="00CE7DAA">
      <w:pPr>
        <w:pStyle w:val="TerminalDisplay"/>
      </w:pPr>
      <w:r w:rsidRPr="00196D5D">
        <w:t>[PE</w:t>
      </w:r>
      <w:r w:rsidRPr="00196D5D">
        <w:rPr>
          <w:rFonts w:hint="eastAsia"/>
        </w:rPr>
        <w:t>2</w:t>
      </w:r>
      <w:r w:rsidRPr="00196D5D">
        <w:t xml:space="preserve">] interface loopback </w:t>
      </w:r>
      <w:r w:rsidRPr="00196D5D">
        <w:rPr>
          <w:rFonts w:hint="eastAsia"/>
        </w:rPr>
        <w:t>0</w:t>
      </w:r>
    </w:p>
    <w:p w:rsidR="00CE7DAA" w:rsidRPr="00196D5D" w:rsidRDefault="00CE7DAA" w:rsidP="00CE7DAA">
      <w:pPr>
        <w:pStyle w:val="TerminalDisplay"/>
      </w:pPr>
      <w:r w:rsidRPr="00196D5D">
        <w:t>[PE</w:t>
      </w:r>
      <w:r w:rsidRPr="00196D5D">
        <w:rPr>
          <w:rFonts w:hint="eastAsia"/>
        </w:rPr>
        <w:t>2</w:t>
      </w:r>
      <w:r w:rsidRPr="00196D5D">
        <w:t>-LoopBack</w:t>
      </w:r>
      <w:r w:rsidRPr="00196D5D">
        <w:rPr>
          <w:rFonts w:hint="eastAsia"/>
        </w:rPr>
        <w:t>0</w:t>
      </w:r>
      <w:r w:rsidRPr="00196D5D">
        <w:t xml:space="preserve">] ospf 1 prefix-sid index </w:t>
      </w:r>
      <w:r w:rsidRPr="00196D5D">
        <w:rPr>
          <w:rFonts w:hint="eastAsia"/>
        </w:rPr>
        <w:t>6</w:t>
      </w:r>
      <w:r w:rsidRPr="00196D5D">
        <w:t>0</w:t>
      </w:r>
    </w:p>
    <w:p w:rsidR="00CE7DAA" w:rsidRDefault="00CE7DAA" w:rsidP="00CE7DAA">
      <w:pPr>
        <w:pStyle w:val="TerminalDisplay"/>
      </w:pPr>
      <w:r>
        <w:rPr>
          <w:rFonts w:hint="eastAsia"/>
        </w:rPr>
        <w:t>[</w:t>
      </w:r>
      <w:r w:rsidRPr="00DF55FB">
        <w:t>PE</w:t>
      </w:r>
      <w:r>
        <w:rPr>
          <w:rFonts w:hint="eastAsia"/>
        </w:rPr>
        <w:t>2-LoopBack0] quit</w:t>
      </w:r>
    </w:p>
    <w:p w:rsidR="00CE7DAA" w:rsidRPr="00196D5D" w:rsidRDefault="00CE7DAA" w:rsidP="00CE7DAA">
      <w:r w:rsidRPr="00196D5D">
        <w:t xml:space="preserve"># </w:t>
      </w:r>
      <w:r w:rsidRPr="00196D5D">
        <w:rPr>
          <w:rFonts w:hint="eastAsia"/>
        </w:rPr>
        <w:t>在</w:t>
      </w:r>
      <w:r w:rsidRPr="00196D5D">
        <w:t>PE</w:t>
      </w:r>
      <w:r w:rsidR="00AC690A">
        <w:rPr>
          <w:rFonts w:hint="eastAsia"/>
        </w:rPr>
        <w:t xml:space="preserve"> </w:t>
      </w:r>
      <w:r w:rsidRPr="00196D5D">
        <w:rPr>
          <w:rFonts w:hint="eastAsia"/>
        </w:rPr>
        <w:t>2</w:t>
      </w:r>
      <w:r w:rsidRPr="00196D5D">
        <w:rPr>
          <w:rFonts w:hint="eastAsia"/>
        </w:rPr>
        <w:t>上运行</w:t>
      </w:r>
      <w:r w:rsidRPr="00196D5D">
        <w:t>BGP</w:t>
      </w:r>
      <w:r w:rsidRPr="00196D5D">
        <w:rPr>
          <w:rFonts w:hint="eastAsia"/>
        </w:rPr>
        <w:t>。</w:t>
      </w:r>
    </w:p>
    <w:p w:rsidR="00CE7DAA" w:rsidRPr="00196D5D" w:rsidRDefault="00CE7DAA" w:rsidP="00CE7DAA">
      <w:pPr>
        <w:pStyle w:val="TerminalDisplay"/>
      </w:pPr>
      <w:r w:rsidRPr="00196D5D">
        <w:t>[PE</w:t>
      </w:r>
      <w:r w:rsidRPr="00196D5D">
        <w:rPr>
          <w:rFonts w:hint="eastAsia"/>
        </w:rPr>
        <w:t>2</w:t>
      </w:r>
      <w:r w:rsidRPr="00196D5D">
        <w:t xml:space="preserve">] bgp </w:t>
      </w:r>
      <w:r w:rsidR="00B61C64">
        <w:rPr>
          <w:rFonts w:hint="eastAsia"/>
        </w:rPr>
        <w:t>6</w:t>
      </w:r>
      <w:r w:rsidR="00B61C64" w:rsidRPr="00196D5D">
        <w:t>00</w:t>
      </w:r>
    </w:p>
    <w:p w:rsidR="00CE7DAA" w:rsidRPr="00196D5D" w:rsidRDefault="00CE7DAA" w:rsidP="00CE7DAA">
      <w:r w:rsidRPr="00196D5D">
        <w:t xml:space="preserve"># </w:t>
      </w:r>
      <w:r w:rsidRPr="00196D5D">
        <w:rPr>
          <w:rFonts w:hint="eastAsia"/>
        </w:rPr>
        <w:t>配置</w:t>
      </w:r>
      <w:r w:rsidRPr="00196D5D">
        <w:rPr>
          <w:rFonts w:hint="eastAsia"/>
        </w:rPr>
        <w:t>IBGP</w:t>
      </w:r>
      <w:r w:rsidRPr="00196D5D">
        <w:rPr>
          <w:rFonts w:hint="eastAsia"/>
        </w:rPr>
        <w:t>对等体组</w:t>
      </w:r>
      <w:r w:rsidRPr="00196D5D">
        <w:rPr>
          <w:rFonts w:hint="eastAsia"/>
        </w:rPr>
        <w:t>1</w:t>
      </w:r>
      <w:r w:rsidRPr="00196D5D">
        <w:rPr>
          <w:rFonts w:hint="eastAsia"/>
        </w:rPr>
        <w:t>，将对等体</w:t>
      </w:r>
      <w:r w:rsidRPr="00196D5D">
        <w:rPr>
          <w:rFonts w:hint="eastAsia"/>
        </w:rPr>
        <w:t>4.4.4.1</w:t>
      </w:r>
      <w:r w:rsidRPr="00196D5D">
        <w:rPr>
          <w:rFonts w:hint="eastAsia"/>
        </w:rPr>
        <w:t>和</w:t>
      </w:r>
      <w:r w:rsidRPr="00196D5D">
        <w:rPr>
          <w:rFonts w:hint="eastAsia"/>
        </w:rPr>
        <w:t>5.5.5.1</w:t>
      </w:r>
      <w:r w:rsidRPr="00196D5D">
        <w:rPr>
          <w:rFonts w:hint="eastAsia"/>
        </w:rPr>
        <w:t>加入对等体组</w:t>
      </w:r>
      <w:r w:rsidRPr="00196D5D">
        <w:rPr>
          <w:rFonts w:hint="eastAsia"/>
        </w:rPr>
        <w:t>1</w:t>
      </w:r>
      <w:r w:rsidRPr="00196D5D">
        <w:rPr>
          <w:rFonts w:hint="eastAsia"/>
        </w:rPr>
        <w:t>，并使能对等体组</w:t>
      </w:r>
      <w:r w:rsidRPr="00196D5D">
        <w:rPr>
          <w:rFonts w:hint="eastAsia"/>
        </w:rPr>
        <w:t>1</w:t>
      </w:r>
      <w:r w:rsidRPr="00196D5D">
        <w:rPr>
          <w:rFonts w:hint="eastAsia"/>
        </w:rPr>
        <w:t>交换带标签路由的能力。</w:t>
      </w:r>
    </w:p>
    <w:p w:rsidR="00CE7DAA" w:rsidRPr="00196D5D" w:rsidRDefault="00CE7DAA" w:rsidP="00CE7DAA">
      <w:pPr>
        <w:pStyle w:val="TerminalDisplay"/>
      </w:pPr>
      <w:r w:rsidRPr="00196D5D">
        <w:t>[PE</w:t>
      </w:r>
      <w:r w:rsidRPr="00196D5D">
        <w:rPr>
          <w:rFonts w:hint="eastAsia"/>
        </w:rPr>
        <w:t>2</w:t>
      </w:r>
      <w:r w:rsidRPr="00196D5D">
        <w:t xml:space="preserve">-bgp-default] </w:t>
      </w:r>
      <w:r w:rsidRPr="00196D5D">
        <w:rPr>
          <w:rFonts w:hint="eastAsia"/>
        </w:rPr>
        <w:t>group 1</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1</w:t>
      </w:r>
      <w:r w:rsidRPr="00196D5D">
        <w:t xml:space="preserve"> connect-interface loopback </w:t>
      </w:r>
      <w:r w:rsidRPr="00196D5D">
        <w:rPr>
          <w:rFonts w:hint="eastAsia"/>
        </w:rPr>
        <w:t>0</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4</w:t>
      </w:r>
      <w:r w:rsidRPr="00196D5D">
        <w:t>.</w:t>
      </w:r>
      <w:r w:rsidRPr="00196D5D">
        <w:rPr>
          <w:rFonts w:hint="eastAsia"/>
        </w:rPr>
        <w:t>4</w:t>
      </w:r>
      <w:r w:rsidRPr="00196D5D">
        <w:t>.</w:t>
      </w:r>
      <w:r w:rsidRPr="00196D5D">
        <w:rPr>
          <w:rFonts w:hint="eastAsia"/>
        </w:rPr>
        <w:t>4</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[PE</w:t>
      </w:r>
      <w:r w:rsidRPr="00196D5D">
        <w:rPr>
          <w:rFonts w:hint="eastAsia"/>
        </w:rPr>
        <w:t>2</w:t>
      </w:r>
      <w:r w:rsidRPr="00196D5D">
        <w:t xml:space="preserve">-bgp-default] peer </w:t>
      </w:r>
      <w:r w:rsidRPr="00196D5D">
        <w:rPr>
          <w:rFonts w:hint="eastAsia"/>
        </w:rPr>
        <w:t>5</w:t>
      </w:r>
      <w:r w:rsidRPr="00196D5D">
        <w:t>.</w:t>
      </w:r>
      <w:r w:rsidRPr="00196D5D">
        <w:rPr>
          <w:rFonts w:hint="eastAsia"/>
        </w:rPr>
        <w:t>5</w:t>
      </w:r>
      <w:r w:rsidRPr="00196D5D">
        <w:t>.</w:t>
      </w:r>
      <w:r w:rsidRPr="00196D5D">
        <w:rPr>
          <w:rFonts w:hint="eastAsia"/>
        </w:rPr>
        <w:t>5</w:t>
      </w:r>
      <w:r w:rsidRPr="00196D5D">
        <w:t>.</w:t>
      </w:r>
      <w:r w:rsidRPr="00196D5D">
        <w:rPr>
          <w:rFonts w:hint="eastAsia"/>
        </w:rPr>
        <w:t>1</w:t>
      </w:r>
      <w:r w:rsidRPr="00196D5D">
        <w:t xml:space="preserve"> </w:t>
      </w:r>
      <w:r w:rsidRPr="00196D5D">
        <w:rPr>
          <w:rFonts w:hint="eastAsia"/>
        </w:rPr>
        <w:t>group 1</w:t>
      </w:r>
    </w:p>
    <w:p w:rsidR="00CE7DAA" w:rsidRPr="00196D5D" w:rsidRDefault="00CE7DAA" w:rsidP="00CE7DAA">
      <w:pPr>
        <w:pStyle w:val="TerminalDisplay"/>
      </w:pPr>
      <w:r w:rsidRPr="00196D5D">
        <w:t>[PE</w:t>
      </w:r>
      <w:r w:rsidRPr="00196D5D">
        <w:rPr>
          <w:rFonts w:hint="eastAsia"/>
        </w:rPr>
        <w:t>2</w:t>
      </w:r>
      <w:r w:rsidRPr="00196D5D">
        <w:t>-bgp-default] address-family ipv4 unicast</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1</w:t>
      </w:r>
      <w:r w:rsidRPr="00196D5D">
        <w:t xml:space="preserve"> enable</w:t>
      </w:r>
    </w:p>
    <w:p w:rsidR="00CE7DAA" w:rsidRPr="00196D5D" w:rsidRDefault="00CE7DAA" w:rsidP="00CE7DAA">
      <w:pPr>
        <w:pStyle w:val="TerminalDisplay"/>
      </w:pPr>
      <w:r w:rsidRPr="00196D5D">
        <w:t>[PE</w:t>
      </w:r>
      <w:r w:rsidRPr="00196D5D">
        <w:rPr>
          <w:rFonts w:hint="eastAsia"/>
        </w:rPr>
        <w:t>2</w:t>
      </w:r>
      <w:r w:rsidRPr="00196D5D">
        <w:t xml:space="preserve">-bgp-default-ipv4] peer </w:t>
      </w:r>
      <w:r w:rsidRPr="00196D5D">
        <w:rPr>
          <w:rFonts w:hint="eastAsia"/>
        </w:rPr>
        <w:t>1</w:t>
      </w:r>
      <w:r w:rsidRPr="00196D5D">
        <w:t xml:space="preserve"> label-route-capability</w:t>
      </w:r>
    </w:p>
    <w:p w:rsidR="00CE7DAA" w:rsidRPr="009809EA" w:rsidRDefault="00CE7DAA" w:rsidP="00167E99">
      <w:pPr>
        <w:pStyle w:val="ItemStep"/>
      </w:pPr>
      <w:r w:rsidRPr="009809EA">
        <w:rPr>
          <w:rFonts w:hint="eastAsia"/>
        </w:rPr>
        <w:t>配置</w:t>
      </w:r>
      <w:r>
        <w:rPr>
          <w:rFonts w:hint="eastAsia"/>
        </w:rPr>
        <w:t>多段</w:t>
      </w:r>
      <w:r w:rsidRPr="009809EA">
        <w:t>MPLS TE</w:t>
      </w:r>
      <w:r w:rsidRPr="009809EA">
        <w:rPr>
          <w:rFonts w:hint="eastAsia"/>
        </w:rPr>
        <w:t>隧道</w:t>
      </w:r>
    </w:p>
    <w:p w:rsidR="00CE7DAA" w:rsidRPr="00196D5D" w:rsidRDefault="00CE7DAA" w:rsidP="00CE7DAA">
      <w:r w:rsidRPr="00196D5D">
        <w:t xml:space="preserve"># </w:t>
      </w:r>
      <w:r w:rsidRPr="00196D5D">
        <w:rPr>
          <w:rFonts w:hint="eastAsia"/>
        </w:rPr>
        <w:t>在</w:t>
      </w:r>
      <w:r w:rsidRPr="00196D5D">
        <w:rPr>
          <w:rFonts w:hint="eastAsia"/>
        </w:rPr>
        <w:t>PE</w:t>
      </w:r>
      <w:r w:rsidR="00AC690A">
        <w:rPr>
          <w:rFonts w:hint="eastAsia"/>
        </w:rPr>
        <w:t xml:space="preserve"> </w:t>
      </w:r>
      <w:r w:rsidRPr="00196D5D">
        <w:rPr>
          <w:rFonts w:hint="eastAsia"/>
        </w:rPr>
        <w:t>1</w:t>
      </w:r>
      <w:r w:rsidRPr="00196D5D">
        <w:rPr>
          <w:rFonts w:hint="eastAsia"/>
        </w:rPr>
        <w:t>上配置到</w:t>
      </w:r>
      <w:r w:rsidRPr="00196D5D">
        <w:rPr>
          <w:rFonts w:hint="eastAsia"/>
        </w:rPr>
        <w:t>ASBR-PE</w:t>
      </w:r>
      <w:r w:rsidR="00AC690A">
        <w:rPr>
          <w:rFonts w:hint="eastAsia"/>
        </w:rPr>
        <w:t xml:space="preserve"> </w:t>
      </w:r>
      <w:r w:rsidRPr="00196D5D">
        <w:rPr>
          <w:rFonts w:hint="eastAsia"/>
        </w:rPr>
        <w:t>1</w:t>
      </w:r>
      <w:r w:rsidRPr="00196D5D">
        <w:rPr>
          <w:rFonts w:hint="eastAsia"/>
        </w:rPr>
        <w:t>、</w:t>
      </w:r>
      <w:r w:rsidRPr="00196D5D">
        <w:rPr>
          <w:rFonts w:hint="eastAsia"/>
        </w:rPr>
        <w:t>ASBR-PE</w:t>
      </w:r>
      <w:r w:rsidR="00AC690A">
        <w:rPr>
          <w:rFonts w:hint="eastAsia"/>
        </w:rPr>
        <w:t xml:space="preserve"> </w:t>
      </w:r>
      <w:r w:rsidRPr="00196D5D">
        <w:rPr>
          <w:rFonts w:hint="eastAsia"/>
        </w:rPr>
        <w:t>2</w:t>
      </w:r>
      <w:r w:rsidRPr="00196D5D">
        <w:rPr>
          <w:rFonts w:hint="eastAsia"/>
        </w:rPr>
        <w:t>的</w:t>
      </w:r>
      <w:r w:rsidRPr="00196D5D">
        <w:rPr>
          <w:rFonts w:hint="eastAsia"/>
        </w:rPr>
        <w:t>MPLS TE</w:t>
      </w:r>
      <w:r w:rsidRPr="00196D5D">
        <w:rPr>
          <w:rFonts w:hint="eastAsia"/>
        </w:rPr>
        <w:t>隧道。</w:t>
      </w:r>
    </w:p>
    <w:p w:rsidR="00CE7DAA" w:rsidRPr="00196D5D" w:rsidRDefault="00CE7DAA" w:rsidP="00CE7DAA">
      <w:pPr>
        <w:pStyle w:val="TerminalDisplay"/>
      </w:pPr>
      <w:r w:rsidRPr="00196D5D">
        <w:t>[PE</w:t>
      </w:r>
      <w:r w:rsidRPr="00196D5D">
        <w:rPr>
          <w:rFonts w:hint="eastAsia"/>
        </w:rPr>
        <w:t>1</w:t>
      </w:r>
      <w:r w:rsidRPr="00196D5D">
        <w:t>] static-sr-mpls lsp sr-lsp-</w:t>
      </w:r>
      <w:r w:rsidRPr="00196D5D">
        <w:rPr>
          <w:rFonts w:hint="eastAsia"/>
        </w:rPr>
        <w:t>20</w:t>
      </w:r>
      <w:r w:rsidRPr="00196D5D">
        <w:t xml:space="preserve"> out-label</w:t>
      </w:r>
      <w:r w:rsidRPr="00196D5D">
        <w:rPr>
          <w:rFonts w:hint="eastAsia"/>
        </w:rPr>
        <w:t xml:space="preserve"> 16020</w:t>
      </w:r>
    </w:p>
    <w:p w:rsidR="00CE7DAA" w:rsidRPr="00196D5D" w:rsidRDefault="00CE7DAA" w:rsidP="00CE7DAA">
      <w:pPr>
        <w:pStyle w:val="TerminalDisplay"/>
      </w:pPr>
      <w:r w:rsidRPr="00196D5D">
        <w:t>[PE</w:t>
      </w:r>
      <w:r w:rsidRPr="00196D5D">
        <w:rPr>
          <w:rFonts w:hint="eastAsia"/>
        </w:rPr>
        <w:t>1</w:t>
      </w:r>
      <w:r w:rsidRPr="00196D5D">
        <w:t>] static-sr-mpls lsp sr-lsp-</w:t>
      </w:r>
      <w:r w:rsidRPr="00196D5D">
        <w:rPr>
          <w:rFonts w:hint="eastAsia"/>
        </w:rPr>
        <w:t>30</w:t>
      </w:r>
      <w:r w:rsidRPr="00196D5D">
        <w:t xml:space="preserve"> out-label</w:t>
      </w:r>
      <w:r w:rsidRPr="00196D5D">
        <w:rPr>
          <w:rFonts w:hint="eastAsia"/>
        </w:rPr>
        <w:t xml:space="preserve"> 16030</w:t>
      </w:r>
    </w:p>
    <w:p w:rsidR="00CE7DAA" w:rsidRPr="00196D5D" w:rsidRDefault="00CE7DAA" w:rsidP="00CE7DAA">
      <w:pPr>
        <w:pStyle w:val="TerminalDisplay"/>
      </w:pPr>
      <w:r w:rsidRPr="00196D5D">
        <w:t>[PE</w:t>
      </w:r>
      <w:r w:rsidRPr="00196D5D">
        <w:rPr>
          <w:rFonts w:hint="eastAsia"/>
        </w:rPr>
        <w:t>1</w:t>
      </w:r>
      <w:r w:rsidRPr="00196D5D">
        <w:t xml:space="preserve">] interface tunnel </w:t>
      </w:r>
      <w:r w:rsidRPr="00196D5D">
        <w:rPr>
          <w:rFonts w:hint="eastAsia"/>
        </w:rPr>
        <w:t>0</w:t>
      </w:r>
      <w:r w:rsidRPr="00196D5D">
        <w:t xml:space="preserve"> mode mpls-te</w:t>
      </w:r>
    </w:p>
    <w:p w:rsidR="00CE7DAA" w:rsidRPr="00196D5D" w:rsidRDefault="00CE7DAA" w:rsidP="00CE7DAA">
      <w:pPr>
        <w:pStyle w:val="TerminalDisplay"/>
      </w:pPr>
      <w:r w:rsidRPr="00196D5D">
        <w:t>[PE</w:t>
      </w:r>
      <w:r w:rsidRPr="00196D5D">
        <w:rPr>
          <w:rFonts w:hint="eastAsia"/>
        </w:rPr>
        <w:t>1</w:t>
      </w:r>
      <w:r w:rsidRPr="00196D5D">
        <w:t>-Tunnel</w:t>
      </w:r>
      <w:r w:rsidRPr="00196D5D">
        <w:rPr>
          <w:rFonts w:hint="eastAsia"/>
        </w:rPr>
        <w:t>0</w:t>
      </w:r>
      <w:r w:rsidRPr="00196D5D">
        <w:t>] ip address unnumbered interface LoopBack</w:t>
      </w:r>
      <w:r w:rsidRPr="00196D5D">
        <w:rPr>
          <w:rFonts w:hint="eastAsia"/>
        </w:rPr>
        <w:t>0</w:t>
      </w:r>
    </w:p>
    <w:p w:rsidR="00CE7DAA" w:rsidRPr="00196D5D" w:rsidRDefault="00CE7DAA" w:rsidP="00CE7DAA">
      <w:pPr>
        <w:pStyle w:val="TerminalDisplay"/>
      </w:pPr>
      <w:r w:rsidRPr="00196D5D">
        <w:t>[PE</w:t>
      </w:r>
      <w:r w:rsidRPr="00196D5D">
        <w:rPr>
          <w:rFonts w:hint="eastAsia"/>
        </w:rPr>
        <w:t>1</w:t>
      </w:r>
      <w:r w:rsidRPr="00196D5D">
        <w:t>-Tunnel</w:t>
      </w:r>
      <w:r w:rsidRPr="00196D5D">
        <w:rPr>
          <w:rFonts w:hint="eastAsia"/>
        </w:rPr>
        <w:t>0</w:t>
      </w:r>
      <w:r w:rsidRPr="00196D5D">
        <w:t xml:space="preserve">] destination </w:t>
      </w:r>
      <w:r w:rsidRPr="00196D5D">
        <w:rPr>
          <w:rFonts w:hint="eastAsia"/>
        </w:rPr>
        <w:t>2.2.2.1</w:t>
      </w:r>
    </w:p>
    <w:p w:rsidR="00CE7DAA" w:rsidRPr="00196D5D" w:rsidRDefault="00CE7DAA" w:rsidP="00CE7DAA">
      <w:pPr>
        <w:pStyle w:val="TerminalDisplay"/>
      </w:pPr>
      <w:r w:rsidRPr="00196D5D">
        <w:t>[PE</w:t>
      </w:r>
      <w:r w:rsidRPr="00196D5D">
        <w:rPr>
          <w:rFonts w:hint="eastAsia"/>
        </w:rPr>
        <w:t>1</w:t>
      </w:r>
      <w:r w:rsidRPr="00196D5D">
        <w:t>-Tunnel</w:t>
      </w:r>
      <w:r w:rsidRPr="00196D5D">
        <w:rPr>
          <w:rFonts w:hint="eastAsia"/>
        </w:rPr>
        <w:t>0</w:t>
      </w:r>
      <w:r w:rsidRPr="00196D5D">
        <w:t>] mpls te signaling static</w:t>
      </w:r>
    </w:p>
    <w:p w:rsidR="00CE7DAA" w:rsidRPr="00196D5D" w:rsidRDefault="00CE7DAA" w:rsidP="00CE7DAA">
      <w:pPr>
        <w:pStyle w:val="TerminalDisplay"/>
      </w:pPr>
      <w:r w:rsidRPr="00196D5D">
        <w:t>[PE</w:t>
      </w:r>
      <w:r w:rsidRPr="00196D5D">
        <w:rPr>
          <w:rFonts w:hint="eastAsia"/>
        </w:rPr>
        <w:t>1</w:t>
      </w:r>
      <w:r w:rsidRPr="00196D5D">
        <w:t>-Tunnel</w:t>
      </w:r>
      <w:r w:rsidRPr="00196D5D">
        <w:rPr>
          <w:rFonts w:hint="eastAsia"/>
        </w:rPr>
        <w:t>0</w:t>
      </w:r>
      <w:r w:rsidRPr="00196D5D">
        <w:t>] mpls te static-sr-mpls static-sr-lsp-</w:t>
      </w:r>
      <w:r w:rsidRPr="00196D5D">
        <w:rPr>
          <w:rFonts w:hint="eastAsia"/>
        </w:rPr>
        <w:t>20</w:t>
      </w:r>
    </w:p>
    <w:p w:rsidR="00CE7DAA" w:rsidRPr="00196D5D" w:rsidRDefault="00CE7DAA" w:rsidP="00CE7DAA">
      <w:pPr>
        <w:pStyle w:val="TerminalDisplay"/>
      </w:pPr>
      <w:r w:rsidRPr="00196D5D">
        <w:t>[PE</w:t>
      </w:r>
      <w:r w:rsidRPr="00196D5D">
        <w:rPr>
          <w:rFonts w:hint="eastAsia"/>
        </w:rPr>
        <w:t>1</w:t>
      </w:r>
      <w:r w:rsidRPr="00196D5D">
        <w:t>-Tunnel</w:t>
      </w:r>
      <w:r w:rsidRPr="00196D5D">
        <w:rPr>
          <w:rFonts w:hint="eastAsia"/>
        </w:rPr>
        <w:t>0</w:t>
      </w:r>
      <w:r w:rsidRPr="00196D5D">
        <w:t>] quit</w:t>
      </w:r>
    </w:p>
    <w:p w:rsidR="00CE7DAA" w:rsidRPr="00196D5D" w:rsidRDefault="00CE7DAA" w:rsidP="00CE7DAA">
      <w:pPr>
        <w:pStyle w:val="TerminalDisplay"/>
      </w:pPr>
      <w:r w:rsidRPr="00196D5D">
        <w:t>[PE</w:t>
      </w:r>
      <w:r w:rsidRPr="00196D5D">
        <w:rPr>
          <w:rFonts w:hint="eastAsia"/>
        </w:rPr>
        <w:t>1</w:t>
      </w:r>
      <w:r w:rsidRPr="00196D5D">
        <w:t>] interface tunnel 1 mode mpls-te</w:t>
      </w:r>
    </w:p>
    <w:p w:rsidR="00CE7DAA" w:rsidRPr="00196D5D" w:rsidRDefault="00CE7DAA" w:rsidP="00CE7DAA">
      <w:pPr>
        <w:pStyle w:val="TerminalDisplay"/>
      </w:pPr>
      <w:r w:rsidRPr="00196D5D">
        <w:t>[PE</w:t>
      </w:r>
      <w:r w:rsidRPr="00196D5D">
        <w:rPr>
          <w:rFonts w:hint="eastAsia"/>
        </w:rPr>
        <w:t>1</w:t>
      </w:r>
      <w:r w:rsidRPr="00196D5D">
        <w:t>-Tunnel1] ip address ip address unnumbered interface LoopBack</w:t>
      </w:r>
      <w:r w:rsidRPr="00196D5D">
        <w:rPr>
          <w:rFonts w:hint="eastAsia"/>
        </w:rPr>
        <w:t>0</w:t>
      </w:r>
    </w:p>
    <w:p w:rsidR="00CE7DAA" w:rsidRPr="00196D5D" w:rsidRDefault="00CE7DAA" w:rsidP="00CE7DAA">
      <w:pPr>
        <w:pStyle w:val="TerminalDisplay"/>
      </w:pPr>
      <w:r w:rsidRPr="00196D5D">
        <w:t>[PE</w:t>
      </w:r>
      <w:r w:rsidRPr="00196D5D">
        <w:rPr>
          <w:rFonts w:hint="eastAsia"/>
        </w:rPr>
        <w:t>1</w:t>
      </w:r>
      <w:r w:rsidRPr="00196D5D">
        <w:t xml:space="preserve">-Tunnel1] destination </w:t>
      </w:r>
      <w:r w:rsidRPr="00196D5D">
        <w:rPr>
          <w:rFonts w:hint="eastAsia"/>
        </w:rPr>
        <w:t>3.3.3.1</w:t>
      </w:r>
    </w:p>
    <w:p w:rsidR="00CE7DAA" w:rsidRPr="00196D5D" w:rsidRDefault="00CE7DAA" w:rsidP="00CE7DAA">
      <w:pPr>
        <w:pStyle w:val="TerminalDisplay"/>
      </w:pPr>
      <w:r w:rsidRPr="00196D5D">
        <w:t>[PE</w:t>
      </w:r>
      <w:r w:rsidRPr="00196D5D">
        <w:rPr>
          <w:rFonts w:hint="eastAsia"/>
        </w:rPr>
        <w:t>1</w:t>
      </w:r>
      <w:r w:rsidRPr="00196D5D">
        <w:t>-Tunnel1] mpls te signaling static</w:t>
      </w:r>
    </w:p>
    <w:p w:rsidR="00CE7DAA" w:rsidRPr="00196D5D" w:rsidRDefault="00CE7DAA" w:rsidP="00CE7DAA">
      <w:pPr>
        <w:pStyle w:val="TerminalDisplay"/>
      </w:pPr>
      <w:r w:rsidRPr="00196D5D">
        <w:t>[PE</w:t>
      </w:r>
      <w:r w:rsidRPr="00196D5D">
        <w:rPr>
          <w:rFonts w:hint="eastAsia"/>
        </w:rPr>
        <w:t>1</w:t>
      </w:r>
      <w:r w:rsidRPr="00196D5D">
        <w:t>-Tunnel1] mpls te static-sr-mpls -sr-lsp-</w:t>
      </w:r>
      <w:r w:rsidRPr="00196D5D">
        <w:rPr>
          <w:rFonts w:hint="eastAsia"/>
        </w:rPr>
        <w:t>30</w:t>
      </w:r>
    </w:p>
    <w:p w:rsidR="00CE7DAA" w:rsidRPr="00196D5D" w:rsidRDefault="00CE7DAA" w:rsidP="00CE7DAA">
      <w:pPr>
        <w:pStyle w:val="TerminalDisplay"/>
      </w:pPr>
      <w:r w:rsidRPr="00196D5D">
        <w:t>[PE</w:t>
      </w:r>
      <w:r w:rsidRPr="00196D5D">
        <w:rPr>
          <w:rFonts w:hint="eastAsia"/>
        </w:rPr>
        <w:t>1</w:t>
      </w:r>
      <w:r w:rsidRPr="00196D5D">
        <w:t>-Tunnel1] quit</w:t>
      </w:r>
    </w:p>
    <w:p w:rsidR="00CE7DAA" w:rsidRPr="00196D5D" w:rsidRDefault="00CE7DAA" w:rsidP="00CE7DAA">
      <w:r w:rsidRPr="00196D5D">
        <w:t xml:space="preserve"># </w:t>
      </w:r>
      <w:r w:rsidRPr="00196D5D">
        <w:rPr>
          <w:rFonts w:hint="eastAsia"/>
        </w:rPr>
        <w:t>在</w:t>
      </w:r>
      <w:r w:rsidRPr="00196D5D">
        <w:rPr>
          <w:rFonts w:hint="eastAsia"/>
        </w:rPr>
        <w:t>ASBR-PE</w:t>
      </w:r>
      <w:r w:rsidR="00AC690A">
        <w:rPr>
          <w:rFonts w:hint="eastAsia"/>
        </w:rPr>
        <w:t xml:space="preserve"> </w:t>
      </w:r>
      <w:r w:rsidRPr="00196D5D">
        <w:rPr>
          <w:rFonts w:hint="eastAsia"/>
        </w:rPr>
        <w:t>1</w:t>
      </w:r>
      <w:r w:rsidRPr="00196D5D">
        <w:rPr>
          <w:rFonts w:hint="eastAsia"/>
        </w:rPr>
        <w:t>上配置到</w:t>
      </w:r>
      <w:r w:rsidRPr="00196D5D">
        <w:rPr>
          <w:rFonts w:hint="eastAsia"/>
        </w:rPr>
        <w:t>PE</w:t>
      </w:r>
      <w:r w:rsidR="00AC690A">
        <w:rPr>
          <w:rFonts w:hint="eastAsia"/>
        </w:rPr>
        <w:t xml:space="preserve"> </w:t>
      </w:r>
      <w:r w:rsidRPr="00196D5D">
        <w:rPr>
          <w:rFonts w:hint="eastAsia"/>
        </w:rPr>
        <w:t>1</w:t>
      </w:r>
      <w:r w:rsidRPr="00196D5D">
        <w:rPr>
          <w:rFonts w:hint="eastAsia"/>
        </w:rPr>
        <w:t>、</w:t>
      </w:r>
      <w:r w:rsidRPr="00196D5D">
        <w:rPr>
          <w:rFonts w:hint="eastAsia"/>
        </w:rPr>
        <w:t>ASBR-PE</w:t>
      </w:r>
      <w:r w:rsidR="00AC690A">
        <w:rPr>
          <w:rFonts w:hint="eastAsia"/>
        </w:rPr>
        <w:t xml:space="preserve"> </w:t>
      </w:r>
      <w:r w:rsidRPr="00196D5D">
        <w:rPr>
          <w:rFonts w:hint="eastAsia"/>
        </w:rPr>
        <w:t>3</w:t>
      </w:r>
      <w:r w:rsidRPr="00196D5D">
        <w:rPr>
          <w:rFonts w:hint="eastAsia"/>
        </w:rPr>
        <w:t>的</w:t>
      </w:r>
      <w:r w:rsidRPr="00196D5D">
        <w:rPr>
          <w:rFonts w:hint="eastAsia"/>
        </w:rPr>
        <w:t>MPLS TE</w:t>
      </w:r>
      <w:r w:rsidRPr="00196D5D">
        <w:rPr>
          <w:rFonts w:hint="eastAsia"/>
        </w:rPr>
        <w:t>隧道。</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static-sr-mpls lsp sr-lsp-</w:t>
      </w:r>
      <w:r w:rsidRPr="00196D5D">
        <w:rPr>
          <w:rFonts w:hint="eastAsia"/>
        </w:rPr>
        <w:t>10</w:t>
      </w:r>
      <w:r w:rsidRPr="00196D5D">
        <w:t xml:space="preserve"> out-label</w:t>
      </w:r>
      <w:r w:rsidRPr="00196D5D">
        <w:rPr>
          <w:rFonts w:hint="eastAsia"/>
        </w:rPr>
        <w:t xml:space="preserve"> 16010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static-sr-mpls lsp sr-lsp-</w:t>
      </w:r>
      <w:r w:rsidRPr="00196D5D">
        <w:rPr>
          <w:rFonts w:hint="eastAsia"/>
        </w:rPr>
        <w:t>40</w:t>
      </w:r>
      <w:r w:rsidRPr="00196D5D">
        <w:t xml:space="preserve"> out-label</w:t>
      </w:r>
      <w:r w:rsidRPr="00196D5D">
        <w:rPr>
          <w:rFonts w:hint="eastAsia"/>
        </w:rPr>
        <w:t xml:space="preserve"> 5555</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xml:space="preserve">] interface tunnel </w:t>
      </w:r>
      <w:r w:rsidRPr="00196D5D">
        <w:rPr>
          <w:rFonts w:hint="eastAsia"/>
        </w:rPr>
        <w:t>0</w:t>
      </w:r>
      <w:r w:rsidRPr="00196D5D">
        <w:t xml:space="preserve"> mode mpls-te</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w:t>
      </w:r>
      <w:r w:rsidRPr="00196D5D">
        <w:rPr>
          <w:rFonts w:hint="eastAsia"/>
        </w:rPr>
        <w:t>0</w:t>
      </w:r>
      <w:r w:rsidRPr="00196D5D">
        <w:t>] ip address unnumbered interface LoopBack</w:t>
      </w:r>
      <w:r w:rsidRPr="00196D5D">
        <w:rPr>
          <w:rFonts w:hint="eastAsia"/>
        </w:rPr>
        <w:t>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w:t>
      </w:r>
      <w:r w:rsidRPr="00196D5D">
        <w:rPr>
          <w:rFonts w:hint="eastAsia"/>
        </w:rPr>
        <w:t>0</w:t>
      </w:r>
      <w:r w:rsidRPr="00196D5D">
        <w:t xml:space="preserve">] destination </w:t>
      </w:r>
      <w:r w:rsidRPr="00196D5D">
        <w:rPr>
          <w:rFonts w:hint="eastAsia"/>
        </w:rPr>
        <w:t>1.1.1.1</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w:t>
      </w:r>
      <w:r w:rsidRPr="00196D5D">
        <w:rPr>
          <w:rFonts w:hint="eastAsia"/>
        </w:rPr>
        <w:t>0</w:t>
      </w:r>
      <w:r w:rsidRPr="00196D5D">
        <w:t>] mpls te signaling static</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w:t>
      </w:r>
      <w:r w:rsidRPr="00196D5D">
        <w:rPr>
          <w:rFonts w:hint="eastAsia"/>
        </w:rPr>
        <w:t>0</w:t>
      </w:r>
      <w:r w:rsidRPr="00196D5D">
        <w:t>] mpls te static-sr-mpls static-sr-lsp-</w:t>
      </w:r>
      <w:r w:rsidRPr="00196D5D">
        <w:rPr>
          <w:rFonts w:hint="eastAsia"/>
        </w:rPr>
        <w:t>10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w:t>
      </w:r>
      <w:r w:rsidRPr="00196D5D">
        <w:rPr>
          <w:rFonts w:hint="eastAsia"/>
        </w:rPr>
        <w:t>0</w:t>
      </w:r>
      <w:r w:rsidRPr="00196D5D">
        <w:t>] quit</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interface tunnel 1 mode mpls-te</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-Tunnel1] ip address unnumbered interface LoopBack</w:t>
      </w:r>
      <w:r w:rsidRPr="00196D5D">
        <w:rPr>
          <w:rFonts w:hint="eastAsia"/>
        </w:rPr>
        <w:t>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 xml:space="preserve">-Tunnel1] destination </w:t>
      </w:r>
      <w:r w:rsidRPr="00196D5D">
        <w:rPr>
          <w:rFonts w:hint="eastAsia"/>
        </w:rPr>
        <w:t>4.4.4.1</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-Tunnel1] mpls te signaling static</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-Tunnel1] mpls te static-sr-mpls sr-lsp-</w:t>
      </w:r>
      <w:r w:rsidRPr="00196D5D">
        <w:rPr>
          <w:rFonts w:hint="eastAsia"/>
        </w:rPr>
        <w:t>40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1</w:t>
      </w:r>
      <w:r w:rsidRPr="00196D5D">
        <w:t>-Tunnel1] quit</w:t>
      </w:r>
    </w:p>
    <w:p w:rsidR="00CE7DAA" w:rsidRPr="00196D5D" w:rsidRDefault="00CE7DAA" w:rsidP="00CE7DAA">
      <w:r w:rsidRPr="00196D5D">
        <w:t xml:space="preserve"># </w:t>
      </w:r>
      <w:r w:rsidRPr="00196D5D">
        <w:rPr>
          <w:rFonts w:hint="eastAsia"/>
        </w:rPr>
        <w:t>在</w:t>
      </w:r>
      <w:r w:rsidRPr="00196D5D">
        <w:rPr>
          <w:rFonts w:hint="eastAsia"/>
        </w:rPr>
        <w:t>ASBR-PE</w:t>
      </w:r>
      <w:r w:rsidR="00AC690A">
        <w:rPr>
          <w:rFonts w:hint="eastAsia"/>
        </w:rPr>
        <w:t xml:space="preserve"> </w:t>
      </w:r>
      <w:r w:rsidRPr="00196D5D">
        <w:rPr>
          <w:rFonts w:hint="eastAsia"/>
        </w:rPr>
        <w:t>3</w:t>
      </w:r>
      <w:r w:rsidRPr="00196D5D">
        <w:rPr>
          <w:rFonts w:hint="eastAsia"/>
        </w:rPr>
        <w:t>上配置到</w:t>
      </w:r>
      <w:r w:rsidRPr="00196D5D">
        <w:rPr>
          <w:rFonts w:hint="eastAsia"/>
        </w:rPr>
        <w:t>PE</w:t>
      </w:r>
      <w:r w:rsidR="00AC690A">
        <w:rPr>
          <w:rFonts w:hint="eastAsia"/>
        </w:rPr>
        <w:t xml:space="preserve"> </w:t>
      </w:r>
      <w:r w:rsidRPr="00196D5D">
        <w:rPr>
          <w:rFonts w:hint="eastAsia"/>
        </w:rPr>
        <w:t>2</w:t>
      </w:r>
      <w:r w:rsidRPr="00196D5D">
        <w:rPr>
          <w:rFonts w:hint="eastAsia"/>
        </w:rPr>
        <w:t>、</w:t>
      </w:r>
      <w:r w:rsidRPr="00196D5D">
        <w:rPr>
          <w:rFonts w:hint="eastAsia"/>
        </w:rPr>
        <w:t>ASBR-PE</w:t>
      </w:r>
      <w:r w:rsidR="00AC690A">
        <w:rPr>
          <w:rFonts w:hint="eastAsia"/>
        </w:rPr>
        <w:t xml:space="preserve"> </w:t>
      </w:r>
      <w:r w:rsidRPr="00196D5D">
        <w:rPr>
          <w:rFonts w:hint="eastAsia"/>
        </w:rPr>
        <w:t>1</w:t>
      </w:r>
      <w:r w:rsidRPr="00196D5D">
        <w:rPr>
          <w:rFonts w:hint="eastAsia"/>
        </w:rPr>
        <w:t>的</w:t>
      </w:r>
      <w:r w:rsidRPr="00196D5D">
        <w:rPr>
          <w:rFonts w:hint="eastAsia"/>
        </w:rPr>
        <w:t>MPLS TE</w:t>
      </w:r>
      <w:r w:rsidRPr="00196D5D">
        <w:rPr>
          <w:rFonts w:hint="eastAsia"/>
        </w:rPr>
        <w:t>隧道。</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 static-sr-mpls lsp sr-lsp-</w:t>
      </w:r>
      <w:r w:rsidRPr="00196D5D">
        <w:rPr>
          <w:rFonts w:hint="eastAsia"/>
        </w:rPr>
        <w:t>60</w:t>
      </w:r>
      <w:r w:rsidRPr="00196D5D">
        <w:t xml:space="preserve"> out-label</w:t>
      </w:r>
      <w:r w:rsidRPr="00196D5D">
        <w:rPr>
          <w:rFonts w:hint="eastAsia"/>
        </w:rPr>
        <w:t xml:space="preserve"> </w:t>
      </w:r>
      <w:r w:rsidR="008C339F" w:rsidRPr="00196D5D">
        <w:rPr>
          <w:rFonts w:hint="eastAsia"/>
        </w:rPr>
        <w:t>160</w:t>
      </w:r>
      <w:r w:rsidR="008C339F">
        <w:rPr>
          <w:rFonts w:hint="eastAsia"/>
        </w:rPr>
        <w:t>6</w:t>
      </w:r>
      <w:r w:rsidR="008C339F" w:rsidRPr="00196D5D">
        <w:rPr>
          <w:rFonts w:hint="eastAsia"/>
        </w:rPr>
        <w:t>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 static-sr-mpls lsp sr-lsp-</w:t>
      </w:r>
      <w:r w:rsidRPr="00196D5D">
        <w:rPr>
          <w:rFonts w:hint="eastAsia"/>
        </w:rPr>
        <w:t>40</w:t>
      </w:r>
      <w:r w:rsidRPr="00196D5D">
        <w:t xml:space="preserve"> out-label</w:t>
      </w:r>
      <w:r w:rsidRPr="00196D5D">
        <w:rPr>
          <w:rFonts w:hint="eastAsia"/>
        </w:rPr>
        <w:t xml:space="preserve"> 6666</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 xml:space="preserve">] interface tunnel </w:t>
      </w:r>
      <w:r w:rsidRPr="00196D5D">
        <w:rPr>
          <w:rFonts w:hint="eastAsia"/>
        </w:rPr>
        <w:t>0</w:t>
      </w:r>
      <w:r w:rsidRPr="00196D5D">
        <w:t xml:space="preserve"> mode mpls-te</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w:t>
      </w:r>
      <w:r w:rsidRPr="00196D5D">
        <w:rPr>
          <w:rFonts w:hint="eastAsia"/>
        </w:rPr>
        <w:t>0</w:t>
      </w:r>
      <w:r w:rsidRPr="00196D5D">
        <w:t>] ip address unnumbered interface LoopBack</w:t>
      </w:r>
      <w:r w:rsidRPr="00196D5D">
        <w:rPr>
          <w:rFonts w:hint="eastAsia"/>
        </w:rPr>
        <w:t>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w:t>
      </w:r>
      <w:r w:rsidRPr="00196D5D">
        <w:rPr>
          <w:rFonts w:hint="eastAsia"/>
        </w:rPr>
        <w:t>0</w:t>
      </w:r>
      <w:r w:rsidRPr="00196D5D">
        <w:t xml:space="preserve">] destination </w:t>
      </w:r>
      <w:r w:rsidRPr="00196D5D">
        <w:rPr>
          <w:rFonts w:hint="eastAsia"/>
        </w:rPr>
        <w:t>6.6.6.1</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w:t>
      </w:r>
      <w:r w:rsidRPr="00196D5D">
        <w:rPr>
          <w:rFonts w:hint="eastAsia"/>
        </w:rPr>
        <w:t>0</w:t>
      </w:r>
      <w:r w:rsidRPr="00196D5D">
        <w:t>] mpls te signaling static</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w:t>
      </w:r>
      <w:r w:rsidRPr="00196D5D">
        <w:rPr>
          <w:rFonts w:hint="eastAsia"/>
        </w:rPr>
        <w:t>0</w:t>
      </w:r>
      <w:r w:rsidRPr="00196D5D">
        <w:t>] mpls te static-sr-mpls sr-lsp-</w:t>
      </w:r>
      <w:r w:rsidRPr="00196D5D">
        <w:rPr>
          <w:rFonts w:hint="eastAsia"/>
        </w:rPr>
        <w:t>60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w:t>
      </w:r>
      <w:r w:rsidRPr="00196D5D">
        <w:rPr>
          <w:rFonts w:hint="eastAsia"/>
        </w:rPr>
        <w:t>0</w:t>
      </w:r>
      <w:r w:rsidRPr="00196D5D">
        <w:t>] quit</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 interface tunnel 1 mode mpls-te</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-Tunnel1] ip address unnumbered interface LoopBack</w:t>
      </w:r>
      <w:r w:rsidRPr="00196D5D">
        <w:rPr>
          <w:rFonts w:hint="eastAsia"/>
        </w:rPr>
        <w:t>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 xml:space="preserve">-Tunnel1] destination </w:t>
      </w:r>
      <w:r w:rsidRPr="00196D5D">
        <w:rPr>
          <w:rFonts w:hint="eastAsia"/>
        </w:rPr>
        <w:t>2.2.2.1</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-Tunnel1] mpls te signaling static</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-Tunnel1] mpls te static-sr-mpls sr-lsp-</w:t>
      </w:r>
      <w:r w:rsidRPr="00196D5D">
        <w:rPr>
          <w:rFonts w:hint="eastAsia"/>
        </w:rPr>
        <w:t>40</w:t>
      </w:r>
    </w:p>
    <w:p w:rsidR="00CE7DAA" w:rsidRPr="00196D5D" w:rsidRDefault="00CE7DAA" w:rsidP="00CE7DAA">
      <w:pPr>
        <w:pStyle w:val="TerminalDisplay"/>
      </w:pPr>
      <w:r w:rsidRPr="00196D5D">
        <w:t>[</w:t>
      </w:r>
      <w:r w:rsidRPr="00196D5D">
        <w:rPr>
          <w:rFonts w:hint="eastAsia"/>
        </w:rPr>
        <w:t>ASBR-</w:t>
      </w:r>
      <w:r w:rsidRPr="00196D5D">
        <w:t>PE</w:t>
      </w:r>
      <w:r w:rsidRPr="00196D5D">
        <w:rPr>
          <w:rFonts w:hint="eastAsia"/>
        </w:rPr>
        <w:t>3</w:t>
      </w:r>
      <w:r w:rsidRPr="00196D5D">
        <w:t>-Tunnel1] quit</w:t>
      </w:r>
    </w:p>
    <w:p w:rsidR="00CE7DAA" w:rsidRPr="00196D5D" w:rsidRDefault="00CE7DAA" w:rsidP="00CE7DAA">
      <w:r w:rsidRPr="00196D5D">
        <w:t>#</w:t>
      </w:r>
      <w:r w:rsidRPr="00196D5D">
        <w:rPr>
          <w:rFonts w:hint="eastAsia"/>
        </w:rPr>
        <w:t xml:space="preserve"> PE</w:t>
      </w:r>
      <w:r w:rsidR="00AC690A">
        <w:rPr>
          <w:rFonts w:hint="eastAsia"/>
        </w:rPr>
        <w:t xml:space="preserve"> </w:t>
      </w:r>
      <w:r w:rsidRPr="00196D5D">
        <w:rPr>
          <w:rFonts w:hint="eastAsia"/>
        </w:rPr>
        <w:t>2</w:t>
      </w:r>
      <w:r w:rsidRPr="00196D5D">
        <w:rPr>
          <w:rFonts w:hint="eastAsia"/>
        </w:rPr>
        <w:t>、</w:t>
      </w:r>
      <w:r w:rsidRPr="00196D5D">
        <w:rPr>
          <w:rFonts w:hint="eastAsia"/>
        </w:rPr>
        <w:t>ASBR-PE</w:t>
      </w:r>
      <w:r w:rsidR="00AC690A">
        <w:rPr>
          <w:rFonts w:hint="eastAsia"/>
        </w:rPr>
        <w:t xml:space="preserve"> </w:t>
      </w:r>
      <w:r w:rsidRPr="00196D5D">
        <w:rPr>
          <w:rFonts w:hint="eastAsia"/>
        </w:rPr>
        <w:t>2</w:t>
      </w:r>
      <w:r w:rsidRPr="00196D5D">
        <w:rPr>
          <w:rFonts w:hint="eastAsia"/>
        </w:rPr>
        <w:t>和</w:t>
      </w:r>
      <w:r w:rsidRPr="00196D5D">
        <w:rPr>
          <w:rFonts w:hint="eastAsia"/>
        </w:rPr>
        <w:t>ASBR-PE</w:t>
      </w:r>
      <w:r w:rsidR="00AC690A">
        <w:rPr>
          <w:rFonts w:hint="eastAsia"/>
        </w:rPr>
        <w:t xml:space="preserve"> </w:t>
      </w:r>
      <w:r w:rsidRPr="00196D5D">
        <w:rPr>
          <w:rFonts w:hint="eastAsia"/>
        </w:rPr>
        <w:t>4</w:t>
      </w:r>
      <w:r w:rsidRPr="00196D5D">
        <w:rPr>
          <w:rFonts w:hint="eastAsia"/>
        </w:rPr>
        <w:t>上的</w:t>
      </w:r>
      <w:r w:rsidRPr="00196D5D">
        <w:rPr>
          <w:rFonts w:hint="eastAsia"/>
        </w:rPr>
        <w:t>MPLS TE</w:t>
      </w:r>
      <w:r w:rsidRPr="00196D5D">
        <w:rPr>
          <w:rFonts w:hint="eastAsia"/>
        </w:rPr>
        <w:t>隧道配置与</w:t>
      </w:r>
      <w:r w:rsidRPr="00196D5D">
        <w:rPr>
          <w:rFonts w:hint="eastAsia"/>
        </w:rPr>
        <w:t>PE</w:t>
      </w:r>
      <w:r w:rsidR="00AC690A">
        <w:rPr>
          <w:rFonts w:hint="eastAsia"/>
        </w:rPr>
        <w:t xml:space="preserve"> </w:t>
      </w:r>
      <w:r w:rsidRPr="00196D5D">
        <w:rPr>
          <w:rFonts w:hint="eastAsia"/>
        </w:rPr>
        <w:t>1</w:t>
      </w:r>
      <w:r w:rsidRPr="00196D5D">
        <w:rPr>
          <w:rFonts w:hint="eastAsia"/>
        </w:rPr>
        <w:t>、</w:t>
      </w:r>
      <w:r w:rsidRPr="00196D5D">
        <w:rPr>
          <w:rFonts w:hint="eastAsia"/>
        </w:rPr>
        <w:t>ASBR-PE</w:t>
      </w:r>
      <w:r w:rsidR="00AC690A">
        <w:rPr>
          <w:rFonts w:hint="eastAsia"/>
        </w:rPr>
        <w:t xml:space="preserve"> </w:t>
      </w:r>
      <w:r w:rsidRPr="00196D5D">
        <w:rPr>
          <w:rFonts w:hint="eastAsia"/>
        </w:rPr>
        <w:t>1</w:t>
      </w:r>
      <w:r w:rsidRPr="00196D5D">
        <w:rPr>
          <w:rFonts w:hint="eastAsia"/>
        </w:rPr>
        <w:t>和</w:t>
      </w:r>
      <w:r w:rsidRPr="00196D5D">
        <w:rPr>
          <w:rFonts w:hint="eastAsia"/>
        </w:rPr>
        <w:t>ASBR-PE</w:t>
      </w:r>
      <w:r w:rsidR="00AC690A">
        <w:rPr>
          <w:rFonts w:hint="eastAsia"/>
        </w:rPr>
        <w:t xml:space="preserve"> </w:t>
      </w:r>
      <w:r w:rsidRPr="00196D5D">
        <w:rPr>
          <w:rFonts w:hint="eastAsia"/>
        </w:rPr>
        <w:t>3</w:t>
      </w:r>
      <w:r w:rsidRPr="00196D5D">
        <w:rPr>
          <w:rFonts w:hint="eastAsia"/>
        </w:rPr>
        <w:t>类似，具体配置过程略。</w:t>
      </w:r>
    </w:p>
    <w:p w:rsidR="00CE7DAA" w:rsidRDefault="00CE7DAA" w:rsidP="00CE7DAA">
      <w:pPr>
        <w:pStyle w:val="40"/>
      </w:pPr>
      <w:r>
        <w:rPr>
          <w:rFonts w:hint="eastAsia"/>
        </w:rPr>
        <w:t>验证配置</w:t>
      </w:r>
    </w:p>
    <w:p w:rsidR="00CE7DAA" w:rsidRDefault="00CE7DAA" w:rsidP="00CE7DAA">
      <w:r w:rsidRPr="00196D5D">
        <w:rPr>
          <w:rFonts w:hint="eastAsia"/>
        </w:rPr>
        <w:t>配置完成后，在</w:t>
      </w:r>
      <w:r w:rsidRPr="00196D5D">
        <w:rPr>
          <w:rFonts w:hint="eastAsia"/>
        </w:rPr>
        <w:t>PE</w:t>
      </w:r>
      <w:r w:rsidR="00AC690A">
        <w:rPr>
          <w:rFonts w:hint="eastAsia"/>
        </w:rPr>
        <w:t xml:space="preserve"> </w:t>
      </w:r>
      <w:r w:rsidRPr="00196D5D">
        <w:t>1</w:t>
      </w:r>
      <w:r w:rsidRPr="00196D5D">
        <w:rPr>
          <w:rFonts w:hint="eastAsia"/>
        </w:rPr>
        <w:t>和</w:t>
      </w:r>
      <w:r w:rsidRPr="00196D5D">
        <w:rPr>
          <w:rFonts w:hint="eastAsia"/>
        </w:rPr>
        <w:t>PE</w:t>
      </w:r>
      <w:r w:rsidRPr="00196D5D">
        <w:t xml:space="preserve"> 2</w:t>
      </w:r>
      <w:r w:rsidRPr="00196D5D">
        <w:rPr>
          <w:rFonts w:hint="eastAsia"/>
        </w:rPr>
        <w:t>上执行</w:t>
      </w:r>
      <w:r w:rsidRPr="003A251E">
        <w:rPr>
          <w:rStyle w:val="commandkeywords"/>
        </w:rPr>
        <w:t>display ip routing-table</w:t>
      </w:r>
      <w:r w:rsidRPr="00196D5D">
        <w:rPr>
          <w:rFonts w:hint="eastAsia"/>
        </w:rPr>
        <w:t>命令可以查看到到达对方的路由，且</w:t>
      </w:r>
      <w:r w:rsidRPr="00196D5D">
        <w:rPr>
          <w:rFonts w:hint="eastAsia"/>
        </w:rPr>
        <w:t>PE</w:t>
      </w:r>
      <w:r w:rsidR="00AC690A">
        <w:rPr>
          <w:rFonts w:hint="eastAsia"/>
        </w:rPr>
        <w:t xml:space="preserve"> </w:t>
      </w:r>
      <w:r w:rsidRPr="00196D5D">
        <w:t>1</w:t>
      </w:r>
      <w:r w:rsidRPr="00196D5D">
        <w:rPr>
          <w:rFonts w:hint="eastAsia"/>
        </w:rPr>
        <w:t>和</w:t>
      </w:r>
      <w:r w:rsidRPr="00196D5D">
        <w:rPr>
          <w:rFonts w:hint="eastAsia"/>
        </w:rPr>
        <w:t>PE</w:t>
      </w:r>
      <w:r w:rsidR="00AC690A">
        <w:rPr>
          <w:rFonts w:hint="eastAsia"/>
        </w:rPr>
        <w:t xml:space="preserve"> </w:t>
      </w:r>
      <w:r w:rsidRPr="00196D5D">
        <w:t>2</w:t>
      </w:r>
      <w:r w:rsidRPr="00196D5D">
        <w:rPr>
          <w:rFonts w:hint="eastAsia"/>
        </w:rPr>
        <w:t>互相可以</w:t>
      </w:r>
      <w:r w:rsidRPr="00196D5D">
        <w:t>ping</w:t>
      </w:r>
      <w:r w:rsidRPr="00196D5D">
        <w:rPr>
          <w:rFonts w:hint="eastAsia"/>
        </w:rPr>
        <w:t>通。</w:t>
      </w:r>
    </w:p>
    <w:p w:rsidR="00CE7DAA" w:rsidRPr="006870A4" w:rsidRDefault="00CE7DAA" w:rsidP="00CE7DAA">
      <w:r w:rsidRPr="006870A4">
        <w:rPr>
          <w:rFonts w:hint="eastAsia"/>
        </w:rPr>
        <w:t>#</w:t>
      </w:r>
      <w:r w:rsidRPr="006870A4">
        <w:rPr>
          <w:rFonts w:hint="eastAsia"/>
        </w:rPr>
        <w:t>在</w:t>
      </w:r>
      <w:r>
        <w:rPr>
          <w:rFonts w:hint="eastAsia"/>
        </w:rPr>
        <w:t>PE</w:t>
      </w:r>
      <w:r w:rsidR="00B0412A">
        <w:rPr>
          <w:rFonts w:hint="eastAsia"/>
        </w:rPr>
        <w:t xml:space="preserve"> </w:t>
      </w:r>
      <w:r>
        <w:rPr>
          <w:rFonts w:hint="eastAsia"/>
        </w:rPr>
        <w:t>1</w:t>
      </w:r>
      <w:r w:rsidRPr="006870A4">
        <w:rPr>
          <w:rFonts w:hint="eastAsia"/>
        </w:rPr>
        <w:t>上</w:t>
      </w:r>
      <w:r>
        <w:rPr>
          <w:rFonts w:hint="eastAsia"/>
        </w:rPr>
        <w:t>查看</w:t>
      </w:r>
      <w:r w:rsidRPr="006870A4">
        <w:rPr>
          <w:rFonts w:hint="eastAsia"/>
        </w:rPr>
        <w:t>MPLS</w:t>
      </w:r>
      <w:r w:rsidRPr="006870A4">
        <w:rPr>
          <w:rFonts w:hint="eastAsia"/>
        </w:rPr>
        <w:t>标签转发路径信息。</w:t>
      </w:r>
    </w:p>
    <w:p w:rsidR="00CE7DAA" w:rsidRDefault="00CE7DAA" w:rsidP="00CE7DAA">
      <w:pPr>
        <w:pStyle w:val="TerminalDisplay"/>
      </w:pPr>
      <w:r>
        <w:t>[PE1]</w:t>
      </w:r>
      <w:r w:rsidR="00B0412A">
        <w:rPr>
          <w:rFonts w:hint="eastAsia"/>
        </w:rPr>
        <w:t xml:space="preserve"> </w:t>
      </w:r>
      <w:r>
        <w:t xml:space="preserve">display mpls lsp                                                           </w:t>
      </w:r>
    </w:p>
    <w:p w:rsidR="00CE7DAA" w:rsidRDefault="00CE7DAA" w:rsidP="00CE7DAA">
      <w:pPr>
        <w:pStyle w:val="TerminalDisplay"/>
      </w:pPr>
      <w:r>
        <w:t xml:space="preserve">FEC                         Proto       In/Out Label    Out Inter/NHLFE/LSINDEX </w:t>
      </w:r>
    </w:p>
    <w:p w:rsidR="00CE7DAA" w:rsidRDefault="00CE7DAA" w:rsidP="00CE7DAA">
      <w:pPr>
        <w:pStyle w:val="TerminalDisplay"/>
      </w:pPr>
      <w:r>
        <w:t xml:space="preserve">1.1.1.1/0/35940             StaticCR    -/3             </w:t>
      </w:r>
      <w:r w:rsidRPr="00B63B59">
        <w:t>GE</w:t>
      </w:r>
      <w:r w:rsidR="00D308C0">
        <w:rPr>
          <w:rFonts w:hint="eastAsia"/>
        </w:rPr>
        <w:t>3/1/</w:t>
      </w:r>
      <w:r>
        <w:t xml:space="preserve">1                  </w:t>
      </w:r>
    </w:p>
    <w:p w:rsidR="00CE7DAA" w:rsidRDefault="00CE7DAA" w:rsidP="00CE7DAA">
      <w:pPr>
        <w:pStyle w:val="TerminalDisplay"/>
      </w:pPr>
      <w:r>
        <w:t xml:space="preserve">1.1.1.1/1/35940             StaticCR    -/3             </w:t>
      </w:r>
      <w:r w:rsidRPr="00B63B59">
        <w:t>GE</w:t>
      </w:r>
      <w:r w:rsidR="00D308C0">
        <w:rPr>
          <w:rFonts w:hint="eastAsia"/>
        </w:rPr>
        <w:t>3/1/</w:t>
      </w:r>
      <w:r>
        <w:t xml:space="preserve">1                  </w:t>
      </w:r>
    </w:p>
    <w:p w:rsidR="00CE7DAA" w:rsidRDefault="00CE7DAA" w:rsidP="00CE7DAA">
      <w:pPr>
        <w:pStyle w:val="TerminalDisplay"/>
      </w:pPr>
      <w:r>
        <w:t>1.1.1.1/32                  BGP         -/1601</w:t>
      </w:r>
      <w:r>
        <w:rPr>
          <w:rFonts w:hint="eastAsia"/>
        </w:rPr>
        <w:t>0</w:t>
      </w:r>
      <w:r>
        <w:t xml:space="preserve">         NHLFE4  </w:t>
      </w:r>
    </w:p>
    <w:p w:rsidR="00CE7DAA" w:rsidRDefault="00CE7DAA" w:rsidP="00CE7DAA">
      <w:pPr>
        <w:pStyle w:val="TerminalDisplay"/>
      </w:pPr>
      <w:r>
        <w:t>4.4.4.1/32                  BGP         -/1604</w:t>
      </w:r>
      <w:r>
        <w:rPr>
          <w:rFonts w:hint="eastAsia"/>
        </w:rPr>
        <w:t>0</w:t>
      </w:r>
      <w:r>
        <w:t xml:space="preserve">         NHLFE4                 </w:t>
      </w:r>
    </w:p>
    <w:p w:rsidR="00CE7DAA" w:rsidRDefault="00CE7DAA" w:rsidP="00CE7DAA">
      <w:pPr>
        <w:pStyle w:val="TerminalDisplay"/>
      </w:pPr>
      <w:r>
        <w:t>5.5.5.1/32                  BGP         -/1605</w:t>
      </w:r>
      <w:r>
        <w:rPr>
          <w:rFonts w:hint="eastAsia"/>
        </w:rPr>
        <w:t>0</w:t>
      </w:r>
      <w:r>
        <w:t xml:space="preserve">         NHLFE4                  </w:t>
      </w:r>
    </w:p>
    <w:p w:rsidR="00CE7DAA" w:rsidRDefault="00CE7DAA" w:rsidP="00CE7DAA">
      <w:pPr>
        <w:pStyle w:val="TerminalDisplay"/>
      </w:pPr>
      <w:r>
        <w:t>6.6.6.1/32                  BGP         -/1606</w:t>
      </w:r>
      <w:r>
        <w:rPr>
          <w:rFonts w:hint="eastAsia"/>
        </w:rPr>
        <w:t>0</w:t>
      </w:r>
      <w:r>
        <w:t xml:space="preserve">         NHLFE4                  </w:t>
      </w:r>
    </w:p>
    <w:p w:rsidR="00CE7DAA" w:rsidRDefault="00CE7DAA" w:rsidP="00CE7DAA">
      <w:pPr>
        <w:pStyle w:val="TerminalDisplay"/>
      </w:pPr>
      <w:r>
        <w:t xml:space="preserve">11.0.0.2                    Local       -/-             </w:t>
      </w:r>
      <w:r w:rsidRPr="00B63B59">
        <w:t>GE</w:t>
      </w:r>
      <w:r w:rsidR="00D308C0">
        <w:rPr>
          <w:rFonts w:hint="eastAsia"/>
        </w:rPr>
        <w:t>3/1/</w:t>
      </w:r>
      <w:r>
        <w:t xml:space="preserve">1                  </w:t>
      </w:r>
    </w:p>
    <w:p w:rsidR="00CE7DAA" w:rsidRDefault="00CE7DAA" w:rsidP="00CE7DAA">
      <w:pPr>
        <w:pStyle w:val="TerminalDisplay"/>
      </w:pPr>
      <w:r>
        <w:t xml:space="preserve">12.0.0.3                    Local       -/-             </w:t>
      </w:r>
      <w:r w:rsidRPr="00B63B59">
        <w:t>GE</w:t>
      </w:r>
      <w:r w:rsidR="00D308C0">
        <w:rPr>
          <w:rFonts w:hint="eastAsia"/>
        </w:rPr>
        <w:t>3/1/</w:t>
      </w:r>
      <w:r>
        <w:t xml:space="preserve">2                  </w:t>
      </w:r>
    </w:p>
    <w:p w:rsidR="00CE7DAA" w:rsidRDefault="00CE7DAA" w:rsidP="00CE7DAA">
      <w:pPr>
        <w:pStyle w:val="TerminalDisplay"/>
      </w:pPr>
      <w:r>
        <w:t xml:space="preserve">Tunnel0                     Local       -/-             NHLFE4                  </w:t>
      </w:r>
    </w:p>
    <w:p w:rsidR="00CE7DAA" w:rsidRDefault="00CE7DAA" w:rsidP="00CE7DAA">
      <w:pPr>
        <w:pStyle w:val="TerminalDisplay"/>
      </w:pPr>
      <w:r>
        <w:t xml:space="preserve">Tunnel1                     Local       -/-             NHLFE8                  </w:t>
      </w:r>
    </w:p>
    <w:p w:rsidR="00CE7DAA" w:rsidRDefault="00CE7DAA" w:rsidP="00CE7DAA">
      <w:pPr>
        <w:pStyle w:val="TerminalDisplay"/>
      </w:pPr>
      <w:r>
        <w:t>1.1.1.1/32                  OSPF        1601</w:t>
      </w:r>
      <w:r>
        <w:rPr>
          <w:rFonts w:hint="eastAsia"/>
        </w:rPr>
        <w:t>0</w:t>
      </w:r>
      <w:r>
        <w:t xml:space="preserve">/-         -                       </w:t>
      </w:r>
    </w:p>
    <w:p w:rsidR="00CE7DAA" w:rsidRDefault="00CE7DAA" w:rsidP="00CE7DAA">
      <w:pPr>
        <w:pStyle w:val="TerminalDisplay"/>
      </w:pPr>
      <w:r>
        <w:t>2.2.2.1/32                  OSPF        1602</w:t>
      </w:r>
      <w:r>
        <w:rPr>
          <w:rFonts w:hint="eastAsia"/>
        </w:rPr>
        <w:t>0</w:t>
      </w:r>
      <w:r>
        <w:t xml:space="preserve">/3         </w:t>
      </w:r>
      <w:r w:rsidRPr="00B63B59">
        <w:t>GE</w:t>
      </w:r>
      <w:r w:rsidR="00D308C0">
        <w:rPr>
          <w:rFonts w:hint="eastAsia"/>
        </w:rPr>
        <w:t>3/1/</w:t>
      </w:r>
      <w:r>
        <w:t xml:space="preserve">1                  </w:t>
      </w:r>
    </w:p>
    <w:p w:rsidR="00CE7DAA" w:rsidRDefault="00CE7DAA" w:rsidP="00CE7DAA">
      <w:pPr>
        <w:pStyle w:val="TerminalDisplay"/>
      </w:pPr>
      <w:r>
        <w:t xml:space="preserve">2.2.2.1/32                  OSPF        -/3             </w:t>
      </w:r>
      <w:r w:rsidRPr="00B63B59">
        <w:t>GE</w:t>
      </w:r>
      <w:r w:rsidR="00D308C0">
        <w:rPr>
          <w:rFonts w:hint="eastAsia"/>
        </w:rPr>
        <w:t>3/1/</w:t>
      </w:r>
      <w:r>
        <w:t xml:space="preserve">1                  </w:t>
      </w:r>
    </w:p>
    <w:p w:rsidR="00CE7DAA" w:rsidRDefault="00CE7DAA" w:rsidP="00CE7DAA">
      <w:pPr>
        <w:pStyle w:val="TerminalDisplay"/>
      </w:pPr>
      <w:r>
        <w:t>3.3.3.1/32                  OSPF        1603</w:t>
      </w:r>
      <w:r>
        <w:rPr>
          <w:rFonts w:hint="eastAsia"/>
        </w:rPr>
        <w:t>0</w:t>
      </w:r>
      <w:r>
        <w:t xml:space="preserve">/3         </w:t>
      </w:r>
      <w:r w:rsidRPr="00B63B59">
        <w:t>GE</w:t>
      </w:r>
      <w:r w:rsidR="00D308C0">
        <w:rPr>
          <w:rFonts w:hint="eastAsia"/>
        </w:rPr>
        <w:t>3/1/</w:t>
      </w:r>
      <w:r>
        <w:t xml:space="preserve">2                  </w:t>
      </w:r>
    </w:p>
    <w:p w:rsidR="00CE7DAA" w:rsidRDefault="00CE7DAA" w:rsidP="00CE7DAA">
      <w:pPr>
        <w:pStyle w:val="TerminalDisplay"/>
      </w:pPr>
      <w:r>
        <w:t xml:space="preserve">3.3.3.1/32                  OSPF        -/3             </w:t>
      </w:r>
      <w:r w:rsidRPr="00B63B59">
        <w:t>GE</w:t>
      </w:r>
      <w:r w:rsidR="00D308C0">
        <w:rPr>
          <w:rFonts w:hint="eastAsia"/>
        </w:rPr>
        <w:t>3/1/</w:t>
      </w:r>
      <w:r>
        <w:t xml:space="preserve">2                  </w:t>
      </w:r>
    </w:p>
    <w:p w:rsidR="00CE7DAA" w:rsidRDefault="00CE7DAA" w:rsidP="00CE7DAA">
      <w:pPr>
        <w:pStyle w:val="3"/>
      </w:pPr>
      <w:bookmarkStart w:id="389" w:name="_Toc524426563"/>
      <w:bookmarkStart w:id="390" w:name="_Toc531096216"/>
      <w:bookmarkStart w:id="391" w:name="_Toc45106719"/>
      <w:r>
        <w:rPr>
          <w:rFonts w:hint="eastAsia"/>
        </w:rPr>
        <w:t>MPLS SR to LDP</w:t>
      </w:r>
      <w:r>
        <w:rPr>
          <w:rFonts w:hint="eastAsia"/>
        </w:rPr>
        <w:t>配置举例</w:t>
      </w:r>
      <w:bookmarkEnd w:id="389"/>
      <w:bookmarkEnd w:id="390"/>
      <w:r w:rsidR="00811864" w:rsidRPr="001A7436">
        <w:rPr>
          <w:rFonts w:hint="eastAsia"/>
        </w:rPr>
        <w:t>（</w:t>
      </w:r>
      <w:r w:rsidR="00811864" w:rsidRPr="001A7436">
        <w:t>IS-IS</w:t>
      </w:r>
      <w:r w:rsidR="00811864" w:rsidRPr="001A7436">
        <w:rPr>
          <w:rFonts w:hint="eastAsia"/>
        </w:rPr>
        <w:t>）</w:t>
      </w:r>
      <w:bookmarkEnd w:id="391"/>
    </w:p>
    <w:p w:rsidR="00CE7DAA" w:rsidRDefault="00CE7DAA" w:rsidP="00CE7DAA">
      <w:pPr>
        <w:pStyle w:val="40"/>
      </w:pPr>
      <w:r>
        <w:rPr>
          <w:rFonts w:hint="eastAsia"/>
        </w:rPr>
        <w:t>组网需求</w:t>
      </w:r>
    </w:p>
    <w:p w:rsidR="00CE7DAA" w:rsidRDefault="00CE7DAA" w:rsidP="00CE7DAA">
      <w:r w:rsidRPr="0026456E">
        <w:rPr>
          <w:rFonts w:hint="eastAsia"/>
        </w:rPr>
        <w:t>Router A</w:t>
      </w:r>
      <w:r>
        <w:rPr>
          <w:rFonts w:hint="eastAsia"/>
        </w:rPr>
        <w:t>和</w:t>
      </w:r>
      <w:r w:rsidRPr="00842BD7">
        <w:rPr>
          <w:rFonts w:hint="eastAsia"/>
        </w:rPr>
        <w:t>Router B</w:t>
      </w:r>
      <w:r w:rsidR="006559E7">
        <w:rPr>
          <w:rFonts w:hint="eastAsia"/>
        </w:rPr>
        <w:t>属于</w:t>
      </w:r>
      <w:r>
        <w:rPr>
          <w:rFonts w:hint="eastAsia"/>
        </w:rPr>
        <w:t>MPLS SR</w:t>
      </w:r>
      <w:r>
        <w:rPr>
          <w:rFonts w:hint="eastAsia"/>
        </w:rPr>
        <w:t>网络，</w:t>
      </w:r>
      <w:r w:rsidRPr="0026456E">
        <w:rPr>
          <w:rFonts w:hint="eastAsia"/>
        </w:rPr>
        <w:t>Router B</w:t>
      </w:r>
      <w:r w:rsidRPr="002C51E8">
        <w:rPr>
          <w:rFonts w:hint="eastAsia"/>
        </w:rPr>
        <w:t>和</w:t>
      </w:r>
      <w:r w:rsidRPr="0026456E">
        <w:rPr>
          <w:rFonts w:hint="eastAsia"/>
        </w:rPr>
        <w:t>Router C</w:t>
      </w:r>
      <w:r w:rsidR="006559E7">
        <w:rPr>
          <w:rFonts w:hint="eastAsia"/>
        </w:rPr>
        <w:t>属于</w:t>
      </w:r>
      <w:r>
        <w:rPr>
          <w:rFonts w:hint="eastAsia"/>
        </w:rPr>
        <w:t>LDP</w:t>
      </w:r>
      <w:r>
        <w:rPr>
          <w:rFonts w:hint="eastAsia"/>
        </w:rPr>
        <w:t>网络，实现</w:t>
      </w:r>
      <w:r w:rsidRPr="0026456E">
        <w:rPr>
          <w:rFonts w:hint="eastAsia"/>
        </w:rPr>
        <w:t>Router A</w:t>
      </w:r>
      <w:r w:rsidRPr="002C51E8">
        <w:rPr>
          <w:rFonts w:hint="eastAsia"/>
        </w:rPr>
        <w:t>和</w:t>
      </w:r>
      <w:r w:rsidRPr="00842BD7">
        <w:rPr>
          <w:rFonts w:hint="eastAsia"/>
        </w:rPr>
        <w:t xml:space="preserve">Router </w:t>
      </w:r>
      <w:r>
        <w:rPr>
          <w:rFonts w:hint="eastAsia"/>
        </w:rPr>
        <w:t>C</w:t>
      </w:r>
      <w:r w:rsidRPr="002C51E8">
        <w:rPr>
          <w:rFonts w:hint="eastAsia"/>
        </w:rPr>
        <w:t>间</w:t>
      </w:r>
      <w:r>
        <w:rPr>
          <w:rFonts w:hint="eastAsia"/>
        </w:rPr>
        <w:t>互访</w:t>
      </w:r>
      <w:r w:rsidRPr="00842BD7">
        <w:rPr>
          <w:rFonts w:hint="eastAsia"/>
        </w:rPr>
        <w:t>。</w:t>
      </w:r>
      <w:r>
        <w:rPr>
          <w:rFonts w:hint="eastAsia"/>
        </w:rPr>
        <w:t>具体需求如下：</w:t>
      </w:r>
    </w:p>
    <w:p w:rsidR="00CE7DAA" w:rsidRDefault="00CE7DAA" w:rsidP="00CE7DAA">
      <w:pPr>
        <w:pStyle w:val="ItemList"/>
      </w:pPr>
      <w:r w:rsidRPr="0026456E">
        <w:rPr>
          <w:rFonts w:hint="eastAsia"/>
        </w:rPr>
        <w:t>Router A</w:t>
      </w:r>
      <w:r w:rsidRPr="0026456E">
        <w:rPr>
          <w:rFonts w:hint="eastAsia"/>
        </w:rPr>
        <w:t>、</w:t>
      </w:r>
      <w:r w:rsidRPr="0026456E">
        <w:rPr>
          <w:rFonts w:hint="eastAsia"/>
        </w:rPr>
        <w:t>Router B</w:t>
      </w:r>
      <w:r w:rsidRPr="00DD2331">
        <w:rPr>
          <w:rFonts w:hint="eastAsia"/>
        </w:rPr>
        <w:t>和</w:t>
      </w:r>
      <w:r w:rsidRPr="0026456E">
        <w:rPr>
          <w:rFonts w:hint="eastAsia"/>
        </w:rPr>
        <w:t>Router C</w:t>
      </w:r>
      <w:r w:rsidRPr="0026456E">
        <w:rPr>
          <w:rFonts w:hint="eastAsia"/>
        </w:rPr>
        <w:t>运行</w:t>
      </w:r>
      <w:r w:rsidRPr="00842BD7">
        <w:rPr>
          <w:rFonts w:hint="eastAsia"/>
        </w:rPr>
        <w:t>IS-IS</w:t>
      </w:r>
      <w:r w:rsidRPr="0026456E">
        <w:rPr>
          <w:rFonts w:hint="eastAsia"/>
        </w:rPr>
        <w:t>实现</w:t>
      </w:r>
      <w:r>
        <w:rPr>
          <w:rFonts w:hint="eastAsia"/>
        </w:rPr>
        <w:t>三层</w:t>
      </w:r>
      <w:r w:rsidRPr="0026456E">
        <w:rPr>
          <w:rFonts w:hint="eastAsia"/>
        </w:rPr>
        <w:t>互通。</w:t>
      </w:r>
    </w:p>
    <w:p w:rsidR="00CE7DAA" w:rsidRDefault="00CE7DAA" w:rsidP="00CE7DAA">
      <w:pPr>
        <w:pStyle w:val="ItemList"/>
      </w:pPr>
      <w:r w:rsidRPr="0026456E">
        <w:rPr>
          <w:rFonts w:hint="eastAsia"/>
        </w:rPr>
        <w:t>Router A</w:t>
      </w:r>
      <w:r w:rsidRPr="00DD2331">
        <w:rPr>
          <w:rFonts w:hint="eastAsia"/>
        </w:rPr>
        <w:t>和</w:t>
      </w:r>
      <w:r w:rsidRPr="00842BD7">
        <w:rPr>
          <w:rFonts w:hint="eastAsia"/>
        </w:rPr>
        <w:t>Router B</w:t>
      </w:r>
      <w:r w:rsidRPr="002C51E8">
        <w:rPr>
          <w:rFonts w:hint="eastAsia"/>
        </w:rPr>
        <w:t>间</w:t>
      </w:r>
      <w:r>
        <w:rPr>
          <w:rFonts w:hint="eastAsia"/>
        </w:rPr>
        <w:t>通过</w:t>
      </w:r>
      <w:r w:rsidRPr="00DD2331">
        <w:rPr>
          <w:rFonts w:hint="eastAsia"/>
        </w:rPr>
        <w:t>IS-IS</w:t>
      </w:r>
      <w:r>
        <w:rPr>
          <w:rFonts w:hint="eastAsia"/>
        </w:rPr>
        <w:t xml:space="preserve"> </w:t>
      </w:r>
      <w:r w:rsidRPr="00DD2331">
        <w:rPr>
          <w:rFonts w:hint="eastAsia"/>
        </w:rPr>
        <w:t>SR</w:t>
      </w:r>
      <w:r>
        <w:rPr>
          <w:rFonts w:hint="eastAsia"/>
        </w:rPr>
        <w:t>建立</w:t>
      </w:r>
      <w:r w:rsidRPr="00DD2331">
        <w:rPr>
          <w:rFonts w:hint="eastAsia"/>
        </w:rPr>
        <w:t>SRLSP</w:t>
      </w:r>
      <w:r>
        <w:rPr>
          <w:rFonts w:hint="eastAsia"/>
        </w:rPr>
        <w:t>，</w:t>
      </w:r>
      <w:r w:rsidRPr="0026456E">
        <w:rPr>
          <w:rFonts w:hint="eastAsia"/>
        </w:rPr>
        <w:t>Router B</w:t>
      </w:r>
      <w:r w:rsidRPr="002C51E8">
        <w:rPr>
          <w:rFonts w:hint="eastAsia"/>
        </w:rPr>
        <w:t>和</w:t>
      </w:r>
      <w:r w:rsidRPr="0026456E">
        <w:rPr>
          <w:rFonts w:hint="eastAsia"/>
        </w:rPr>
        <w:t>Router C</w:t>
      </w:r>
      <w:r w:rsidRPr="002C51E8">
        <w:rPr>
          <w:rFonts w:hint="eastAsia"/>
        </w:rPr>
        <w:t>间</w:t>
      </w:r>
      <w:r>
        <w:rPr>
          <w:rFonts w:hint="eastAsia"/>
        </w:rPr>
        <w:t>通过</w:t>
      </w:r>
      <w:r w:rsidRPr="00DD2331">
        <w:rPr>
          <w:rFonts w:hint="eastAsia"/>
        </w:rPr>
        <w:t>LDP</w:t>
      </w:r>
      <w:r>
        <w:rPr>
          <w:rFonts w:hint="eastAsia"/>
        </w:rPr>
        <w:t>动态建立</w:t>
      </w:r>
      <w:r w:rsidR="006559E7">
        <w:rPr>
          <w:rFonts w:hint="eastAsia"/>
          <w:lang w:eastAsia="zh-CN"/>
        </w:rPr>
        <w:t>LDP</w:t>
      </w:r>
      <w:r w:rsidR="006559E7">
        <w:rPr>
          <w:rFonts w:hint="eastAsia"/>
        </w:rPr>
        <w:t xml:space="preserve"> </w:t>
      </w:r>
      <w:r w:rsidRPr="00DD2331">
        <w:rPr>
          <w:rFonts w:hint="eastAsia"/>
        </w:rPr>
        <w:t>LSP</w:t>
      </w:r>
      <w:r>
        <w:rPr>
          <w:rFonts w:hint="eastAsia"/>
        </w:rPr>
        <w:t>。</w:t>
      </w:r>
    </w:p>
    <w:p w:rsidR="00CE7DAA" w:rsidRDefault="00CE7DAA" w:rsidP="00CE7DAA">
      <w:pPr>
        <w:pStyle w:val="ItemList"/>
      </w:pPr>
      <w:r w:rsidRPr="00842BD7">
        <w:rPr>
          <w:rFonts w:hint="eastAsia"/>
        </w:rPr>
        <w:t>Router B</w:t>
      </w:r>
      <w:r>
        <w:rPr>
          <w:rFonts w:hint="eastAsia"/>
        </w:rPr>
        <w:t>作为</w:t>
      </w:r>
      <w:r w:rsidRPr="00DD2331">
        <w:rPr>
          <w:rFonts w:hint="eastAsia"/>
        </w:rPr>
        <w:t>SRMS</w:t>
      </w:r>
      <w:r>
        <w:rPr>
          <w:rFonts w:hint="eastAsia"/>
        </w:rPr>
        <w:t>，将</w:t>
      </w:r>
      <w:r w:rsidRPr="00DD2331">
        <w:rPr>
          <w:rFonts w:hint="eastAsia"/>
        </w:rPr>
        <w:t>LDP</w:t>
      </w:r>
      <w:r>
        <w:rPr>
          <w:rFonts w:hint="eastAsia"/>
        </w:rPr>
        <w:t>网络的前缀</w:t>
      </w:r>
      <w:r w:rsidRPr="00DD2331">
        <w:rPr>
          <w:rFonts w:hint="eastAsia"/>
        </w:rPr>
        <w:t>地址</w:t>
      </w:r>
      <w:r>
        <w:rPr>
          <w:rFonts w:hint="eastAsia"/>
        </w:rPr>
        <w:t>映射</w:t>
      </w:r>
      <w:r w:rsidRPr="00DD2331">
        <w:rPr>
          <w:rFonts w:hint="eastAsia"/>
        </w:rPr>
        <w:t>为</w:t>
      </w:r>
      <w:r w:rsidRPr="00DD2331">
        <w:rPr>
          <w:rFonts w:hint="eastAsia"/>
        </w:rPr>
        <w:t>SR</w:t>
      </w:r>
      <w:r>
        <w:rPr>
          <w:rFonts w:hint="eastAsia"/>
        </w:rPr>
        <w:t>网络的</w:t>
      </w:r>
      <w:r w:rsidRPr="00DD2331">
        <w:rPr>
          <w:rFonts w:hint="eastAsia"/>
        </w:rPr>
        <w:t>SID</w:t>
      </w:r>
      <w:r w:rsidRPr="00DD2331">
        <w:rPr>
          <w:rFonts w:hint="eastAsia"/>
        </w:rPr>
        <w:t>，并通告给</w:t>
      </w:r>
      <w:r w:rsidRPr="0026456E">
        <w:rPr>
          <w:rFonts w:hint="eastAsia"/>
        </w:rPr>
        <w:t>Router A</w:t>
      </w:r>
      <w:r>
        <w:rPr>
          <w:rFonts w:hint="eastAsia"/>
        </w:rPr>
        <w:t>。</w:t>
      </w:r>
    </w:p>
    <w:p w:rsidR="00CE7DAA" w:rsidRDefault="00CE7DAA" w:rsidP="00CE7DAA">
      <w:pPr>
        <w:pStyle w:val="40"/>
      </w:pPr>
      <w:r>
        <w:rPr>
          <w:rFonts w:hint="eastAsia"/>
        </w:rPr>
        <w:t>组网图</w:t>
      </w:r>
    </w:p>
    <w:p w:rsidR="00CE7DAA" w:rsidRPr="005C03AA" w:rsidRDefault="00CE7DAA" w:rsidP="00CE7DAA">
      <w:pPr>
        <w:pStyle w:val="FigureDescription"/>
      </w:pPr>
      <w:bookmarkStart w:id="392" w:name="_Ref524351747"/>
      <w:r>
        <w:rPr>
          <w:rFonts w:hint="eastAsia"/>
        </w:rPr>
        <w:t>MPLS SR to LDP</w:t>
      </w:r>
      <w:r>
        <w:rPr>
          <w:rFonts w:hint="eastAsia"/>
        </w:rPr>
        <w:t>网络互通组网图</w:t>
      </w:r>
      <w:bookmarkEnd w:id="392"/>
    </w:p>
    <w:p w:rsidR="00277C0A" w:rsidRDefault="00D308C0" w:rsidP="007A3451">
      <w:pPr>
        <w:pStyle w:val="FigureDescription"/>
        <w:numPr>
          <w:ilvl w:val="0"/>
          <w:numId w:val="0"/>
        </w:numPr>
        <w:ind w:left="624"/>
      </w:pPr>
      <w:commentRangeStart w:id="393"/>
      <w:r w:rsidRPr="00D308C0">
        <w:rPr>
          <w:noProof/>
        </w:rPr>
        <w:drawing>
          <wp:inline distT="0" distB="0" distL="0" distR="0" wp14:anchorId="1F73B758" wp14:editId="354D6A82">
            <wp:extent cx="3648075" cy="8858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885825"/>
                    </a:xfrm>
                    <a:prstGeom prst="rect">
                      <a:avLst/>
                    </a:prstGeom>
                    <a:noFill/>
                    <a:ln>
                      <a:noFill/>
                    </a:ln>
                  </pic:spPr>
                </pic:pic>
              </a:graphicData>
            </a:graphic>
          </wp:inline>
        </w:drawing>
      </w:r>
      <w:commentRangeEnd w:id="393"/>
      <w:r w:rsidR="00277C0A">
        <w:rPr>
          <w:rFonts w:eastAsia="宋体" w:cs="Arial"/>
          <w:kern w:val="2"/>
        </w:rPr>
        <w:commentReference w:id="393"/>
      </w:r>
    </w:p>
    <w:p w:rsidR="00277C0A" w:rsidRDefault="00277C0A" w:rsidP="007A3451">
      <w:pPr>
        <w:pStyle w:val="FigureDescription"/>
        <w:numPr>
          <w:ilvl w:val="0"/>
          <w:numId w:val="0"/>
        </w:numPr>
        <w:ind w:left="624"/>
      </w:pPr>
      <w:commentRangeStart w:id="394"/>
      <w:r w:rsidRPr="00277C0A">
        <w:rPr>
          <w:rFonts w:hint="eastAsia"/>
          <w:noProof/>
        </w:rPr>
        <w:drawing>
          <wp:inline distT="0" distB="0" distL="0" distR="0" wp14:anchorId="75FBD843" wp14:editId="59A476C7">
            <wp:extent cx="3648710" cy="888365"/>
            <wp:effectExtent l="0" t="0" r="8890" b="6985"/>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710" cy="888365"/>
                    </a:xfrm>
                    <a:prstGeom prst="rect">
                      <a:avLst/>
                    </a:prstGeom>
                    <a:noFill/>
                    <a:ln>
                      <a:noFill/>
                    </a:ln>
                  </pic:spPr>
                </pic:pic>
              </a:graphicData>
            </a:graphic>
          </wp:inline>
        </w:drawing>
      </w:r>
      <w:commentRangeEnd w:id="394"/>
      <w:r>
        <w:rPr>
          <w:rFonts w:eastAsia="宋体" w:cs="Arial"/>
          <w:kern w:val="2"/>
        </w:rPr>
        <w:commentReference w:id="394"/>
      </w:r>
    </w:p>
    <w:p w:rsidR="00CE7DAA" w:rsidRDefault="00CE7DAA" w:rsidP="007A3451">
      <w:pPr>
        <w:pStyle w:val="FigureDescription"/>
        <w:numPr>
          <w:ilvl w:val="0"/>
          <w:numId w:val="0"/>
        </w:numPr>
        <w:ind w:left="624"/>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CE7DAA" w:rsidRPr="00415A99" w:rsidTr="00CE7DAA">
        <w:trPr>
          <w:tblHeader/>
        </w:trPr>
        <w:tc>
          <w:tcPr>
            <w:tcW w:w="1213" w:type="dxa"/>
            <w:shd w:val="clear" w:color="auto" w:fill="auto"/>
          </w:tcPr>
          <w:p w:rsidR="00CE7DAA" w:rsidRPr="00CE7DAA" w:rsidRDefault="00CE7DAA" w:rsidP="00CE7DAA">
            <w:pPr>
              <w:pStyle w:val="FigureText"/>
            </w:pPr>
            <w:r w:rsidRPr="00527B8D">
              <w:rPr>
                <w:rFonts w:hint="eastAsia"/>
              </w:rPr>
              <w:t>设备</w:t>
            </w:r>
          </w:p>
        </w:tc>
        <w:tc>
          <w:tcPr>
            <w:tcW w:w="1279" w:type="dxa"/>
            <w:shd w:val="clear" w:color="auto" w:fill="auto"/>
          </w:tcPr>
          <w:p w:rsidR="00CE7DAA" w:rsidRPr="00CE7DAA" w:rsidRDefault="00CE7DAA" w:rsidP="00CE7DAA">
            <w:pPr>
              <w:pStyle w:val="FigureText"/>
            </w:pPr>
            <w:r w:rsidRPr="00415A99">
              <w:rPr>
                <w:rFonts w:hint="eastAsia"/>
              </w:rPr>
              <w:t>接口</w:t>
            </w:r>
          </w:p>
        </w:tc>
        <w:tc>
          <w:tcPr>
            <w:tcW w:w="1917" w:type="dxa"/>
            <w:shd w:val="clear" w:color="auto" w:fill="auto"/>
          </w:tcPr>
          <w:p w:rsidR="00CE7DAA" w:rsidRPr="00CE7DAA" w:rsidRDefault="00CE7DAA" w:rsidP="00CE7DAA">
            <w:pPr>
              <w:pStyle w:val="FigureText"/>
            </w:pPr>
            <w:r w:rsidRPr="00415A99">
              <w:rPr>
                <w:rFonts w:hint="eastAsia"/>
              </w:rPr>
              <w:t>IP</w:t>
            </w:r>
            <w:r w:rsidRPr="00415A99">
              <w:rPr>
                <w:rFonts w:hint="eastAsia"/>
              </w:rPr>
              <w:t>地址</w:t>
            </w:r>
          </w:p>
        </w:tc>
        <w:tc>
          <w:tcPr>
            <w:tcW w:w="1280" w:type="dxa"/>
            <w:shd w:val="clear" w:color="auto" w:fill="auto"/>
          </w:tcPr>
          <w:p w:rsidR="00CE7DAA" w:rsidRPr="00CE7DAA" w:rsidRDefault="00CE7DAA" w:rsidP="00CE7DAA">
            <w:pPr>
              <w:pStyle w:val="FigureText"/>
            </w:pPr>
            <w:r w:rsidRPr="00527B8D">
              <w:rPr>
                <w:rFonts w:hint="eastAsia"/>
              </w:rPr>
              <w:t>设备</w:t>
            </w:r>
          </w:p>
        </w:tc>
        <w:tc>
          <w:tcPr>
            <w:tcW w:w="1280" w:type="dxa"/>
            <w:shd w:val="clear" w:color="auto" w:fill="auto"/>
          </w:tcPr>
          <w:p w:rsidR="00CE7DAA" w:rsidRPr="00CE7DAA" w:rsidRDefault="00CE7DAA" w:rsidP="00CE7DAA">
            <w:pPr>
              <w:pStyle w:val="FigureText"/>
            </w:pPr>
            <w:r w:rsidRPr="00415A99">
              <w:rPr>
                <w:rFonts w:hint="eastAsia"/>
              </w:rPr>
              <w:t>接口</w:t>
            </w:r>
          </w:p>
        </w:tc>
        <w:tc>
          <w:tcPr>
            <w:tcW w:w="2045" w:type="dxa"/>
            <w:shd w:val="clear" w:color="auto" w:fill="auto"/>
          </w:tcPr>
          <w:p w:rsidR="00CE7DAA" w:rsidRPr="00CE7DAA" w:rsidRDefault="00CE7DAA" w:rsidP="00CE7DAA">
            <w:pPr>
              <w:pStyle w:val="FigureText"/>
            </w:pPr>
            <w:r w:rsidRPr="00415A99">
              <w:rPr>
                <w:rFonts w:hint="eastAsia"/>
              </w:rPr>
              <w:t>IP</w:t>
            </w:r>
            <w:r w:rsidRPr="00415A99">
              <w:rPr>
                <w:rFonts w:hint="eastAsia"/>
              </w:rPr>
              <w:t>地址</w:t>
            </w:r>
          </w:p>
        </w:tc>
      </w:tr>
      <w:tr w:rsidR="00CE7DAA" w:rsidRPr="00415A99" w:rsidTr="00CE7DAA">
        <w:tc>
          <w:tcPr>
            <w:tcW w:w="1213" w:type="dxa"/>
            <w:shd w:val="clear" w:color="auto" w:fill="auto"/>
          </w:tcPr>
          <w:p w:rsidR="00CE7DAA" w:rsidRPr="00CE7DAA" w:rsidRDefault="00CE7DAA" w:rsidP="00CE7DAA">
            <w:pPr>
              <w:pStyle w:val="FigureText"/>
            </w:pPr>
            <w:r w:rsidRPr="00B6540D">
              <w:rPr>
                <w:rFonts w:hint="eastAsia"/>
              </w:rPr>
              <w:t>Router A</w:t>
            </w:r>
          </w:p>
        </w:tc>
        <w:tc>
          <w:tcPr>
            <w:tcW w:w="1279"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1917" w:type="dxa"/>
            <w:shd w:val="clear" w:color="auto" w:fill="auto"/>
          </w:tcPr>
          <w:p w:rsidR="00CE7DAA" w:rsidRPr="00CE7DAA" w:rsidRDefault="00CE7DAA" w:rsidP="00CE7DAA">
            <w:pPr>
              <w:pStyle w:val="FigureText"/>
            </w:pPr>
            <w:r w:rsidRPr="00B6540D">
              <w:rPr>
                <w:rFonts w:hint="eastAsia"/>
              </w:rPr>
              <w:t>1.1.1.</w:t>
            </w:r>
            <w:r w:rsidRPr="00CE7DAA">
              <w:rPr>
                <w:rFonts w:hint="eastAsia"/>
              </w:rPr>
              <w:t>1/32</w:t>
            </w:r>
          </w:p>
        </w:tc>
        <w:tc>
          <w:tcPr>
            <w:tcW w:w="1280" w:type="dxa"/>
            <w:shd w:val="clear" w:color="auto" w:fill="auto"/>
          </w:tcPr>
          <w:p w:rsidR="00CE7DAA" w:rsidRPr="00CE7DAA" w:rsidRDefault="00CE7DAA" w:rsidP="00CE7DAA">
            <w:pPr>
              <w:pStyle w:val="FigureText"/>
            </w:pPr>
            <w:r w:rsidRPr="00B6540D">
              <w:rPr>
                <w:rFonts w:hint="eastAsia"/>
              </w:rPr>
              <w:t>Router B</w:t>
            </w:r>
          </w:p>
        </w:tc>
        <w:tc>
          <w:tcPr>
            <w:tcW w:w="1280"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2045" w:type="dxa"/>
            <w:shd w:val="clear" w:color="auto" w:fill="auto"/>
          </w:tcPr>
          <w:p w:rsidR="00CE7DAA" w:rsidRPr="00CE7DAA" w:rsidRDefault="00CE7DAA" w:rsidP="00CE7DAA">
            <w:pPr>
              <w:pStyle w:val="FigureText"/>
            </w:pPr>
            <w:r w:rsidRPr="00B6540D">
              <w:rPr>
                <w:rFonts w:hint="eastAsia"/>
              </w:rPr>
              <w:t>2.2.2.</w:t>
            </w:r>
            <w:r w:rsidRPr="00CE7DAA">
              <w:rPr>
                <w:rFonts w:hint="eastAsia"/>
              </w:rPr>
              <w:t>2/32</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EF3E68" w:rsidP="00CE7DAA">
            <w:pPr>
              <w:pStyle w:val="FigureText"/>
            </w:pPr>
            <w:r>
              <w:t>GE3/1/1</w:t>
            </w:r>
          </w:p>
        </w:tc>
        <w:tc>
          <w:tcPr>
            <w:tcW w:w="1917" w:type="dxa"/>
            <w:shd w:val="clear" w:color="auto" w:fill="auto"/>
          </w:tcPr>
          <w:p w:rsidR="00CE7DAA" w:rsidRPr="00CE7DAA" w:rsidRDefault="00CE7DAA" w:rsidP="00CE7DAA">
            <w:pPr>
              <w:pStyle w:val="FigureText"/>
            </w:pPr>
            <w:r w:rsidRPr="00B6540D">
              <w:rPr>
                <w:rFonts w:hint="eastAsia"/>
              </w:rPr>
              <w:t>10</w:t>
            </w:r>
            <w:r w:rsidRPr="00CE7DAA">
              <w:rPr>
                <w:rFonts w:hint="eastAsia"/>
              </w:rPr>
              <w:t>.0.0.1/24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GE3/1/1</w:t>
            </w:r>
          </w:p>
        </w:tc>
        <w:tc>
          <w:tcPr>
            <w:tcW w:w="2045" w:type="dxa"/>
            <w:shd w:val="clear" w:color="auto" w:fill="auto"/>
          </w:tcPr>
          <w:p w:rsidR="00CE7DAA" w:rsidRPr="00CE7DAA" w:rsidRDefault="00CE7DAA" w:rsidP="00CE7DAA">
            <w:pPr>
              <w:pStyle w:val="FigureText"/>
            </w:pPr>
            <w:r w:rsidRPr="00B6540D">
              <w:rPr>
                <w:rFonts w:hint="eastAsia"/>
              </w:rPr>
              <w:t>10.</w:t>
            </w:r>
            <w:r w:rsidRPr="00CE7DAA">
              <w:rPr>
                <w:rFonts w:hint="eastAsia"/>
              </w:rPr>
              <w:t>0.0.2/24</w:t>
            </w:r>
          </w:p>
        </w:tc>
      </w:tr>
      <w:tr w:rsidR="00CE7DAA" w:rsidRPr="00415A99" w:rsidTr="00CE7DAA">
        <w:tc>
          <w:tcPr>
            <w:tcW w:w="1213" w:type="dxa"/>
            <w:shd w:val="clear" w:color="auto" w:fill="auto"/>
          </w:tcPr>
          <w:p w:rsidR="00CE7DAA" w:rsidRPr="00CE7DAA" w:rsidRDefault="00CE7DAA" w:rsidP="00CE7DAA">
            <w:pPr>
              <w:pStyle w:val="FigureText"/>
            </w:pPr>
            <w:r w:rsidRPr="00B6540D">
              <w:rPr>
                <w:rFonts w:hint="eastAsia"/>
              </w:rPr>
              <w:t>Router C</w:t>
            </w:r>
          </w:p>
        </w:tc>
        <w:tc>
          <w:tcPr>
            <w:tcW w:w="1279"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1917" w:type="dxa"/>
            <w:shd w:val="clear" w:color="auto" w:fill="auto"/>
          </w:tcPr>
          <w:p w:rsidR="00CE7DAA" w:rsidRPr="00CE7DAA" w:rsidRDefault="00CE7DAA" w:rsidP="00CE7DAA">
            <w:pPr>
              <w:pStyle w:val="FigureText"/>
            </w:pPr>
            <w:r w:rsidRPr="00B6540D">
              <w:rPr>
                <w:rFonts w:hint="eastAsia"/>
              </w:rPr>
              <w:t>3.3.3.</w:t>
            </w:r>
            <w:r w:rsidRPr="00CE7DAA">
              <w:rPr>
                <w:rFonts w:hint="eastAsia"/>
              </w:rPr>
              <w:t>3/32</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GE3/1/2</w:t>
            </w:r>
          </w:p>
        </w:tc>
        <w:tc>
          <w:tcPr>
            <w:tcW w:w="2045" w:type="dxa"/>
            <w:shd w:val="clear" w:color="auto" w:fill="auto"/>
          </w:tcPr>
          <w:p w:rsidR="00CE7DAA" w:rsidRPr="00CE7DAA" w:rsidRDefault="00CE7DAA" w:rsidP="00CE7DAA">
            <w:pPr>
              <w:pStyle w:val="FigureText"/>
            </w:pPr>
            <w:r>
              <w:rPr>
                <w:rFonts w:hint="eastAsia"/>
              </w:rPr>
              <w:t>11.0.0</w:t>
            </w:r>
            <w:r w:rsidRPr="00CE7DAA">
              <w:rPr>
                <w:rFonts w:hint="eastAsia"/>
              </w:rPr>
              <w:t>.1/24</w:t>
            </w:r>
          </w:p>
        </w:tc>
      </w:tr>
      <w:tr w:rsidR="00CE7DAA" w:rsidRPr="00415A99" w:rsidTr="00CE7DAA">
        <w:tc>
          <w:tcPr>
            <w:tcW w:w="1213" w:type="dxa"/>
            <w:shd w:val="clear" w:color="auto" w:fill="auto"/>
          </w:tcPr>
          <w:p w:rsidR="00CE7DAA" w:rsidRPr="0026456E" w:rsidRDefault="00CE7DAA" w:rsidP="00CE7DAA">
            <w:pPr>
              <w:pStyle w:val="FigureText"/>
            </w:pPr>
          </w:p>
        </w:tc>
        <w:tc>
          <w:tcPr>
            <w:tcW w:w="1279" w:type="dxa"/>
            <w:shd w:val="clear" w:color="auto" w:fill="auto"/>
          </w:tcPr>
          <w:p w:rsidR="00CE7DAA" w:rsidRPr="00CE7DAA" w:rsidRDefault="00EF3E68" w:rsidP="00CE7DAA">
            <w:pPr>
              <w:pStyle w:val="FigureText"/>
            </w:pPr>
            <w:r>
              <w:t>GE3/1/1</w:t>
            </w:r>
          </w:p>
        </w:tc>
        <w:tc>
          <w:tcPr>
            <w:tcW w:w="1917" w:type="dxa"/>
            <w:shd w:val="clear" w:color="auto" w:fill="auto"/>
          </w:tcPr>
          <w:p w:rsidR="00CE7DAA" w:rsidRPr="00CE7DAA" w:rsidRDefault="00CE7DAA" w:rsidP="00CE7DAA">
            <w:pPr>
              <w:pStyle w:val="FigureText"/>
            </w:pPr>
            <w:r>
              <w:rPr>
                <w:rFonts w:hint="eastAsia"/>
              </w:rPr>
              <w:t>11</w:t>
            </w:r>
            <w:r w:rsidRPr="00CE7DAA">
              <w:rPr>
                <w:rFonts w:hint="eastAsia"/>
              </w:rPr>
              <w:t>.0.0.2/24</w:t>
            </w:r>
          </w:p>
        </w:tc>
        <w:tc>
          <w:tcPr>
            <w:tcW w:w="1280" w:type="dxa"/>
            <w:shd w:val="clear" w:color="auto" w:fill="auto"/>
          </w:tcPr>
          <w:p w:rsidR="00CE7DAA" w:rsidRPr="002A3134" w:rsidRDefault="00CE7DAA" w:rsidP="00CE7DAA">
            <w:pPr>
              <w:pStyle w:val="FigureText"/>
            </w:pPr>
          </w:p>
        </w:tc>
        <w:tc>
          <w:tcPr>
            <w:tcW w:w="1280" w:type="dxa"/>
            <w:shd w:val="clear" w:color="auto" w:fill="auto"/>
          </w:tcPr>
          <w:p w:rsidR="00CE7DAA" w:rsidRPr="002A3134" w:rsidRDefault="00CE7DAA" w:rsidP="00CE7DAA">
            <w:pPr>
              <w:pStyle w:val="FigureText"/>
            </w:pPr>
          </w:p>
        </w:tc>
        <w:tc>
          <w:tcPr>
            <w:tcW w:w="2045" w:type="dxa"/>
            <w:shd w:val="clear" w:color="auto" w:fill="auto"/>
          </w:tcPr>
          <w:p w:rsidR="00CE7DAA" w:rsidRPr="002A3134" w:rsidRDefault="00CE7DAA" w:rsidP="00CE7DAA">
            <w:pPr>
              <w:pStyle w:val="FigureText"/>
            </w:pPr>
          </w:p>
        </w:tc>
      </w:tr>
    </w:tbl>
    <w:p w:rsidR="00CE7DAA" w:rsidRDefault="00CE7DAA" w:rsidP="00CE7DAA"/>
    <w:p w:rsidR="00CE7DAA" w:rsidRDefault="00CE7DAA" w:rsidP="00CE7DAA">
      <w:pPr>
        <w:pStyle w:val="40"/>
      </w:pPr>
      <w:r>
        <w:rPr>
          <w:rFonts w:hint="eastAsia"/>
        </w:rPr>
        <w:t>配置步骤</w:t>
      </w:r>
    </w:p>
    <w:p w:rsidR="00CE7DAA" w:rsidRPr="00CE7DAA" w:rsidRDefault="00CE7DAA" w:rsidP="00CE7DAA">
      <w:pPr>
        <w:pStyle w:val="ItemStep"/>
        <w:rPr>
          <w:lang w:eastAsia="zh-CN"/>
        </w:rPr>
      </w:pPr>
      <w:r w:rsidRPr="00CE7DAA">
        <w:rPr>
          <w:rFonts w:hint="eastAsia"/>
          <w:lang w:eastAsia="zh-CN"/>
        </w:rPr>
        <w:t>请按照</w:t>
      </w:r>
      <w:r w:rsidRPr="004A6746">
        <w:rPr>
          <w:rStyle w:val="Reference-R0G144B200"/>
        </w:rPr>
        <w:fldChar w:fldCharType="begin"/>
      </w:r>
      <w:r w:rsidRPr="004A6746">
        <w:rPr>
          <w:rStyle w:val="Reference-R0G144B200"/>
          <w:lang w:eastAsia="zh-CN"/>
        </w:rPr>
        <w:instrText xml:space="preserve"> REF _Ref524351747 \r \h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1-28</w:t>
      </w:r>
      <w:r w:rsidRPr="004A6746">
        <w:rPr>
          <w:rStyle w:val="Reference-R0G144B200"/>
        </w:rPr>
        <w:fldChar w:fldCharType="end"/>
      </w:r>
      <w:r w:rsidRPr="00CE7DAA">
        <w:rPr>
          <w:rFonts w:hint="eastAsia"/>
          <w:lang w:eastAsia="zh-CN"/>
        </w:rPr>
        <w:t>配置各接口的</w:t>
      </w:r>
      <w:r w:rsidRPr="00CE7DAA">
        <w:rPr>
          <w:lang w:eastAsia="zh-CN"/>
        </w:rPr>
        <w:t>IP</w:t>
      </w:r>
      <w:r w:rsidRPr="00CE7DAA">
        <w:rPr>
          <w:rFonts w:hint="eastAsia"/>
          <w:lang w:eastAsia="zh-CN"/>
        </w:rPr>
        <w:t>地址和子网掩码，具体配置过程略</w:t>
      </w:r>
    </w:p>
    <w:p w:rsidR="00CE7DAA" w:rsidRPr="00CE7DAA" w:rsidRDefault="00C72B65" w:rsidP="00CE7DAA">
      <w:pPr>
        <w:pStyle w:val="ItemStep"/>
        <w:rPr>
          <w:lang w:eastAsia="zh-CN"/>
        </w:rPr>
      </w:pPr>
      <w:r>
        <w:rPr>
          <w:rFonts w:hint="eastAsia"/>
        </w:rPr>
        <w:t>配置</w:t>
      </w:r>
      <w:r>
        <w:rPr>
          <w:rFonts w:hint="eastAsia"/>
        </w:rPr>
        <w:t>Router A</w:t>
      </w:r>
    </w:p>
    <w:p w:rsidR="00C72B65" w:rsidRDefault="00C72B65" w:rsidP="00C72B65">
      <w:pPr>
        <w:pStyle w:val="ItemIndent1"/>
        <w:rPr>
          <w:lang w:eastAsia="zh-CN"/>
        </w:rPr>
      </w:pPr>
      <w:r>
        <w:rPr>
          <w:rFonts w:hint="eastAsia"/>
          <w:lang w:eastAsia="zh-CN"/>
        </w:rPr>
        <w:t xml:space="preserve"># </w:t>
      </w:r>
      <w:r w:rsidRPr="00540735">
        <w:rPr>
          <w:rFonts w:hint="eastAsia"/>
          <w:lang w:eastAsia="zh-CN"/>
        </w:rPr>
        <w:t>配置</w:t>
      </w:r>
      <w:r w:rsidRPr="00540735">
        <w:rPr>
          <w:rFonts w:hint="eastAsia"/>
          <w:lang w:eastAsia="zh-CN"/>
        </w:rPr>
        <w:t>IS-IS</w:t>
      </w:r>
      <w:r w:rsidRPr="00540735">
        <w:rPr>
          <w:rFonts w:hint="eastAsia"/>
          <w:lang w:eastAsia="zh-CN"/>
        </w:rPr>
        <w:t>协议实现网络层互通，开销值类型为</w:t>
      </w:r>
      <w:r w:rsidRPr="00540735">
        <w:rPr>
          <w:rFonts w:hint="eastAsia"/>
          <w:lang w:eastAsia="zh-CN"/>
        </w:rPr>
        <w:t>wide</w:t>
      </w:r>
      <w:r>
        <w:rPr>
          <w:rFonts w:hint="eastAsia"/>
          <w:lang w:eastAsia="zh-CN"/>
        </w:rPr>
        <w:t>。</w:t>
      </w:r>
    </w:p>
    <w:p w:rsidR="00CE7DAA" w:rsidRDefault="00CE7DAA" w:rsidP="00CE7DAA">
      <w:pPr>
        <w:pStyle w:val="TerminalDisplayIndent1"/>
      </w:pPr>
      <w:r>
        <w:rPr>
          <w:rFonts w:hint="eastAsia"/>
        </w:rPr>
        <w:t>&lt;RouterA&gt; system-view</w:t>
      </w:r>
    </w:p>
    <w:p w:rsidR="00CE7DAA" w:rsidRDefault="00CE7DAA" w:rsidP="00CE7DAA">
      <w:pPr>
        <w:pStyle w:val="TerminalDisplayIndent1"/>
      </w:pPr>
      <w:r>
        <w:rPr>
          <w:rFonts w:hint="eastAsia"/>
        </w:rPr>
        <w:t>[RouterA] isis 1</w:t>
      </w:r>
    </w:p>
    <w:p w:rsidR="00CE7DAA" w:rsidRDefault="00CE7DAA" w:rsidP="00CE7DAA">
      <w:pPr>
        <w:pStyle w:val="TerminalDisplayIndent1"/>
      </w:pPr>
      <w:r>
        <w:rPr>
          <w:rFonts w:hint="eastAsia"/>
        </w:rPr>
        <w:t>[RouterA-isis-1] network-entity 00.0000.0000.0001.00</w:t>
      </w:r>
    </w:p>
    <w:p w:rsidR="00CE7DAA" w:rsidRDefault="00CE7DAA" w:rsidP="00CE7DAA">
      <w:pPr>
        <w:pStyle w:val="TerminalDisplayIndent1"/>
      </w:pPr>
      <w:r>
        <w:rPr>
          <w:rFonts w:hint="eastAsia"/>
        </w:rPr>
        <w:t>[RouterA-isis-1] cost-style wide</w:t>
      </w:r>
    </w:p>
    <w:p w:rsidR="00CE7DAA" w:rsidRDefault="00CE7DAA" w:rsidP="00CE7DAA">
      <w:pPr>
        <w:pStyle w:val="TerminalDisplayIndent1"/>
      </w:pPr>
      <w:r>
        <w:rPr>
          <w:rFonts w:hint="eastAsia"/>
        </w:rPr>
        <w:t>[RouterA-isis-1] quit</w:t>
      </w:r>
    </w:p>
    <w:p w:rsidR="00CE7DAA" w:rsidRDefault="00CE7DAA" w:rsidP="00CE7DAA">
      <w:pPr>
        <w:pStyle w:val="TerminalDisplayIndent1"/>
      </w:pPr>
      <w:r>
        <w:t>[RouterA]</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RouterA</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RouterA</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rPr>
          <w:rFonts w:hint="eastAsia"/>
        </w:rPr>
        <w:t>[RouterA] interface loopback 1</w:t>
      </w:r>
    </w:p>
    <w:p w:rsidR="00CE7DAA" w:rsidRDefault="00CE7DAA" w:rsidP="00CE7DAA">
      <w:pPr>
        <w:pStyle w:val="TerminalDisplayIndent1"/>
      </w:pPr>
      <w:r>
        <w:rPr>
          <w:rFonts w:hint="eastAsia"/>
        </w:rPr>
        <w:t>[RouterA-LoopBack1] isis enable 1</w:t>
      </w:r>
    </w:p>
    <w:p w:rsidR="00CE7DAA" w:rsidRDefault="00CE7DAA" w:rsidP="00CE7DAA">
      <w:pPr>
        <w:pStyle w:val="TerminalDisplayIndent1"/>
      </w:pPr>
      <w:r>
        <w:rPr>
          <w:rFonts w:hint="eastAsia"/>
        </w:rPr>
        <w:t>[RouterA-LoopBack1] quit</w:t>
      </w:r>
    </w:p>
    <w:p w:rsidR="00C72B65" w:rsidRPr="00842BD7" w:rsidRDefault="00C72B65" w:rsidP="00C72B65">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72B65" w:rsidRDefault="00C72B65" w:rsidP="00C72B65">
      <w:pPr>
        <w:pStyle w:val="TerminalDisplayIndent1"/>
      </w:pPr>
      <w:fldSimple w:instr=" DOCVARIABLE  varglobal_77768  \* MERGEFORMAT " w:fldLock="1">
        <w:r>
          <w:t>[</w:t>
        </w:r>
      </w:fldSimple>
      <w:r>
        <w:rPr>
          <w:rFonts w:hint="eastAsia"/>
        </w:rPr>
        <w:t>RouterA] mpls lsr-id 1.1.1.1</w:t>
      </w:r>
    </w:p>
    <w:p w:rsidR="00C72B65" w:rsidRPr="00842BD7" w:rsidRDefault="00C72B65" w:rsidP="00C72B65">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72B65" w:rsidRDefault="00C72B65" w:rsidP="00C72B65">
      <w:pPr>
        <w:pStyle w:val="TerminalDisplayIndent1"/>
      </w:pPr>
      <w:fldSimple w:instr=" DOCVARIABLE  varglobal_77768  \* MERGEFORMAT " w:fldLock="1">
        <w:r>
          <w:t>[</w:t>
        </w:r>
      </w:fldSimple>
      <w:r>
        <w:rPr>
          <w:rFonts w:hint="eastAsia"/>
        </w:rPr>
        <w:t>RouterA] isis 1</w:t>
      </w:r>
    </w:p>
    <w:p w:rsidR="00C72B65" w:rsidRDefault="00C72B65" w:rsidP="00C72B65">
      <w:pPr>
        <w:pStyle w:val="TerminalDisplayIndent1"/>
      </w:pPr>
      <w:fldSimple w:instr=" DOCVARIABLE  varglobal_77768  \* MERGEFORMAT " w:fldLock="1">
        <w:r>
          <w:t>[</w:t>
        </w:r>
      </w:fldSimple>
      <w:r>
        <w:rPr>
          <w:rFonts w:hint="eastAsia"/>
        </w:rPr>
        <w:t>RouterA-isis-1] address-family ipv4</w:t>
      </w:r>
    </w:p>
    <w:p w:rsidR="00C72B65" w:rsidRDefault="00C72B65" w:rsidP="00C72B65">
      <w:pPr>
        <w:pStyle w:val="TerminalDisplayIndent1"/>
      </w:pPr>
      <w:fldSimple w:instr=" DOCVARIABLE  varglobal_77768  \* MERGEFORMAT " w:fldLock="1">
        <w:r>
          <w:t>[</w:t>
        </w:r>
      </w:fldSimple>
      <w:r>
        <w:rPr>
          <w:rFonts w:hint="eastAsia"/>
        </w:rPr>
        <w:t>RouterA-isis-1-ipv4] segment-routing mpls</w:t>
      </w:r>
    </w:p>
    <w:p w:rsidR="00C72B65" w:rsidRPr="00F02758" w:rsidRDefault="00C72B65" w:rsidP="00C72B65">
      <w:pPr>
        <w:pStyle w:val="TerminalDisplayIndent1"/>
      </w:pPr>
      <w:fldSimple w:instr=" DOCVARIABLE  varglobal_77768  \* MERGEFORMAT " w:fldLock="1">
        <w:r>
          <w:t>[</w:t>
        </w:r>
      </w:fldSimple>
      <w:r>
        <w:rPr>
          <w:rFonts w:hint="eastAsia"/>
        </w:rPr>
        <w:t>RouterA-isis-1-ipv4] quit</w:t>
      </w:r>
    </w:p>
    <w:p w:rsidR="00C72B65" w:rsidRDefault="00C72B65" w:rsidP="00C72B65">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72B65" w:rsidRDefault="00C72B65" w:rsidP="00C72B65">
      <w:pPr>
        <w:pStyle w:val="TerminalDisplayIndent1"/>
      </w:pPr>
      <w:fldSimple w:instr=" DOCVARIABLE  varglobal_77768  \* MERGEFORMAT " w:fldLock="1">
        <w:r>
          <w:t>[</w:t>
        </w:r>
      </w:fldSimple>
      <w:r>
        <w:rPr>
          <w:rFonts w:hint="eastAsia"/>
        </w:rPr>
        <w:t xml:space="preserve">RouterA-isis-1] </w:t>
      </w:r>
      <w:r w:rsidRPr="0026456E">
        <w:t>segment-routing global-block</w:t>
      </w:r>
      <w:r>
        <w:rPr>
          <w:rFonts w:hint="eastAsia"/>
        </w:rPr>
        <w:t xml:space="preserve"> 16000 16999</w:t>
      </w:r>
    </w:p>
    <w:p w:rsidR="00C72B65" w:rsidRDefault="00C72B65" w:rsidP="00CE7DAA">
      <w:pPr>
        <w:pStyle w:val="TerminalDisplayIndent1"/>
      </w:pPr>
      <w:fldSimple w:instr=" DOCVARIABLE  varglobal_77768  \* MERGEFORMAT " w:fldLock="1">
        <w:r>
          <w:t>[</w:t>
        </w:r>
      </w:fldSimple>
      <w:r>
        <w:rPr>
          <w:rFonts w:hint="eastAsia"/>
        </w:rPr>
        <w:t>RouterA-isis-1] quit</w:t>
      </w:r>
    </w:p>
    <w:p w:rsidR="00C72B65" w:rsidRDefault="00C72B65" w:rsidP="00C72B65">
      <w:pPr>
        <w:pStyle w:val="ItemStep"/>
      </w:pPr>
      <w:r>
        <w:rPr>
          <w:rFonts w:hint="eastAsia"/>
        </w:rPr>
        <w:t>配置</w:t>
      </w:r>
      <w:r>
        <w:rPr>
          <w:rFonts w:hint="eastAsia"/>
        </w:rPr>
        <w:t>Router B</w:t>
      </w:r>
    </w:p>
    <w:p w:rsidR="00C72B65" w:rsidRPr="00540735" w:rsidRDefault="00C72B65" w:rsidP="00C72B65">
      <w:pPr>
        <w:pStyle w:val="ItemIndent1"/>
        <w:rPr>
          <w:lang w:eastAsia="zh-CN"/>
        </w:rPr>
      </w:pPr>
      <w:r w:rsidRPr="00540735">
        <w:rPr>
          <w:rFonts w:hint="eastAsia"/>
          <w:lang w:eastAsia="zh-CN"/>
        </w:rPr>
        <w:t xml:space="preserve"># </w:t>
      </w:r>
      <w:r w:rsidRPr="00540735">
        <w:rPr>
          <w:rFonts w:hint="eastAsia"/>
          <w:lang w:eastAsia="zh-CN"/>
        </w:rPr>
        <w:t>配置</w:t>
      </w:r>
      <w:r w:rsidRPr="00540735">
        <w:rPr>
          <w:rFonts w:hint="eastAsia"/>
          <w:lang w:eastAsia="zh-CN"/>
        </w:rPr>
        <w:t>IS-IS</w:t>
      </w:r>
      <w:r w:rsidRPr="00540735">
        <w:rPr>
          <w:rFonts w:hint="eastAsia"/>
          <w:lang w:eastAsia="zh-CN"/>
        </w:rPr>
        <w:t>协议实现网络层互通，开销值类型为</w:t>
      </w:r>
      <w:r w:rsidRPr="00540735">
        <w:rPr>
          <w:rFonts w:hint="eastAsia"/>
          <w:lang w:eastAsia="zh-CN"/>
        </w:rPr>
        <w:t>wide</w:t>
      </w:r>
      <w:r w:rsidRPr="00540735">
        <w:rPr>
          <w:rFonts w:hint="eastAsia"/>
          <w:lang w:eastAsia="zh-CN"/>
        </w:rPr>
        <w:t>。</w:t>
      </w:r>
    </w:p>
    <w:p w:rsidR="00CE7DAA" w:rsidRDefault="00CE7DAA" w:rsidP="00CE7DAA">
      <w:pPr>
        <w:pStyle w:val="TerminalDisplayIndent1"/>
      </w:pPr>
      <w:r>
        <w:rPr>
          <w:rFonts w:hint="eastAsia"/>
        </w:rPr>
        <w:t>&lt;RouterB&gt; system-view</w:t>
      </w:r>
    </w:p>
    <w:p w:rsidR="00CE7DAA" w:rsidRDefault="00CE7DAA" w:rsidP="00CE7DAA">
      <w:pPr>
        <w:pStyle w:val="TerminalDisplayIndent1"/>
      </w:pPr>
      <w:r>
        <w:rPr>
          <w:rFonts w:hint="eastAsia"/>
        </w:rPr>
        <w:t>[RouterB] isis 1</w:t>
      </w:r>
    </w:p>
    <w:p w:rsidR="00CE7DAA" w:rsidRDefault="00CE7DAA" w:rsidP="00CE7DAA">
      <w:pPr>
        <w:pStyle w:val="TerminalDisplayIndent1"/>
      </w:pPr>
      <w:r>
        <w:rPr>
          <w:rFonts w:hint="eastAsia"/>
        </w:rPr>
        <w:t>[RouterB-isis-1] network-entity 00.0000.0000.0002.00</w:t>
      </w:r>
    </w:p>
    <w:p w:rsidR="00CE7DAA" w:rsidRDefault="00CE7DAA" w:rsidP="00CE7DAA">
      <w:pPr>
        <w:pStyle w:val="TerminalDisplayIndent1"/>
      </w:pPr>
      <w:r>
        <w:rPr>
          <w:rFonts w:hint="eastAsia"/>
        </w:rPr>
        <w:t>[RouterB-isis-1] cost-style wide</w:t>
      </w:r>
    </w:p>
    <w:p w:rsidR="00CE7DAA" w:rsidRDefault="00CE7DAA" w:rsidP="00CE7DAA">
      <w:pPr>
        <w:pStyle w:val="TerminalDisplayIndent1"/>
      </w:pPr>
      <w:r>
        <w:rPr>
          <w:rFonts w:hint="eastAsia"/>
        </w:rPr>
        <w:t>[RouterB-isis-1] quit</w:t>
      </w:r>
    </w:p>
    <w:p w:rsidR="00CE7DAA" w:rsidRDefault="00CE7DAA" w:rsidP="00CE7DAA">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isis enable 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quit</w:t>
      </w:r>
    </w:p>
    <w:p w:rsidR="00CE7DAA" w:rsidRDefault="00CE7DAA" w:rsidP="00CE7DAA">
      <w:pPr>
        <w:pStyle w:val="TerminalDisplayIndent1"/>
      </w:pPr>
      <w:r>
        <w:rPr>
          <w:rFonts w:hint="eastAsia"/>
        </w:rPr>
        <w:t>[RouterB] interface loopback 1</w:t>
      </w:r>
    </w:p>
    <w:p w:rsidR="00CE7DAA" w:rsidRDefault="00CE7DAA" w:rsidP="00CE7DAA">
      <w:pPr>
        <w:pStyle w:val="TerminalDisplayIndent1"/>
      </w:pPr>
      <w:r>
        <w:rPr>
          <w:rFonts w:hint="eastAsia"/>
        </w:rPr>
        <w:t>[RouterB-LoopBack1] isis enable 1</w:t>
      </w:r>
    </w:p>
    <w:p w:rsidR="00CE7DAA" w:rsidRDefault="00CE7DAA" w:rsidP="00CE7DAA">
      <w:pPr>
        <w:pStyle w:val="TerminalDisplayIndent1"/>
      </w:pPr>
      <w:r>
        <w:rPr>
          <w:rFonts w:hint="eastAsia"/>
        </w:rPr>
        <w:t>[RouterB-LoopBack1] quit</w:t>
      </w:r>
    </w:p>
    <w:p w:rsidR="00C72B65" w:rsidRPr="00842BD7" w:rsidRDefault="00C72B65" w:rsidP="00C72B65">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72B65" w:rsidRDefault="00C72B65" w:rsidP="00C72B65">
      <w:pPr>
        <w:pStyle w:val="TerminalDisplayIndent1"/>
      </w:pPr>
      <w:fldSimple w:instr=" DOCVARIABLE  varglobal_77768  \* MERGEFORMAT " w:fldLock="1">
        <w:r>
          <w:t>[</w:t>
        </w:r>
      </w:fldSimple>
      <w:r>
        <w:rPr>
          <w:rFonts w:hint="eastAsia"/>
        </w:rPr>
        <w:t>RouterB] mpls lsr-id 2.2.2.2</w:t>
      </w:r>
    </w:p>
    <w:p w:rsidR="00C72B65" w:rsidRDefault="00C72B65" w:rsidP="00C72B65">
      <w:pPr>
        <w:pStyle w:val="ItemIndent1"/>
      </w:pPr>
      <w:r w:rsidRPr="00C30683">
        <w:rPr>
          <w:rFonts w:hint="eastAsia"/>
        </w:rPr>
        <w:t xml:space="preserve"># </w:t>
      </w:r>
      <w:r w:rsidRPr="00C30683">
        <w:rPr>
          <w:rFonts w:hint="eastAsia"/>
        </w:rPr>
        <w:t>配置</w:t>
      </w:r>
      <w:r w:rsidRPr="00842BD7">
        <w:rPr>
          <w:rFonts w:hint="eastAsia"/>
        </w:rPr>
        <w:t>LDP</w:t>
      </w:r>
      <w:r w:rsidRPr="00842BD7">
        <w:rPr>
          <w:rFonts w:hint="eastAsia"/>
        </w:rPr>
        <w:t>功能</w:t>
      </w:r>
      <w:r w:rsidRPr="00C30683">
        <w:rPr>
          <w:rFonts w:hint="eastAsia"/>
        </w:rPr>
        <w:t>。</w:t>
      </w:r>
    </w:p>
    <w:p w:rsidR="00C72B65" w:rsidRDefault="00C72B65" w:rsidP="00C72B65">
      <w:pPr>
        <w:pStyle w:val="TerminalDisplayIndent1"/>
      </w:pPr>
      <w:fldSimple w:instr=" DOCVARIABLE  varglobal_77768  \* MERGEFORMAT " w:fldLock="1">
        <w:r>
          <w:t>[</w:t>
        </w:r>
      </w:fldSimple>
      <w:r>
        <w:rPr>
          <w:rFonts w:hint="eastAsia"/>
        </w:rPr>
        <w:t>RouterB] mpls ldp</w:t>
      </w:r>
    </w:p>
    <w:p w:rsidR="00C72B65" w:rsidRDefault="00C72B65" w:rsidP="00C72B65">
      <w:pPr>
        <w:pStyle w:val="TerminalDisplayIndent1"/>
      </w:pPr>
      <w:fldSimple w:instr=" DOCVARIABLE  varglobal_77768  \* MERGEFORMAT " w:fldLock="1">
        <w:r>
          <w:t>[</w:t>
        </w:r>
      </w:fldSimple>
      <w:r>
        <w:rPr>
          <w:rFonts w:hint="eastAsia"/>
        </w:rPr>
        <w:t>RouterB-ldp] quit</w:t>
      </w:r>
    </w:p>
    <w:p w:rsidR="00C72B65" w:rsidRDefault="00C72B65" w:rsidP="00C72B65">
      <w:pPr>
        <w:pStyle w:val="TerminalDisplayIndent1"/>
      </w:pPr>
      <w:fldSimple w:instr=" DOCVARIABLE  varglobal_77768  \* MERGEFORMAT " w:fldLock="1">
        <w:r>
          <w:t>[</w:t>
        </w:r>
      </w:fldSimple>
      <w:r>
        <w:rPr>
          <w:rFonts w:hint="eastAsia"/>
        </w:rPr>
        <w:t xml:space="preserve">RouterB] interface </w:t>
      </w:r>
      <w:fldSimple w:instr=" DOCVARIABLE  varglobal_60562  \* MERGEFORMAT " w:fldLock="1">
        <w:r>
          <w:t xml:space="preserve">gigabitethernet </w:t>
        </w:r>
        <w:r>
          <w:rPr>
            <w:rFonts w:hint="eastAsia"/>
          </w:rPr>
          <w:t>3</w:t>
        </w:r>
        <w:r>
          <w:t>/</w:t>
        </w:r>
        <w:r>
          <w:rPr>
            <w:rFonts w:hint="eastAsia"/>
          </w:rPr>
          <w:t>1</w:t>
        </w:r>
        <w:r>
          <w:t>/2</w:t>
        </w:r>
      </w:fldSimple>
    </w:p>
    <w:p w:rsidR="00C72B65" w:rsidRDefault="00C72B65" w:rsidP="00C72B65">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mpls enable</w:t>
      </w:r>
    </w:p>
    <w:p w:rsidR="00C72B65" w:rsidRDefault="00C72B65" w:rsidP="00C72B65">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mpls ldp enable</w:t>
      </w:r>
    </w:p>
    <w:p w:rsidR="00C72B65" w:rsidRDefault="00C72B65" w:rsidP="00C72B65">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quit</w:t>
      </w:r>
    </w:p>
    <w:p w:rsidR="00C72B65" w:rsidRPr="00842BD7" w:rsidRDefault="00C72B65" w:rsidP="00C72B65">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72B65" w:rsidRDefault="00C72B65" w:rsidP="00C72B65">
      <w:pPr>
        <w:pStyle w:val="TerminalDisplayIndent1"/>
      </w:pPr>
      <w:fldSimple w:instr=" DOCVARIABLE  varglobal_77768  \* MERGEFORMAT " w:fldLock="1">
        <w:r>
          <w:t>[</w:t>
        </w:r>
      </w:fldSimple>
      <w:r>
        <w:rPr>
          <w:rFonts w:hint="eastAsia"/>
        </w:rPr>
        <w:t>RouterB] isis 1</w:t>
      </w:r>
    </w:p>
    <w:p w:rsidR="00C72B65" w:rsidRDefault="00C72B65" w:rsidP="00C72B65">
      <w:pPr>
        <w:pStyle w:val="TerminalDisplayIndent1"/>
      </w:pPr>
      <w:fldSimple w:instr=" DOCVARIABLE  varglobal_77768  \* MERGEFORMAT " w:fldLock="1">
        <w:r>
          <w:t>[</w:t>
        </w:r>
      </w:fldSimple>
      <w:r>
        <w:rPr>
          <w:rFonts w:hint="eastAsia"/>
        </w:rPr>
        <w:t>RouterB-isis-1] address-family ipv4</w:t>
      </w:r>
    </w:p>
    <w:p w:rsidR="00C72B65" w:rsidRDefault="00C72B65" w:rsidP="00C72B65">
      <w:pPr>
        <w:pStyle w:val="TerminalDisplayIndent1"/>
      </w:pPr>
      <w:fldSimple w:instr=" DOCVARIABLE  varglobal_77768  \* MERGEFORMAT " w:fldLock="1">
        <w:r>
          <w:t>[</w:t>
        </w:r>
      </w:fldSimple>
      <w:r>
        <w:rPr>
          <w:rFonts w:hint="eastAsia"/>
        </w:rPr>
        <w:t>RouterB-isis-1-ipv4] segment-routing mpls</w:t>
      </w:r>
    </w:p>
    <w:p w:rsidR="00C72B65" w:rsidRPr="004360A5" w:rsidRDefault="00C72B65" w:rsidP="00C72B65">
      <w:pPr>
        <w:pStyle w:val="TerminalDisplayIndent1"/>
      </w:pPr>
      <w:fldSimple w:instr=" DOCVARIABLE  varglobal_77768  \* MERGEFORMAT " w:fldLock="1">
        <w:r>
          <w:t>[</w:t>
        </w:r>
      </w:fldSimple>
      <w:r>
        <w:rPr>
          <w:rFonts w:hint="eastAsia"/>
        </w:rPr>
        <w:t>RouterB-isis-1-ipv4] quit</w:t>
      </w:r>
    </w:p>
    <w:p w:rsidR="00C72B65" w:rsidRDefault="00C72B65" w:rsidP="00C72B65">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72B65" w:rsidRDefault="00C72B65" w:rsidP="00C72B65">
      <w:pPr>
        <w:pStyle w:val="TerminalDisplayIndent1"/>
      </w:pPr>
      <w:fldSimple w:instr=" DOCVARIABLE  varglobal_77768  \* MERGEFORMAT " w:fldLock="1">
        <w:r>
          <w:t>[</w:t>
        </w:r>
      </w:fldSimple>
      <w:r>
        <w:rPr>
          <w:rFonts w:hint="eastAsia"/>
        </w:rPr>
        <w:t xml:space="preserve">RouterB-isis-1] </w:t>
      </w:r>
      <w:r w:rsidRPr="0026456E">
        <w:t>segment-routing global-block</w:t>
      </w:r>
      <w:r>
        <w:rPr>
          <w:rFonts w:hint="eastAsia"/>
        </w:rPr>
        <w:t xml:space="preserve"> 17000 17999</w:t>
      </w:r>
    </w:p>
    <w:p w:rsidR="00C72B65" w:rsidRPr="0026456E" w:rsidRDefault="00C72B65" w:rsidP="00C72B65">
      <w:pPr>
        <w:pStyle w:val="ItemIndent1"/>
      </w:pPr>
      <w:r w:rsidRPr="0026456E">
        <w:rPr>
          <w:rFonts w:hint="eastAsia"/>
        </w:rPr>
        <w:t xml:space="preserve"># </w:t>
      </w:r>
      <w:r w:rsidRPr="00DD2331">
        <w:rPr>
          <w:rFonts w:hint="eastAsia"/>
        </w:rPr>
        <w:t>在</w:t>
      </w:r>
      <w:r w:rsidRPr="0026456E">
        <w:rPr>
          <w:rFonts w:hint="eastAsia"/>
        </w:rPr>
        <w:t>Router B</w:t>
      </w:r>
      <w:r w:rsidRPr="00BE6208">
        <w:rPr>
          <w:rFonts w:hint="eastAsia"/>
        </w:rPr>
        <w:t>上</w:t>
      </w:r>
      <w:r>
        <w:rPr>
          <w:rFonts w:hint="eastAsia"/>
        </w:rPr>
        <w:t>开启</w:t>
      </w:r>
      <w:r w:rsidRPr="00066AB6">
        <w:rPr>
          <w:rFonts w:hint="eastAsia"/>
        </w:rPr>
        <w:t>通告本地</w:t>
      </w:r>
      <w:r w:rsidRPr="00066AB6">
        <w:rPr>
          <w:rFonts w:hint="eastAsia"/>
        </w:rPr>
        <w:t>SID</w:t>
      </w:r>
      <w:r w:rsidRPr="00066AB6">
        <w:rPr>
          <w:rFonts w:hint="eastAsia"/>
        </w:rPr>
        <w:t>标签映射消息功能</w:t>
      </w:r>
      <w:r w:rsidRPr="0026456E">
        <w:rPr>
          <w:rFonts w:hint="eastAsia"/>
        </w:rPr>
        <w:t>。</w:t>
      </w:r>
    </w:p>
    <w:p w:rsidR="00C72B65" w:rsidRDefault="00C72B65" w:rsidP="00C72B65">
      <w:pPr>
        <w:pStyle w:val="TerminalDisplayIndent1"/>
      </w:pPr>
      <w:fldSimple w:instr=" DOCVARIABLE  varglobal_77768  \* MERGEFORMAT " w:fldLock="1">
        <w:r>
          <w:t>[</w:t>
        </w:r>
      </w:fldSimple>
      <w:r>
        <w:rPr>
          <w:rFonts w:hint="eastAsia"/>
        </w:rPr>
        <w:t>RouterB-isis-1] address-family ipv4</w:t>
      </w:r>
    </w:p>
    <w:p w:rsidR="00C72B65" w:rsidRDefault="00C72B65" w:rsidP="00C72B65">
      <w:pPr>
        <w:pStyle w:val="TerminalDisplayIndent1"/>
      </w:pPr>
      <w:fldSimple w:instr=" DOCVARIABLE  varglobal_77768  \* MERGEFORMAT " w:fldLock="1">
        <w:r>
          <w:t>[</w:t>
        </w:r>
      </w:fldSimple>
      <w:r>
        <w:rPr>
          <w:rFonts w:hint="eastAsia"/>
        </w:rPr>
        <w:t xml:space="preserve">RouterB-isis-1-ipv4] </w:t>
      </w:r>
      <w:r w:rsidRPr="00EC7A64">
        <w:t>segment-routing mapping-server advertise-local</w:t>
      </w:r>
    </w:p>
    <w:p w:rsidR="00C72B65" w:rsidRDefault="00C72B65" w:rsidP="00C72B65">
      <w:pPr>
        <w:pStyle w:val="TerminalDisplayIndent1"/>
      </w:pPr>
      <w:fldSimple w:instr=" DOCVARIABLE  varglobal_77768  \* MERGEFORMAT " w:fldLock="1">
        <w:r>
          <w:t>[</w:t>
        </w:r>
      </w:fldSimple>
      <w:r>
        <w:rPr>
          <w:rFonts w:hint="eastAsia"/>
        </w:rPr>
        <w:t xml:space="preserve">RouterB-isis-1-ipv4] </w:t>
      </w:r>
      <w:r w:rsidRPr="00A154FE">
        <w:rPr>
          <w:rFonts w:hint="eastAsia"/>
        </w:rPr>
        <w:t>quit</w:t>
      </w:r>
    </w:p>
    <w:p w:rsidR="00C72B65" w:rsidRDefault="00C72B65" w:rsidP="00C72B65">
      <w:pPr>
        <w:pStyle w:val="TerminalDisplayIndent1"/>
      </w:pPr>
      <w:fldSimple w:instr=" DOCVARIABLE  varglobal_77768  \* MERGEFORMAT " w:fldLock="1">
        <w:r>
          <w:t>[</w:t>
        </w:r>
      </w:fldSimple>
      <w:r w:rsidRPr="00A154FE">
        <w:rPr>
          <w:rFonts w:hint="eastAsia"/>
        </w:rPr>
        <w:t>RouterB-isis-1] quit</w:t>
      </w:r>
    </w:p>
    <w:p w:rsidR="00C72B65" w:rsidRPr="0026456E" w:rsidRDefault="00C72B65" w:rsidP="00C72B65">
      <w:pPr>
        <w:pStyle w:val="ItemIndent1"/>
      </w:pPr>
      <w:r w:rsidRPr="0026456E">
        <w:rPr>
          <w:rFonts w:hint="eastAsia"/>
        </w:rPr>
        <w:t xml:space="preserve"># </w:t>
      </w:r>
      <w:r w:rsidRPr="00BE6208">
        <w:rPr>
          <w:rFonts w:hint="eastAsia"/>
        </w:rPr>
        <w:t>在</w:t>
      </w:r>
      <w:r w:rsidRPr="0026456E">
        <w:rPr>
          <w:rFonts w:hint="eastAsia"/>
        </w:rPr>
        <w:t>Router B</w:t>
      </w:r>
      <w:r w:rsidRPr="00BE6208">
        <w:rPr>
          <w:rFonts w:hint="eastAsia"/>
        </w:rPr>
        <w:t>上</w:t>
      </w:r>
      <w:r>
        <w:rPr>
          <w:rFonts w:hint="eastAsia"/>
        </w:rPr>
        <w:t>配置</w:t>
      </w:r>
      <w:r w:rsidRPr="00D16768">
        <w:rPr>
          <w:rFonts w:hint="eastAsia"/>
        </w:rPr>
        <w:t>前缀和</w:t>
      </w:r>
      <w:r w:rsidRPr="00D16768">
        <w:rPr>
          <w:rFonts w:hint="eastAsia"/>
        </w:rPr>
        <w:t>SID</w:t>
      </w:r>
      <w:r w:rsidRPr="00D16768">
        <w:rPr>
          <w:rFonts w:hint="eastAsia"/>
        </w:rPr>
        <w:t>的映射关系</w:t>
      </w:r>
      <w:r w:rsidRPr="0026456E">
        <w:rPr>
          <w:rFonts w:hint="eastAsia"/>
        </w:rPr>
        <w:t>。</w:t>
      </w:r>
    </w:p>
    <w:p w:rsidR="00C72B65" w:rsidRPr="00F833E4" w:rsidRDefault="00C72B65" w:rsidP="00C72B65">
      <w:pPr>
        <w:pStyle w:val="TerminalDisplayIndent1"/>
      </w:pPr>
      <w:fldSimple w:instr=" DOCVARIABLE  varglobal_77768  \* MERGEFORMAT " w:fldLock="1">
        <w:r>
          <w:t>[</w:t>
        </w:r>
      </w:fldSimple>
      <w:r w:rsidRPr="00F833E4">
        <w:rPr>
          <w:rFonts w:hint="eastAsia"/>
        </w:rPr>
        <w:t>RouterB] segment-routing</w:t>
      </w:r>
    </w:p>
    <w:p w:rsidR="00C72B65" w:rsidRPr="00F833E4" w:rsidRDefault="00C72B65" w:rsidP="00C72B65">
      <w:pPr>
        <w:pStyle w:val="TerminalDisplayIndent1"/>
      </w:pPr>
      <w:fldSimple w:instr=" DOCVARIABLE  varglobal_77768  \* MERGEFORMAT " w:fldLock="1">
        <w:r>
          <w:t>[</w:t>
        </w:r>
      </w:fldSimple>
      <w:r w:rsidRPr="00F833E4">
        <w:rPr>
          <w:rFonts w:hint="eastAsia"/>
        </w:rPr>
        <w:t xml:space="preserve">RouterB-segment-routing] </w:t>
      </w:r>
      <w:r w:rsidRPr="00F833E4">
        <w:t>mapping-server prefix-sid-map 3.3.3.3 32 100</w:t>
      </w:r>
    </w:p>
    <w:p w:rsidR="00C72B65" w:rsidRPr="00C72B65" w:rsidRDefault="00C72B65" w:rsidP="00CE7DAA">
      <w:pPr>
        <w:pStyle w:val="TerminalDisplayIndent1"/>
      </w:pPr>
      <w:fldSimple w:instr=" DOCVARIABLE  varglobal_77768  \* MERGEFORMAT " w:fldLock="1">
        <w:r>
          <w:t>[</w:t>
        </w:r>
      </w:fldSimple>
      <w:r w:rsidRPr="00F833E4">
        <w:rPr>
          <w:rFonts w:hint="eastAsia"/>
        </w:rPr>
        <w:t>RouterB-segment-routing] quit</w:t>
      </w:r>
    </w:p>
    <w:p w:rsidR="00C72B65" w:rsidRDefault="00C72B65" w:rsidP="00C72B65">
      <w:pPr>
        <w:pStyle w:val="ItemStep"/>
      </w:pPr>
      <w:r>
        <w:rPr>
          <w:rFonts w:hint="eastAsia"/>
        </w:rPr>
        <w:t>配置</w:t>
      </w:r>
      <w:r>
        <w:rPr>
          <w:rFonts w:hint="eastAsia"/>
        </w:rPr>
        <w:t>Router C</w:t>
      </w:r>
    </w:p>
    <w:p w:rsidR="00C72B65" w:rsidRPr="00540735" w:rsidRDefault="00C72B65" w:rsidP="00C72B65">
      <w:pPr>
        <w:pStyle w:val="ItemIndent1"/>
        <w:rPr>
          <w:lang w:eastAsia="zh-CN"/>
        </w:rPr>
      </w:pPr>
      <w:r w:rsidRPr="00540735">
        <w:rPr>
          <w:rFonts w:hint="eastAsia"/>
          <w:lang w:eastAsia="zh-CN"/>
        </w:rPr>
        <w:t xml:space="preserve"># </w:t>
      </w:r>
      <w:r w:rsidRPr="00540735">
        <w:rPr>
          <w:rFonts w:hint="eastAsia"/>
          <w:lang w:eastAsia="zh-CN"/>
        </w:rPr>
        <w:t>配置</w:t>
      </w:r>
      <w:r w:rsidRPr="00540735">
        <w:rPr>
          <w:rFonts w:hint="eastAsia"/>
          <w:lang w:eastAsia="zh-CN"/>
        </w:rPr>
        <w:t>IS-IS</w:t>
      </w:r>
      <w:r w:rsidRPr="00540735">
        <w:rPr>
          <w:rFonts w:hint="eastAsia"/>
          <w:lang w:eastAsia="zh-CN"/>
        </w:rPr>
        <w:t>协议实现网络层互通，开销值类型为</w:t>
      </w:r>
      <w:r w:rsidRPr="00540735">
        <w:rPr>
          <w:rFonts w:hint="eastAsia"/>
          <w:lang w:eastAsia="zh-CN"/>
        </w:rPr>
        <w:t>wide</w:t>
      </w:r>
      <w:r w:rsidRPr="00540735">
        <w:rPr>
          <w:rFonts w:hint="eastAsia"/>
          <w:lang w:eastAsia="zh-CN"/>
        </w:rPr>
        <w:t>。</w:t>
      </w:r>
    </w:p>
    <w:p w:rsidR="00CE7DAA" w:rsidRDefault="00CE7DAA" w:rsidP="00CE7DAA">
      <w:pPr>
        <w:pStyle w:val="TerminalDisplayIndent1"/>
      </w:pPr>
      <w:r>
        <w:rPr>
          <w:rFonts w:hint="eastAsia"/>
        </w:rPr>
        <w:t>&lt;RouterC&gt; system-view</w:t>
      </w:r>
    </w:p>
    <w:p w:rsidR="00CE7DAA" w:rsidRDefault="00CE7DAA" w:rsidP="00CE7DAA">
      <w:pPr>
        <w:pStyle w:val="TerminalDisplayIndent1"/>
      </w:pPr>
      <w:r>
        <w:rPr>
          <w:rFonts w:hint="eastAsia"/>
        </w:rPr>
        <w:t>[RouterC] isis 1</w:t>
      </w:r>
    </w:p>
    <w:p w:rsidR="00CE7DAA" w:rsidRDefault="00CE7DAA" w:rsidP="00CE7DAA">
      <w:pPr>
        <w:pStyle w:val="TerminalDisplayIndent1"/>
      </w:pPr>
      <w:r>
        <w:rPr>
          <w:rFonts w:hint="eastAsia"/>
        </w:rPr>
        <w:t>[RouterC-isis-1] network-entity 00.0000.0000.0003.00</w:t>
      </w:r>
    </w:p>
    <w:p w:rsidR="00CE7DAA" w:rsidRDefault="00CE7DAA" w:rsidP="00CE7DAA">
      <w:pPr>
        <w:pStyle w:val="TerminalDisplayIndent1"/>
      </w:pPr>
      <w:r>
        <w:rPr>
          <w:rFonts w:hint="eastAsia"/>
        </w:rPr>
        <w:t>[RouterC-isis-1] cost-style wide</w:t>
      </w:r>
    </w:p>
    <w:p w:rsidR="00CE7DAA" w:rsidRDefault="00CE7DAA" w:rsidP="00CE7DAA">
      <w:pPr>
        <w:pStyle w:val="TerminalDisplayIndent1"/>
      </w:pPr>
      <w:r>
        <w:rPr>
          <w:rFonts w:hint="eastAsia"/>
        </w:rPr>
        <w:t>[RouterC-isis-1] quit</w:t>
      </w:r>
    </w:p>
    <w:p w:rsidR="00CE7DAA" w:rsidRDefault="00CE7DAA" w:rsidP="00CE7DAA">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C</w:t>
      </w:r>
      <w:r>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C</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rPr>
          <w:rFonts w:hint="eastAsia"/>
        </w:rPr>
        <w:t>[RouterC] interface loopback 1</w:t>
      </w:r>
    </w:p>
    <w:p w:rsidR="00CE7DAA" w:rsidRDefault="00CE7DAA" w:rsidP="00CE7DAA">
      <w:pPr>
        <w:pStyle w:val="TerminalDisplayIndent1"/>
      </w:pPr>
      <w:r>
        <w:rPr>
          <w:rFonts w:hint="eastAsia"/>
        </w:rPr>
        <w:t>[RouterC-LoopBack1] isis enable 1</w:t>
      </w:r>
    </w:p>
    <w:p w:rsidR="00CE7DAA" w:rsidRDefault="00CE7DAA" w:rsidP="00CE7DAA">
      <w:pPr>
        <w:pStyle w:val="TerminalDisplayIndent1"/>
      </w:pPr>
      <w:r>
        <w:rPr>
          <w:rFonts w:hint="eastAsia"/>
        </w:rPr>
        <w:t>[RouterC-LoopBack1] quit</w:t>
      </w:r>
    </w:p>
    <w:p w:rsidR="00C72B65" w:rsidRPr="00842BD7" w:rsidRDefault="00C72B65" w:rsidP="00C72B65">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72B65" w:rsidRDefault="00C72B65" w:rsidP="00C72B65">
      <w:pPr>
        <w:pStyle w:val="TerminalDisplayIndent1"/>
      </w:pPr>
      <w:fldSimple w:instr=" DOCVARIABLE  varglobal_77768  \* MERGEFORMAT " w:fldLock="1">
        <w:r>
          <w:t>[</w:t>
        </w:r>
      </w:fldSimple>
      <w:r>
        <w:rPr>
          <w:rFonts w:hint="eastAsia"/>
        </w:rPr>
        <w:t>RouterC] mpls lsr-id 3.3.3.3</w:t>
      </w:r>
    </w:p>
    <w:p w:rsidR="00C72B65" w:rsidRDefault="00C72B65" w:rsidP="00C72B65">
      <w:pPr>
        <w:pStyle w:val="ItemIndent1"/>
      </w:pPr>
      <w:r w:rsidRPr="00C30683">
        <w:rPr>
          <w:rFonts w:hint="eastAsia"/>
        </w:rPr>
        <w:t xml:space="preserve"># </w:t>
      </w:r>
      <w:r w:rsidRPr="00C30683">
        <w:rPr>
          <w:rFonts w:hint="eastAsia"/>
        </w:rPr>
        <w:t>配置</w:t>
      </w:r>
      <w:r w:rsidRPr="00842BD7">
        <w:rPr>
          <w:rFonts w:hint="eastAsia"/>
        </w:rPr>
        <w:t>LDP</w:t>
      </w:r>
      <w:r w:rsidRPr="00842BD7">
        <w:rPr>
          <w:rFonts w:hint="eastAsia"/>
        </w:rPr>
        <w:t>功能</w:t>
      </w:r>
      <w:r w:rsidRPr="00C30683">
        <w:rPr>
          <w:rFonts w:hint="eastAsia"/>
        </w:rPr>
        <w:t>。</w:t>
      </w:r>
    </w:p>
    <w:p w:rsidR="00C72B65" w:rsidRDefault="00C72B65" w:rsidP="00C72B65">
      <w:pPr>
        <w:pStyle w:val="TerminalDisplayIndent1"/>
      </w:pPr>
      <w:fldSimple w:instr=" DOCVARIABLE  varglobal_77768  \* MERGEFORMAT " w:fldLock="1">
        <w:r>
          <w:t>[</w:t>
        </w:r>
      </w:fldSimple>
      <w:r>
        <w:rPr>
          <w:rFonts w:hint="eastAsia"/>
        </w:rPr>
        <w:t>RouterC] mpls ldp</w:t>
      </w:r>
    </w:p>
    <w:p w:rsidR="00C72B65" w:rsidRDefault="00C72B65" w:rsidP="00C72B65">
      <w:pPr>
        <w:pStyle w:val="TerminalDisplayIndent1"/>
      </w:pPr>
      <w:fldSimple w:instr=" DOCVARIABLE  varglobal_77768  \* MERGEFORMAT " w:fldLock="1">
        <w:r>
          <w:t>[</w:t>
        </w:r>
      </w:fldSimple>
      <w:r>
        <w:rPr>
          <w:rFonts w:hint="eastAsia"/>
        </w:rPr>
        <w:t>RouterC-ldp] quit</w:t>
      </w:r>
    </w:p>
    <w:p w:rsidR="00C72B65" w:rsidRDefault="00C72B65" w:rsidP="00C72B65">
      <w:pPr>
        <w:pStyle w:val="TerminalDisplayIndent1"/>
      </w:pPr>
      <w:fldSimple w:instr=" DOCVARIABLE  varglobal_77768  \* MERGEFORMAT " w:fldLock="1">
        <w:r>
          <w:t>[</w:t>
        </w:r>
      </w:fldSimple>
      <w:r>
        <w:rPr>
          <w:rFonts w:hint="eastAsia"/>
        </w:rPr>
        <w:t xml:space="preserve">RouterC]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Default="00C72B65" w:rsidP="00C72B65">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mpls enable</w:t>
      </w:r>
    </w:p>
    <w:p w:rsidR="00C72B65" w:rsidRDefault="00C72B65" w:rsidP="00C72B65">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mpls ldp enable</w:t>
      </w:r>
    </w:p>
    <w:p w:rsidR="00C72B65" w:rsidRDefault="00C72B65" w:rsidP="00CE7DAA">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quit</w:t>
      </w:r>
    </w:p>
    <w:p w:rsidR="00CE7DAA" w:rsidRPr="00B35C78" w:rsidRDefault="00CE7DAA" w:rsidP="00CE7DAA">
      <w:pPr>
        <w:pStyle w:val="40"/>
      </w:pPr>
      <w:r w:rsidRPr="00B35C78">
        <w:rPr>
          <w:rFonts w:hint="eastAsia"/>
        </w:rPr>
        <w:t>验证配置</w:t>
      </w:r>
    </w:p>
    <w:p w:rsidR="00CE7DAA" w:rsidRPr="00B35C78" w:rsidRDefault="00CE7DAA" w:rsidP="00CE7DAA">
      <w:r w:rsidRPr="00B35C78">
        <w:rPr>
          <w:rFonts w:hint="eastAsia"/>
        </w:rPr>
        <w:t xml:space="preserve"># </w:t>
      </w:r>
      <w:r w:rsidRPr="00B35C78">
        <w:rPr>
          <w:rFonts w:hint="eastAsia"/>
        </w:rPr>
        <w:t>在</w:t>
      </w:r>
      <w:r w:rsidRPr="00B35C78">
        <w:rPr>
          <w:rFonts w:hint="eastAsia"/>
        </w:rPr>
        <w:t xml:space="preserve">Router </w:t>
      </w:r>
      <w:r>
        <w:rPr>
          <w:rFonts w:hint="eastAsia"/>
        </w:rPr>
        <w:t>A</w:t>
      </w:r>
      <w:r w:rsidRPr="00B35C78">
        <w:rPr>
          <w:rFonts w:hint="eastAsia"/>
        </w:rPr>
        <w:t>上查看</w:t>
      </w:r>
      <w:r w:rsidRPr="00B35C78">
        <w:rPr>
          <w:rFonts w:hint="eastAsia"/>
        </w:rPr>
        <w:t>IS-IS SR</w:t>
      </w:r>
      <w:r w:rsidRPr="00B35C78">
        <w:rPr>
          <w:rFonts w:hint="eastAsia"/>
        </w:rPr>
        <w:t>到达</w:t>
      </w:r>
      <w:r w:rsidRPr="00B35C78">
        <w:rPr>
          <w:rFonts w:hint="eastAsia"/>
        </w:rPr>
        <w:t>Router C</w:t>
      </w:r>
      <w:r w:rsidRPr="00B35C78">
        <w:rPr>
          <w:rFonts w:hint="eastAsia"/>
        </w:rPr>
        <w:t>的出标签</w:t>
      </w:r>
      <w:r>
        <w:rPr>
          <w:rFonts w:hint="eastAsia"/>
        </w:rPr>
        <w:t>，</w:t>
      </w:r>
      <w:r w:rsidRPr="008A34CD">
        <w:rPr>
          <w:rFonts w:hint="eastAsia"/>
        </w:rPr>
        <w:t>IS-IS SR</w:t>
      </w:r>
      <w:r>
        <w:rPr>
          <w:rFonts w:hint="eastAsia"/>
        </w:rPr>
        <w:t>已经为</w:t>
      </w:r>
      <w:r w:rsidRPr="008A34CD">
        <w:rPr>
          <w:rFonts w:hint="eastAsia"/>
        </w:rPr>
        <w:t>Router C</w:t>
      </w:r>
      <w:r>
        <w:rPr>
          <w:rFonts w:hint="eastAsia"/>
        </w:rPr>
        <w:t>分配了</w:t>
      </w:r>
      <w:r>
        <w:rPr>
          <w:rFonts w:hint="eastAsia"/>
        </w:rPr>
        <w:t>SID</w:t>
      </w:r>
      <w:r w:rsidRPr="00B35C78">
        <w:rPr>
          <w:rFonts w:hint="eastAsia"/>
        </w:rPr>
        <w:t>。</w:t>
      </w:r>
    </w:p>
    <w:p w:rsidR="00CE7DAA" w:rsidRPr="00B35C78" w:rsidRDefault="00CE7DAA" w:rsidP="00CE7DAA">
      <w:pPr>
        <w:pStyle w:val="TerminalDisplay"/>
      </w:pPr>
      <w:r w:rsidRPr="00B35C78">
        <w:t>[</w:t>
      </w:r>
      <w:r w:rsidRPr="00B35C78">
        <w:rPr>
          <w:rFonts w:hint="eastAsia"/>
        </w:rPr>
        <w:t>RouterA</w:t>
      </w:r>
      <w:r w:rsidRPr="00B35C78">
        <w:t>]</w:t>
      </w:r>
      <w:r w:rsidRPr="00B35C78">
        <w:rPr>
          <w:rFonts w:hint="eastAsia"/>
        </w:rPr>
        <w:t xml:space="preserve"> </w:t>
      </w:r>
      <w:r w:rsidRPr="00B35C78">
        <w:t>display mpls lsp protocol isis</w:t>
      </w:r>
    </w:p>
    <w:p w:rsidR="00CE7DAA" w:rsidRPr="00982F19" w:rsidRDefault="00CE7DAA" w:rsidP="00CE7DAA">
      <w:pPr>
        <w:pStyle w:val="TerminalDisplay"/>
      </w:pPr>
      <w:r w:rsidRPr="00982F19">
        <w:t>FEC                         Proto       In/Out Label    Out Inter/NHLFE/LSINDEX</w:t>
      </w:r>
    </w:p>
    <w:p w:rsidR="00CE7DAA" w:rsidRPr="00982F19" w:rsidRDefault="00CE7DAA" w:rsidP="00CE7DAA">
      <w:pPr>
        <w:pStyle w:val="TerminalDisplay"/>
      </w:pPr>
      <w:r w:rsidRPr="00982F19">
        <w:t>3.3.3.3/32                  ISIS        16100/</w:t>
      </w:r>
      <w:r w:rsidRPr="00962741">
        <w:rPr>
          <w:rStyle w:val="TerminalDisplayshading"/>
        </w:rPr>
        <w:t>17100</w:t>
      </w:r>
      <w:r w:rsidRPr="00982F19">
        <w:t xml:space="preserve">     GE</w:t>
      </w:r>
      <w:r w:rsidR="00D308C0">
        <w:t>3/1/</w:t>
      </w:r>
      <w:r w:rsidRPr="00982F19">
        <w:t>1</w:t>
      </w:r>
    </w:p>
    <w:p w:rsidR="00CE7DAA" w:rsidRDefault="00CE7DAA" w:rsidP="00CE7DAA">
      <w:pPr>
        <w:pStyle w:val="TerminalDisplay"/>
      </w:pPr>
      <w:r w:rsidRPr="00982F19">
        <w:t>3.3.3.3/32                  ISIS        -/17100         GE</w:t>
      </w:r>
      <w:r w:rsidR="00D308C0">
        <w:t>3/1/</w:t>
      </w:r>
      <w:r w:rsidRPr="00982F19">
        <w:t>1</w:t>
      </w:r>
    </w:p>
    <w:p w:rsidR="00811864" w:rsidRPr="001A7436" w:rsidRDefault="00811864" w:rsidP="00811864">
      <w:pPr>
        <w:pStyle w:val="3"/>
      </w:pPr>
      <w:bookmarkStart w:id="395" w:name="_Toc530991204"/>
      <w:bookmarkStart w:id="396" w:name="_Toc535424094"/>
      <w:bookmarkStart w:id="397" w:name="_Toc511642995"/>
      <w:bookmarkStart w:id="398" w:name="_Toc531096217"/>
      <w:bookmarkStart w:id="399" w:name="_Toc45106720"/>
      <w:r w:rsidRPr="001A7436">
        <w:t>MPLS SR to LDP</w:t>
      </w:r>
      <w:r w:rsidRPr="001A7436">
        <w:rPr>
          <w:rFonts w:hint="eastAsia"/>
        </w:rPr>
        <w:t>配置举例（</w:t>
      </w:r>
      <w:r w:rsidRPr="001A7436">
        <w:t>OSPF</w:t>
      </w:r>
      <w:r w:rsidRPr="001A7436">
        <w:rPr>
          <w:rFonts w:hint="eastAsia"/>
        </w:rPr>
        <w:t>）</w:t>
      </w:r>
      <w:bookmarkEnd w:id="395"/>
      <w:bookmarkEnd w:id="396"/>
      <w:bookmarkEnd w:id="399"/>
    </w:p>
    <w:p w:rsidR="00811864" w:rsidRPr="001A7436" w:rsidRDefault="00811864" w:rsidP="00811864">
      <w:pPr>
        <w:pStyle w:val="40"/>
      </w:pPr>
      <w:r w:rsidRPr="001A7436">
        <w:rPr>
          <w:rFonts w:hint="eastAsia"/>
        </w:rPr>
        <w:t>组网需求</w:t>
      </w:r>
    </w:p>
    <w:p w:rsidR="00811864" w:rsidRPr="001A7436" w:rsidRDefault="00811864" w:rsidP="00811864">
      <w:r w:rsidRPr="001A7436">
        <w:t>Router A</w:t>
      </w:r>
      <w:r w:rsidRPr="001A7436">
        <w:rPr>
          <w:rFonts w:hint="eastAsia"/>
        </w:rPr>
        <w:t>和</w:t>
      </w:r>
      <w:r w:rsidRPr="001A7436">
        <w:t>Router B</w:t>
      </w:r>
      <w:r w:rsidR="006559E7">
        <w:rPr>
          <w:rFonts w:hint="eastAsia"/>
        </w:rPr>
        <w:t>属于</w:t>
      </w:r>
      <w:r w:rsidRPr="001A7436">
        <w:t>MPLS SR</w:t>
      </w:r>
      <w:r w:rsidRPr="001A7436">
        <w:rPr>
          <w:rFonts w:hint="eastAsia"/>
        </w:rPr>
        <w:t>网络，</w:t>
      </w:r>
      <w:r w:rsidRPr="001A7436">
        <w:t>Router B</w:t>
      </w:r>
      <w:r w:rsidRPr="001A7436">
        <w:rPr>
          <w:rFonts w:hint="eastAsia"/>
        </w:rPr>
        <w:t>和</w:t>
      </w:r>
      <w:r w:rsidRPr="001A7436">
        <w:t>Router C</w:t>
      </w:r>
      <w:r w:rsidR="006559E7">
        <w:rPr>
          <w:rFonts w:hint="eastAsia"/>
        </w:rPr>
        <w:t>属于</w:t>
      </w:r>
      <w:r w:rsidRPr="001A7436">
        <w:t>LDP</w:t>
      </w:r>
      <w:r w:rsidRPr="001A7436">
        <w:rPr>
          <w:rFonts w:hint="eastAsia"/>
        </w:rPr>
        <w:t>网络，实现</w:t>
      </w:r>
      <w:r w:rsidRPr="001A7436">
        <w:t>Router A</w:t>
      </w:r>
      <w:r w:rsidRPr="001A7436">
        <w:rPr>
          <w:rFonts w:hint="eastAsia"/>
        </w:rPr>
        <w:t>和</w:t>
      </w:r>
      <w:r w:rsidRPr="001A7436">
        <w:t>Router C</w:t>
      </w:r>
      <w:r w:rsidRPr="001A7436">
        <w:rPr>
          <w:rFonts w:hint="eastAsia"/>
        </w:rPr>
        <w:t>间互访。具体需求如下：</w:t>
      </w:r>
    </w:p>
    <w:p w:rsidR="00811864" w:rsidRPr="001A7436" w:rsidRDefault="00811864" w:rsidP="00811864">
      <w:pPr>
        <w:pStyle w:val="ItemList"/>
      </w:pPr>
      <w:r w:rsidRPr="001A7436">
        <w:t>Router A</w:t>
      </w:r>
      <w:r w:rsidRPr="001A7436">
        <w:rPr>
          <w:rFonts w:hint="eastAsia"/>
        </w:rPr>
        <w:t>、</w:t>
      </w:r>
      <w:r w:rsidRPr="001A7436">
        <w:t>Router B</w:t>
      </w:r>
      <w:r w:rsidRPr="001A7436">
        <w:rPr>
          <w:rFonts w:hint="eastAsia"/>
        </w:rPr>
        <w:t>和</w:t>
      </w:r>
      <w:r w:rsidRPr="001A7436">
        <w:t>Router C</w:t>
      </w:r>
      <w:r w:rsidRPr="001A7436">
        <w:rPr>
          <w:rFonts w:hint="eastAsia"/>
        </w:rPr>
        <w:t>运行</w:t>
      </w:r>
      <w:r w:rsidRPr="001A7436">
        <w:t>OSPF</w:t>
      </w:r>
      <w:r w:rsidRPr="001A7436">
        <w:rPr>
          <w:rFonts w:hint="eastAsia"/>
        </w:rPr>
        <w:t>实现三层互通。</w:t>
      </w:r>
    </w:p>
    <w:p w:rsidR="00811864" w:rsidRPr="001A7436" w:rsidRDefault="00811864" w:rsidP="00811864">
      <w:pPr>
        <w:pStyle w:val="ItemList"/>
      </w:pPr>
      <w:r w:rsidRPr="001A7436">
        <w:t>Router A</w:t>
      </w:r>
      <w:r w:rsidRPr="001A7436">
        <w:rPr>
          <w:rFonts w:hint="eastAsia"/>
        </w:rPr>
        <w:t>和</w:t>
      </w:r>
      <w:r w:rsidRPr="001A7436">
        <w:t>Router B</w:t>
      </w:r>
      <w:r w:rsidRPr="001A7436">
        <w:rPr>
          <w:rFonts w:hint="eastAsia"/>
        </w:rPr>
        <w:t>间通过</w:t>
      </w:r>
      <w:r w:rsidRPr="001A7436">
        <w:t>OSPF SR</w:t>
      </w:r>
      <w:r w:rsidRPr="001A7436">
        <w:rPr>
          <w:rFonts w:hint="eastAsia"/>
        </w:rPr>
        <w:t>建立</w:t>
      </w:r>
      <w:r w:rsidRPr="001A7436">
        <w:t>SRLSP</w:t>
      </w:r>
      <w:r w:rsidRPr="001A7436">
        <w:rPr>
          <w:rFonts w:hint="eastAsia"/>
        </w:rPr>
        <w:t>，</w:t>
      </w:r>
      <w:r w:rsidRPr="001A7436">
        <w:t>Router B</w:t>
      </w:r>
      <w:r w:rsidRPr="001A7436">
        <w:rPr>
          <w:rFonts w:hint="eastAsia"/>
        </w:rPr>
        <w:t>和</w:t>
      </w:r>
      <w:r w:rsidRPr="001A7436">
        <w:t>Router C</w:t>
      </w:r>
      <w:r w:rsidRPr="001A7436">
        <w:rPr>
          <w:rFonts w:hint="eastAsia"/>
        </w:rPr>
        <w:t>间通过</w:t>
      </w:r>
      <w:r w:rsidRPr="001A7436">
        <w:t>LDP</w:t>
      </w:r>
      <w:r w:rsidRPr="001A7436">
        <w:rPr>
          <w:rFonts w:hint="eastAsia"/>
        </w:rPr>
        <w:t>动态建立</w:t>
      </w:r>
      <w:r w:rsidR="006559E7">
        <w:rPr>
          <w:rFonts w:hint="eastAsia"/>
          <w:lang w:eastAsia="zh-CN"/>
        </w:rPr>
        <w:t>LDP</w:t>
      </w:r>
      <w:r w:rsidR="006559E7">
        <w:rPr>
          <w:rFonts w:hint="eastAsia"/>
        </w:rPr>
        <w:t xml:space="preserve"> </w:t>
      </w:r>
      <w:r w:rsidRPr="001A7436">
        <w:t>LSP</w:t>
      </w:r>
      <w:r w:rsidRPr="001A7436">
        <w:rPr>
          <w:rFonts w:hint="eastAsia"/>
        </w:rPr>
        <w:t>。</w:t>
      </w:r>
    </w:p>
    <w:p w:rsidR="00811864" w:rsidRPr="001A7436" w:rsidRDefault="00811864" w:rsidP="00811864">
      <w:pPr>
        <w:pStyle w:val="ItemList"/>
      </w:pPr>
      <w:r w:rsidRPr="001A7436">
        <w:t>Router B</w:t>
      </w:r>
      <w:r w:rsidRPr="001A7436">
        <w:rPr>
          <w:rFonts w:hint="eastAsia"/>
        </w:rPr>
        <w:t>作为</w:t>
      </w:r>
      <w:r w:rsidRPr="001A7436">
        <w:t>SRMS</w:t>
      </w:r>
      <w:r w:rsidRPr="001A7436">
        <w:rPr>
          <w:rFonts w:hint="eastAsia"/>
        </w:rPr>
        <w:t>，将</w:t>
      </w:r>
      <w:r w:rsidRPr="001A7436">
        <w:t>LDP</w:t>
      </w:r>
      <w:r w:rsidRPr="001A7436">
        <w:rPr>
          <w:rFonts w:hint="eastAsia"/>
        </w:rPr>
        <w:t>网络的前缀地址映射为</w:t>
      </w:r>
      <w:r w:rsidRPr="001A7436">
        <w:t>SR</w:t>
      </w:r>
      <w:r w:rsidRPr="001A7436">
        <w:rPr>
          <w:rFonts w:hint="eastAsia"/>
        </w:rPr>
        <w:t>网络的</w:t>
      </w:r>
      <w:r w:rsidRPr="001A7436">
        <w:t>SID</w:t>
      </w:r>
      <w:r w:rsidRPr="001A7436">
        <w:rPr>
          <w:rFonts w:hint="eastAsia"/>
        </w:rPr>
        <w:t>，并通告给</w:t>
      </w:r>
      <w:r w:rsidRPr="001A7436">
        <w:t>Router A</w:t>
      </w:r>
      <w:r w:rsidRPr="001A7436">
        <w:rPr>
          <w:rFonts w:hint="eastAsia"/>
        </w:rPr>
        <w:t>。</w:t>
      </w:r>
    </w:p>
    <w:p w:rsidR="00811864" w:rsidRPr="001A7436" w:rsidRDefault="00811864" w:rsidP="00811864">
      <w:pPr>
        <w:pStyle w:val="40"/>
      </w:pPr>
      <w:r w:rsidRPr="001A7436">
        <w:rPr>
          <w:rFonts w:hint="eastAsia"/>
        </w:rPr>
        <w:t>组网图</w:t>
      </w:r>
    </w:p>
    <w:p w:rsidR="00811864" w:rsidRPr="001A7436" w:rsidRDefault="00811864" w:rsidP="00811864">
      <w:pPr>
        <w:pStyle w:val="FigureDescription"/>
      </w:pPr>
      <w:bookmarkStart w:id="400" w:name="_Ref535416589"/>
      <w:r w:rsidRPr="001A7436">
        <w:t>MPLS SR to LDP</w:t>
      </w:r>
      <w:r w:rsidRPr="001A7436">
        <w:rPr>
          <w:rFonts w:hint="eastAsia"/>
        </w:rPr>
        <w:t>网络互通组网图</w:t>
      </w:r>
      <w:bookmarkEnd w:id="400"/>
    </w:p>
    <w:p w:rsidR="00811864" w:rsidRPr="00811864" w:rsidRDefault="00811864" w:rsidP="00525F94">
      <w:pPr>
        <w:pStyle w:val="FigureDescription"/>
        <w:numPr>
          <w:ilvl w:val="0"/>
          <w:numId w:val="0"/>
        </w:numPr>
        <w:ind w:left="624"/>
      </w:pPr>
      <w:commentRangeStart w:id="401"/>
      <w:r w:rsidRPr="00811864">
        <w:rPr>
          <w:noProof/>
        </w:rPr>
        <w:drawing>
          <wp:inline distT="0" distB="0" distL="0" distR="0" wp14:anchorId="156D947A" wp14:editId="27E5BA2E">
            <wp:extent cx="3648075" cy="8858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885825"/>
                    </a:xfrm>
                    <a:prstGeom prst="rect">
                      <a:avLst/>
                    </a:prstGeom>
                    <a:noFill/>
                    <a:ln>
                      <a:noFill/>
                    </a:ln>
                  </pic:spPr>
                </pic:pic>
              </a:graphicData>
            </a:graphic>
          </wp:inline>
        </w:drawing>
      </w:r>
      <w:commentRangeEnd w:id="401"/>
      <w:r w:rsidRPr="00811864">
        <w:commentReference w:id="401"/>
      </w:r>
    </w:p>
    <w:p w:rsidR="00811864" w:rsidRPr="00811864" w:rsidRDefault="00811864" w:rsidP="00525F94">
      <w:pPr>
        <w:pStyle w:val="FigureDescription"/>
        <w:numPr>
          <w:ilvl w:val="0"/>
          <w:numId w:val="0"/>
        </w:numPr>
        <w:ind w:left="624"/>
      </w:pPr>
      <w:commentRangeStart w:id="402"/>
      <w:r w:rsidRPr="00811864">
        <w:rPr>
          <w:rFonts w:hint="eastAsia"/>
          <w:noProof/>
        </w:rPr>
        <w:drawing>
          <wp:inline distT="0" distB="0" distL="0" distR="0" wp14:anchorId="3324307B" wp14:editId="0E64BA40">
            <wp:extent cx="3648710" cy="888365"/>
            <wp:effectExtent l="0" t="0" r="8890" b="6985"/>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8710" cy="888365"/>
                    </a:xfrm>
                    <a:prstGeom prst="rect">
                      <a:avLst/>
                    </a:prstGeom>
                    <a:noFill/>
                    <a:ln>
                      <a:noFill/>
                    </a:ln>
                  </pic:spPr>
                </pic:pic>
              </a:graphicData>
            </a:graphic>
          </wp:inline>
        </w:drawing>
      </w:r>
      <w:commentRangeEnd w:id="402"/>
      <w:r w:rsidRPr="00811864">
        <w:commentReference w:id="402"/>
      </w:r>
    </w:p>
    <w:p w:rsidR="00811864" w:rsidRPr="001A7436" w:rsidRDefault="00811864" w:rsidP="00811864"/>
    <w:tbl>
      <w:tblPr>
        <w:tblStyle w:val="FigureTable"/>
        <w:tblW w:w="9015" w:type="dxa"/>
        <w:tblLayout w:type="fixed"/>
        <w:tblLook w:val="04A0" w:firstRow="1" w:lastRow="0" w:firstColumn="1" w:lastColumn="0" w:noHBand="0" w:noVBand="1"/>
      </w:tblPr>
      <w:tblGrid>
        <w:gridCol w:w="1214"/>
        <w:gridCol w:w="1279"/>
        <w:gridCol w:w="1917"/>
        <w:gridCol w:w="1280"/>
        <w:gridCol w:w="1280"/>
        <w:gridCol w:w="2045"/>
      </w:tblGrid>
      <w:tr w:rsidR="00811864" w:rsidTr="00823990">
        <w:trPr>
          <w:tblHeader/>
        </w:trPr>
        <w:tc>
          <w:tcPr>
            <w:tcW w:w="1213" w:type="dxa"/>
            <w:tcBorders>
              <w:top w:val="single" w:sz="4" w:space="0" w:color="auto"/>
              <w:left w:val="nil"/>
              <w:bottom w:val="single" w:sz="4" w:space="0" w:color="808080"/>
              <w:right w:val="single" w:sz="4" w:space="0" w:color="808080"/>
            </w:tcBorders>
            <w:hideMark/>
          </w:tcPr>
          <w:p w:rsidR="00811864" w:rsidRPr="00811864" w:rsidRDefault="00811864" w:rsidP="00811864">
            <w:pPr>
              <w:pStyle w:val="FigureText"/>
            </w:pPr>
            <w:r w:rsidRPr="001A7436">
              <w:rPr>
                <w:rFonts w:hint="eastAsia"/>
              </w:rPr>
              <w:t>设备</w:t>
            </w:r>
          </w:p>
        </w:tc>
        <w:tc>
          <w:tcPr>
            <w:tcW w:w="1279"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rPr>
                <w:rFonts w:hint="eastAsia"/>
              </w:rPr>
              <w:t>接口</w:t>
            </w:r>
          </w:p>
        </w:tc>
        <w:tc>
          <w:tcPr>
            <w:tcW w:w="1917"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IP</w:t>
            </w:r>
            <w:r w:rsidRPr="00811864">
              <w:rPr>
                <w:rFonts w:hint="eastAsia"/>
              </w:rPr>
              <w:t>地址</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rPr>
                <w:rFonts w:hint="eastAsia"/>
              </w:rPr>
              <w:t>设备</w:t>
            </w:r>
          </w:p>
        </w:tc>
        <w:tc>
          <w:tcPr>
            <w:tcW w:w="1280" w:type="dxa"/>
            <w:tcBorders>
              <w:top w:val="single" w:sz="4" w:space="0" w:color="auto"/>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rPr>
                <w:rFonts w:hint="eastAsia"/>
              </w:rPr>
              <w:t>接口</w:t>
            </w:r>
          </w:p>
        </w:tc>
        <w:tc>
          <w:tcPr>
            <w:tcW w:w="2045" w:type="dxa"/>
            <w:tcBorders>
              <w:top w:val="single" w:sz="4" w:space="0" w:color="auto"/>
              <w:left w:val="single" w:sz="4" w:space="0" w:color="808080"/>
              <w:bottom w:val="single" w:sz="4" w:space="0" w:color="808080"/>
              <w:right w:val="nil"/>
            </w:tcBorders>
            <w:hideMark/>
          </w:tcPr>
          <w:p w:rsidR="00811864" w:rsidRPr="00811864" w:rsidRDefault="00811864" w:rsidP="00811864">
            <w:pPr>
              <w:pStyle w:val="FigureText"/>
            </w:pPr>
            <w:r w:rsidRPr="001A7436">
              <w:t>IP</w:t>
            </w:r>
            <w:r w:rsidRPr="00811864">
              <w:rPr>
                <w:rFonts w:hint="eastAsia"/>
              </w:rPr>
              <w:t>地址</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1A7436">
              <w:t>Router A</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1.1.1.1/32</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Router B</w:t>
            </w: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Loop1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1A7436">
              <w:t>2.2.2.2/32</w:t>
            </w:r>
          </w:p>
        </w:tc>
      </w:tr>
      <w:tr w:rsidR="00811864" w:rsidTr="00823990">
        <w:tc>
          <w:tcPr>
            <w:tcW w:w="1213" w:type="dxa"/>
            <w:tcBorders>
              <w:top w:val="single" w:sz="4" w:space="0" w:color="808080"/>
              <w:left w:val="nil"/>
              <w:bottom w:val="single" w:sz="4" w:space="0" w:color="808080"/>
              <w:right w:val="single" w:sz="4" w:space="0" w:color="808080"/>
            </w:tcBorders>
          </w:tcPr>
          <w:p w:rsidR="00811864" w:rsidRPr="001A7436" w:rsidRDefault="00811864" w:rsidP="00811864">
            <w:pPr>
              <w:pStyle w:val="FigureText"/>
            </w:pP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10.0.0.1/24</w:t>
            </w:r>
          </w:p>
        </w:tc>
        <w:tc>
          <w:tcPr>
            <w:tcW w:w="1280" w:type="dxa"/>
            <w:tcBorders>
              <w:top w:val="single" w:sz="4" w:space="0" w:color="808080"/>
              <w:left w:val="single" w:sz="4" w:space="0" w:color="808080"/>
              <w:bottom w:val="single" w:sz="4" w:space="0" w:color="808080"/>
              <w:right w:val="single" w:sz="4" w:space="0" w:color="808080"/>
            </w:tcBorders>
          </w:tcPr>
          <w:p w:rsidR="00811864" w:rsidRPr="001A7436"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GE3/1/1</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1A7436">
              <w:t>10.0.0.2/24</w:t>
            </w:r>
          </w:p>
        </w:tc>
      </w:tr>
      <w:tr w:rsidR="00811864" w:rsidTr="00823990">
        <w:tc>
          <w:tcPr>
            <w:tcW w:w="1213" w:type="dxa"/>
            <w:tcBorders>
              <w:top w:val="single" w:sz="4" w:space="0" w:color="808080"/>
              <w:left w:val="nil"/>
              <w:bottom w:val="single" w:sz="4" w:space="0" w:color="808080"/>
              <w:right w:val="single" w:sz="4" w:space="0" w:color="808080"/>
            </w:tcBorders>
            <w:hideMark/>
          </w:tcPr>
          <w:p w:rsidR="00811864" w:rsidRPr="00811864" w:rsidRDefault="00811864" w:rsidP="00811864">
            <w:pPr>
              <w:pStyle w:val="FigureText"/>
            </w:pPr>
            <w:r w:rsidRPr="001A7436">
              <w:t>Router C</w:t>
            </w:r>
          </w:p>
        </w:tc>
        <w:tc>
          <w:tcPr>
            <w:tcW w:w="1279"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Loop1</w:t>
            </w:r>
          </w:p>
        </w:tc>
        <w:tc>
          <w:tcPr>
            <w:tcW w:w="1917" w:type="dxa"/>
            <w:tcBorders>
              <w:top w:val="single" w:sz="4" w:space="0" w:color="808080"/>
              <w:left w:val="single" w:sz="4" w:space="0" w:color="808080"/>
              <w:bottom w:val="single" w:sz="4" w:space="0" w:color="808080"/>
              <w:right w:val="single" w:sz="4" w:space="0" w:color="808080"/>
            </w:tcBorders>
            <w:hideMark/>
          </w:tcPr>
          <w:p w:rsidR="00811864" w:rsidRPr="00811864" w:rsidRDefault="00811864" w:rsidP="00811864">
            <w:pPr>
              <w:pStyle w:val="FigureText"/>
            </w:pPr>
            <w:r w:rsidRPr="001A7436">
              <w:t>3.3.3.3/32</w:t>
            </w:r>
          </w:p>
        </w:tc>
        <w:tc>
          <w:tcPr>
            <w:tcW w:w="1280" w:type="dxa"/>
            <w:tcBorders>
              <w:top w:val="single" w:sz="4" w:space="0" w:color="808080"/>
              <w:left w:val="single" w:sz="4" w:space="0" w:color="808080"/>
              <w:bottom w:val="single" w:sz="4" w:space="0" w:color="808080"/>
              <w:right w:val="single" w:sz="4" w:space="0" w:color="808080"/>
            </w:tcBorders>
          </w:tcPr>
          <w:p w:rsidR="00811864" w:rsidRPr="001A7436" w:rsidRDefault="00811864" w:rsidP="00811864">
            <w:pPr>
              <w:pStyle w:val="FigureText"/>
            </w:pPr>
          </w:p>
        </w:tc>
        <w:tc>
          <w:tcPr>
            <w:tcW w:w="1280" w:type="dxa"/>
            <w:tcBorders>
              <w:top w:val="single" w:sz="4" w:space="0" w:color="808080"/>
              <w:left w:val="single" w:sz="4" w:space="0" w:color="808080"/>
              <w:bottom w:val="single" w:sz="4" w:space="0" w:color="808080"/>
              <w:right w:val="single" w:sz="4" w:space="0" w:color="808080"/>
            </w:tcBorders>
            <w:hideMark/>
          </w:tcPr>
          <w:p w:rsidR="00811864" w:rsidRPr="00811864" w:rsidRDefault="00EF3E68" w:rsidP="00811864">
            <w:pPr>
              <w:pStyle w:val="FigureText"/>
            </w:pPr>
            <w:r>
              <w:t>GE3/1/2</w:t>
            </w:r>
          </w:p>
        </w:tc>
        <w:tc>
          <w:tcPr>
            <w:tcW w:w="2045" w:type="dxa"/>
            <w:tcBorders>
              <w:top w:val="single" w:sz="4" w:space="0" w:color="808080"/>
              <w:left w:val="single" w:sz="4" w:space="0" w:color="808080"/>
              <w:bottom w:val="single" w:sz="4" w:space="0" w:color="808080"/>
              <w:right w:val="nil"/>
            </w:tcBorders>
            <w:hideMark/>
          </w:tcPr>
          <w:p w:rsidR="00811864" w:rsidRPr="00811864" w:rsidRDefault="00811864" w:rsidP="00811864">
            <w:pPr>
              <w:pStyle w:val="FigureText"/>
            </w:pPr>
            <w:r w:rsidRPr="001A7436">
              <w:t>11.0.0.1/24</w:t>
            </w:r>
          </w:p>
        </w:tc>
      </w:tr>
      <w:tr w:rsidR="00811864" w:rsidTr="00823990">
        <w:tc>
          <w:tcPr>
            <w:tcW w:w="1213" w:type="dxa"/>
            <w:tcBorders>
              <w:top w:val="single" w:sz="4" w:space="0" w:color="808080"/>
              <w:left w:val="nil"/>
              <w:bottom w:val="single" w:sz="4" w:space="0" w:color="auto"/>
              <w:right w:val="single" w:sz="4" w:space="0" w:color="808080"/>
            </w:tcBorders>
          </w:tcPr>
          <w:p w:rsidR="00811864" w:rsidRPr="001A7436" w:rsidRDefault="00811864" w:rsidP="00811864">
            <w:pPr>
              <w:pStyle w:val="FigureText"/>
            </w:pPr>
          </w:p>
        </w:tc>
        <w:tc>
          <w:tcPr>
            <w:tcW w:w="1279" w:type="dxa"/>
            <w:tcBorders>
              <w:top w:val="single" w:sz="4" w:space="0" w:color="808080"/>
              <w:left w:val="single" w:sz="4" w:space="0" w:color="808080"/>
              <w:bottom w:val="single" w:sz="4" w:space="0" w:color="auto"/>
              <w:right w:val="single" w:sz="4" w:space="0" w:color="808080"/>
            </w:tcBorders>
            <w:hideMark/>
          </w:tcPr>
          <w:p w:rsidR="00811864" w:rsidRPr="00811864" w:rsidRDefault="00EF3E68" w:rsidP="00811864">
            <w:pPr>
              <w:pStyle w:val="FigureText"/>
            </w:pPr>
            <w:r>
              <w:t>GE3/1/1</w:t>
            </w:r>
          </w:p>
        </w:tc>
        <w:tc>
          <w:tcPr>
            <w:tcW w:w="1917" w:type="dxa"/>
            <w:tcBorders>
              <w:top w:val="single" w:sz="4" w:space="0" w:color="808080"/>
              <w:left w:val="single" w:sz="4" w:space="0" w:color="808080"/>
              <w:bottom w:val="single" w:sz="4" w:space="0" w:color="auto"/>
              <w:right w:val="single" w:sz="4" w:space="0" w:color="808080"/>
            </w:tcBorders>
            <w:hideMark/>
          </w:tcPr>
          <w:p w:rsidR="00811864" w:rsidRPr="00811864" w:rsidRDefault="00811864" w:rsidP="00811864">
            <w:pPr>
              <w:pStyle w:val="FigureText"/>
            </w:pPr>
            <w:r w:rsidRPr="001A7436">
              <w:t>11.0.0.2/24</w:t>
            </w:r>
          </w:p>
        </w:tc>
        <w:tc>
          <w:tcPr>
            <w:tcW w:w="1280" w:type="dxa"/>
            <w:tcBorders>
              <w:top w:val="single" w:sz="4" w:space="0" w:color="808080"/>
              <w:left w:val="single" w:sz="4" w:space="0" w:color="808080"/>
              <w:bottom w:val="single" w:sz="4" w:space="0" w:color="auto"/>
              <w:right w:val="single" w:sz="4" w:space="0" w:color="808080"/>
            </w:tcBorders>
          </w:tcPr>
          <w:p w:rsidR="00811864" w:rsidRPr="001A7436" w:rsidRDefault="00811864" w:rsidP="00811864">
            <w:pPr>
              <w:pStyle w:val="FigureText"/>
            </w:pPr>
          </w:p>
        </w:tc>
        <w:tc>
          <w:tcPr>
            <w:tcW w:w="1280" w:type="dxa"/>
            <w:tcBorders>
              <w:top w:val="single" w:sz="4" w:space="0" w:color="808080"/>
              <w:left w:val="single" w:sz="4" w:space="0" w:color="808080"/>
              <w:bottom w:val="single" w:sz="4" w:space="0" w:color="auto"/>
              <w:right w:val="single" w:sz="4" w:space="0" w:color="808080"/>
            </w:tcBorders>
          </w:tcPr>
          <w:p w:rsidR="00811864" w:rsidRPr="001A7436" w:rsidRDefault="00811864" w:rsidP="00811864">
            <w:pPr>
              <w:pStyle w:val="FigureText"/>
            </w:pPr>
          </w:p>
        </w:tc>
        <w:tc>
          <w:tcPr>
            <w:tcW w:w="2045" w:type="dxa"/>
            <w:tcBorders>
              <w:top w:val="single" w:sz="4" w:space="0" w:color="808080"/>
              <w:left w:val="single" w:sz="4" w:space="0" w:color="808080"/>
              <w:bottom w:val="single" w:sz="4" w:space="0" w:color="auto"/>
              <w:right w:val="nil"/>
            </w:tcBorders>
          </w:tcPr>
          <w:p w:rsidR="00811864" w:rsidRPr="001A7436" w:rsidRDefault="00811864" w:rsidP="00811864">
            <w:pPr>
              <w:pStyle w:val="FigureText"/>
            </w:pPr>
          </w:p>
        </w:tc>
      </w:tr>
    </w:tbl>
    <w:p w:rsidR="00811864" w:rsidRPr="001A7436" w:rsidRDefault="00811864" w:rsidP="00811864"/>
    <w:p w:rsidR="00811864" w:rsidRPr="001A7436" w:rsidRDefault="00811864" w:rsidP="00811864">
      <w:pPr>
        <w:pStyle w:val="40"/>
      </w:pPr>
      <w:r w:rsidRPr="001A7436">
        <w:rPr>
          <w:rFonts w:hint="eastAsia"/>
        </w:rPr>
        <w:t>配置步骤</w:t>
      </w:r>
    </w:p>
    <w:p w:rsidR="00811864" w:rsidRPr="00811864" w:rsidRDefault="00811864" w:rsidP="00811864">
      <w:pPr>
        <w:pStyle w:val="ItemStep"/>
        <w:rPr>
          <w:lang w:eastAsia="zh-CN"/>
        </w:rPr>
      </w:pPr>
      <w:r w:rsidRPr="001A7436">
        <w:rPr>
          <w:rFonts w:hint="eastAsia"/>
          <w:lang w:eastAsia="zh-CN"/>
        </w:rPr>
        <w:t>请按照</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_Ref535416589 \r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1-29</w:t>
      </w:r>
      <w:r w:rsidRPr="004A6746">
        <w:rPr>
          <w:rStyle w:val="Reference-R0G144B200"/>
        </w:rPr>
        <w:fldChar w:fldCharType="end"/>
      </w:r>
      <w:r w:rsidRPr="001A7436">
        <w:rPr>
          <w:rFonts w:hint="eastAsia"/>
          <w:lang w:eastAsia="zh-CN"/>
        </w:rPr>
        <w:t>配置各接口的</w:t>
      </w:r>
      <w:r w:rsidRPr="001A7436">
        <w:rPr>
          <w:lang w:eastAsia="zh-CN"/>
        </w:rPr>
        <w:t>IP</w:t>
      </w:r>
      <w:r w:rsidRPr="001A7436">
        <w:rPr>
          <w:rFonts w:hint="eastAsia"/>
          <w:lang w:eastAsia="zh-CN"/>
        </w:rPr>
        <w:t>地址和子网掩码，具体配置过程略</w:t>
      </w:r>
    </w:p>
    <w:p w:rsidR="00C72B65" w:rsidRPr="001A7436" w:rsidRDefault="00C72B65" w:rsidP="00C72B65">
      <w:pPr>
        <w:pStyle w:val="ItemStep"/>
      </w:pPr>
      <w:r w:rsidRPr="001A7436">
        <w:rPr>
          <w:rFonts w:hint="eastAsia"/>
        </w:rPr>
        <w:t>配置</w:t>
      </w:r>
      <w:r w:rsidRPr="001A7436">
        <w:t>Router A</w:t>
      </w:r>
    </w:p>
    <w:p w:rsidR="00C72B65" w:rsidRPr="001A7436" w:rsidRDefault="00C72B65" w:rsidP="00C72B65">
      <w:pPr>
        <w:pStyle w:val="ItemIndent1"/>
        <w:rPr>
          <w:lang w:eastAsia="zh-CN"/>
        </w:rPr>
      </w:pPr>
      <w:r w:rsidRPr="001A7436">
        <w:rPr>
          <w:lang w:eastAsia="zh-CN"/>
        </w:rPr>
        <w:t xml:space="preserve"># </w:t>
      </w:r>
      <w:r w:rsidRPr="003445AB">
        <w:rPr>
          <w:rFonts w:hint="eastAsia"/>
          <w:lang w:eastAsia="zh-CN"/>
        </w:rPr>
        <w:t>配置</w:t>
      </w:r>
      <w:r w:rsidRPr="003445AB">
        <w:rPr>
          <w:lang w:eastAsia="zh-CN"/>
        </w:rPr>
        <w:t>OSPF</w:t>
      </w:r>
      <w:r w:rsidRPr="003445AB">
        <w:rPr>
          <w:rFonts w:hint="eastAsia"/>
          <w:lang w:eastAsia="zh-CN"/>
        </w:rPr>
        <w:t>协议实现网络层互通</w:t>
      </w:r>
      <w:r w:rsidRPr="001A7436">
        <w:rPr>
          <w:rFonts w:hint="eastAsia"/>
          <w:lang w:eastAsia="zh-CN"/>
        </w:rPr>
        <w:t>。</w:t>
      </w:r>
    </w:p>
    <w:p w:rsidR="00811864" w:rsidRPr="001A7436" w:rsidRDefault="00811864" w:rsidP="00811864">
      <w:pPr>
        <w:pStyle w:val="TerminalDisplayIndent1"/>
      </w:pPr>
      <w:r w:rsidRPr="001A7436">
        <w:t>&lt;RouterA&gt; system-view</w:t>
      </w:r>
    </w:p>
    <w:p w:rsidR="00811864" w:rsidRPr="001A7436" w:rsidRDefault="00811864" w:rsidP="00811864">
      <w:pPr>
        <w:pStyle w:val="TerminalDisplayIndent1"/>
      </w:pPr>
      <w:r w:rsidRPr="001A7436">
        <w:t>[RouterA] ospf 1 router-id 1.1.1.1</w:t>
      </w:r>
    </w:p>
    <w:p w:rsidR="00811864" w:rsidRPr="001A7436" w:rsidRDefault="00811864" w:rsidP="00811864">
      <w:pPr>
        <w:pStyle w:val="TerminalDisplayIndent1"/>
      </w:pPr>
      <w:r w:rsidRPr="001A7436">
        <w:t>[RouterA-ospf-1] quit</w:t>
      </w:r>
    </w:p>
    <w:p w:rsidR="00811864" w:rsidRPr="001A7436" w:rsidRDefault="00811864" w:rsidP="00811864">
      <w:pPr>
        <w:pStyle w:val="TerminalDisplayIndent1"/>
      </w:pPr>
      <w:r w:rsidRPr="001A7436">
        <w:t xml:space="preserve">[RouterA] interface gigabitethernet </w:t>
      </w:r>
      <w:r>
        <w:t>3/1/</w:t>
      </w:r>
      <w:r w:rsidRPr="001A7436">
        <w:t>1</w:t>
      </w:r>
    </w:p>
    <w:p w:rsidR="00811864" w:rsidRPr="001A7436" w:rsidRDefault="00811864" w:rsidP="00811864">
      <w:pPr>
        <w:pStyle w:val="TerminalDisplayIndent1"/>
      </w:pPr>
      <w:r w:rsidRPr="001A7436">
        <w:t>[RouterA-GigabitEthernet</w:t>
      </w:r>
      <w:r>
        <w:t>3/1/</w:t>
      </w:r>
      <w:r w:rsidRPr="001A7436">
        <w:t>1] ospf 1 area 0</w:t>
      </w:r>
    </w:p>
    <w:p w:rsidR="00811864" w:rsidRPr="001A7436" w:rsidRDefault="00811864" w:rsidP="00811864">
      <w:pPr>
        <w:pStyle w:val="TerminalDisplayIndent1"/>
      </w:pPr>
      <w:r w:rsidRPr="001A7436">
        <w:t>[RouterA-GigabitEthernet</w:t>
      </w:r>
      <w:r>
        <w:t>3/1/</w:t>
      </w:r>
      <w:r w:rsidRPr="001A7436">
        <w:t>1] quit</w:t>
      </w:r>
    </w:p>
    <w:p w:rsidR="00811864" w:rsidRPr="001A7436" w:rsidRDefault="00811864" w:rsidP="00811864">
      <w:pPr>
        <w:pStyle w:val="TerminalDisplayIndent1"/>
      </w:pPr>
      <w:r w:rsidRPr="001A7436">
        <w:t>[RouterA] interface loopback 1</w:t>
      </w:r>
    </w:p>
    <w:p w:rsidR="00811864" w:rsidRPr="001A7436" w:rsidRDefault="00811864" w:rsidP="00811864">
      <w:pPr>
        <w:pStyle w:val="TerminalDisplayIndent1"/>
      </w:pPr>
      <w:r w:rsidRPr="001A7436">
        <w:t>[RouterA-LoopBack1] ospf 1 area 0</w:t>
      </w:r>
    </w:p>
    <w:p w:rsidR="00811864" w:rsidRDefault="00811864" w:rsidP="00811864">
      <w:pPr>
        <w:pStyle w:val="TerminalDisplayIndent1"/>
      </w:pPr>
      <w:r w:rsidRPr="001A7436">
        <w:t>[RouterA-LoopBack1] quit</w:t>
      </w:r>
    </w:p>
    <w:p w:rsidR="00C72B65" w:rsidRPr="001A7436" w:rsidRDefault="00C72B65" w:rsidP="00C72B65">
      <w:pPr>
        <w:pStyle w:val="ItemIndent1"/>
      </w:pPr>
      <w:r w:rsidRPr="001A7436">
        <w:t xml:space="preserve"># </w:t>
      </w:r>
      <w:r w:rsidRPr="001A7436">
        <w:rPr>
          <w:rFonts w:hint="eastAsia"/>
        </w:rPr>
        <w:t>配置</w:t>
      </w:r>
      <w:r w:rsidRPr="001A7436">
        <w:t>MPLS LSR ID</w:t>
      </w:r>
      <w:r w:rsidRPr="001A7436">
        <w:rPr>
          <w:rFonts w:hint="eastAsia"/>
        </w:rPr>
        <w:t>。</w:t>
      </w:r>
    </w:p>
    <w:p w:rsidR="00C72B65" w:rsidRPr="001A7436" w:rsidRDefault="00C72B65" w:rsidP="00C72B65">
      <w:pPr>
        <w:pStyle w:val="TerminalDisplayIndent1"/>
      </w:pPr>
      <w:fldSimple w:instr=" DOCVARIABLE  varglobal_77768  \* MERGEFORMAT " w:fldLock="1">
        <w:r>
          <w:t>[</w:t>
        </w:r>
      </w:fldSimple>
      <w:r w:rsidRPr="001A7436">
        <w:t>RouterA] mpls lsr-id 1.1.1.1</w:t>
      </w:r>
    </w:p>
    <w:p w:rsidR="00C72B65" w:rsidRPr="0068679A" w:rsidRDefault="00C72B65" w:rsidP="00C72B65">
      <w:pPr>
        <w:pStyle w:val="ItemIndent1"/>
        <w:rPr>
          <w:lang w:eastAsia="zh-CN"/>
        </w:rPr>
      </w:pPr>
      <w:r w:rsidRPr="0068679A">
        <w:rPr>
          <w:lang w:eastAsia="zh-CN"/>
        </w:rPr>
        <w:t xml:space="preserve"># </w:t>
      </w:r>
      <w:r w:rsidRPr="0068679A">
        <w:rPr>
          <w:rFonts w:hint="eastAsia"/>
          <w:lang w:eastAsia="zh-CN"/>
        </w:rPr>
        <w:t>开启</w:t>
      </w:r>
      <w:r w:rsidRPr="0068679A">
        <w:rPr>
          <w:lang w:eastAsia="zh-CN"/>
        </w:rPr>
        <w:t>OSPF SR</w:t>
      </w:r>
      <w:r w:rsidRPr="0068679A">
        <w:rPr>
          <w:rFonts w:hint="eastAsia"/>
          <w:lang w:eastAsia="zh-CN"/>
        </w:rPr>
        <w:t>功能。</w:t>
      </w:r>
    </w:p>
    <w:p w:rsidR="00C72B65" w:rsidRPr="001A7436" w:rsidRDefault="00C72B65" w:rsidP="00C72B65">
      <w:pPr>
        <w:pStyle w:val="TerminalDisplayIndent1"/>
      </w:pPr>
      <w:fldSimple w:instr=" DOCVARIABLE  varglobal_77768  \* MERGEFORMAT " w:fldLock="1">
        <w:r>
          <w:t>[</w:t>
        </w:r>
      </w:fldSimple>
      <w:r w:rsidRPr="001A7436">
        <w:t>RouterA] ospf 1</w:t>
      </w:r>
    </w:p>
    <w:p w:rsidR="00C72B65" w:rsidRPr="001A7436" w:rsidRDefault="00C72B65" w:rsidP="00C72B65">
      <w:pPr>
        <w:pStyle w:val="TerminalDisplayIndent1"/>
      </w:pPr>
      <w:fldSimple w:instr=" DOCVARIABLE  varglobal_77768  \* MERGEFORMAT " w:fldLock="1">
        <w:r>
          <w:t>[</w:t>
        </w:r>
      </w:fldSimple>
      <w:r w:rsidRPr="001A7436">
        <w:t>RouterA-ospf-1] segment-routing mpls</w:t>
      </w:r>
    </w:p>
    <w:p w:rsidR="00C72B65" w:rsidRPr="001A7436" w:rsidRDefault="00C72B65" w:rsidP="00C72B65">
      <w:pPr>
        <w:pStyle w:val="TerminalDisplayIndent1"/>
      </w:pPr>
      <w:fldSimple w:instr=" DOCVARIABLE  varglobal_77768  \* MERGEFORMAT " w:fldLock="1">
        <w:r>
          <w:t>[</w:t>
        </w:r>
      </w:fldSimple>
      <w:r w:rsidRPr="001A7436">
        <w:t>RouterA-ospf-1] quit</w:t>
      </w:r>
    </w:p>
    <w:p w:rsidR="00C72B65" w:rsidRPr="001A7436" w:rsidRDefault="00C72B65" w:rsidP="00C72B65">
      <w:pPr>
        <w:pStyle w:val="ItemIndent1"/>
      </w:pPr>
      <w:r w:rsidRPr="001A7436">
        <w:t xml:space="preserve"># </w:t>
      </w:r>
      <w:r w:rsidRPr="001A7436">
        <w:rPr>
          <w:rFonts w:hint="eastAsia"/>
        </w:rPr>
        <w:t>配置</w:t>
      </w:r>
      <w:r w:rsidRPr="001A7436">
        <w:t>OSPF SR</w:t>
      </w:r>
      <w:r w:rsidRPr="001A7436">
        <w:rPr>
          <w:rFonts w:hint="eastAsia"/>
        </w:rPr>
        <w:t>的</w:t>
      </w:r>
      <w:r w:rsidRPr="001A7436">
        <w:t>SRGB</w:t>
      </w:r>
      <w:r w:rsidRPr="001A7436">
        <w:rPr>
          <w:rFonts w:hint="eastAsia"/>
        </w:rPr>
        <w:t>。</w:t>
      </w:r>
    </w:p>
    <w:p w:rsidR="00C72B65" w:rsidRPr="001A7436" w:rsidRDefault="00C72B65" w:rsidP="00C72B65">
      <w:pPr>
        <w:pStyle w:val="TerminalDisplayIndent1"/>
      </w:pPr>
      <w:fldSimple w:instr=" DOCVARIABLE  varglobal_77768  \* MERGEFORMAT " w:fldLock="1">
        <w:r>
          <w:t>[</w:t>
        </w:r>
      </w:fldSimple>
      <w:r w:rsidRPr="001A7436">
        <w:t>RouterA-ospf-1] segment-routing global-block 16000 16999</w:t>
      </w:r>
    </w:p>
    <w:p w:rsidR="00C72B65" w:rsidRPr="001A7436" w:rsidRDefault="00C72B65" w:rsidP="00811864">
      <w:pPr>
        <w:pStyle w:val="TerminalDisplayIndent1"/>
      </w:pPr>
      <w:fldSimple w:instr=" DOCVARIABLE  varglobal_77768  \* MERGEFORMAT " w:fldLock="1">
        <w:r>
          <w:t>[</w:t>
        </w:r>
      </w:fldSimple>
      <w:r w:rsidRPr="001A7436">
        <w:t>RouterA-ospf-1] quit</w:t>
      </w:r>
    </w:p>
    <w:p w:rsidR="00C72B65" w:rsidRPr="001A7436" w:rsidRDefault="00C72B65" w:rsidP="00C72B65">
      <w:pPr>
        <w:pStyle w:val="ItemStep"/>
      </w:pPr>
      <w:r w:rsidRPr="001A7436">
        <w:rPr>
          <w:rFonts w:hint="eastAsia"/>
        </w:rPr>
        <w:t>配置</w:t>
      </w:r>
      <w:r w:rsidRPr="001A7436">
        <w:t>Router B</w:t>
      </w:r>
    </w:p>
    <w:p w:rsidR="00C72B65" w:rsidRPr="003445AB" w:rsidRDefault="00C72B65" w:rsidP="00C72B65">
      <w:pPr>
        <w:pStyle w:val="ItemIndent1"/>
        <w:rPr>
          <w:lang w:eastAsia="zh-CN"/>
        </w:rPr>
      </w:pPr>
      <w:r w:rsidRPr="003445AB">
        <w:rPr>
          <w:lang w:eastAsia="zh-CN"/>
        </w:rPr>
        <w:t xml:space="preserve"># </w:t>
      </w:r>
      <w:r w:rsidRPr="003445AB">
        <w:rPr>
          <w:rFonts w:hint="eastAsia"/>
          <w:lang w:eastAsia="zh-CN"/>
        </w:rPr>
        <w:t>配置</w:t>
      </w:r>
      <w:r w:rsidRPr="003445AB">
        <w:rPr>
          <w:lang w:eastAsia="zh-CN"/>
        </w:rPr>
        <w:t>OSPF</w:t>
      </w:r>
      <w:r w:rsidRPr="003445AB">
        <w:rPr>
          <w:rFonts w:hint="eastAsia"/>
          <w:lang w:eastAsia="zh-CN"/>
        </w:rPr>
        <w:t>协议实现网络层互通。</w:t>
      </w:r>
    </w:p>
    <w:p w:rsidR="00811864" w:rsidRPr="001A7436" w:rsidRDefault="00811864" w:rsidP="00811864">
      <w:pPr>
        <w:pStyle w:val="TerminalDisplayIndent1"/>
      </w:pPr>
      <w:r w:rsidRPr="001A7436">
        <w:t>&lt;RouterB&gt; system-view</w:t>
      </w:r>
    </w:p>
    <w:p w:rsidR="00811864" w:rsidRPr="001A7436" w:rsidRDefault="00811864" w:rsidP="00811864">
      <w:pPr>
        <w:pStyle w:val="TerminalDisplayIndent1"/>
      </w:pPr>
      <w:r w:rsidRPr="001A7436">
        <w:t>[RouterB] ospf 1 router-id 2.2.2.2</w:t>
      </w:r>
    </w:p>
    <w:p w:rsidR="00811864" w:rsidRPr="001A7436" w:rsidRDefault="00811864" w:rsidP="00811864">
      <w:pPr>
        <w:pStyle w:val="TerminalDisplayIndent1"/>
      </w:pPr>
      <w:r w:rsidRPr="001A7436">
        <w:t>[RouterB-ospf-1] quit</w:t>
      </w:r>
    </w:p>
    <w:p w:rsidR="00811864" w:rsidRPr="001A7436" w:rsidRDefault="00811864" w:rsidP="00811864">
      <w:pPr>
        <w:pStyle w:val="TerminalDisplayIndent1"/>
      </w:pPr>
      <w:r w:rsidRPr="001A7436">
        <w:t xml:space="preserve">[RouterB] interface gigabitethernet </w:t>
      </w:r>
      <w:r>
        <w:t>3/1/</w:t>
      </w:r>
      <w:r w:rsidRPr="001A7436">
        <w:t>1</w:t>
      </w:r>
    </w:p>
    <w:p w:rsidR="00811864" w:rsidRPr="001A7436" w:rsidRDefault="00811864" w:rsidP="00811864">
      <w:pPr>
        <w:pStyle w:val="TerminalDisplayIndent1"/>
      </w:pPr>
      <w:r w:rsidRPr="001A7436">
        <w:t>[RouterB-GigabitEthernet</w:t>
      </w:r>
      <w:r>
        <w:t>3/1/</w:t>
      </w:r>
      <w:r w:rsidRPr="001A7436">
        <w:t>1] ospf 1 area 0</w:t>
      </w:r>
    </w:p>
    <w:p w:rsidR="00811864" w:rsidRPr="001A7436" w:rsidRDefault="00811864" w:rsidP="00811864">
      <w:pPr>
        <w:pStyle w:val="TerminalDisplayIndent1"/>
      </w:pPr>
      <w:r w:rsidRPr="001A7436">
        <w:t>[RouterB-GigabitEthernet</w:t>
      </w:r>
      <w:r>
        <w:t>3/1/</w:t>
      </w:r>
      <w:r w:rsidRPr="001A7436">
        <w:t>1] quit</w:t>
      </w:r>
    </w:p>
    <w:p w:rsidR="00811864" w:rsidRPr="001A7436" w:rsidRDefault="00811864" w:rsidP="00811864">
      <w:pPr>
        <w:pStyle w:val="TerminalDisplayIndent1"/>
      </w:pPr>
      <w:r w:rsidRPr="001A7436">
        <w:t xml:space="preserve">[RouterB] interface gigabitethernet </w:t>
      </w:r>
      <w:r>
        <w:t>3/1/</w:t>
      </w:r>
      <w:r w:rsidRPr="001A7436">
        <w:t>2</w:t>
      </w:r>
    </w:p>
    <w:p w:rsidR="00811864" w:rsidRPr="001A7436" w:rsidRDefault="00811864" w:rsidP="00811864">
      <w:pPr>
        <w:pStyle w:val="TerminalDisplayIndent1"/>
      </w:pPr>
      <w:r w:rsidRPr="001A7436">
        <w:t>[RouterB-GigabitEthernet</w:t>
      </w:r>
      <w:r>
        <w:t>3/1/</w:t>
      </w:r>
      <w:r w:rsidRPr="001A7436">
        <w:t>2] ospf 1 area 0</w:t>
      </w:r>
    </w:p>
    <w:p w:rsidR="00811864" w:rsidRPr="001A7436" w:rsidRDefault="00811864" w:rsidP="00811864">
      <w:pPr>
        <w:pStyle w:val="TerminalDisplayIndent1"/>
      </w:pPr>
      <w:r w:rsidRPr="001A7436">
        <w:t>[RouterB-GigabitEthernet</w:t>
      </w:r>
      <w:r>
        <w:t>3/1/</w:t>
      </w:r>
      <w:r w:rsidRPr="001A7436">
        <w:t>2] quit</w:t>
      </w:r>
    </w:p>
    <w:p w:rsidR="00811864" w:rsidRPr="001A7436" w:rsidRDefault="00811864" w:rsidP="00811864">
      <w:pPr>
        <w:pStyle w:val="TerminalDisplayIndent1"/>
      </w:pPr>
      <w:r w:rsidRPr="001A7436">
        <w:t>[RouterB] interface loopback 1</w:t>
      </w:r>
    </w:p>
    <w:p w:rsidR="00811864" w:rsidRPr="001A7436" w:rsidRDefault="00811864" w:rsidP="00811864">
      <w:pPr>
        <w:pStyle w:val="TerminalDisplayIndent1"/>
      </w:pPr>
      <w:r w:rsidRPr="001A7436">
        <w:t>[RouterB-LoopBack1] ospf 1 area 0</w:t>
      </w:r>
    </w:p>
    <w:p w:rsidR="00811864" w:rsidRDefault="00811864" w:rsidP="00811864">
      <w:pPr>
        <w:pStyle w:val="TerminalDisplayIndent1"/>
      </w:pPr>
      <w:r w:rsidRPr="001A7436">
        <w:t>[RouterB-LoopBack1] quit</w:t>
      </w:r>
    </w:p>
    <w:p w:rsidR="00C72B65" w:rsidRPr="001A7436" w:rsidRDefault="00C72B65" w:rsidP="00C72B65">
      <w:pPr>
        <w:pStyle w:val="ItemIndent1"/>
      </w:pPr>
      <w:r w:rsidRPr="001A7436">
        <w:t xml:space="preserve"># </w:t>
      </w:r>
      <w:r w:rsidRPr="001A7436">
        <w:rPr>
          <w:rFonts w:hint="eastAsia"/>
        </w:rPr>
        <w:t>配置</w:t>
      </w:r>
      <w:r w:rsidRPr="001A7436">
        <w:t>MPLS LSR ID</w:t>
      </w:r>
      <w:r w:rsidRPr="001A7436">
        <w:rPr>
          <w:rFonts w:hint="eastAsia"/>
        </w:rPr>
        <w:t>。</w:t>
      </w:r>
    </w:p>
    <w:p w:rsidR="00C72B65" w:rsidRPr="001A7436" w:rsidRDefault="00C72B65" w:rsidP="00C72B65">
      <w:pPr>
        <w:pStyle w:val="TerminalDisplayIndent1"/>
      </w:pPr>
      <w:fldSimple w:instr=" DOCVARIABLE  varglobal_77768  \* MERGEFORMAT " w:fldLock="1">
        <w:r>
          <w:t>[</w:t>
        </w:r>
      </w:fldSimple>
      <w:r w:rsidRPr="001A7436">
        <w:t>RouterB] mpls lsr-id 2.2.2.2</w:t>
      </w:r>
    </w:p>
    <w:p w:rsidR="00C72B65" w:rsidRPr="001A7436" w:rsidRDefault="00C72B65" w:rsidP="00C72B65">
      <w:pPr>
        <w:pStyle w:val="ItemIndent1"/>
      </w:pPr>
      <w:r w:rsidRPr="001A7436">
        <w:t xml:space="preserve"># </w:t>
      </w:r>
      <w:r w:rsidRPr="001A7436">
        <w:rPr>
          <w:rFonts w:hint="eastAsia"/>
        </w:rPr>
        <w:t>配置</w:t>
      </w:r>
      <w:r w:rsidRPr="001A7436">
        <w:t>LDP</w:t>
      </w:r>
      <w:r w:rsidRPr="001A7436">
        <w:rPr>
          <w:rFonts w:hint="eastAsia"/>
        </w:rPr>
        <w:t>功能。</w:t>
      </w:r>
    </w:p>
    <w:p w:rsidR="00C72B65" w:rsidRPr="001A7436" w:rsidRDefault="00C72B65" w:rsidP="00C72B65">
      <w:pPr>
        <w:pStyle w:val="TerminalDisplayIndent1"/>
      </w:pPr>
      <w:fldSimple w:instr=" DOCVARIABLE  varglobal_77768  \* MERGEFORMAT " w:fldLock="1">
        <w:r>
          <w:t>[</w:t>
        </w:r>
      </w:fldSimple>
      <w:r w:rsidRPr="001A7436">
        <w:t>RouterB] mpls ldp</w:t>
      </w:r>
    </w:p>
    <w:p w:rsidR="00C72B65" w:rsidRPr="001A7436" w:rsidRDefault="00C72B65" w:rsidP="00C72B65">
      <w:pPr>
        <w:pStyle w:val="TerminalDisplayIndent1"/>
      </w:pPr>
      <w:fldSimple w:instr=" DOCVARIABLE  varglobal_77768  \* MERGEFORMAT " w:fldLock="1">
        <w:r>
          <w:t>[</w:t>
        </w:r>
      </w:fldSimple>
      <w:r w:rsidRPr="001A7436">
        <w:t>RouterB-ldp] quit</w:t>
      </w:r>
    </w:p>
    <w:p w:rsidR="00C72B65" w:rsidRPr="001A7436" w:rsidRDefault="00C72B65" w:rsidP="00C72B65">
      <w:pPr>
        <w:pStyle w:val="TerminalDisplayIndent1"/>
      </w:pPr>
      <w:fldSimple w:instr=" DOCVARIABLE  varglobal_77768  \* MERGEFORMAT " w:fldLock="1">
        <w:r>
          <w:t>[</w:t>
        </w:r>
      </w:fldSimple>
      <w:r w:rsidRPr="001A7436">
        <w:t xml:space="preserve">RouterB] interface </w:t>
      </w:r>
      <w:fldSimple w:instr=" DOCVARIABLE  varglobal_60562  \* MERGEFORMAT " w:fldLock="1">
        <w:r>
          <w:t xml:space="preserve">gigabitethernet </w:t>
        </w:r>
        <w:r>
          <w:rPr>
            <w:rFonts w:hint="eastAsia"/>
          </w:rPr>
          <w:t>3</w:t>
        </w:r>
        <w:r>
          <w:t>/</w:t>
        </w:r>
        <w:r>
          <w:rPr>
            <w:rFonts w:hint="eastAsia"/>
          </w:rPr>
          <w:t>1</w:t>
        </w:r>
        <w:r>
          <w:t>/2</w:t>
        </w:r>
      </w:fldSimple>
    </w:p>
    <w:p w:rsidR="00C72B65" w:rsidRPr="001A7436" w:rsidRDefault="00C72B65" w:rsidP="00C72B65">
      <w:pPr>
        <w:pStyle w:val="TerminalDisplayIndent1"/>
      </w:pPr>
      <w:fldSimple w:instr=" DOCVARIABLE  varglobal_77768  \* MERGEFORMAT " w:fldLock="1">
        <w:r>
          <w:t>[</w:t>
        </w:r>
      </w:fldSimple>
      <w:r w:rsidRPr="001A7436">
        <w:t>RouterB-</w:t>
      </w:r>
      <w:fldSimple w:instr=" DOCVARIABLE  varglobal_19566  \* MERGEFORMAT " w:fldLock="1">
        <w:r>
          <w:t>GigabitEthernet</w:t>
        </w:r>
        <w:r>
          <w:rPr>
            <w:rFonts w:hint="eastAsia"/>
          </w:rPr>
          <w:t>3</w:t>
        </w:r>
        <w:r>
          <w:t>/</w:t>
        </w:r>
        <w:r>
          <w:rPr>
            <w:rFonts w:hint="eastAsia"/>
          </w:rPr>
          <w:t>1</w:t>
        </w:r>
        <w:r>
          <w:t>/2</w:t>
        </w:r>
      </w:fldSimple>
      <w:r w:rsidRPr="001A7436">
        <w:t>] mpls enable</w:t>
      </w:r>
    </w:p>
    <w:p w:rsidR="00C72B65" w:rsidRPr="001A7436" w:rsidRDefault="00C72B65" w:rsidP="00C72B65">
      <w:pPr>
        <w:pStyle w:val="TerminalDisplayIndent1"/>
      </w:pPr>
      <w:fldSimple w:instr=" DOCVARIABLE  varglobal_77768  \* MERGEFORMAT " w:fldLock="1">
        <w:r>
          <w:t>[</w:t>
        </w:r>
      </w:fldSimple>
      <w:r w:rsidRPr="001A7436">
        <w:t>RouterB-</w:t>
      </w:r>
      <w:fldSimple w:instr=" DOCVARIABLE  varglobal_19566  \* MERGEFORMAT " w:fldLock="1">
        <w:r>
          <w:t>GigabitEthernet</w:t>
        </w:r>
        <w:r>
          <w:rPr>
            <w:rFonts w:hint="eastAsia"/>
          </w:rPr>
          <w:t>3</w:t>
        </w:r>
        <w:r>
          <w:t>/</w:t>
        </w:r>
        <w:r>
          <w:rPr>
            <w:rFonts w:hint="eastAsia"/>
          </w:rPr>
          <w:t>1</w:t>
        </w:r>
        <w:r>
          <w:t>/2</w:t>
        </w:r>
      </w:fldSimple>
      <w:r w:rsidRPr="001A7436">
        <w:t>] mpls ldp enable</w:t>
      </w:r>
    </w:p>
    <w:p w:rsidR="00C72B65" w:rsidRPr="001A7436" w:rsidRDefault="00C72B65" w:rsidP="00C72B65">
      <w:pPr>
        <w:pStyle w:val="TerminalDisplayIndent1"/>
      </w:pPr>
      <w:fldSimple w:instr=" DOCVARIABLE  varglobal_77768  \* MERGEFORMAT " w:fldLock="1">
        <w:r>
          <w:t>[</w:t>
        </w:r>
      </w:fldSimple>
      <w:r w:rsidRPr="001A7436">
        <w:t>RouterB-</w:t>
      </w:r>
      <w:fldSimple w:instr=" DOCVARIABLE  varglobal_19566  \* MERGEFORMAT " w:fldLock="1">
        <w:r>
          <w:t>GigabitEthernet</w:t>
        </w:r>
        <w:r>
          <w:rPr>
            <w:rFonts w:hint="eastAsia"/>
          </w:rPr>
          <w:t>3</w:t>
        </w:r>
        <w:r>
          <w:t>/</w:t>
        </w:r>
        <w:r>
          <w:rPr>
            <w:rFonts w:hint="eastAsia"/>
          </w:rPr>
          <w:t>1</w:t>
        </w:r>
        <w:r>
          <w:t>/2</w:t>
        </w:r>
      </w:fldSimple>
      <w:r w:rsidRPr="001A7436">
        <w:t>] quit</w:t>
      </w:r>
    </w:p>
    <w:p w:rsidR="00C72B65" w:rsidRPr="0068679A" w:rsidRDefault="00C72B65" w:rsidP="00C72B65">
      <w:pPr>
        <w:pStyle w:val="ItemIndent1"/>
        <w:rPr>
          <w:lang w:eastAsia="zh-CN"/>
        </w:rPr>
      </w:pPr>
      <w:r w:rsidRPr="0068679A">
        <w:rPr>
          <w:lang w:eastAsia="zh-CN"/>
        </w:rPr>
        <w:t xml:space="preserve"># </w:t>
      </w:r>
      <w:r w:rsidRPr="0068679A">
        <w:rPr>
          <w:rFonts w:hint="eastAsia"/>
          <w:lang w:eastAsia="zh-CN"/>
        </w:rPr>
        <w:t>开启</w:t>
      </w:r>
      <w:r w:rsidRPr="0068679A">
        <w:rPr>
          <w:lang w:eastAsia="zh-CN"/>
        </w:rPr>
        <w:t>OSPF SR</w:t>
      </w:r>
      <w:r w:rsidRPr="0068679A">
        <w:rPr>
          <w:rFonts w:hint="eastAsia"/>
          <w:lang w:eastAsia="zh-CN"/>
        </w:rPr>
        <w:t>功能。</w:t>
      </w:r>
    </w:p>
    <w:p w:rsidR="00C72B65" w:rsidRPr="001A7436" w:rsidRDefault="00C72B65" w:rsidP="00C72B65">
      <w:pPr>
        <w:pStyle w:val="TerminalDisplayIndent1"/>
      </w:pPr>
      <w:fldSimple w:instr=" DOCVARIABLE  varglobal_77768  \* MERGEFORMAT " w:fldLock="1">
        <w:r>
          <w:t>[</w:t>
        </w:r>
      </w:fldSimple>
      <w:r w:rsidRPr="001A7436">
        <w:t>RouterB] ospf 1</w:t>
      </w:r>
    </w:p>
    <w:p w:rsidR="00C72B65" w:rsidRPr="001A7436" w:rsidRDefault="00C72B65" w:rsidP="00C72B65">
      <w:pPr>
        <w:pStyle w:val="TerminalDisplayIndent1"/>
      </w:pPr>
      <w:fldSimple w:instr=" DOCVARIABLE  varglobal_77768  \* MERGEFORMAT " w:fldLock="1">
        <w:r>
          <w:t>[</w:t>
        </w:r>
      </w:fldSimple>
      <w:r w:rsidRPr="001A7436">
        <w:t>RouterB-ospf-1] segment-routing mpls</w:t>
      </w:r>
    </w:p>
    <w:p w:rsidR="00C72B65" w:rsidRPr="001A7436" w:rsidRDefault="00C72B65" w:rsidP="00C72B65">
      <w:pPr>
        <w:pStyle w:val="ItemIndent1"/>
      </w:pPr>
      <w:r w:rsidRPr="001A7436">
        <w:t xml:space="preserve"># </w:t>
      </w:r>
      <w:r w:rsidRPr="001A7436">
        <w:rPr>
          <w:rFonts w:hint="eastAsia"/>
        </w:rPr>
        <w:t>配置</w:t>
      </w:r>
      <w:r w:rsidRPr="001A7436">
        <w:t>OSPF SR</w:t>
      </w:r>
      <w:r w:rsidRPr="001A7436">
        <w:rPr>
          <w:rFonts w:hint="eastAsia"/>
        </w:rPr>
        <w:t>的</w:t>
      </w:r>
      <w:r w:rsidRPr="001A7436">
        <w:t>SRGB</w:t>
      </w:r>
      <w:r w:rsidRPr="001A7436">
        <w:rPr>
          <w:rFonts w:hint="eastAsia"/>
        </w:rPr>
        <w:t>。</w:t>
      </w:r>
    </w:p>
    <w:p w:rsidR="00C72B65" w:rsidRPr="001A7436" w:rsidRDefault="00C72B65" w:rsidP="00C72B65">
      <w:pPr>
        <w:pStyle w:val="TerminalDisplayIndent1"/>
      </w:pPr>
      <w:fldSimple w:instr=" DOCVARIABLE  varglobal_77768  \* MERGEFORMAT " w:fldLock="1">
        <w:r>
          <w:t>[</w:t>
        </w:r>
      </w:fldSimple>
      <w:r w:rsidRPr="001A7436">
        <w:t>RouterB-ospf-1] segment-routing global-block 17000 17999</w:t>
      </w:r>
    </w:p>
    <w:p w:rsidR="00C72B65" w:rsidRPr="001A7436" w:rsidRDefault="00C72B65" w:rsidP="00C72B65">
      <w:pPr>
        <w:pStyle w:val="ItemIndent1"/>
      </w:pPr>
      <w:r w:rsidRPr="001A7436">
        <w:t xml:space="preserve"># </w:t>
      </w:r>
      <w:r w:rsidRPr="001A7436">
        <w:rPr>
          <w:rFonts w:hint="eastAsia"/>
        </w:rPr>
        <w:t>在</w:t>
      </w:r>
      <w:r w:rsidRPr="001A7436">
        <w:t>Router B</w:t>
      </w:r>
      <w:r w:rsidRPr="001A7436">
        <w:rPr>
          <w:rFonts w:hint="eastAsia"/>
        </w:rPr>
        <w:t>上开启通告本地</w:t>
      </w:r>
      <w:r w:rsidRPr="001A7436">
        <w:t>SID</w:t>
      </w:r>
      <w:r w:rsidRPr="001A7436">
        <w:rPr>
          <w:rFonts w:hint="eastAsia"/>
        </w:rPr>
        <w:t>标签映射消息功能。</w:t>
      </w:r>
    </w:p>
    <w:p w:rsidR="00C72B65" w:rsidRPr="001A7436" w:rsidRDefault="00C72B65" w:rsidP="00C72B65">
      <w:pPr>
        <w:pStyle w:val="TerminalDisplayIndent1"/>
      </w:pPr>
      <w:fldSimple w:instr=" DOCVARIABLE  varglobal_77768  \* MERGEFORMAT " w:fldLock="1">
        <w:r>
          <w:t>[</w:t>
        </w:r>
      </w:fldSimple>
      <w:r w:rsidRPr="001A7436">
        <w:t>RouterB-ospf-1] segment-routing mapping-server advertise-local</w:t>
      </w:r>
    </w:p>
    <w:p w:rsidR="00C72B65" w:rsidRPr="001A7436" w:rsidRDefault="00C72B65" w:rsidP="00C72B65">
      <w:pPr>
        <w:pStyle w:val="TerminalDisplayIndent1"/>
      </w:pPr>
      <w:fldSimple w:instr=" DOCVARIABLE  varglobal_77768  \* MERGEFORMAT " w:fldLock="1">
        <w:r>
          <w:t>[</w:t>
        </w:r>
      </w:fldSimple>
      <w:r w:rsidRPr="001A7436">
        <w:t>RouterB-ospf-1] quit</w:t>
      </w:r>
    </w:p>
    <w:p w:rsidR="00C72B65" w:rsidRPr="001A7436" w:rsidRDefault="00C72B65" w:rsidP="00C72B65">
      <w:pPr>
        <w:pStyle w:val="ItemIndent1"/>
      </w:pPr>
      <w:r w:rsidRPr="001A7436">
        <w:t xml:space="preserve"># </w:t>
      </w:r>
      <w:r w:rsidRPr="001A7436">
        <w:rPr>
          <w:rFonts w:hint="eastAsia"/>
        </w:rPr>
        <w:t>在</w:t>
      </w:r>
      <w:r w:rsidRPr="001A7436">
        <w:t>Router B</w:t>
      </w:r>
      <w:r w:rsidRPr="001A7436">
        <w:rPr>
          <w:rFonts w:hint="eastAsia"/>
        </w:rPr>
        <w:t>上配置前缀和</w:t>
      </w:r>
      <w:r w:rsidRPr="001A7436">
        <w:t>SID</w:t>
      </w:r>
      <w:r w:rsidRPr="001A7436">
        <w:rPr>
          <w:rFonts w:hint="eastAsia"/>
        </w:rPr>
        <w:t>的映射关系。</w:t>
      </w:r>
    </w:p>
    <w:p w:rsidR="00C72B65" w:rsidRPr="001A7436" w:rsidRDefault="00C72B65" w:rsidP="00C72B65">
      <w:pPr>
        <w:pStyle w:val="TerminalDisplayIndent1"/>
      </w:pPr>
      <w:fldSimple w:instr=" DOCVARIABLE  varglobal_77768  \* MERGEFORMAT " w:fldLock="1">
        <w:r>
          <w:t>[</w:t>
        </w:r>
      </w:fldSimple>
      <w:r w:rsidRPr="001A7436">
        <w:t>RouterB] segment-routing</w:t>
      </w:r>
    </w:p>
    <w:p w:rsidR="00C72B65" w:rsidRPr="001A7436" w:rsidRDefault="00C72B65" w:rsidP="00C72B65">
      <w:pPr>
        <w:pStyle w:val="TerminalDisplayIndent1"/>
      </w:pPr>
      <w:fldSimple w:instr=" DOCVARIABLE  varglobal_77768  \* MERGEFORMAT " w:fldLock="1">
        <w:r>
          <w:t>[</w:t>
        </w:r>
      </w:fldSimple>
      <w:r w:rsidRPr="001A7436">
        <w:t>RouterB-segment-routing] mapping-server prefix-sid-map 3.3.3.3 32 100</w:t>
      </w:r>
    </w:p>
    <w:p w:rsidR="00C72B65" w:rsidRPr="001A7436" w:rsidRDefault="00C72B65" w:rsidP="00811864">
      <w:pPr>
        <w:pStyle w:val="TerminalDisplayIndent1"/>
      </w:pPr>
      <w:fldSimple w:instr=" DOCVARIABLE  varglobal_77768  \* MERGEFORMAT " w:fldLock="1">
        <w:r>
          <w:t>[</w:t>
        </w:r>
      </w:fldSimple>
      <w:r w:rsidRPr="001A7436">
        <w:t>RouterB-segment-routing] quit</w:t>
      </w:r>
    </w:p>
    <w:p w:rsidR="00C72B65" w:rsidRPr="001A7436" w:rsidRDefault="00C72B65" w:rsidP="00C72B65">
      <w:pPr>
        <w:pStyle w:val="ItemStep"/>
      </w:pPr>
      <w:r w:rsidRPr="001A7436">
        <w:rPr>
          <w:rFonts w:hint="eastAsia"/>
        </w:rPr>
        <w:t>配置</w:t>
      </w:r>
      <w:r w:rsidRPr="001A7436">
        <w:t>Router C</w:t>
      </w:r>
    </w:p>
    <w:p w:rsidR="00C72B65" w:rsidRPr="003445AB" w:rsidRDefault="00C72B65" w:rsidP="00C72B65">
      <w:pPr>
        <w:pStyle w:val="ItemIndent1"/>
        <w:rPr>
          <w:lang w:eastAsia="zh-CN"/>
        </w:rPr>
      </w:pPr>
      <w:r w:rsidRPr="003445AB">
        <w:rPr>
          <w:lang w:eastAsia="zh-CN"/>
        </w:rPr>
        <w:t xml:space="preserve"># </w:t>
      </w:r>
      <w:r w:rsidRPr="003445AB">
        <w:rPr>
          <w:rFonts w:hint="eastAsia"/>
          <w:lang w:eastAsia="zh-CN"/>
        </w:rPr>
        <w:t>配置</w:t>
      </w:r>
      <w:r w:rsidRPr="003445AB">
        <w:rPr>
          <w:lang w:eastAsia="zh-CN"/>
        </w:rPr>
        <w:t>OSPF</w:t>
      </w:r>
      <w:r w:rsidRPr="003445AB">
        <w:rPr>
          <w:rFonts w:hint="eastAsia"/>
          <w:lang w:eastAsia="zh-CN"/>
        </w:rPr>
        <w:t>协议实现网络层互通。</w:t>
      </w:r>
    </w:p>
    <w:p w:rsidR="00811864" w:rsidRPr="001A7436" w:rsidRDefault="00811864" w:rsidP="00811864">
      <w:pPr>
        <w:pStyle w:val="TerminalDisplayIndent1"/>
      </w:pPr>
      <w:r w:rsidRPr="001A7436">
        <w:t>&lt;RouterC&gt; system-view</w:t>
      </w:r>
    </w:p>
    <w:p w:rsidR="00811864" w:rsidRPr="001A7436" w:rsidRDefault="00811864" w:rsidP="00811864">
      <w:pPr>
        <w:pStyle w:val="TerminalDisplayIndent1"/>
      </w:pPr>
      <w:r w:rsidRPr="001A7436">
        <w:t>[RouterC] ospf 1 router-id 3.3.3.3</w:t>
      </w:r>
    </w:p>
    <w:p w:rsidR="00811864" w:rsidRPr="001A7436" w:rsidRDefault="00811864" w:rsidP="00811864">
      <w:pPr>
        <w:pStyle w:val="TerminalDisplayIndent1"/>
      </w:pPr>
      <w:r w:rsidRPr="001A7436">
        <w:t>[RouterC-ospf-1] quit</w:t>
      </w:r>
    </w:p>
    <w:p w:rsidR="00811864" w:rsidRPr="001A7436" w:rsidRDefault="00811864" w:rsidP="00811864">
      <w:pPr>
        <w:pStyle w:val="TerminalDisplayIndent1"/>
      </w:pPr>
      <w:r w:rsidRPr="001A7436">
        <w:t xml:space="preserve">[RouterC] interface gigabitethernet </w:t>
      </w:r>
      <w:r>
        <w:t>3/1/</w:t>
      </w:r>
      <w:r w:rsidRPr="001A7436">
        <w:t>1</w:t>
      </w:r>
    </w:p>
    <w:p w:rsidR="00811864" w:rsidRPr="001A7436" w:rsidRDefault="00811864" w:rsidP="00811864">
      <w:pPr>
        <w:pStyle w:val="TerminalDisplayIndent1"/>
      </w:pPr>
      <w:r w:rsidRPr="001A7436">
        <w:t>[RouterC-GigabitEthernet</w:t>
      </w:r>
      <w:r>
        <w:t>3/1/</w:t>
      </w:r>
      <w:r w:rsidRPr="001A7436">
        <w:t>1] ospf 1 area 0</w:t>
      </w:r>
    </w:p>
    <w:p w:rsidR="00811864" w:rsidRPr="001A7436" w:rsidRDefault="00811864" w:rsidP="00811864">
      <w:pPr>
        <w:pStyle w:val="TerminalDisplayIndent1"/>
      </w:pPr>
      <w:r w:rsidRPr="001A7436">
        <w:t>[RouterC-GigabitEthernet</w:t>
      </w:r>
      <w:r>
        <w:t>3/1/</w:t>
      </w:r>
      <w:r w:rsidRPr="001A7436">
        <w:t>1] quit</w:t>
      </w:r>
    </w:p>
    <w:p w:rsidR="00811864" w:rsidRPr="001A7436" w:rsidRDefault="00811864" w:rsidP="00811864">
      <w:pPr>
        <w:pStyle w:val="TerminalDisplayIndent1"/>
      </w:pPr>
      <w:r w:rsidRPr="001A7436">
        <w:t>[RouterC] interface loopback 1</w:t>
      </w:r>
    </w:p>
    <w:p w:rsidR="00811864" w:rsidRPr="001A7436" w:rsidRDefault="00811864" w:rsidP="00811864">
      <w:pPr>
        <w:pStyle w:val="TerminalDisplayIndent1"/>
      </w:pPr>
      <w:r w:rsidRPr="001A7436">
        <w:t>[RouterC-LoopBack1] ospf 1 area 0</w:t>
      </w:r>
    </w:p>
    <w:p w:rsidR="00811864" w:rsidRDefault="00811864" w:rsidP="00811864">
      <w:pPr>
        <w:pStyle w:val="TerminalDisplayIndent1"/>
      </w:pPr>
      <w:r w:rsidRPr="001A7436">
        <w:t>[RouterC-LoopBack1] quit</w:t>
      </w:r>
    </w:p>
    <w:p w:rsidR="00C72B65" w:rsidRPr="001A7436" w:rsidRDefault="00C72B65" w:rsidP="00C72B65">
      <w:pPr>
        <w:pStyle w:val="ItemIndent1"/>
      </w:pPr>
      <w:r w:rsidRPr="001A7436">
        <w:t xml:space="preserve"># </w:t>
      </w:r>
      <w:r w:rsidRPr="001A7436">
        <w:rPr>
          <w:rFonts w:hint="eastAsia"/>
        </w:rPr>
        <w:t>配置</w:t>
      </w:r>
      <w:r w:rsidRPr="001A7436">
        <w:t>MPLS LSR ID</w:t>
      </w:r>
      <w:r w:rsidRPr="001A7436">
        <w:rPr>
          <w:rFonts w:hint="eastAsia"/>
        </w:rPr>
        <w:t>。</w:t>
      </w:r>
    </w:p>
    <w:p w:rsidR="00C72B65" w:rsidRPr="001A7436" w:rsidRDefault="00C72B65" w:rsidP="00C72B65">
      <w:pPr>
        <w:pStyle w:val="TerminalDisplayIndent1"/>
      </w:pPr>
      <w:fldSimple w:instr=" DOCVARIABLE  varglobal_77768  \* MERGEFORMAT " w:fldLock="1">
        <w:r>
          <w:t>[</w:t>
        </w:r>
      </w:fldSimple>
      <w:r w:rsidRPr="001A7436">
        <w:t>RouterC] mpls lsr-id 3.3.3.3</w:t>
      </w:r>
    </w:p>
    <w:p w:rsidR="00C72B65" w:rsidRPr="001A7436" w:rsidRDefault="00C72B65" w:rsidP="00C72B65">
      <w:pPr>
        <w:pStyle w:val="ItemIndent1"/>
      </w:pPr>
      <w:r w:rsidRPr="001A7436">
        <w:t xml:space="preserve"># </w:t>
      </w:r>
      <w:r w:rsidRPr="001A7436">
        <w:rPr>
          <w:rFonts w:hint="eastAsia"/>
        </w:rPr>
        <w:t>配置</w:t>
      </w:r>
      <w:r w:rsidRPr="001A7436">
        <w:t>LDP</w:t>
      </w:r>
      <w:r w:rsidRPr="001A7436">
        <w:rPr>
          <w:rFonts w:hint="eastAsia"/>
        </w:rPr>
        <w:t>功能。</w:t>
      </w:r>
    </w:p>
    <w:p w:rsidR="00C72B65" w:rsidRPr="001A7436" w:rsidRDefault="00C72B65" w:rsidP="00C72B65">
      <w:pPr>
        <w:pStyle w:val="TerminalDisplayIndent1"/>
      </w:pPr>
      <w:fldSimple w:instr=" DOCVARIABLE  varglobal_77768  \* MERGEFORMAT " w:fldLock="1">
        <w:r>
          <w:t>[</w:t>
        </w:r>
      </w:fldSimple>
      <w:r w:rsidRPr="001A7436">
        <w:t>RouterC] mpls ldp</w:t>
      </w:r>
    </w:p>
    <w:p w:rsidR="00C72B65" w:rsidRPr="001A7436" w:rsidRDefault="00C72B65" w:rsidP="00C72B65">
      <w:pPr>
        <w:pStyle w:val="TerminalDisplayIndent1"/>
      </w:pPr>
      <w:fldSimple w:instr=" DOCVARIABLE  varglobal_77768  \* MERGEFORMAT " w:fldLock="1">
        <w:r>
          <w:t>[</w:t>
        </w:r>
      </w:fldSimple>
      <w:r w:rsidRPr="001A7436">
        <w:t>RouterC-ldp] quit</w:t>
      </w:r>
    </w:p>
    <w:p w:rsidR="00C72B65" w:rsidRPr="001A7436" w:rsidRDefault="00C72B65" w:rsidP="00C72B65">
      <w:pPr>
        <w:pStyle w:val="TerminalDisplayIndent1"/>
      </w:pPr>
      <w:fldSimple w:instr=" DOCVARIABLE  varglobal_77768  \* MERGEFORMAT " w:fldLock="1">
        <w:r>
          <w:t>[</w:t>
        </w:r>
      </w:fldSimple>
      <w:r w:rsidRPr="001A7436">
        <w:t xml:space="preserve">RouterC] interface </w:t>
      </w:r>
      <w:fldSimple w:instr=" DOCVARIABLE  varglobal_16776  \* MERGEFORMAT " w:fldLock="1">
        <w:r>
          <w:t xml:space="preserve">gigabitethernet </w:t>
        </w:r>
        <w:r>
          <w:rPr>
            <w:rFonts w:hint="eastAsia"/>
          </w:rPr>
          <w:t>3</w:t>
        </w:r>
        <w:r>
          <w:t>/</w:t>
        </w:r>
        <w:r>
          <w:rPr>
            <w:rFonts w:hint="eastAsia"/>
          </w:rPr>
          <w:t>1</w:t>
        </w:r>
        <w:r>
          <w:t>/1</w:t>
        </w:r>
      </w:fldSimple>
    </w:p>
    <w:p w:rsidR="00C72B65" w:rsidRPr="001A7436" w:rsidRDefault="00C72B65" w:rsidP="00C72B65">
      <w:pPr>
        <w:pStyle w:val="TerminalDisplayIndent1"/>
      </w:pPr>
      <w:fldSimple w:instr=" DOCVARIABLE  varglobal_77768  \* MERGEFORMAT " w:fldLock="1">
        <w:r>
          <w:t>[</w:t>
        </w:r>
      </w:fldSimple>
      <w:r w:rsidRPr="001A7436">
        <w:t>RouterC-</w:t>
      </w:r>
      <w:fldSimple w:instr=" DOCVARIABLE  varglobal_20112  \* MERGEFORMAT " w:fldLock="1">
        <w:r>
          <w:t>GigabitEthernet</w:t>
        </w:r>
        <w:r>
          <w:rPr>
            <w:rFonts w:hint="eastAsia"/>
          </w:rPr>
          <w:t>3</w:t>
        </w:r>
        <w:r>
          <w:t>/</w:t>
        </w:r>
        <w:r>
          <w:rPr>
            <w:rFonts w:hint="eastAsia"/>
          </w:rPr>
          <w:t>1</w:t>
        </w:r>
        <w:r>
          <w:t>/1</w:t>
        </w:r>
      </w:fldSimple>
      <w:r w:rsidRPr="001A7436">
        <w:t>] mpls enable</w:t>
      </w:r>
    </w:p>
    <w:p w:rsidR="00C72B65" w:rsidRPr="001A7436" w:rsidRDefault="00C72B65" w:rsidP="00C72B65">
      <w:pPr>
        <w:pStyle w:val="TerminalDisplayIndent1"/>
      </w:pPr>
      <w:fldSimple w:instr=" DOCVARIABLE  varglobal_77768  \* MERGEFORMAT " w:fldLock="1">
        <w:r>
          <w:t>[</w:t>
        </w:r>
      </w:fldSimple>
      <w:r w:rsidRPr="001A7436">
        <w:t>RouterC-</w:t>
      </w:r>
      <w:fldSimple w:instr=" DOCVARIABLE  varglobal_20112  \* MERGEFORMAT " w:fldLock="1">
        <w:r>
          <w:t>GigabitEthernet</w:t>
        </w:r>
        <w:r>
          <w:rPr>
            <w:rFonts w:hint="eastAsia"/>
          </w:rPr>
          <w:t>3</w:t>
        </w:r>
        <w:r>
          <w:t>/</w:t>
        </w:r>
        <w:r>
          <w:rPr>
            <w:rFonts w:hint="eastAsia"/>
          </w:rPr>
          <w:t>1</w:t>
        </w:r>
        <w:r>
          <w:t>/1</w:t>
        </w:r>
      </w:fldSimple>
      <w:r w:rsidRPr="001A7436">
        <w:t>] mpls ldp enable</w:t>
      </w:r>
    </w:p>
    <w:p w:rsidR="00C72B65" w:rsidRPr="001A7436" w:rsidRDefault="00C72B65" w:rsidP="00811864">
      <w:pPr>
        <w:pStyle w:val="TerminalDisplayIndent1"/>
      </w:pPr>
      <w:fldSimple w:instr=" DOCVARIABLE  varglobal_77768  \* MERGEFORMAT " w:fldLock="1">
        <w:r>
          <w:t>[</w:t>
        </w:r>
      </w:fldSimple>
      <w:r w:rsidRPr="001A7436">
        <w:t>RouterC-</w:t>
      </w:r>
      <w:fldSimple w:instr=" DOCVARIABLE  varglobal_20112  \* MERGEFORMAT " w:fldLock="1">
        <w:r>
          <w:t>GigabitEthernet</w:t>
        </w:r>
        <w:r>
          <w:rPr>
            <w:rFonts w:hint="eastAsia"/>
          </w:rPr>
          <w:t>3</w:t>
        </w:r>
        <w:r>
          <w:t>/</w:t>
        </w:r>
        <w:r>
          <w:rPr>
            <w:rFonts w:hint="eastAsia"/>
          </w:rPr>
          <w:t>1</w:t>
        </w:r>
        <w:r>
          <w:t>/1</w:t>
        </w:r>
      </w:fldSimple>
      <w:r w:rsidRPr="001A7436">
        <w:t>] quit</w:t>
      </w:r>
    </w:p>
    <w:p w:rsidR="00811864" w:rsidRPr="001A7436" w:rsidRDefault="00811864" w:rsidP="00811864">
      <w:pPr>
        <w:pStyle w:val="40"/>
      </w:pPr>
      <w:r w:rsidRPr="001A7436">
        <w:rPr>
          <w:rFonts w:hint="eastAsia"/>
        </w:rPr>
        <w:t>验证配置</w:t>
      </w:r>
    </w:p>
    <w:p w:rsidR="00811864" w:rsidRPr="001A7436" w:rsidRDefault="00811864" w:rsidP="00811864">
      <w:r w:rsidRPr="001A7436">
        <w:t xml:space="preserve"># </w:t>
      </w:r>
      <w:r w:rsidRPr="001A7436">
        <w:rPr>
          <w:rFonts w:hint="eastAsia"/>
        </w:rPr>
        <w:t>在</w:t>
      </w:r>
      <w:r w:rsidRPr="001A7436">
        <w:t>Router A</w:t>
      </w:r>
      <w:r w:rsidRPr="001A7436">
        <w:rPr>
          <w:rFonts w:hint="eastAsia"/>
        </w:rPr>
        <w:t>上查看</w:t>
      </w:r>
      <w:r w:rsidRPr="001A7436">
        <w:t>OSPF SR</w:t>
      </w:r>
      <w:r w:rsidRPr="001A7436">
        <w:rPr>
          <w:rFonts w:hint="eastAsia"/>
        </w:rPr>
        <w:t>到达</w:t>
      </w:r>
      <w:r w:rsidRPr="001A7436">
        <w:t>Router C</w:t>
      </w:r>
      <w:r w:rsidRPr="001A7436">
        <w:rPr>
          <w:rFonts w:hint="eastAsia"/>
        </w:rPr>
        <w:t>的出标签，</w:t>
      </w:r>
      <w:r w:rsidRPr="001A7436">
        <w:t>OSPF SR</w:t>
      </w:r>
      <w:r w:rsidRPr="001A7436">
        <w:rPr>
          <w:rFonts w:hint="eastAsia"/>
        </w:rPr>
        <w:t>已经为</w:t>
      </w:r>
      <w:r w:rsidRPr="001A7436">
        <w:t>Router C</w:t>
      </w:r>
      <w:r w:rsidRPr="001A7436">
        <w:rPr>
          <w:rFonts w:hint="eastAsia"/>
        </w:rPr>
        <w:t>分配了</w:t>
      </w:r>
      <w:r w:rsidRPr="001A7436">
        <w:t>SID</w:t>
      </w:r>
      <w:r w:rsidRPr="001A7436">
        <w:rPr>
          <w:rFonts w:hint="eastAsia"/>
        </w:rPr>
        <w:t>。</w:t>
      </w:r>
    </w:p>
    <w:p w:rsidR="00811864" w:rsidRPr="001A7436" w:rsidRDefault="00811864" w:rsidP="00811864">
      <w:pPr>
        <w:pStyle w:val="TerminalDisplay"/>
      </w:pPr>
      <w:r w:rsidRPr="001A7436">
        <w:t>[RouterA] display mpls lsp protocol ospf</w:t>
      </w:r>
    </w:p>
    <w:p w:rsidR="00811864" w:rsidRPr="001A7436" w:rsidRDefault="00811864" w:rsidP="00811864">
      <w:pPr>
        <w:pStyle w:val="TerminalDisplay"/>
      </w:pPr>
      <w:r w:rsidRPr="001A7436">
        <w:t>FEC                         Proto       In/Out Label    Out Inter/NHLFE/LSINDEX</w:t>
      </w:r>
    </w:p>
    <w:p w:rsidR="00811864" w:rsidRPr="001A7436" w:rsidRDefault="00811864" w:rsidP="00811864">
      <w:pPr>
        <w:pStyle w:val="TerminalDisplay"/>
      </w:pPr>
      <w:r w:rsidRPr="001A7436">
        <w:t>3.3.3.3/32                  OSPF        16100/</w:t>
      </w:r>
      <w:r w:rsidRPr="001A7436">
        <w:rPr>
          <w:rStyle w:val="TerminalDisplayshading"/>
        </w:rPr>
        <w:t>17100</w:t>
      </w:r>
      <w:r w:rsidRPr="001A7436">
        <w:t xml:space="preserve">     GE</w:t>
      </w:r>
      <w:r>
        <w:t>3/1/</w:t>
      </w:r>
      <w:r w:rsidRPr="001A7436">
        <w:t>1</w:t>
      </w:r>
    </w:p>
    <w:p w:rsidR="00811864" w:rsidRDefault="00811864" w:rsidP="00811864">
      <w:pPr>
        <w:pStyle w:val="TerminalDisplay"/>
      </w:pPr>
      <w:r w:rsidRPr="001A7436">
        <w:t>3.3.3.3/32                  OSPF        -/17100         GE</w:t>
      </w:r>
      <w:r>
        <w:t>3/1/</w:t>
      </w:r>
      <w:r w:rsidRPr="001A7436">
        <w:t>1</w:t>
      </w:r>
    </w:p>
    <w:p w:rsidR="006559E7" w:rsidRPr="00CA20C2" w:rsidRDefault="006559E7" w:rsidP="006559E7">
      <w:pPr>
        <w:pStyle w:val="3"/>
      </w:pPr>
      <w:bookmarkStart w:id="403" w:name="_Toc29813071"/>
      <w:bookmarkStart w:id="404" w:name="_Toc45106721"/>
      <w:r>
        <w:rPr>
          <w:rFonts w:hint="eastAsia"/>
        </w:rPr>
        <w:t xml:space="preserve">MPLS SR to </w:t>
      </w:r>
      <w:r w:rsidRPr="00CA20C2">
        <w:rPr>
          <w:rFonts w:hint="eastAsia"/>
        </w:rPr>
        <w:t>LDP</w:t>
      </w:r>
      <w:r w:rsidRPr="00CA20C2">
        <w:rPr>
          <w:rFonts w:hint="eastAsia"/>
        </w:rPr>
        <w:t>配置举例（</w:t>
      </w:r>
      <w:r w:rsidRPr="00CA20C2">
        <w:rPr>
          <w:rFonts w:hint="eastAsia"/>
        </w:rPr>
        <w:t>BGP</w:t>
      </w:r>
      <w:r w:rsidRPr="00CA20C2">
        <w:rPr>
          <w:rFonts w:hint="eastAsia"/>
        </w:rPr>
        <w:t>）</w:t>
      </w:r>
      <w:bookmarkEnd w:id="403"/>
      <w:bookmarkEnd w:id="404"/>
    </w:p>
    <w:p w:rsidR="006559E7" w:rsidRDefault="006559E7" w:rsidP="006559E7">
      <w:pPr>
        <w:pStyle w:val="40"/>
      </w:pPr>
      <w:r>
        <w:rPr>
          <w:rFonts w:hint="eastAsia"/>
        </w:rPr>
        <w:t>组网需求</w:t>
      </w:r>
    </w:p>
    <w:p w:rsidR="006559E7" w:rsidRPr="001A7436" w:rsidRDefault="006559E7" w:rsidP="006559E7">
      <w:r w:rsidRPr="001A7436">
        <w:t>Router A</w:t>
      </w:r>
      <w:r w:rsidRPr="001A7436">
        <w:rPr>
          <w:rFonts w:hint="eastAsia"/>
        </w:rPr>
        <w:t>和</w:t>
      </w:r>
      <w:r w:rsidRPr="001A7436">
        <w:t>Router B</w:t>
      </w:r>
      <w:r>
        <w:rPr>
          <w:rFonts w:hint="eastAsia"/>
        </w:rPr>
        <w:t>属于</w:t>
      </w:r>
      <w:r w:rsidRPr="001A7436">
        <w:t>MPLS SR</w:t>
      </w:r>
      <w:r w:rsidRPr="001A7436">
        <w:rPr>
          <w:rFonts w:hint="eastAsia"/>
        </w:rPr>
        <w:t>网络，</w:t>
      </w:r>
      <w:r w:rsidRPr="001A7436">
        <w:t>Router B</w:t>
      </w:r>
      <w:r w:rsidRPr="001A7436">
        <w:rPr>
          <w:rFonts w:hint="eastAsia"/>
        </w:rPr>
        <w:t>和</w:t>
      </w:r>
      <w:r w:rsidRPr="001A7436">
        <w:t>Router C</w:t>
      </w:r>
      <w:r>
        <w:rPr>
          <w:rFonts w:hint="eastAsia"/>
        </w:rPr>
        <w:t>属于</w:t>
      </w:r>
      <w:r w:rsidRPr="001A7436">
        <w:t>LDP</w:t>
      </w:r>
      <w:r w:rsidRPr="001A7436">
        <w:rPr>
          <w:rFonts w:hint="eastAsia"/>
        </w:rPr>
        <w:t>网络，实现</w:t>
      </w:r>
      <w:r w:rsidRPr="001A7436">
        <w:t>Router A</w:t>
      </w:r>
      <w:r w:rsidRPr="001A7436">
        <w:rPr>
          <w:rFonts w:hint="eastAsia"/>
        </w:rPr>
        <w:t>和</w:t>
      </w:r>
      <w:r w:rsidRPr="001A7436">
        <w:t>Router C</w:t>
      </w:r>
      <w:r w:rsidRPr="001A7436">
        <w:rPr>
          <w:rFonts w:hint="eastAsia"/>
        </w:rPr>
        <w:t>间互访。具体需求如下：</w:t>
      </w:r>
    </w:p>
    <w:p w:rsidR="006559E7" w:rsidRDefault="006559E7" w:rsidP="006559E7">
      <w:pPr>
        <w:pStyle w:val="ItemList"/>
      </w:pPr>
      <w:r w:rsidRPr="001A7436">
        <w:t>Router A</w:t>
      </w:r>
      <w:r>
        <w:rPr>
          <w:rFonts w:hint="eastAsia"/>
        </w:rPr>
        <w:t>和</w:t>
      </w:r>
      <w:r w:rsidRPr="001A7436">
        <w:t>Router B</w:t>
      </w:r>
      <w:r>
        <w:rPr>
          <w:rFonts w:hint="eastAsia"/>
        </w:rPr>
        <w:t>通过</w:t>
      </w:r>
      <w:r>
        <w:t>EBGP</w:t>
      </w:r>
      <w:r>
        <w:t>交换</w:t>
      </w:r>
      <w:r>
        <w:rPr>
          <w:rFonts w:hint="eastAsia"/>
          <w:lang w:eastAsia="zh-CN"/>
        </w:rPr>
        <w:t>携带</w:t>
      </w:r>
      <w:r>
        <w:t>标签</w:t>
      </w:r>
      <w:r>
        <w:rPr>
          <w:rFonts w:hint="eastAsia"/>
          <w:lang w:eastAsia="zh-CN"/>
        </w:rPr>
        <w:t>的</w:t>
      </w:r>
      <w:r>
        <w:t>IPv4</w:t>
      </w:r>
      <w:r>
        <w:t>路由，</w:t>
      </w:r>
      <w:r w:rsidRPr="006835D0">
        <w:t xml:space="preserve">Router </w:t>
      </w:r>
      <w:r>
        <w:t>B</w:t>
      </w:r>
      <w:r w:rsidRPr="006835D0">
        <w:rPr>
          <w:rFonts w:hint="eastAsia"/>
        </w:rPr>
        <w:t>和</w:t>
      </w:r>
      <w:r w:rsidRPr="006835D0">
        <w:t xml:space="preserve">Router </w:t>
      </w:r>
      <w:r>
        <w:t>C</w:t>
      </w:r>
      <w:r>
        <w:rPr>
          <w:rFonts w:hint="eastAsia"/>
        </w:rPr>
        <w:t>通过</w:t>
      </w:r>
      <w:r w:rsidRPr="00B57FF9">
        <w:t>IBGP</w:t>
      </w:r>
      <w:r w:rsidRPr="00773CB6">
        <w:t>交换</w:t>
      </w:r>
      <w:r w:rsidRPr="00773CB6">
        <w:rPr>
          <w:rFonts w:hint="eastAsia"/>
        </w:rPr>
        <w:t>携带</w:t>
      </w:r>
      <w:r w:rsidRPr="00773CB6">
        <w:t>标签</w:t>
      </w:r>
      <w:r w:rsidRPr="00773CB6">
        <w:rPr>
          <w:rFonts w:hint="eastAsia"/>
        </w:rPr>
        <w:t>的</w:t>
      </w:r>
      <w:r w:rsidRPr="00B57FF9">
        <w:t>IPv4</w:t>
      </w:r>
      <w:r w:rsidRPr="00B57FF9">
        <w:rPr>
          <w:rFonts w:hint="eastAsia"/>
        </w:rPr>
        <w:t>路由；</w:t>
      </w:r>
    </w:p>
    <w:p w:rsidR="006559E7" w:rsidRDefault="006559E7" w:rsidP="006559E7">
      <w:pPr>
        <w:pStyle w:val="ItemList"/>
      </w:pPr>
      <w:r w:rsidRPr="00316563">
        <w:t>Router A</w:t>
      </w:r>
      <w:r w:rsidRPr="00316563">
        <w:rPr>
          <w:rFonts w:hint="eastAsia"/>
        </w:rPr>
        <w:t>和</w:t>
      </w:r>
      <w:r w:rsidRPr="00316563">
        <w:t>Router B</w:t>
      </w:r>
      <w:r w:rsidRPr="00316563">
        <w:rPr>
          <w:rFonts w:hint="eastAsia"/>
        </w:rPr>
        <w:t>间通过</w:t>
      </w:r>
      <w:r>
        <w:t>BGP</w:t>
      </w:r>
      <w:r w:rsidRPr="00316563">
        <w:t xml:space="preserve"> SR</w:t>
      </w:r>
      <w:r w:rsidRPr="00316563">
        <w:rPr>
          <w:rFonts w:hint="eastAsia"/>
        </w:rPr>
        <w:t>建立</w:t>
      </w:r>
      <w:r w:rsidRPr="00316563">
        <w:t>SRLSP</w:t>
      </w:r>
      <w:r w:rsidRPr="00316563">
        <w:rPr>
          <w:rFonts w:hint="eastAsia"/>
        </w:rPr>
        <w:t>，</w:t>
      </w:r>
      <w:r w:rsidRPr="00316563">
        <w:t>Router B</w:t>
      </w:r>
      <w:r w:rsidRPr="00316563">
        <w:rPr>
          <w:rFonts w:hint="eastAsia"/>
        </w:rPr>
        <w:t>和</w:t>
      </w:r>
      <w:r w:rsidRPr="00316563">
        <w:t>Router C</w:t>
      </w:r>
      <w:r w:rsidRPr="00316563">
        <w:rPr>
          <w:rFonts w:hint="eastAsia"/>
        </w:rPr>
        <w:t>间通过</w:t>
      </w:r>
      <w:r w:rsidRPr="00316563">
        <w:t>LDP</w:t>
      </w:r>
      <w:r w:rsidRPr="00316563">
        <w:rPr>
          <w:rFonts w:hint="eastAsia"/>
        </w:rPr>
        <w:t>动态建立</w:t>
      </w:r>
      <w:r>
        <w:rPr>
          <w:rFonts w:hint="eastAsia"/>
          <w:lang w:eastAsia="zh-CN"/>
        </w:rPr>
        <w:t>LDP</w:t>
      </w:r>
      <w:r>
        <w:rPr>
          <w:rFonts w:hint="eastAsia"/>
        </w:rPr>
        <w:t xml:space="preserve"> </w:t>
      </w:r>
      <w:r w:rsidRPr="00316563">
        <w:t>LSP</w:t>
      </w:r>
      <w:r w:rsidRPr="00316563">
        <w:rPr>
          <w:rFonts w:hint="eastAsia"/>
        </w:rPr>
        <w:t>。</w:t>
      </w:r>
    </w:p>
    <w:p w:rsidR="006559E7" w:rsidRPr="001A7436" w:rsidRDefault="006559E7" w:rsidP="006559E7">
      <w:pPr>
        <w:pStyle w:val="ItemList"/>
      </w:pPr>
      <w:r w:rsidRPr="00316563">
        <w:t>Router A</w:t>
      </w:r>
      <w:r w:rsidRPr="00316563">
        <w:rPr>
          <w:rFonts w:hint="eastAsia"/>
        </w:rPr>
        <w:t>和</w:t>
      </w:r>
      <w:r w:rsidRPr="001A7436">
        <w:t>Router B</w:t>
      </w:r>
      <w:r w:rsidRPr="001A7436">
        <w:rPr>
          <w:rFonts w:hint="eastAsia"/>
        </w:rPr>
        <w:t>作为</w:t>
      </w:r>
      <w:r w:rsidRPr="001A7436">
        <w:t>SRMS</w:t>
      </w:r>
      <w:r>
        <w:rPr>
          <w:rFonts w:hint="eastAsia"/>
          <w:lang w:eastAsia="zh-CN"/>
        </w:rPr>
        <w:t>和</w:t>
      </w:r>
      <w:r>
        <w:rPr>
          <w:rFonts w:hint="eastAsia"/>
          <w:lang w:eastAsia="zh-CN"/>
        </w:rPr>
        <w:t>SRMC</w:t>
      </w:r>
      <w:r w:rsidRPr="001A7436">
        <w:rPr>
          <w:rFonts w:hint="eastAsia"/>
        </w:rPr>
        <w:t>，</w:t>
      </w:r>
      <w:r>
        <w:rPr>
          <w:rFonts w:hint="eastAsia"/>
          <w:lang w:eastAsia="zh-CN"/>
        </w:rPr>
        <w:t>为</w:t>
      </w:r>
      <w:r>
        <w:rPr>
          <w:rFonts w:hint="eastAsia"/>
          <w:lang w:eastAsia="zh-CN"/>
        </w:rPr>
        <w:t>LDP</w:t>
      </w:r>
      <w:r>
        <w:rPr>
          <w:rFonts w:hint="eastAsia"/>
          <w:lang w:eastAsia="zh-CN"/>
        </w:rPr>
        <w:t>网络的前缀地址分配</w:t>
      </w:r>
      <w:r>
        <w:rPr>
          <w:rFonts w:hint="eastAsia"/>
        </w:rPr>
        <w:t>SID</w:t>
      </w:r>
      <w:r w:rsidRPr="001A7436">
        <w:rPr>
          <w:rFonts w:hint="eastAsia"/>
        </w:rPr>
        <w:t>。</w:t>
      </w:r>
    </w:p>
    <w:p w:rsidR="006559E7" w:rsidRDefault="006559E7" w:rsidP="006559E7">
      <w:pPr>
        <w:pStyle w:val="40"/>
      </w:pPr>
      <w:r>
        <w:rPr>
          <w:rFonts w:hint="eastAsia"/>
        </w:rPr>
        <w:t>组网图</w:t>
      </w:r>
    </w:p>
    <w:p w:rsidR="006559E7" w:rsidRPr="005C03AA" w:rsidRDefault="006559E7" w:rsidP="006559E7">
      <w:pPr>
        <w:pStyle w:val="FigureDescription"/>
      </w:pPr>
      <w:bookmarkStart w:id="405" w:name="_Ref29811029"/>
      <w:r>
        <w:rPr>
          <w:rFonts w:hint="eastAsia"/>
        </w:rPr>
        <w:t>MPLS SR to LDP</w:t>
      </w:r>
      <w:r>
        <w:rPr>
          <w:rFonts w:hint="eastAsia"/>
        </w:rPr>
        <w:t>网络互通组网图</w:t>
      </w:r>
      <w:bookmarkEnd w:id="405"/>
    </w:p>
    <w:p w:rsidR="006559E7" w:rsidRPr="006559E7" w:rsidRDefault="006559E7" w:rsidP="00B7696C">
      <w:r w:rsidRPr="00811864">
        <w:rPr>
          <w:noProof/>
        </w:rPr>
        <w:drawing>
          <wp:inline distT="0" distB="0" distL="0" distR="0" wp14:anchorId="4949DB60" wp14:editId="3171DF92">
            <wp:extent cx="3648075" cy="885825"/>
            <wp:effectExtent l="0" t="0" r="9525" b="9525"/>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885825"/>
                    </a:xfrm>
                    <a:prstGeom prst="rect">
                      <a:avLst/>
                    </a:prstGeom>
                    <a:noFill/>
                    <a:ln>
                      <a:noFill/>
                    </a:ln>
                  </pic:spPr>
                </pic:pic>
              </a:graphicData>
            </a:graphic>
          </wp:inline>
        </w:drawing>
      </w:r>
    </w:p>
    <w:p w:rsidR="006559E7" w:rsidRDefault="006559E7" w:rsidP="006559E7">
      <w:r>
        <w:t>‌</w:t>
      </w: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6559E7" w:rsidRPr="00DD2331" w:rsidTr="00446B83">
        <w:trPr>
          <w:tblHeader/>
        </w:trPr>
        <w:tc>
          <w:tcPr>
            <w:tcW w:w="1213" w:type="dxa"/>
            <w:shd w:val="clear" w:color="auto" w:fill="auto"/>
          </w:tcPr>
          <w:p w:rsidR="006559E7" w:rsidRPr="00CA20C2" w:rsidRDefault="006559E7" w:rsidP="00446B83">
            <w:pPr>
              <w:pStyle w:val="FigureText"/>
            </w:pPr>
            <w:r w:rsidRPr="00527B8D">
              <w:rPr>
                <w:rFonts w:hint="eastAsia"/>
              </w:rPr>
              <w:t>设备</w:t>
            </w:r>
          </w:p>
        </w:tc>
        <w:tc>
          <w:tcPr>
            <w:tcW w:w="1279" w:type="dxa"/>
            <w:shd w:val="clear" w:color="auto" w:fill="auto"/>
          </w:tcPr>
          <w:p w:rsidR="006559E7" w:rsidRPr="00CA20C2" w:rsidRDefault="006559E7" w:rsidP="00446B83">
            <w:pPr>
              <w:pStyle w:val="FigureText"/>
            </w:pPr>
            <w:r w:rsidRPr="00415A99">
              <w:rPr>
                <w:rFonts w:hint="eastAsia"/>
              </w:rPr>
              <w:t>接口</w:t>
            </w:r>
          </w:p>
        </w:tc>
        <w:tc>
          <w:tcPr>
            <w:tcW w:w="1917" w:type="dxa"/>
            <w:shd w:val="clear" w:color="auto" w:fill="auto"/>
          </w:tcPr>
          <w:p w:rsidR="006559E7" w:rsidRPr="00CA20C2" w:rsidRDefault="006559E7" w:rsidP="00446B83">
            <w:pPr>
              <w:pStyle w:val="FigureText"/>
            </w:pPr>
            <w:r w:rsidRPr="00415A99">
              <w:rPr>
                <w:rFonts w:hint="eastAsia"/>
              </w:rPr>
              <w:t>IP</w:t>
            </w:r>
            <w:r w:rsidRPr="00415A99">
              <w:rPr>
                <w:rFonts w:hint="eastAsia"/>
              </w:rPr>
              <w:t>地址</w:t>
            </w:r>
          </w:p>
        </w:tc>
        <w:tc>
          <w:tcPr>
            <w:tcW w:w="1280" w:type="dxa"/>
            <w:shd w:val="clear" w:color="auto" w:fill="auto"/>
          </w:tcPr>
          <w:p w:rsidR="006559E7" w:rsidRPr="00CA20C2" w:rsidRDefault="006559E7" w:rsidP="00446B83">
            <w:pPr>
              <w:pStyle w:val="FigureText"/>
            </w:pPr>
            <w:r w:rsidRPr="00527B8D">
              <w:rPr>
                <w:rFonts w:hint="eastAsia"/>
              </w:rPr>
              <w:t>设备</w:t>
            </w:r>
          </w:p>
        </w:tc>
        <w:tc>
          <w:tcPr>
            <w:tcW w:w="1280" w:type="dxa"/>
            <w:shd w:val="clear" w:color="auto" w:fill="auto"/>
          </w:tcPr>
          <w:p w:rsidR="006559E7" w:rsidRPr="00CA20C2" w:rsidRDefault="006559E7" w:rsidP="00446B83">
            <w:pPr>
              <w:pStyle w:val="FigureText"/>
            </w:pPr>
            <w:r w:rsidRPr="00415A99">
              <w:rPr>
                <w:rFonts w:hint="eastAsia"/>
              </w:rPr>
              <w:t>接口</w:t>
            </w:r>
          </w:p>
        </w:tc>
        <w:tc>
          <w:tcPr>
            <w:tcW w:w="2045" w:type="dxa"/>
            <w:shd w:val="clear" w:color="auto" w:fill="auto"/>
          </w:tcPr>
          <w:p w:rsidR="006559E7" w:rsidRPr="00CA20C2" w:rsidRDefault="006559E7" w:rsidP="00446B83">
            <w:pPr>
              <w:pStyle w:val="FigureText"/>
            </w:pPr>
            <w:r w:rsidRPr="00415A99">
              <w:rPr>
                <w:rFonts w:hint="eastAsia"/>
              </w:rPr>
              <w:t>IP</w:t>
            </w:r>
            <w:r w:rsidRPr="00415A99">
              <w:rPr>
                <w:rFonts w:hint="eastAsia"/>
              </w:rPr>
              <w:t>地址</w:t>
            </w:r>
          </w:p>
        </w:tc>
      </w:tr>
      <w:tr w:rsidR="006559E7" w:rsidRPr="00DD2331" w:rsidTr="00446B83">
        <w:tc>
          <w:tcPr>
            <w:tcW w:w="1213" w:type="dxa"/>
            <w:shd w:val="clear" w:color="auto" w:fill="auto"/>
          </w:tcPr>
          <w:p w:rsidR="006559E7" w:rsidRPr="00CA20C2" w:rsidRDefault="006559E7" w:rsidP="00446B83">
            <w:pPr>
              <w:pStyle w:val="FigureText"/>
            </w:pPr>
            <w:r w:rsidRPr="00B6540D">
              <w:rPr>
                <w:rFonts w:hint="eastAsia"/>
              </w:rPr>
              <w:t>Router A</w:t>
            </w:r>
          </w:p>
        </w:tc>
        <w:tc>
          <w:tcPr>
            <w:tcW w:w="1279" w:type="dxa"/>
            <w:shd w:val="clear" w:color="auto" w:fill="auto"/>
          </w:tcPr>
          <w:p w:rsidR="006559E7" w:rsidRPr="00CA20C2" w:rsidRDefault="006559E7" w:rsidP="00446B83">
            <w:pPr>
              <w:pStyle w:val="FigureText"/>
            </w:pPr>
            <w:r w:rsidRPr="00B6540D">
              <w:rPr>
                <w:rFonts w:hint="eastAsia"/>
              </w:rPr>
              <w:t>Loop</w:t>
            </w:r>
            <w:r w:rsidRPr="00CA20C2">
              <w:rPr>
                <w:rFonts w:hint="eastAsia"/>
              </w:rPr>
              <w:t>1</w:t>
            </w:r>
          </w:p>
        </w:tc>
        <w:tc>
          <w:tcPr>
            <w:tcW w:w="1917" w:type="dxa"/>
            <w:shd w:val="clear" w:color="auto" w:fill="auto"/>
          </w:tcPr>
          <w:p w:rsidR="006559E7" w:rsidRPr="00CA20C2" w:rsidRDefault="006559E7" w:rsidP="00446B83">
            <w:pPr>
              <w:pStyle w:val="FigureText"/>
            </w:pPr>
            <w:r w:rsidRPr="00B6540D">
              <w:rPr>
                <w:rFonts w:hint="eastAsia"/>
              </w:rPr>
              <w:t>1.1.1.</w:t>
            </w:r>
            <w:r w:rsidRPr="00CA20C2">
              <w:rPr>
                <w:rFonts w:hint="eastAsia"/>
              </w:rPr>
              <w:t>1/32</w:t>
            </w:r>
          </w:p>
        </w:tc>
        <w:tc>
          <w:tcPr>
            <w:tcW w:w="1280" w:type="dxa"/>
            <w:shd w:val="clear" w:color="auto" w:fill="auto"/>
          </w:tcPr>
          <w:p w:rsidR="006559E7" w:rsidRPr="00CA20C2" w:rsidRDefault="006559E7" w:rsidP="00446B83">
            <w:pPr>
              <w:pStyle w:val="FigureText"/>
            </w:pPr>
            <w:r w:rsidRPr="00B6540D">
              <w:rPr>
                <w:rFonts w:hint="eastAsia"/>
              </w:rPr>
              <w:t>Router B</w:t>
            </w:r>
          </w:p>
        </w:tc>
        <w:tc>
          <w:tcPr>
            <w:tcW w:w="1280" w:type="dxa"/>
            <w:shd w:val="clear" w:color="auto" w:fill="auto"/>
          </w:tcPr>
          <w:p w:rsidR="006559E7" w:rsidRPr="00CA20C2" w:rsidRDefault="006559E7" w:rsidP="00446B83">
            <w:pPr>
              <w:pStyle w:val="FigureText"/>
            </w:pPr>
            <w:r w:rsidRPr="00B6540D">
              <w:rPr>
                <w:rFonts w:hint="eastAsia"/>
              </w:rPr>
              <w:t>Loop</w:t>
            </w:r>
            <w:r w:rsidRPr="00CA20C2">
              <w:rPr>
                <w:rFonts w:hint="eastAsia"/>
              </w:rPr>
              <w:t>1</w:t>
            </w:r>
          </w:p>
        </w:tc>
        <w:tc>
          <w:tcPr>
            <w:tcW w:w="2045" w:type="dxa"/>
            <w:shd w:val="clear" w:color="auto" w:fill="auto"/>
          </w:tcPr>
          <w:p w:rsidR="006559E7" w:rsidRPr="00CA20C2" w:rsidRDefault="006559E7" w:rsidP="00446B83">
            <w:pPr>
              <w:pStyle w:val="FigureText"/>
            </w:pPr>
            <w:r w:rsidRPr="00B6540D">
              <w:rPr>
                <w:rFonts w:hint="eastAsia"/>
              </w:rPr>
              <w:t>2.2.2.</w:t>
            </w:r>
            <w:r w:rsidRPr="00CA20C2">
              <w:rPr>
                <w:rFonts w:hint="eastAsia"/>
              </w:rPr>
              <w:t>2/32</w:t>
            </w:r>
          </w:p>
        </w:tc>
      </w:tr>
      <w:tr w:rsidR="006559E7" w:rsidRPr="00DD2331" w:rsidTr="00446B83">
        <w:tc>
          <w:tcPr>
            <w:tcW w:w="1213" w:type="dxa"/>
            <w:shd w:val="clear" w:color="auto" w:fill="auto"/>
          </w:tcPr>
          <w:p w:rsidR="006559E7" w:rsidRPr="00B6540D" w:rsidRDefault="006559E7" w:rsidP="00446B83">
            <w:pPr>
              <w:pStyle w:val="FigureText"/>
            </w:pPr>
          </w:p>
        </w:tc>
        <w:tc>
          <w:tcPr>
            <w:tcW w:w="1279" w:type="dxa"/>
            <w:shd w:val="clear" w:color="auto" w:fill="auto"/>
          </w:tcPr>
          <w:p w:rsidR="006559E7" w:rsidRPr="00CA20C2" w:rsidRDefault="006559E7" w:rsidP="006559E7">
            <w:pPr>
              <w:pStyle w:val="FigureText"/>
            </w:pPr>
            <w:fldSimple w:instr=" DOCVARIABLE  varglobal_13748  \* MERGEFORMAT " w:fldLock="1">
              <w:r w:rsidRPr="00A71A13">
                <w:t>GE</w:t>
              </w:r>
              <w:r>
                <w:rPr>
                  <w:rFonts w:hint="eastAsia"/>
                </w:rPr>
                <w:t>3</w:t>
              </w:r>
              <w:r w:rsidRPr="00A71A13">
                <w:t>/</w:t>
              </w:r>
              <w:r>
                <w:rPr>
                  <w:rFonts w:hint="eastAsia"/>
                </w:rPr>
                <w:t>1</w:t>
              </w:r>
              <w:r w:rsidRPr="00A71A13">
                <w:t>/1</w:t>
              </w:r>
            </w:fldSimple>
          </w:p>
        </w:tc>
        <w:tc>
          <w:tcPr>
            <w:tcW w:w="1917" w:type="dxa"/>
            <w:shd w:val="clear" w:color="auto" w:fill="auto"/>
          </w:tcPr>
          <w:p w:rsidR="006559E7" w:rsidRPr="00CA20C2" w:rsidRDefault="006559E7" w:rsidP="00446B83">
            <w:pPr>
              <w:pStyle w:val="FigureText"/>
            </w:pPr>
            <w:r w:rsidRPr="00B6540D">
              <w:rPr>
                <w:rFonts w:hint="eastAsia"/>
              </w:rPr>
              <w:t>10</w:t>
            </w:r>
            <w:r w:rsidRPr="00CA20C2">
              <w:rPr>
                <w:rFonts w:hint="eastAsia"/>
              </w:rPr>
              <w:t>.0.0.1/24</w:t>
            </w:r>
          </w:p>
        </w:tc>
        <w:tc>
          <w:tcPr>
            <w:tcW w:w="1280" w:type="dxa"/>
            <w:shd w:val="clear" w:color="auto" w:fill="auto"/>
          </w:tcPr>
          <w:p w:rsidR="006559E7" w:rsidRPr="00B6540D" w:rsidRDefault="006559E7" w:rsidP="00446B83">
            <w:pPr>
              <w:pStyle w:val="FigureText"/>
            </w:pPr>
          </w:p>
        </w:tc>
        <w:tc>
          <w:tcPr>
            <w:tcW w:w="1280" w:type="dxa"/>
            <w:shd w:val="clear" w:color="auto" w:fill="auto"/>
          </w:tcPr>
          <w:p w:rsidR="006559E7" w:rsidRPr="00CA20C2" w:rsidRDefault="006559E7" w:rsidP="006559E7">
            <w:pPr>
              <w:pStyle w:val="FigureText"/>
            </w:pPr>
            <w:fldSimple w:instr=" DOCVARIABLE  varglobal_13748  \* MERGEFORMAT " w:fldLock="1">
              <w:r w:rsidRPr="00A71A13">
                <w:t>GE</w:t>
              </w:r>
              <w:r>
                <w:rPr>
                  <w:rFonts w:hint="eastAsia"/>
                </w:rPr>
                <w:t>3</w:t>
              </w:r>
              <w:r w:rsidRPr="00A71A13">
                <w:t>/</w:t>
              </w:r>
              <w:r>
                <w:rPr>
                  <w:rFonts w:hint="eastAsia"/>
                </w:rPr>
                <w:t>1</w:t>
              </w:r>
              <w:r w:rsidRPr="00A71A13">
                <w:t>/1</w:t>
              </w:r>
            </w:fldSimple>
          </w:p>
        </w:tc>
        <w:tc>
          <w:tcPr>
            <w:tcW w:w="2045" w:type="dxa"/>
            <w:shd w:val="clear" w:color="auto" w:fill="auto"/>
          </w:tcPr>
          <w:p w:rsidR="006559E7" w:rsidRPr="00CA20C2" w:rsidRDefault="006559E7" w:rsidP="00446B83">
            <w:pPr>
              <w:pStyle w:val="FigureText"/>
            </w:pPr>
            <w:r w:rsidRPr="00B6540D">
              <w:rPr>
                <w:rFonts w:hint="eastAsia"/>
              </w:rPr>
              <w:t>10.</w:t>
            </w:r>
            <w:r w:rsidRPr="00CA20C2">
              <w:rPr>
                <w:rFonts w:hint="eastAsia"/>
              </w:rPr>
              <w:t>0.0.2/24</w:t>
            </w:r>
          </w:p>
        </w:tc>
      </w:tr>
      <w:tr w:rsidR="006559E7" w:rsidRPr="00DD2331" w:rsidTr="00446B83">
        <w:tc>
          <w:tcPr>
            <w:tcW w:w="1213" w:type="dxa"/>
            <w:shd w:val="clear" w:color="auto" w:fill="auto"/>
          </w:tcPr>
          <w:p w:rsidR="006559E7" w:rsidRPr="00A71A13" w:rsidRDefault="006559E7" w:rsidP="00446B83">
            <w:pPr>
              <w:pStyle w:val="FigureText"/>
            </w:pPr>
            <w:r w:rsidRPr="00A71A13">
              <w:rPr>
                <w:rFonts w:hint="eastAsia"/>
              </w:rPr>
              <w:t>Router C</w:t>
            </w:r>
          </w:p>
        </w:tc>
        <w:tc>
          <w:tcPr>
            <w:tcW w:w="1279" w:type="dxa"/>
            <w:shd w:val="clear" w:color="auto" w:fill="auto"/>
          </w:tcPr>
          <w:p w:rsidR="006559E7" w:rsidRPr="00A71A13" w:rsidRDefault="006559E7" w:rsidP="00446B83">
            <w:pPr>
              <w:pStyle w:val="FigureText"/>
            </w:pPr>
            <w:r w:rsidRPr="00A71A13">
              <w:rPr>
                <w:rFonts w:hint="eastAsia"/>
              </w:rPr>
              <w:t>Loop1</w:t>
            </w:r>
          </w:p>
        </w:tc>
        <w:tc>
          <w:tcPr>
            <w:tcW w:w="1917" w:type="dxa"/>
            <w:shd w:val="clear" w:color="auto" w:fill="auto"/>
          </w:tcPr>
          <w:p w:rsidR="006559E7" w:rsidRPr="00A71A13" w:rsidRDefault="006559E7" w:rsidP="00446B83">
            <w:pPr>
              <w:pStyle w:val="FigureText"/>
            </w:pPr>
            <w:r w:rsidRPr="00A71A13">
              <w:rPr>
                <w:rFonts w:hint="eastAsia"/>
              </w:rPr>
              <w:t>3.3.3.3/32</w:t>
            </w:r>
          </w:p>
        </w:tc>
        <w:tc>
          <w:tcPr>
            <w:tcW w:w="1280" w:type="dxa"/>
            <w:shd w:val="clear" w:color="auto" w:fill="auto"/>
          </w:tcPr>
          <w:p w:rsidR="006559E7" w:rsidRPr="00A71A13" w:rsidRDefault="006559E7" w:rsidP="00446B83">
            <w:pPr>
              <w:pStyle w:val="FigureText"/>
            </w:pPr>
          </w:p>
        </w:tc>
        <w:tc>
          <w:tcPr>
            <w:tcW w:w="1280" w:type="dxa"/>
            <w:shd w:val="clear" w:color="auto" w:fill="auto"/>
          </w:tcPr>
          <w:p w:rsidR="006559E7" w:rsidRPr="00A71A13" w:rsidRDefault="006559E7" w:rsidP="006559E7">
            <w:pPr>
              <w:pStyle w:val="FigureText"/>
            </w:pPr>
            <w:fldSimple w:instr=" DOCVARIABLE  varglobal_97272  \* MERGEFORMAT " w:fldLock="1">
              <w:r w:rsidRPr="00A71A13">
                <w:t>GE</w:t>
              </w:r>
              <w:r>
                <w:rPr>
                  <w:rFonts w:hint="eastAsia"/>
                </w:rPr>
                <w:t>3</w:t>
              </w:r>
              <w:r w:rsidRPr="00A71A13">
                <w:t>/</w:t>
              </w:r>
              <w:r>
                <w:rPr>
                  <w:rFonts w:hint="eastAsia"/>
                </w:rPr>
                <w:t>1</w:t>
              </w:r>
              <w:r w:rsidRPr="00A71A13">
                <w:t>/2</w:t>
              </w:r>
            </w:fldSimple>
          </w:p>
        </w:tc>
        <w:tc>
          <w:tcPr>
            <w:tcW w:w="2045" w:type="dxa"/>
            <w:shd w:val="clear" w:color="auto" w:fill="auto"/>
          </w:tcPr>
          <w:p w:rsidR="006559E7" w:rsidRPr="00A71A13" w:rsidRDefault="006559E7" w:rsidP="00446B83">
            <w:pPr>
              <w:pStyle w:val="FigureText"/>
            </w:pPr>
            <w:r w:rsidRPr="00A71A13">
              <w:rPr>
                <w:rFonts w:hint="eastAsia"/>
              </w:rPr>
              <w:t>11.0.0.1/24</w:t>
            </w:r>
          </w:p>
        </w:tc>
      </w:tr>
      <w:tr w:rsidR="006559E7" w:rsidRPr="002A3134" w:rsidTr="00446B83">
        <w:tc>
          <w:tcPr>
            <w:tcW w:w="1213" w:type="dxa"/>
            <w:shd w:val="clear" w:color="auto" w:fill="auto"/>
          </w:tcPr>
          <w:p w:rsidR="006559E7" w:rsidRPr="0026456E" w:rsidRDefault="006559E7" w:rsidP="00446B83">
            <w:pPr>
              <w:pStyle w:val="FigureText"/>
            </w:pPr>
          </w:p>
        </w:tc>
        <w:tc>
          <w:tcPr>
            <w:tcW w:w="1279" w:type="dxa"/>
            <w:shd w:val="clear" w:color="auto" w:fill="auto"/>
          </w:tcPr>
          <w:p w:rsidR="006559E7" w:rsidRPr="00CA20C2" w:rsidRDefault="006559E7" w:rsidP="006559E7">
            <w:pPr>
              <w:pStyle w:val="FigureText"/>
            </w:pPr>
            <w:fldSimple w:instr=" DOCVARIABLE  varglobal_13748  \* MERGEFORMAT " w:fldLock="1">
              <w:r w:rsidRPr="00A71A13">
                <w:t>GE</w:t>
              </w:r>
              <w:r>
                <w:rPr>
                  <w:rFonts w:hint="eastAsia"/>
                </w:rPr>
                <w:t>3</w:t>
              </w:r>
              <w:r w:rsidRPr="00A71A13">
                <w:t>/</w:t>
              </w:r>
              <w:r>
                <w:rPr>
                  <w:rFonts w:hint="eastAsia"/>
                </w:rPr>
                <w:t>1</w:t>
              </w:r>
              <w:r w:rsidRPr="00A71A13">
                <w:t>/1</w:t>
              </w:r>
            </w:fldSimple>
          </w:p>
        </w:tc>
        <w:tc>
          <w:tcPr>
            <w:tcW w:w="1917" w:type="dxa"/>
            <w:shd w:val="clear" w:color="auto" w:fill="auto"/>
          </w:tcPr>
          <w:p w:rsidR="006559E7" w:rsidRPr="00CA20C2" w:rsidRDefault="006559E7" w:rsidP="00446B83">
            <w:pPr>
              <w:pStyle w:val="FigureText"/>
            </w:pPr>
            <w:r>
              <w:rPr>
                <w:rFonts w:hint="eastAsia"/>
              </w:rPr>
              <w:t>11</w:t>
            </w:r>
            <w:r w:rsidRPr="00CA20C2">
              <w:rPr>
                <w:rFonts w:hint="eastAsia"/>
              </w:rPr>
              <w:t>.0.0.2/24</w:t>
            </w:r>
          </w:p>
        </w:tc>
        <w:tc>
          <w:tcPr>
            <w:tcW w:w="1280" w:type="dxa"/>
            <w:shd w:val="clear" w:color="auto" w:fill="auto"/>
          </w:tcPr>
          <w:p w:rsidR="006559E7" w:rsidRPr="002A3134" w:rsidRDefault="006559E7" w:rsidP="00446B83">
            <w:pPr>
              <w:pStyle w:val="FigureText"/>
            </w:pPr>
          </w:p>
        </w:tc>
        <w:tc>
          <w:tcPr>
            <w:tcW w:w="1280" w:type="dxa"/>
            <w:shd w:val="clear" w:color="auto" w:fill="auto"/>
          </w:tcPr>
          <w:p w:rsidR="006559E7" w:rsidRPr="002A3134" w:rsidRDefault="006559E7" w:rsidP="00446B83">
            <w:pPr>
              <w:pStyle w:val="FigureText"/>
            </w:pPr>
          </w:p>
        </w:tc>
        <w:tc>
          <w:tcPr>
            <w:tcW w:w="2045" w:type="dxa"/>
            <w:shd w:val="clear" w:color="auto" w:fill="auto"/>
          </w:tcPr>
          <w:p w:rsidR="006559E7" w:rsidRPr="002A3134" w:rsidRDefault="006559E7" w:rsidP="00446B83">
            <w:pPr>
              <w:pStyle w:val="FigureText"/>
            </w:pPr>
          </w:p>
        </w:tc>
      </w:tr>
    </w:tbl>
    <w:p w:rsidR="006559E7" w:rsidRDefault="006559E7" w:rsidP="006559E7"/>
    <w:p w:rsidR="006559E7" w:rsidRDefault="006559E7" w:rsidP="006559E7">
      <w:pPr>
        <w:pStyle w:val="40"/>
      </w:pPr>
      <w:r>
        <w:rPr>
          <w:rFonts w:hint="eastAsia"/>
        </w:rPr>
        <w:t>配置</w:t>
      </w:r>
      <w:r>
        <w:t>步骤</w:t>
      </w:r>
    </w:p>
    <w:p w:rsidR="006559E7" w:rsidRDefault="006559E7" w:rsidP="006559E7">
      <w:pPr>
        <w:pStyle w:val="ItemStep"/>
      </w:pPr>
      <w:r w:rsidRPr="004626A7">
        <w:rPr>
          <w:rFonts w:hint="eastAsia"/>
        </w:rPr>
        <w:t>配置各接口的</w:t>
      </w:r>
      <w:r w:rsidRPr="004626A7">
        <w:rPr>
          <w:rFonts w:hint="eastAsia"/>
        </w:rPr>
        <w:t>IP</w:t>
      </w:r>
      <w:r w:rsidRPr="004626A7">
        <w:rPr>
          <w:rFonts w:hint="eastAsia"/>
        </w:rPr>
        <w:t>地址</w:t>
      </w:r>
    </w:p>
    <w:p w:rsidR="006559E7" w:rsidRPr="00CA20C2" w:rsidRDefault="006559E7" w:rsidP="006559E7">
      <w:pPr>
        <w:pStyle w:val="ItemIndent1"/>
        <w:rPr>
          <w:lang w:eastAsia="zh-CN"/>
        </w:rPr>
      </w:pPr>
      <w:r w:rsidRPr="007A15FE">
        <w:rPr>
          <w:rFonts w:hint="eastAsia"/>
          <w:lang w:eastAsia="zh-CN"/>
        </w:rPr>
        <w:t>请按照</w:t>
      </w:r>
      <w:r w:rsidRPr="008F5383">
        <w:rPr>
          <w:rStyle w:val="Reference-R0G144B200"/>
        </w:rPr>
        <w:fldChar w:fldCharType="begin"/>
      </w:r>
      <w:r w:rsidRPr="008F5383">
        <w:rPr>
          <w:rStyle w:val="Reference-R0G144B200"/>
          <w:lang w:eastAsia="zh-CN"/>
        </w:rPr>
        <w:instrText xml:space="preserve"> </w:instrText>
      </w:r>
      <w:r w:rsidRPr="008F5383">
        <w:rPr>
          <w:rStyle w:val="Reference-R0G144B200"/>
          <w:rFonts w:hint="eastAsia"/>
          <w:lang w:eastAsia="zh-CN"/>
        </w:rPr>
        <w:instrText>REF _Ref29811029 \r \h</w:instrText>
      </w:r>
      <w:r w:rsidRPr="008F5383">
        <w:rPr>
          <w:rStyle w:val="Reference-R0G144B200"/>
          <w:lang w:eastAsia="zh-CN"/>
        </w:rPr>
        <w:instrText xml:space="preserve"> </w:instrText>
      </w:r>
      <w:r>
        <w:rPr>
          <w:rStyle w:val="Reference-R0G144B200"/>
          <w:lang w:eastAsia="zh-CN"/>
        </w:rPr>
        <w:instrText xml:space="preserve"> \* MERGEFORMAT </w:instrText>
      </w:r>
      <w:r w:rsidRPr="008F5383">
        <w:rPr>
          <w:rStyle w:val="Reference-R0G144B200"/>
        </w:rPr>
      </w:r>
      <w:r w:rsidRPr="008F5383">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1-30</w:t>
      </w:r>
      <w:r w:rsidRPr="008F5383">
        <w:rPr>
          <w:rStyle w:val="Reference-R0G144B200"/>
        </w:rPr>
        <w:fldChar w:fldCharType="end"/>
      </w:r>
      <w:r w:rsidRPr="00CA20C2">
        <w:rPr>
          <w:rFonts w:hint="eastAsia"/>
          <w:lang w:eastAsia="zh-CN"/>
        </w:rPr>
        <w:t>配置各接口的</w:t>
      </w:r>
      <w:r w:rsidRPr="00CA20C2">
        <w:rPr>
          <w:lang w:eastAsia="zh-CN"/>
        </w:rPr>
        <w:t>IP</w:t>
      </w:r>
      <w:r w:rsidRPr="00CA20C2">
        <w:rPr>
          <w:rFonts w:hint="eastAsia"/>
          <w:lang w:eastAsia="zh-CN"/>
        </w:rPr>
        <w:t>地址和子网掩码，具体配置过程略</w:t>
      </w:r>
      <w:r>
        <w:rPr>
          <w:rFonts w:hint="eastAsia"/>
          <w:lang w:eastAsia="zh-CN"/>
        </w:rPr>
        <w:t>。</w:t>
      </w:r>
    </w:p>
    <w:p w:rsidR="006559E7" w:rsidRDefault="006559E7" w:rsidP="006559E7">
      <w:pPr>
        <w:pStyle w:val="ItemStep"/>
      </w:pPr>
      <w:r w:rsidRPr="004626A7">
        <w:rPr>
          <w:rFonts w:hint="eastAsia"/>
        </w:rPr>
        <w:t>配置</w:t>
      </w:r>
      <w:r>
        <w:rPr>
          <w:rFonts w:hint="eastAsia"/>
        </w:rPr>
        <w:t>Router</w:t>
      </w:r>
      <w:r>
        <w:t xml:space="preserve"> A</w:t>
      </w:r>
    </w:p>
    <w:p w:rsidR="006559E7" w:rsidRPr="00CA20C2" w:rsidRDefault="006559E7" w:rsidP="006559E7">
      <w:pPr>
        <w:pStyle w:val="ItemIndent1"/>
      </w:pPr>
      <w:r w:rsidRPr="002E662A">
        <w:rPr>
          <w:rFonts w:hint="eastAsia"/>
        </w:rPr>
        <w:t>#</w:t>
      </w:r>
      <w:r>
        <w:rPr>
          <w:rFonts w:hint="eastAsia"/>
        </w:rPr>
        <w:t xml:space="preserve"> </w:t>
      </w:r>
      <w:r w:rsidRPr="00CA20C2">
        <w:rPr>
          <w:rFonts w:hint="eastAsia"/>
        </w:rPr>
        <w:t>配置节点的</w:t>
      </w:r>
      <w:r w:rsidRPr="00CA20C2">
        <w:rPr>
          <w:rFonts w:hint="eastAsia"/>
        </w:rPr>
        <w:t>MPLS LSR ID</w:t>
      </w:r>
      <w:r w:rsidRPr="00CA20C2">
        <w:rPr>
          <w:rFonts w:hint="eastAsia"/>
        </w:rPr>
        <w:t>、开启</w:t>
      </w:r>
      <w:r w:rsidRPr="00CA20C2">
        <w:t>MPLS</w:t>
      </w:r>
      <w:r w:rsidRPr="00CA20C2">
        <w:rPr>
          <w:rFonts w:hint="eastAsia"/>
        </w:rPr>
        <w:t>能力。</w:t>
      </w:r>
    </w:p>
    <w:p w:rsidR="006559E7" w:rsidRPr="001A7436" w:rsidRDefault="006559E7" w:rsidP="006559E7">
      <w:pPr>
        <w:pStyle w:val="TerminalDisplayIndent1"/>
      </w:pPr>
      <w:r w:rsidRPr="001A7436">
        <w:t>&lt;RouterA&gt; system-view</w:t>
      </w:r>
    </w:p>
    <w:p w:rsidR="006559E7" w:rsidRPr="001A7436" w:rsidRDefault="00FE0465" w:rsidP="006559E7">
      <w:pPr>
        <w:pStyle w:val="TerminalDisplayIndent1"/>
      </w:pPr>
      <w:fldSimple w:instr=" DOCVARIABLE  varglobal_77768  \* MERGEFORMAT " w:fldLock="1">
        <w:r w:rsidR="006559E7">
          <w:t>[</w:t>
        </w:r>
      </w:fldSimple>
      <w:r w:rsidR="006559E7">
        <w:t>RouterA] mpls lsr-id 1.1.1.1</w:t>
      </w:r>
    </w:p>
    <w:p w:rsidR="006559E7" w:rsidRPr="001A7436" w:rsidRDefault="00FE0465" w:rsidP="006559E7">
      <w:pPr>
        <w:pStyle w:val="TerminalDisplayIndent1"/>
      </w:pPr>
      <w:fldSimple w:instr=" DOCVARIABLE  varglobal_77768  \* MERGEFORMAT " w:fldLock="1">
        <w:r w:rsidR="006559E7">
          <w:t>[</w:t>
        </w:r>
      </w:fldSimple>
      <w:r w:rsidR="006559E7" w:rsidRPr="001A7436">
        <w:t xml:space="preserve">RouterA] interface </w:t>
      </w:r>
      <w:fldSimple w:instr=" DOCVARIABLE  varglobal_16776  \* MERGEFORMAT " w:fldLock="1">
        <w:r w:rsidR="006559E7" w:rsidRPr="00A71A13">
          <w:t xml:space="preserve">gigabitethernet </w:t>
        </w:r>
        <w:r w:rsidR="006559E7">
          <w:rPr>
            <w:rFonts w:hint="eastAsia"/>
          </w:rPr>
          <w:t>3</w:t>
        </w:r>
        <w:r w:rsidR="006559E7" w:rsidRPr="00A71A13">
          <w:t>/</w:t>
        </w:r>
        <w:r w:rsidR="006559E7">
          <w:rPr>
            <w:rFonts w:hint="eastAsia"/>
          </w:rPr>
          <w:t>1</w:t>
        </w:r>
        <w:r w:rsidR="006559E7" w:rsidRPr="00A71A13">
          <w:t>/1</w:t>
        </w:r>
      </w:fldSimple>
    </w:p>
    <w:p w:rsidR="006559E7" w:rsidRPr="001A7436" w:rsidRDefault="00FE0465" w:rsidP="006559E7">
      <w:pPr>
        <w:pStyle w:val="TerminalDisplayIndent1"/>
      </w:pPr>
      <w:fldSimple w:instr=" DOCVARIABLE  varglobal_77768  \* MERGEFORMAT " w:fldLock="1">
        <w:r w:rsidR="006559E7">
          <w:t>[</w:t>
        </w:r>
      </w:fldSimple>
      <w:r w:rsidR="006559E7" w:rsidRPr="001A7436">
        <w:t>RouterA-</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1A7436">
        <w:t xml:space="preserve">] </w:t>
      </w:r>
      <w:r w:rsidR="006559E7">
        <w:t xml:space="preserve">mpls </w:t>
      </w:r>
      <w:r w:rsidR="006559E7" w:rsidRPr="00393613">
        <w:t>enabl</w:t>
      </w:r>
      <w:r w:rsidR="006559E7">
        <w:rPr>
          <w:rFonts w:hint="eastAsia"/>
        </w:rPr>
        <w:t>e</w:t>
      </w:r>
    </w:p>
    <w:p w:rsidR="006559E7" w:rsidRDefault="00FE0465" w:rsidP="006559E7">
      <w:pPr>
        <w:pStyle w:val="TerminalDisplayIndent1"/>
      </w:pPr>
      <w:fldSimple w:instr=" DOCVARIABLE  varglobal_77768  \* MERGEFORMAT " w:fldLock="1">
        <w:r w:rsidR="006559E7">
          <w:t>[</w:t>
        </w:r>
      </w:fldSimple>
      <w:r w:rsidR="006559E7" w:rsidRPr="001A7436">
        <w:t>RouterA-</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1A7436">
        <w:t>] quit</w:t>
      </w:r>
    </w:p>
    <w:p w:rsidR="006559E7" w:rsidRPr="00CA20C2" w:rsidRDefault="006559E7" w:rsidP="006559E7">
      <w:pPr>
        <w:pStyle w:val="ItemIndent1"/>
        <w:rPr>
          <w:lang w:eastAsia="zh-CN"/>
        </w:rPr>
      </w:pPr>
      <w:r w:rsidRPr="00B67454">
        <w:rPr>
          <w:rFonts w:hint="eastAsia"/>
          <w:lang w:eastAsia="zh-CN"/>
        </w:rPr>
        <w:t xml:space="preserve"># </w:t>
      </w:r>
      <w:r w:rsidRPr="00B67454">
        <w:rPr>
          <w:rFonts w:hint="eastAsia"/>
          <w:lang w:eastAsia="zh-CN"/>
        </w:rPr>
        <w:t>配置</w:t>
      </w:r>
      <w:r w:rsidRPr="00CA20C2">
        <w:rPr>
          <w:rFonts w:hint="eastAsia"/>
          <w:lang w:eastAsia="zh-CN"/>
        </w:rPr>
        <w:t>路由</w:t>
      </w:r>
      <w:r w:rsidRPr="00CA20C2">
        <w:rPr>
          <w:lang w:eastAsia="zh-CN"/>
        </w:rPr>
        <w:t>策略</w:t>
      </w:r>
      <w:r w:rsidRPr="00CA20C2">
        <w:rPr>
          <w:rFonts w:hint="eastAsia"/>
          <w:lang w:eastAsia="zh-CN"/>
        </w:rPr>
        <w:t>，</w:t>
      </w:r>
      <w:r w:rsidRPr="00CA20C2">
        <w:rPr>
          <w:lang w:eastAsia="zh-CN"/>
        </w:rPr>
        <w:t>为路由分配</w:t>
      </w:r>
      <w:r w:rsidRPr="00CA20C2">
        <w:rPr>
          <w:lang w:eastAsia="zh-CN"/>
        </w:rPr>
        <w:t>SID</w:t>
      </w:r>
      <w:r w:rsidRPr="00CA20C2">
        <w:rPr>
          <w:rFonts w:hint="eastAsia"/>
          <w:lang w:eastAsia="zh-CN"/>
        </w:rPr>
        <w:t>。</w:t>
      </w:r>
    </w:p>
    <w:p w:rsidR="006559E7" w:rsidRDefault="00FE0465" w:rsidP="006559E7">
      <w:pPr>
        <w:pStyle w:val="TerminalDisplayIndent1"/>
      </w:pPr>
      <w:fldSimple w:instr=" DOCVARIABLE  varglobal_77768  \* MERGEFORMAT " w:fldLock="1">
        <w:r w:rsidR="006559E7">
          <w:t>[</w:t>
        </w:r>
      </w:fldSimple>
      <w:r w:rsidR="006559E7" w:rsidRPr="00B67454">
        <w:t>RouterA</w:t>
      </w:r>
      <w:r w:rsidR="006559E7">
        <w:t>] route-policy sr permit node 1</w:t>
      </w:r>
    </w:p>
    <w:p w:rsidR="006559E7" w:rsidRDefault="00FE0465" w:rsidP="006559E7">
      <w:pPr>
        <w:pStyle w:val="TerminalDisplayIndent1"/>
      </w:pPr>
      <w:fldSimple w:instr=" DOCVARIABLE  varglobal_77768  \* MERGEFORMAT " w:fldLock="1">
        <w:r w:rsidR="006559E7">
          <w:t>[</w:t>
        </w:r>
      </w:fldSimple>
      <w:r w:rsidR="006559E7" w:rsidRPr="00B67454">
        <w:t>RouterA</w:t>
      </w:r>
      <w:r w:rsidR="006559E7">
        <w:t>-route-policy-sr-1</w:t>
      </w:r>
      <w:r w:rsidR="006559E7" w:rsidRPr="00B67454">
        <w:t>]</w:t>
      </w:r>
      <w:r w:rsidR="006559E7">
        <w:t xml:space="preserve"> apply label-index 100</w:t>
      </w:r>
    </w:p>
    <w:p w:rsidR="006559E7" w:rsidRPr="00B67454" w:rsidRDefault="00FE0465" w:rsidP="006559E7">
      <w:pPr>
        <w:pStyle w:val="TerminalDisplayIndent1"/>
      </w:pPr>
      <w:fldSimple w:instr=" DOCVARIABLE  varglobal_77768  \* MERGEFORMAT " w:fldLock="1">
        <w:r w:rsidR="006559E7">
          <w:t>[</w:t>
        </w:r>
      </w:fldSimple>
      <w:r w:rsidR="006559E7" w:rsidRPr="00B67454">
        <w:t>RouterA-route-policy-sr-1]</w:t>
      </w:r>
      <w:r w:rsidR="006559E7">
        <w:t xml:space="preserve"> quit</w:t>
      </w:r>
    </w:p>
    <w:p w:rsidR="006559E7" w:rsidRPr="00CA20C2" w:rsidRDefault="009F16DF" w:rsidP="006559E7">
      <w:pPr>
        <w:pStyle w:val="ItemIndent1"/>
        <w:rPr>
          <w:lang w:eastAsia="zh-CN"/>
        </w:rPr>
      </w:pPr>
      <w:r w:rsidRPr="000A4907">
        <w:rPr>
          <w:rFonts w:hint="eastAsia"/>
          <w:lang w:eastAsia="zh-CN"/>
        </w:rPr>
        <w:t xml:space="preserve"># </w:t>
      </w:r>
      <w:r w:rsidRPr="000A4907">
        <w:rPr>
          <w:rFonts w:hint="eastAsia"/>
          <w:lang w:eastAsia="zh-CN"/>
        </w:rPr>
        <w:t>配置向</w:t>
      </w:r>
      <w:r w:rsidRPr="000A4907">
        <w:rPr>
          <w:rFonts w:hint="eastAsia"/>
          <w:lang w:eastAsia="zh-CN"/>
        </w:rPr>
        <w:t>EBGP</w:t>
      </w:r>
      <w:r w:rsidRPr="000A4907">
        <w:rPr>
          <w:rFonts w:hint="eastAsia"/>
          <w:lang w:eastAsia="zh-CN"/>
        </w:rPr>
        <w:t>对等体</w:t>
      </w:r>
      <w:r w:rsidRPr="000A4907">
        <w:rPr>
          <w:rFonts w:hint="eastAsia"/>
          <w:lang w:eastAsia="zh-CN"/>
        </w:rPr>
        <w:t>10.0.0.</w:t>
      </w:r>
      <w:r>
        <w:rPr>
          <w:rFonts w:hint="eastAsia"/>
          <w:lang w:eastAsia="zh-CN"/>
        </w:rPr>
        <w:t>2</w:t>
      </w:r>
      <w:r w:rsidRPr="000A4907">
        <w:rPr>
          <w:rFonts w:hint="eastAsia"/>
          <w:lang w:eastAsia="zh-CN"/>
        </w:rPr>
        <w:t>发布标签路由及从</w:t>
      </w:r>
      <w:r w:rsidRPr="000A4907">
        <w:rPr>
          <w:rFonts w:hint="eastAsia"/>
          <w:lang w:eastAsia="zh-CN"/>
        </w:rPr>
        <w:t>10.0.0.</w:t>
      </w:r>
      <w:r>
        <w:rPr>
          <w:rFonts w:hint="eastAsia"/>
          <w:lang w:eastAsia="zh-CN"/>
        </w:rPr>
        <w:t>2</w:t>
      </w:r>
      <w:r w:rsidRPr="000A4907">
        <w:rPr>
          <w:rFonts w:hint="eastAsia"/>
          <w:lang w:eastAsia="zh-CN"/>
        </w:rPr>
        <w:t>接收标签路由的能力。</w:t>
      </w:r>
    </w:p>
    <w:p w:rsidR="006559E7" w:rsidRPr="00196D5D" w:rsidRDefault="00FE0465" w:rsidP="006559E7">
      <w:pPr>
        <w:pStyle w:val="TerminalDisplayIndent1"/>
      </w:pPr>
      <w:fldSimple w:instr=" DOCVARIABLE  varglobal_77768  \* MERGEFORMAT " w:fldLock="1">
        <w:r w:rsidR="006559E7">
          <w:t>[</w:t>
        </w:r>
      </w:fldSimple>
      <w:r w:rsidR="006559E7" w:rsidRPr="00E01105">
        <w:t>RouterA</w:t>
      </w:r>
      <w:r w:rsidR="006559E7" w:rsidRPr="00196D5D">
        <w:t xml:space="preserve">] bgp </w:t>
      </w:r>
      <w:r w:rsidR="006559E7">
        <w:t>2</w:t>
      </w:r>
      <w:r w:rsidR="006559E7" w:rsidRPr="00196D5D">
        <w:t>00</w:t>
      </w:r>
    </w:p>
    <w:p w:rsidR="006559E7" w:rsidRPr="00196D5D" w:rsidRDefault="00FE0465" w:rsidP="006559E7">
      <w:pPr>
        <w:pStyle w:val="TerminalDisplayIndent1"/>
      </w:pPr>
      <w:fldSimple w:instr=" DOCVARIABLE  varglobal_77768  \* MERGEFORMAT " w:fldLock="1">
        <w:r w:rsidR="006559E7">
          <w:t>[</w:t>
        </w:r>
      </w:fldSimple>
      <w:r w:rsidR="006559E7" w:rsidRPr="00E01105">
        <w:t>RouterA</w:t>
      </w:r>
      <w:r w:rsidR="006559E7" w:rsidRPr="00196D5D">
        <w:t xml:space="preserve">-bgp-default] </w:t>
      </w:r>
      <w:r w:rsidR="006559E7" w:rsidRPr="00E01105">
        <w:t>peer 10.0.0.2 as-number 100</w:t>
      </w:r>
    </w:p>
    <w:p w:rsidR="006559E7" w:rsidRPr="00196D5D" w:rsidRDefault="00FE0465" w:rsidP="006559E7">
      <w:pPr>
        <w:pStyle w:val="TerminalDisplayIndent1"/>
      </w:pPr>
      <w:fldSimple w:instr=" DOCVARIABLE  varglobal_77768  \* MERGEFORMAT " w:fldLock="1">
        <w:r w:rsidR="006559E7">
          <w:t>[</w:t>
        </w:r>
      </w:fldSimple>
      <w:r w:rsidR="006559E7" w:rsidRPr="00E01105">
        <w:t>RouterA</w:t>
      </w:r>
      <w:r w:rsidR="006559E7" w:rsidRPr="00196D5D">
        <w:t>-bgp-default] address-family ipv4 unicast</w:t>
      </w:r>
    </w:p>
    <w:p w:rsidR="006559E7" w:rsidRPr="00196D5D" w:rsidRDefault="00FE0465" w:rsidP="006559E7">
      <w:pPr>
        <w:pStyle w:val="TerminalDisplayIndent1"/>
      </w:pPr>
      <w:fldSimple w:instr=" DOCVARIABLE  varglobal_77768  \* MERGEFORMAT " w:fldLock="1">
        <w:r w:rsidR="006559E7">
          <w:t>[</w:t>
        </w:r>
      </w:fldSimple>
      <w:r w:rsidR="006559E7" w:rsidRPr="0040437C">
        <w:t>RouterA</w:t>
      </w:r>
      <w:r w:rsidR="006559E7" w:rsidRPr="00196D5D">
        <w:t xml:space="preserve">-bgp-default-ipv4] </w:t>
      </w:r>
      <w:r w:rsidR="006559E7" w:rsidRPr="0040437C">
        <w:t>peer 10.0.0.2 enable</w:t>
      </w:r>
    </w:p>
    <w:p w:rsidR="006559E7" w:rsidRDefault="00FE0465" w:rsidP="006559E7">
      <w:pPr>
        <w:pStyle w:val="TerminalDisplayIndent1"/>
      </w:pPr>
      <w:fldSimple w:instr=" DOCVARIABLE  varglobal_77768  \* MERGEFORMAT " w:fldLock="1">
        <w:r w:rsidR="006559E7">
          <w:t>[</w:t>
        </w:r>
      </w:fldSimple>
      <w:r w:rsidR="006559E7" w:rsidRPr="0040437C">
        <w:t>RouterA</w:t>
      </w:r>
      <w:r w:rsidR="006559E7" w:rsidRPr="00196D5D">
        <w:t xml:space="preserve">-bgp-default-ipv4] </w:t>
      </w:r>
      <w:r w:rsidR="006559E7">
        <w:t>peer 10.0.0.2</w:t>
      </w:r>
      <w:r w:rsidR="006559E7" w:rsidRPr="00196D5D">
        <w:t xml:space="preserve"> label-route-capability</w:t>
      </w:r>
    </w:p>
    <w:p w:rsidR="009F16DF" w:rsidRPr="009F16DF" w:rsidRDefault="009F16DF" w:rsidP="00B7696C">
      <w:pPr>
        <w:pStyle w:val="ItemIndent1"/>
      </w:pPr>
      <w:r w:rsidRPr="00F151DA">
        <w:rPr>
          <w:rFonts w:hint="eastAsia"/>
          <w:lang w:eastAsia="zh-CN"/>
        </w:rPr>
        <w:t xml:space="preserve"># </w:t>
      </w:r>
      <w:r w:rsidRPr="00F151DA">
        <w:rPr>
          <w:rFonts w:hint="eastAsia"/>
          <w:lang w:eastAsia="zh-CN"/>
        </w:rPr>
        <w:t>发布</w:t>
      </w:r>
      <w:r>
        <w:rPr>
          <w:rFonts w:hint="eastAsia"/>
          <w:lang w:eastAsia="zh-CN"/>
        </w:rPr>
        <w:t>本地网段路由</w:t>
      </w:r>
      <w:r w:rsidRPr="00F151DA">
        <w:rPr>
          <w:rFonts w:hint="eastAsia"/>
          <w:lang w:eastAsia="zh-CN"/>
        </w:rPr>
        <w:t>1.1.1.1/32</w:t>
      </w:r>
      <w:r>
        <w:rPr>
          <w:rFonts w:hint="eastAsia"/>
          <w:lang w:eastAsia="zh-CN"/>
        </w:rPr>
        <w:t>，为</w:t>
      </w:r>
      <w:r>
        <w:rPr>
          <w:rFonts w:hint="eastAsia"/>
          <w:lang w:eastAsia="zh-CN"/>
        </w:rPr>
        <w:t>1.1.1.1/32</w:t>
      </w:r>
      <w:r>
        <w:rPr>
          <w:rFonts w:hint="eastAsia"/>
          <w:lang w:eastAsia="zh-CN"/>
        </w:rPr>
        <w:t>分配</w:t>
      </w:r>
      <w:r>
        <w:rPr>
          <w:rFonts w:hint="eastAsia"/>
          <w:lang w:eastAsia="zh-CN"/>
        </w:rPr>
        <w:t>SID</w:t>
      </w:r>
      <w:r>
        <w:rPr>
          <w:rFonts w:hint="eastAsia"/>
          <w:lang w:eastAsia="zh-CN"/>
        </w:rPr>
        <w:t>索引值为</w:t>
      </w:r>
      <w:r>
        <w:rPr>
          <w:rFonts w:hint="eastAsia"/>
          <w:lang w:eastAsia="zh-CN"/>
        </w:rPr>
        <w:t>100</w:t>
      </w:r>
      <w:r w:rsidRPr="00F151DA">
        <w:rPr>
          <w:rFonts w:hint="eastAsia"/>
          <w:lang w:eastAsia="zh-CN"/>
        </w:rPr>
        <w:t>。</w:t>
      </w:r>
    </w:p>
    <w:p w:rsidR="006559E7" w:rsidRDefault="00FE0465" w:rsidP="006559E7">
      <w:pPr>
        <w:pStyle w:val="TerminalDisplayIndent1"/>
      </w:pPr>
      <w:fldSimple w:instr=" DOCVARIABLE  varglobal_77768  \* MERGEFORMAT " w:fldLock="1">
        <w:r w:rsidR="006559E7">
          <w:t>[</w:t>
        </w:r>
      </w:fldSimple>
      <w:r w:rsidR="006559E7" w:rsidRPr="00B67454">
        <w:t xml:space="preserve">RouterA-bgp-default-ipv4] </w:t>
      </w:r>
      <w:r w:rsidR="006559E7">
        <w:t>network 1.1.1.1 32 route-policy sr</w:t>
      </w:r>
    </w:p>
    <w:p w:rsidR="009F16DF" w:rsidRPr="003A58E1" w:rsidRDefault="009F16DF" w:rsidP="009F16DF">
      <w:pPr>
        <w:pStyle w:val="ItemIndent1"/>
        <w:rPr>
          <w:lang w:eastAsia="zh-CN"/>
        </w:rPr>
      </w:pPr>
      <w:r w:rsidRPr="003A58E1">
        <w:rPr>
          <w:rFonts w:hint="eastAsia"/>
          <w:lang w:eastAsia="zh-CN"/>
        </w:rPr>
        <w:t xml:space="preserve"># </w:t>
      </w:r>
      <w:r w:rsidRPr="003A58E1">
        <w:rPr>
          <w:lang w:eastAsia="zh-CN"/>
        </w:rPr>
        <w:t>开启</w:t>
      </w:r>
      <w:r w:rsidRPr="003A58E1">
        <w:rPr>
          <w:lang w:eastAsia="zh-CN"/>
        </w:rPr>
        <w:t>MPLS SR</w:t>
      </w:r>
      <w:r w:rsidRPr="003A58E1">
        <w:rPr>
          <w:lang w:eastAsia="zh-CN"/>
        </w:rPr>
        <w:t>功能</w:t>
      </w:r>
      <w:r w:rsidRPr="003A58E1">
        <w:rPr>
          <w:rFonts w:hint="eastAsia"/>
          <w:lang w:eastAsia="zh-CN"/>
        </w:rPr>
        <w:t>。</w:t>
      </w:r>
    </w:p>
    <w:p w:rsidR="009F16DF" w:rsidRPr="003A58E1" w:rsidRDefault="009F16DF" w:rsidP="009F16DF">
      <w:pPr>
        <w:pStyle w:val="TerminalDisplayIndent1"/>
      </w:pPr>
      <w:fldSimple w:instr=" DOCVARIABLE  varglobal_77768  \* MERGEFORMAT " w:fldLock="1">
        <w:r w:rsidRPr="003A58E1">
          <w:t>[</w:t>
        </w:r>
      </w:fldSimple>
      <w:r w:rsidRPr="003A58E1">
        <w:t>RouterA-bgp-default-ipv4] segment-routing mpls</w:t>
      </w:r>
    </w:p>
    <w:p w:rsidR="009F16DF" w:rsidRDefault="009F16DF" w:rsidP="009F16DF">
      <w:pPr>
        <w:pStyle w:val="TerminalDisplayIndent1"/>
      </w:pPr>
      <w:fldSimple w:instr=" DOCVARIABLE  varglobal_77768  \* MERGEFORMAT " w:fldLock="1">
        <w:r>
          <w:t>[</w:t>
        </w:r>
      </w:fldSimple>
      <w:r w:rsidRPr="0040437C">
        <w:t>RouterA</w:t>
      </w:r>
      <w:r w:rsidRPr="00196D5D">
        <w:t>-bgp-default-ipv4] quit</w:t>
      </w:r>
    </w:p>
    <w:p w:rsidR="009F16DF" w:rsidRDefault="009F16DF" w:rsidP="009F16DF">
      <w:pPr>
        <w:pStyle w:val="TerminalDisplayIndent1"/>
      </w:pPr>
      <w:fldSimple w:instr=" DOCVARIABLE  varglobal_77768  \* MERGEFORMAT " w:fldLock="1">
        <w:r>
          <w:t>[</w:t>
        </w:r>
      </w:fldSimple>
      <w:r w:rsidRPr="00E01105">
        <w:t>RouterA</w:t>
      </w:r>
      <w:r w:rsidRPr="00196D5D">
        <w:t xml:space="preserve">-bgp-default] </w:t>
      </w:r>
      <w:r>
        <w:rPr>
          <w:rFonts w:hint="eastAsia"/>
        </w:rPr>
        <w:t>quit</w:t>
      </w:r>
    </w:p>
    <w:sdt>
      <w:sdtPr>
        <w:rPr>
          <w:rFonts w:hint="eastAsia"/>
        </w:rPr>
        <w:alias w:val="Seed_Para"/>
        <w:tag w:val="seed_d12078z18099_20459"/>
        <w:id w:val="-1724130098"/>
        <w:placeholder>
          <w:docPart w:val="A7971D7ECA704B0FA3DFDAA46078E59E"/>
        </w:placeholder>
        <w:showingPlcHdr/>
      </w:sdtPr>
      <w:sdtEndPr/>
      <w:sdtContent>
        <w:p w:rsidR="006559E7" w:rsidRPr="00E60AE9" w:rsidRDefault="006559E7" w:rsidP="006559E7">
          <w:pPr>
            <w:pStyle w:val="SeedHidden"/>
          </w:pPr>
          <w:r w:rsidRPr="00DB52D4">
            <w:rPr>
              <w:rStyle w:val="SeedShown"/>
              <w:rFonts w:hint="eastAsia"/>
            </w:rPr>
            <w:t>配置举例—</w:t>
          </w:r>
          <w:r w:rsidRPr="00DB52D4">
            <w:rPr>
              <w:rStyle w:val="SeedShown"/>
              <w:rFonts w:hint="eastAsia"/>
            </w:rPr>
            <w:t>commit</w:t>
          </w:r>
        </w:p>
      </w:sdtContent>
    </w:sdt>
    <w:p w:rsidR="006559E7" w:rsidRPr="0040437C" w:rsidRDefault="006559E7" w:rsidP="006559E7">
      <w:pPr>
        <w:pStyle w:val="ItemStep"/>
      </w:pPr>
      <w:r w:rsidRPr="0040437C">
        <w:rPr>
          <w:rFonts w:hint="eastAsia"/>
        </w:rPr>
        <w:t>配置</w:t>
      </w:r>
      <w:r w:rsidRPr="0040437C">
        <w:rPr>
          <w:rFonts w:hint="eastAsia"/>
        </w:rPr>
        <w:t>Router</w:t>
      </w:r>
      <w:r>
        <w:t xml:space="preserve"> B</w:t>
      </w:r>
    </w:p>
    <w:p w:rsidR="006559E7" w:rsidRPr="00CA20C2" w:rsidRDefault="006559E7" w:rsidP="006559E7">
      <w:pPr>
        <w:pStyle w:val="ItemIndent1"/>
        <w:rPr>
          <w:lang w:eastAsia="zh-CN"/>
        </w:rPr>
      </w:pPr>
      <w:r w:rsidRPr="00E33FF8">
        <w:rPr>
          <w:rFonts w:hint="eastAsia"/>
          <w:lang w:eastAsia="zh-CN"/>
        </w:rPr>
        <w:t xml:space="preserve"># </w:t>
      </w:r>
      <w:r w:rsidRPr="00E33FF8">
        <w:rPr>
          <w:rFonts w:hint="eastAsia"/>
          <w:lang w:eastAsia="zh-CN"/>
        </w:rPr>
        <w:t>配置</w:t>
      </w:r>
      <w:r w:rsidRPr="00CA20C2">
        <w:rPr>
          <w:lang w:eastAsia="zh-CN"/>
        </w:rPr>
        <w:t>OSPF</w:t>
      </w:r>
      <w:r w:rsidRPr="00CA20C2">
        <w:rPr>
          <w:rFonts w:hint="eastAsia"/>
          <w:lang w:eastAsia="zh-CN"/>
        </w:rPr>
        <w:t>实现</w:t>
      </w:r>
      <w:r w:rsidRPr="00CA20C2">
        <w:rPr>
          <w:lang w:eastAsia="zh-CN"/>
        </w:rPr>
        <w:t>网络互通</w:t>
      </w:r>
      <w:r w:rsidRPr="00CA20C2">
        <w:rPr>
          <w:rFonts w:hint="eastAsia"/>
          <w:lang w:eastAsia="zh-CN"/>
        </w:rPr>
        <w:t>，配置节点的</w:t>
      </w:r>
      <w:r w:rsidRPr="00CA20C2">
        <w:rPr>
          <w:rFonts w:hint="eastAsia"/>
          <w:lang w:eastAsia="zh-CN"/>
        </w:rPr>
        <w:t>MPLS LSR ID</w:t>
      </w:r>
      <w:r w:rsidRPr="00CA20C2">
        <w:rPr>
          <w:rFonts w:hint="eastAsia"/>
          <w:lang w:eastAsia="zh-CN"/>
        </w:rPr>
        <w:t>、开启</w:t>
      </w:r>
      <w:r w:rsidRPr="00CA20C2">
        <w:rPr>
          <w:lang w:eastAsia="zh-CN"/>
        </w:rPr>
        <w:t>MPLS</w:t>
      </w:r>
      <w:r w:rsidRPr="00CA20C2">
        <w:rPr>
          <w:rFonts w:hint="eastAsia"/>
          <w:lang w:eastAsia="zh-CN"/>
        </w:rPr>
        <w:t>能力。</w:t>
      </w:r>
    </w:p>
    <w:p w:rsidR="006559E7" w:rsidRPr="00E33FF8" w:rsidRDefault="006559E7" w:rsidP="006559E7">
      <w:pPr>
        <w:pStyle w:val="TerminalDisplayIndent1"/>
      </w:pPr>
      <w:r w:rsidRPr="00E33FF8">
        <w:t>&lt;Router</w:t>
      </w:r>
      <w:r>
        <w:t>B</w:t>
      </w:r>
      <w:r w:rsidRPr="00E33FF8">
        <w:t>&gt; system-view</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 xml:space="preserve">] ospf 1 router-id </w:t>
      </w:r>
      <w:r w:rsidR="006559E7">
        <w:t>2.2.2.2</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-ospf-1] quit</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 xml:space="preserve">] mpls lsr-id </w:t>
      </w:r>
      <w:r w:rsidR="006559E7">
        <w:t>2.2.2.2</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 xml:space="preserve">] interface </w:t>
      </w:r>
      <w:fldSimple w:instr=" DOCVARIABLE  varglobal_16776  \* MERGEFORMAT " w:fldLock="1">
        <w:r w:rsidR="006559E7" w:rsidRPr="00A71A13">
          <w:t xml:space="preserve">gigabitethernet </w:t>
        </w:r>
        <w:r w:rsidR="006559E7">
          <w:rPr>
            <w:rFonts w:hint="eastAsia"/>
          </w:rPr>
          <w:t>3</w:t>
        </w:r>
        <w:r w:rsidR="006559E7" w:rsidRPr="00A71A13">
          <w:t>/</w:t>
        </w:r>
        <w:r w:rsidR="006559E7">
          <w:rPr>
            <w:rFonts w:hint="eastAsia"/>
          </w:rPr>
          <w:t>1</w:t>
        </w:r>
        <w:r w:rsidR="006559E7" w:rsidRPr="00A71A13">
          <w:t>/1</w:t>
        </w:r>
      </w:fldSimple>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E33FF8">
        <w:t xml:space="preserve">] mpls </w:t>
      </w:r>
      <w:r w:rsidR="006559E7" w:rsidRPr="00393613">
        <w:t>enabl</w:t>
      </w:r>
      <w:r w:rsidR="006559E7">
        <w:rPr>
          <w:rFonts w:hint="eastAsia"/>
        </w:rPr>
        <w:t>e</w:t>
      </w:r>
    </w:p>
    <w:p w:rsidR="006559E7"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E33FF8">
        <w:t>] quit</w:t>
      </w:r>
    </w:p>
    <w:p w:rsidR="006559E7" w:rsidRPr="00556A22" w:rsidRDefault="00FE0465" w:rsidP="006559E7">
      <w:pPr>
        <w:pStyle w:val="TerminalDisplayIndent1"/>
      </w:pPr>
      <w:fldSimple w:instr=" DOCVARIABLE  varglobal_77768  \* MERGEFORMAT " w:fldLock="1">
        <w:r w:rsidR="006559E7" w:rsidRPr="00556A22">
          <w:t>[</w:t>
        </w:r>
      </w:fldSimple>
      <w:r w:rsidR="006559E7" w:rsidRPr="00556A22">
        <w:t xml:space="preserve">RouterB] interface </w:t>
      </w:r>
      <w:fldSimple w:instr=" DOCVARIABLE  varglobal_60562  \* MERGEFORMAT " w:fldLock="1">
        <w:r w:rsidR="006559E7" w:rsidRPr="00556A22">
          <w:t xml:space="preserve">gigabitethernet </w:t>
        </w:r>
        <w:r w:rsidR="006559E7">
          <w:rPr>
            <w:rFonts w:hint="eastAsia"/>
          </w:rPr>
          <w:t>3</w:t>
        </w:r>
        <w:r w:rsidR="006559E7" w:rsidRPr="00556A22">
          <w:t>/</w:t>
        </w:r>
        <w:r w:rsidR="006559E7">
          <w:rPr>
            <w:rFonts w:hint="eastAsia"/>
          </w:rPr>
          <w:t>1</w:t>
        </w:r>
        <w:r w:rsidR="006559E7" w:rsidRPr="00556A22">
          <w:t>/2</w:t>
        </w:r>
      </w:fldSimple>
    </w:p>
    <w:p w:rsidR="006559E7" w:rsidRPr="00556A22" w:rsidRDefault="00FE0465" w:rsidP="006559E7">
      <w:pPr>
        <w:pStyle w:val="TerminalDisplayIndent1"/>
      </w:pPr>
      <w:fldSimple w:instr=" DOCVARIABLE  varglobal_77768  \* MERGEFORMAT " w:fldLock="1">
        <w:r w:rsidR="006559E7" w:rsidRPr="00556A22">
          <w:t>[</w:t>
        </w:r>
      </w:fldSimple>
      <w:r w:rsidR="006559E7" w:rsidRPr="00556A22">
        <w:t>RouterB-</w:t>
      </w:r>
      <w:fldSimple w:instr=" DOCVARIABLE  varglobal_19566  \* MERGEFORMAT " w:fldLock="1">
        <w:r w:rsidR="006559E7" w:rsidRPr="00556A22">
          <w:t>GigabitEthernet</w:t>
        </w:r>
        <w:r w:rsidR="006559E7">
          <w:rPr>
            <w:rFonts w:hint="eastAsia"/>
          </w:rPr>
          <w:t>3</w:t>
        </w:r>
        <w:r w:rsidR="006559E7" w:rsidRPr="00556A22">
          <w:t>/</w:t>
        </w:r>
        <w:r w:rsidR="006559E7">
          <w:rPr>
            <w:rFonts w:hint="eastAsia"/>
          </w:rPr>
          <w:t>1</w:t>
        </w:r>
        <w:r w:rsidR="006559E7" w:rsidRPr="00556A22">
          <w:t>/2</w:t>
        </w:r>
      </w:fldSimple>
      <w:r w:rsidR="006559E7" w:rsidRPr="00556A22">
        <w:t>] ospf 1 area 0</w:t>
      </w:r>
    </w:p>
    <w:p w:rsidR="006559E7" w:rsidRDefault="00FE0465" w:rsidP="006559E7">
      <w:pPr>
        <w:pStyle w:val="TerminalDisplayIndent1"/>
      </w:pPr>
      <w:fldSimple w:instr=" DOCVARIABLE  varglobal_77768  \* MERGEFORMAT " w:fldLock="1">
        <w:r w:rsidR="006559E7">
          <w:t>[</w:t>
        </w:r>
      </w:fldSimple>
      <w:r w:rsidR="006559E7" w:rsidRPr="004C2836">
        <w:t>RouterB-</w:t>
      </w:r>
      <w:fldSimple w:instr=" DOCVARIABLE  varglobal_19566  \* MERGEFORMAT " w:fldLock="1">
        <w:r w:rsidR="006559E7" w:rsidRPr="00556A22">
          <w:t>GigabitEthernet</w:t>
        </w:r>
        <w:r w:rsidR="006559E7">
          <w:rPr>
            <w:rFonts w:hint="eastAsia"/>
          </w:rPr>
          <w:t>3</w:t>
        </w:r>
        <w:r w:rsidR="006559E7" w:rsidRPr="00556A22">
          <w:t>/</w:t>
        </w:r>
        <w:r w:rsidR="006559E7">
          <w:rPr>
            <w:rFonts w:hint="eastAsia"/>
          </w:rPr>
          <w:t>1</w:t>
        </w:r>
        <w:r w:rsidR="006559E7" w:rsidRPr="00556A22">
          <w:t>/2</w:t>
        </w:r>
      </w:fldSimple>
      <w:r w:rsidR="006559E7" w:rsidRPr="004C2836">
        <w:t xml:space="preserve">] mpls </w:t>
      </w:r>
      <w:r w:rsidR="006559E7" w:rsidRPr="00393613">
        <w:t>enabl</w:t>
      </w:r>
      <w:r w:rsidR="006559E7">
        <w:rPr>
          <w:rFonts w:hint="eastAsia"/>
        </w:rPr>
        <w:t>e</w:t>
      </w:r>
    </w:p>
    <w:p w:rsidR="006559E7" w:rsidRPr="00556A22" w:rsidRDefault="00FE0465" w:rsidP="006559E7">
      <w:pPr>
        <w:pStyle w:val="TerminalDisplayIndent1"/>
      </w:pPr>
      <w:fldSimple w:instr=" DOCVARIABLE  varglobal_77768  \* MERGEFORMAT " w:fldLock="1">
        <w:r w:rsidR="006559E7" w:rsidRPr="00556A22">
          <w:t>[</w:t>
        </w:r>
      </w:fldSimple>
      <w:r w:rsidR="006559E7" w:rsidRPr="00556A22">
        <w:t>RouterB-</w:t>
      </w:r>
      <w:fldSimple w:instr=" DOCVARIABLE  varglobal_19566  \* MERGEFORMAT " w:fldLock="1">
        <w:r w:rsidR="006559E7" w:rsidRPr="00556A22">
          <w:t>GigabitEthernet</w:t>
        </w:r>
        <w:r w:rsidR="006559E7">
          <w:rPr>
            <w:rFonts w:hint="eastAsia"/>
          </w:rPr>
          <w:t>3</w:t>
        </w:r>
        <w:r w:rsidR="006559E7" w:rsidRPr="00556A22">
          <w:t>/</w:t>
        </w:r>
        <w:r w:rsidR="006559E7">
          <w:rPr>
            <w:rFonts w:hint="eastAsia"/>
          </w:rPr>
          <w:t>1</w:t>
        </w:r>
        <w:r w:rsidR="006559E7" w:rsidRPr="00556A22">
          <w:t>/2</w:t>
        </w:r>
      </w:fldSimple>
      <w:r w:rsidR="006559E7" w:rsidRPr="00556A22">
        <w:t>] quit</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 interface loopback 1</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-LoopBack1] ospf 1 area 0</w:t>
      </w:r>
    </w:p>
    <w:p w:rsidR="006559E7" w:rsidRPr="00E33FF8" w:rsidRDefault="00FE0465" w:rsidP="006559E7">
      <w:pPr>
        <w:pStyle w:val="TerminalDisplayIndent1"/>
      </w:pPr>
      <w:fldSimple w:instr=" DOCVARIABLE  varglobal_77768  \* MERGEFORMAT " w:fldLock="1">
        <w:r w:rsidR="006559E7">
          <w:t>[</w:t>
        </w:r>
      </w:fldSimple>
      <w:r w:rsidR="006559E7" w:rsidRPr="00E33FF8">
        <w:t>Router</w:t>
      </w:r>
      <w:r w:rsidR="006559E7">
        <w:t>B</w:t>
      </w:r>
      <w:r w:rsidR="006559E7" w:rsidRPr="00E33FF8">
        <w:t>-LoopBack1] quit</w:t>
      </w:r>
    </w:p>
    <w:p w:rsidR="006559E7" w:rsidRPr="00CA20C2" w:rsidRDefault="006559E7" w:rsidP="006559E7">
      <w:pPr>
        <w:pStyle w:val="ItemIndent1"/>
      </w:pPr>
      <w:r w:rsidRPr="00D93015">
        <w:rPr>
          <w:rFonts w:hint="eastAsia"/>
        </w:rPr>
        <w:t xml:space="preserve"># </w:t>
      </w:r>
      <w:r w:rsidRPr="00D93015">
        <w:rPr>
          <w:rFonts w:hint="eastAsia"/>
        </w:rPr>
        <w:t>配置</w:t>
      </w:r>
      <w:r w:rsidRPr="00CA20C2">
        <w:t>LDP</w:t>
      </w:r>
      <w:r w:rsidRPr="00CA20C2">
        <w:rPr>
          <w:rFonts w:hint="eastAsia"/>
        </w:rPr>
        <w:t>功能</w:t>
      </w:r>
      <w:r>
        <w:rPr>
          <w:rFonts w:hint="eastAsia"/>
          <w:lang w:eastAsia="zh-CN"/>
        </w:rPr>
        <w:t>。</w:t>
      </w:r>
    </w:p>
    <w:p w:rsidR="006559E7" w:rsidRPr="00D93015" w:rsidRDefault="00FE0465" w:rsidP="006559E7">
      <w:pPr>
        <w:pStyle w:val="TerminalDisplayIndent1"/>
      </w:pPr>
      <w:fldSimple w:instr=" DOCVARIABLE  varglobal_77768  \* MERGEFORMAT " w:fldLock="1">
        <w:r w:rsidR="006559E7">
          <w:t>[</w:t>
        </w:r>
      </w:fldSimple>
      <w:r w:rsidR="006559E7" w:rsidRPr="00D93015">
        <w:t>RouterB] mpls ldp</w:t>
      </w:r>
    </w:p>
    <w:p w:rsidR="006559E7" w:rsidRPr="00D93015" w:rsidRDefault="00FE0465" w:rsidP="006559E7">
      <w:pPr>
        <w:pStyle w:val="TerminalDisplayIndent1"/>
      </w:pPr>
      <w:fldSimple w:instr=" DOCVARIABLE  varglobal_77768  \* MERGEFORMAT " w:fldLock="1">
        <w:r w:rsidR="006559E7">
          <w:t>[</w:t>
        </w:r>
      </w:fldSimple>
      <w:r w:rsidR="006559E7" w:rsidRPr="00D93015">
        <w:t>RouterB-ldp] quit</w:t>
      </w:r>
    </w:p>
    <w:p w:rsidR="006559E7" w:rsidRPr="00D93015" w:rsidRDefault="00FE0465" w:rsidP="006559E7">
      <w:pPr>
        <w:pStyle w:val="TerminalDisplayIndent1"/>
      </w:pPr>
      <w:fldSimple w:instr=" DOCVARIABLE  varglobal_77768  \* MERGEFORMAT " w:fldLock="1">
        <w:r w:rsidR="006559E7">
          <w:t>[</w:t>
        </w:r>
      </w:fldSimple>
      <w:r w:rsidR="006559E7" w:rsidRPr="00D93015">
        <w:t xml:space="preserve">RouterB] interface </w:t>
      </w:r>
      <w:fldSimple w:instr=" DOCVARIABLE  varglobal_60562  \* MERGEFORMAT " w:fldLock="1">
        <w:r w:rsidR="006559E7" w:rsidRPr="00362C64">
          <w:t xml:space="preserve">gigabitethernet </w:t>
        </w:r>
        <w:r w:rsidR="006559E7">
          <w:rPr>
            <w:rFonts w:hint="eastAsia"/>
          </w:rPr>
          <w:t>3</w:t>
        </w:r>
        <w:r w:rsidR="006559E7" w:rsidRPr="00362C64">
          <w:t>/</w:t>
        </w:r>
        <w:r w:rsidR="006559E7">
          <w:rPr>
            <w:rFonts w:hint="eastAsia"/>
          </w:rPr>
          <w:t>1</w:t>
        </w:r>
        <w:r w:rsidR="006559E7" w:rsidRPr="00362C64">
          <w:t>/2</w:t>
        </w:r>
      </w:fldSimple>
    </w:p>
    <w:p w:rsidR="006559E7" w:rsidRDefault="00FE0465" w:rsidP="006559E7">
      <w:pPr>
        <w:pStyle w:val="TerminalDisplayIndent1"/>
      </w:pPr>
      <w:fldSimple w:instr=" DOCVARIABLE  varglobal_77768  \* MERGEFORMAT " w:fldLock="1">
        <w:r w:rsidR="006559E7">
          <w:t>[</w:t>
        </w:r>
      </w:fldSimple>
      <w:r w:rsidR="006559E7" w:rsidRPr="00D93015">
        <w:t>RouterB-</w:t>
      </w:r>
      <w:fldSimple w:instr=" DOCVARIABLE  varglobal_19566  \* MERGEFORMAT " w:fldLock="1">
        <w:r w:rsidR="006559E7" w:rsidRPr="00362C64">
          <w:t>GigabitEthernet</w:t>
        </w:r>
        <w:r w:rsidR="006559E7">
          <w:rPr>
            <w:rFonts w:hint="eastAsia"/>
          </w:rPr>
          <w:t>3</w:t>
        </w:r>
        <w:r w:rsidR="006559E7" w:rsidRPr="00362C64">
          <w:t>/</w:t>
        </w:r>
        <w:r w:rsidR="006559E7">
          <w:rPr>
            <w:rFonts w:hint="eastAsia"/>
          </w:rPr>
          <w:t>1</w:t>
        </w:r>
        <w:r w:rsidR="006559E7" w:rsidRPr="00362C64">
          <w:t>/2</w:t>
        </w:r>
      </w:fldSimple>
      <w:r w:rsidR="006559E7" w:rsidRPr="00D93015">
        <w:t xml:space="preserve">] </w:t>
      </w:r>
      <w:r w:rsidR="006559E7">
        <w:t>mpls ldp enable</w:t>
      </w:r>
    </w:p>
    <w:p w:rsidR="006559E7" w:rsidRPr="00D93015" w:rsidRDefault="00FE0465" w:rsidP="006559E7">
      <w:pPr>
        <w:pStyle w:val="TerminalDisplayIndent1"/>
      </w:pPr>
      <w:fldSimple w:instr=" DOCVARIABLE  varglobal_77768  \* MERGEFORMAT " w:fldLock="1">
        <w:r w:rsidR="006559E7">
          <w:t>[</w:t>
        </w:r>
      </w:fldSimple>
      <w:r w:rsidR="006559E7" w:rsidRPr="00D93015">
        <w:t>RouterB-</w:t>
      </w:r>
      <w:fldSimple w:instr=" DOCVARIABLE  varglobal_19566  \* MERGEFORMAT " w:fldLock="1">
        <w:r w:rsidR="006559E7" w:rsidRPr="00362C64">
          <w:t>GigabitEthernet</w:t>
        </w:r>
        <w:r w:rsidR="006559E7">
          <w:rPr>
            <w:rFonts w:hint="eastAsia"/>
          </w:rPr>
          <w:t>3</w:t>
        </w:r>
        <w:r w:rsidR="006559E7" w:rsidRPr="00362C64">
          <w:t>/</w:t>
        </w:r>
        <w:r w:rsidR="006559E7">
          <w:rPr>
            <w:rFonts w:hint="eastAsia"/>
          </w:rPr>
          <w:t>1</w:t>
        </w:r>
        <w:r w:rsidR="006559E7" w:rsidRPr="00362C64">
          <w:t>/2</w:t>
        </w:r>
      </w:fldSimple>
      <w:r w:rsidR="006559E7" w:rsidRPr="00D93015">
        <w:t>]</w:t>
      </w:r>
      <w:r w:rsidR="006559E7">
        <w:t xml:space="preserve"> quit</w:t>
      </w:r>
    </w:p>
    <w:p w:rsidR="006559E7" w:rsidRPr="00CA20C2" w:rsidRDefault="006559E7" w:rsidP="006559E7">
      <w:pPr>
        <w:pStyle w:val="ItemIndent1"/>
        <w:rPr>
          <w:lang w:eastAsia="zh-CN"/>
        </w:rPr>
      </w:pPr>
      <w:r w:rsidRPr="00EF6BAB">
        <w:rPr>
          <w:rFonts w:hint="eastAsia"/>
          <w:lang w:eastAsia="zh-CN"/>
        </w:rPr>
        <w:t xml:space="preserve"># </w:t>
      </w:r>
      <w:r w:rsidRPr="00B05522">
        <w:rPr>
          <w:rFonts w:hint="eastAsia"/>
          <w:lang w:eastAsia="zh-CN"/>
        </w:rPr>
        <w:t>配置前缀和</w:t>
      </w:r>
      <w:r w:rsidRPr="00B05522">
        <w:rPr>
          <w:lang w:eastAsia="zh-CN"/>
        </w:rPr>
        <w:t>SID</w:t>
      </w:r>
      <w:r w:rsidRPr="00B05522">
        <w:rPr>
          <w:rFonts w:hint="eastAsia"/>
          <w:lang w:eastAsia="zh-CN"/>
        </w:rPr>
        <w:t>的映射关系</w:t>
      </w:r>
      <w:r>
        <w:rPr>
          <w:rFonts w:hint="eastAsia"/>
          <w:lang w:eastAsia="zh-CN"/>
        </w:rPr>
        <w:t>。</w:t>
      </w:r>
    </w:p>
    <w:p w:rsidR="006559E7" w:rsidRPr="00EF6BAB" w:rsidRDefault="00FE0465" w:rsidP="006559E7">
      <w:pPr>
        <w:pStyle w:val="TerminalDisplayIndent1"/>
      </w:pPr>
      <w:fldSimple w:instr=" DOCVARIABLE  varglobal_77768  \* MERGEFORMAT " w:fldLock="1">
        <w:r w:rsidR="006559E7">
          <w:t>[</w:t>
        </w:r>
      </w:fldSimple>
      <w:r w:rsidR="006559E7" w:rsidRPr="00EF6BAB">
        <w:t>RouterB] segment-routing</w:t>
      </w:r>
    </w:p>
    <w:p w:rsidR="006559E7" w:rsidRPr="00EF6BAB" w:rsidRDefault="00FE0465" w:rsidP="006559E7">
      <w:pPr>
        <w:pStyle w:val="TerminalDisplayIndent1"/>
      </w:pPr>
      <w:fldSimple w:instr=" DOCVARIABLE  varglobal_77768  \* MERGEFORMAT " w:fldLock="1">
        <w:r w:rsidR="006559E7">
          <w:t>[</w:t>
        </w:r>
      </w:fldSimple>
      <w:r w:rsidR="006559E7" w:rsidRPr="00EF6BAB">
        <w:t xml:space="preserve">RouterB-segment-routing] mapping-server prefix-sid-map 3.3.3.3 32 </w:t>
      </w:r>
      <w:r w:rsidR="006559E7">
        <w:t>2</w:t>
      </w:r>
      <w:r w:rsidR="006559E7" w:rsidRPr="00EF6BAB">
        <w:t>00</w:t>
      </w:r>
    </w:p>
    <w:p w:rsidR="006559E7" w:rsidRDefault="00FE0465" w:rsidP="006559E7">
      <w:pPr>
        <w:pStyle w:val="TerminalDisplayIndent1"/>
      </w:pPr>
      <w:fldSimple w:instr=" DOCVARIABLE  varglobal_77768  \* MERGEFORMAT " w:fldLock="1">
        <w:r w:rsidR="006559E7">
          <w:t>[</w:t>
        </w:r>
      </w:fldSimple>
      <w:r w:rsidR="006559E7" w:rsidRPr="00EF6BAB">
        <w:t>RouterB-segment-routing] quit</w:t>
      </w:r>
    </w:p>
    <w:p w:rsidR="006559E7" w:rsidRPr="00CA20C2" w:rsidRDefault="006559E7" w:rsidP="006559E7">
      <w:pPr>
        <w:pStyle w:val="ItemIndent1"/>
        <w:rPr>
          <w:lang w:eastAsia="zh-CN"/>
        </w:rPr>
      </w:pPr>
      <w:r w:rsidRPr="00B67454">
        <w:rPr>
          <w:rFonts w:hint="eastAsia"/>
          <w:lang w:eastAsia="zh-CN"/>
        </w:rPr>
        <w:t xml:space="preserve"># </w:t>
      </w:r>
      <w:r w:rsidRPr="00B67454">
        <w:rPr>
          <w:rFonts w:hint="eastAsia"/>
          <w:lang w:eastAsia="zh-CN"/>
        </w:rPr>
        <w:t>配置路由</w:t>
      </w:r>
      <w:r w:rsidRPr="00CA20C2">
        <w:rPr>
          <w:lang w:eastAsia="zh-CN"/>
        </w:rPr>
        <w:t>策略</w:t>
      </w:r>
      <w:r w:rsidRPr="00CA20C2">
        <w:rPr>
          <w:rFonts w:hint="eastAsia"/>
          <w:lang w:eastAsia="zh-CN"/>
        </w:rPr>
        <w:t>，</w:t>
      </w:r>
      <w:r>
        <w:rPr>
          <w:rFonts w:hint="eastAsia"/>
          <w:lang w:eastAsia="zh-CN"/>
        </w:rPr>
        <w:t>为路由分配标签</w:t>
      </w:r>
      <w:r w:rsidRPr="00CA20C2">
        <w:rPr>
          <w:lang w:eastAsia="zh-CN"/>
        </w:rPr>
        <w:t>。</w:t>
      </w:r>
    </w:p>
    <w:p w:rsidR="006559E7" w:rsidRPr="00B67454" w:rsidRDefault="00FE0465" w:rsidP="006559E7">
      <w:pPr>
        <w:pStyle w:val="TerminalDisplayIndent1"/>
      </w:pPr>
      <w:fldSimple w:instr=" DOCVARIABLE  varglobal_77768  \* MERGEFORMAT " w:fldLock="1">
        <w:r w:rsidR="006559E7">
          <w:t>[</w:t>
        </w:r>
      </w:fldSimple>
      <w:r w:rsidR="006559E7" w:rsidRPr="00B67454">
        <w:t>Router</w:t>
      </w:r>
      <w:r w:rsidR="006559E7">
        <w:t>B</w:t>
      </w:r>
      <w:r w:rsidR="006559E7" w:rsidRPr="00B67454">
        <w:rPr>
          <w:rFonts w:hint="eastAsia"/>
        </w:rPr>
        <w:t>]</w:t>
      </w:r>
      <w:r w:rsidR="006559E7" w:rsidRPr="00B67454">
        <w:t xml:space="preserve"> route-policy srldp permit node 0</w:t>
      </w:r>
    </w:p>
    <w:p w:rsidR="006559E7" w:rsidRPr="00B67454" w:rsidRDefault="00FE0465" w:rsidP="006559E7">
      <w:pPr>
        <w:pStyle w:val="TerminalDisplayIndent1"/>
      </w:pPr>
      <w:fldSimple w:instr=" DOCVARIABLE  varglobal_77768  \* MERGEFORMAT " w:fldLock="1">
        <w:r w:rsidR="006559E7">
          <w:t>[</w:t>
        </w:r>
      </w:fldSimple>
      <w:r w:rsidR="006559E7" w:rsidRPr="00B67454">
        <w:t>Router</w:t>
      </w:r>
      <w:r w:rsidR="006559E7">
        <w:t>B</w:t>
      </w:r>
      <w:r w:rsidR="006559E7" w:rsidRPr="00B67454">
        <w:t>-route-policy-srldp-0</w:t>
      </w:r>
      <w:r w:rsidR="006559E7" w:rsidRPr="00B67454">
        <w:rPr>
          <w:rFonts w:hint="eastAsia"/>
        </w:rPr>
        <w:t>]</w:t>
      </w:r>
      <w:r w:rsidR="006559E7" w:rsidRPr="00B67454">
        <w:t xml:space="preserve"> apply mpls-label</w:t>
      </w:r>
    </w:p>
    <w:p w:rsidR="006559E7" w:rsidRPr="00B67454" w:rsidRDefault="00FE0465" w:rsidP="006559E7">
      <w:pPr>
        <w:pStyle w:val="TerminalDisplayIndent1"/>
      </w:pPr>
      <w:fldSimple w:instr=" DOCVARIABLE  varglobal_77768  \* MERGEFORMAT " w:fldLock="1">
        <w:r w:rsidR="006559E7">
          <w:t>[</w:t>
        </w:r>
      </w:fldSimple>
      <w:r w:rsidR="006559E7" w:rsidRPr="00B67454">
        <w:t>Router</w:t>
      </w:r>
      <w:r w:rsidR="006559E7">
        <w:t>B</w:t>
      </w:r>
      <w:r w:rsidR="006559E7" w:rsidRPr="00B67454">
        <w:t>-route-policy-srldp-0</w:t>
      </w:r>
      <w:r w:rsidR="006559E7" w:rsidRPr="00B67454">
        <w:rPr>
          <w:rFonts w:hint="eastAsia"/>
        </w:rPr>
        <w:t>]</w:t>
      </w:r>
      <w:r w:rsidR="006559E7" w:rsidRPr="00B67454">
        <w:t xml:space="preserve"> quit</w:t>
      </w:r>
    </w:p>
    <w:p w:rsidR="006559E7" w:rsidRPr="0052434A" w:rsidRDefault="006559E7" w:rsidP="006559E7">
      <w:pPr>
        <w:pStyle w:val="ItemIndent1"/>
        <w:rPr>
          <w:lang w:eastAsia="zh-CN"/>
        </w:rPr>
      </w:pPr>
      <w:r w:rsidRPr="0052434A">
        <w:rPr>
          <w:rFonts w:hint="eastAsia"/>
          <w:lang w:eastAsia="zh-CN"/>
        </w:rPr>
        <w:t xml:space="preserve"># </w:t>
      </w:r>
      <w:r w:rsidRPr="008967AD">
        <w:rPr>
          <w:rFonts w:hint="eastAsia"/>
          <w:lang w:eastAsia="zh-CN"/>
        </w:rPr>
        <w:t>配置向</w:t>
      </w:r>
      <w:r w:rsidRPr="008967AD">
        <w:rPr>
          <w:rFonts w:hint="eastAsia"/>
          <w:lang w:eastAsia="zh-CN"/>
        </w:rPr>
        <w:t>EBGP</w:t>
      </w:r>
      <w:r w:rsidRPr="008967AD">
        <w:rPr>
          <w:rFonts w:hint="eastAsia"/>
          <w:lang w:eastAsia="zh-CN"/>
        </w:rPr>
        <w:t>对等体</w:t>
      </w:r>
      <w:r w:rsidRPr="008967AD">
        <w:rPr>
          <w:rFonts w:hint="eastAsia"/>
          <w:lang w:eastAsia="zh-CN"/>
        </w:rPr>
        <w:t>10.0.0.</w:t>
      </w:r>
      <w:r>
        <w:rPr>
          <w:rFonts w:hint="eastAsia"/>
          <w:lang w:eastAsia="zh-CN"/>
        </w:rPr>
        <w:t>1</w:t>
      </w:r>
      <w:r w:rsidRPr="008967AD">
        <w:rPr>
          <w:rFonts w:hint="eastAsia"/>
          <w:lang w:eastAsia="zh-CN"/>
        </w:rPr>
        <w:t>发布标签路由及从</w:t>
      </w:r>
      <w:r w:rsidRPr="008967AD">
        <w:rPr>
          <w:rFonts w:hint="eastAsia"/>
          <w:lang w:eastAsia="zh-CN"/>
        </w:rPr>
        <w:t>10.0.0.</w:t>
      </w:r>
      <w:r>
        <w:rPr>
          <w:rFonts w:hint="eastAsia"/>
          <w:lang w:eastAsia="zh-CN"/>
        </w:rPr>
        <w:t>1</w:t>
      </w:r>
      <w:r w:rsidRPr="008967AD">
        <w:rPr>
          <w:rFonts w:hint="eastAsia"/>
          <w:lang w:eastAsia="zh-CN"/>
        </w:rPr>
        <w:t>接收标签路由的能力</w:t>
      </w:r>
      <w:r w:rsidRPr="0052434A">
        <w:rPr>
          <w:rFonts w:hint="eastAsia"/>
          <w:lang w:eastAsia="zh-CN"/>
        </w:rPr>
        <w:t>。</w:t>
      </w:r>
    </w:p>
    <w:p w:rsidR="006559E7" w:rsidRDefault="00FE0465" w:rsidP="006559E7">
      <w:pPr>
        <w:pStyle w:val="TerminalDisplayIndent1"/>
      </w:pPr>
      <w:fldSimple w:instr=" DOCVARIABLE  varglobal_77768  \* MERGEFORMAT " w:fldLock="1">
        <w:r w:rsidR="006559E7">
          <w:t>[</w:t>
        </w:r>
      </w:fldSimple>
      <w:r w:rsidR="006559E7" w:rsidRPr="00EF6BAB">
        <w:t xml:space="preserve">RouterB] </w:t>
      </w:r>
      <w:r w:rsidR="006559E7">
        <w:t>bgp 100</w:t>
      </w:r>
    </w:p>
    <w:p w:rsidR="006559E7" w:rsidRPr="00EF6BAB" w:rsidRDefault="00FE0465" w:rsidP="006559E7">
      <w:pPr>
        <w:pStyle w:val="TerminalDisplayIndent1"/>
      </w:pPr>
      <w:fldSimple w:instr=" DOCVARIABLE  varglobal_77768  \* MERGEFORMAT " w:fldLock="1">
        <w:r w:rsidR="006559E7">
          <w:t>[</w:t>
        </w:r>
      </w:fldSimple>
      <w:r w:rsidR="006559E7" w:rsidRPr="00EF6BAB">
        <w:t>Router</w:t>
      </w:r>
      <w:r w:rsidR="006559E7">
        <w:t>B</w:t>
      </w:r>
      <w:r w:rsidR="006559E7" w:rsidRPr="00EF6BAB">
        <w:t>-bgp-default] peer 10.0.0.</w:t>
      </w:r>
      <w:r w:rsidR="006559E7">
        <w:t>1</w:t>
      </w:r>
      <w:r w:rsidR="006559E7" w:rsidRPr="00EF6BAB">
        <w:t xml:space="preserve"> as-number </w:t>
      </w:r>
      <w:r w:rsidR="006559E7">
        <w:t>2</w:t>
      </w:r>
      <w:r w:rsidR="006559E7" w:rsidRPr="00EF6BAB">
        <w:t>00</w:t>
      </w:r>
    </w:p>
    <w:p w:rsidR="006559E7" w:rsidRDefault="00FE0465" w:rsidP="006559E7">
      <w:pPr>
        <w:pStyle w:val="TerminalDisplayIndent1"/>
      </w:pPr>
      <w:fldSimple w:instr=" DOCVARIABLE  varglobal_77768  \* MERGEFORMAT " w:fldLock="1">
        <w:r w:rsidR="006559E7">
          <w:t>[</w:t>
        </w:r>
      </w:fldSimple>
      <w:r w:rsidR="006559E7" w:rsidRPr="00EF6BAB">
        <w:t>RouterB-bgp-default]</w:t>
      </w:r>
      <w:r w:rsidR="006559E7">
        <w:t xml:space="preserve"> </w:t>
      </w:r>
      <w:r w:rsidR="006559E7" w:rsidRPr="00EF6BAB">
        <w:t>address-family ipv4 unicast</w:t>
      </w:r>
    </w:p>
    <w:p w:rsidR="006559E7" w:rsidRDefault="00FE0465" w:rsidP="006559E7">
      <w:pPr>
        <w:pStyle w:val="TerminalDisplayIndent1"/>
      </w:pPr>
      <w:fldSimple w:instr=" DOCVARIABLE  varglobal_77768  \* MERGEFORMAT " w:fldLock="1">
        <w:r w:rsidR="006559E7">
          <w:t>[</w:t>
        </w:r>
      </w:fldSimple>
      <w:r w:rsidR="006559E7" w:rsidRPr="00EF6BAB">
        <w:t>Router</w:t>
      </w:r>
      <w:r w:rsidR="006559E7">
        <w:t>B</w:t>
      </w:r>
      <w:r w:rsidR="006559E7" w:rsidRPr="00EF6BAB">
        <w:t>-bgp-default-ipv4]</w:t>
      </w:r>
      <w:r w:rsidR="006559E7">
        <w:t xml:space="preserve"> </w:t>
      </w:r>
      <w:r w:rsidR="006559E7" w:rsidRPr="00EF6BAB">
        <w:t>peer 10.0.0.1</w:t>
      </w:r>
      <w:r w:rsidR="006559E7">
        <w:t xml:space="preserve"> </w:t>
      </w:r>
      <w:r w:rsidR="006559E7" w:rsidRPr="00393613">
        <w:t>enabl</w:t>
      </w:r>
      <w:r w:rsidR="006559E7">
        <w:rPr>
          <w:rFonts w:hint="eastAsia"/>
        </w:rPr>
        <w:t>e</w:t>
      </w:r>
    </w:p>
    <w:p w:rsidR="006559E7" w:rsidRDefault="00FE0465" w:rsidP="006559E7">
      <w:pPr>
        <w:pStyle w:val="TerminalDisplayIndent1"/>
      </w:pPr>
      <w:fldSimple w:instr=" DOCVARIABLE  varglobal_77768  \* MERGEFORMAT " w:fldLock="1">
        <w:r w:rsidR="006559E7">
          <w:t>[</w:t>
        </w:r>
      </w:fldSimple>
      <w:r w:rsidR="006559E7" w:rsidRPr="00EF6BAB">
        <w:t>Router</w:t>
      </w:r>
      <w:r w:rsidR="006559E7">
        <w:t>B</w:t>
      </w:r>
      <w:r w:rsidR="006559E7" w:rsidRPr="00EF6BAB">
        <w:t>-bgp-default-ipv4]</w:t>
      </w:r>
      <w:r w:rsidR="006559E7">
        <w:t xml:space="preserve"> </w:t>
      </w:r>
      <w:r w:rsidR="006559E7" w:rsidRPr="00EF6BAB">
        <w:t>peer 10.0.0.1 label-route-capability</w:t>
      </w:r>
    </w:p>
    <w:p w:rsidR="006559E7" w:rsidRDefault="00FE0465" w:rsidP="006559E7">
      <w:pPr>
        <w:pStyle w:val="TerminalDisplayIndent1"/>
      </w:pPr>
      <w:fldSimple w:instr=" DOCVARIABLE  varglobal_77768  \* MERGEFORMAT " w:fldLock="1">
        <w:r w:rsidR="006559E7">
          <w:t>[</w:t>
        </w:r>
      </w:fldSimple>
      <w:r w:rsidR="006559E7" w:rsidRPr="008967AD">
        <w:t xml:space="preserve">RouterB-bgp-default-ipv4] </w:t>
      </w:r>
      <w:r w:rsidR="006559E7">
        <w:rPr>
          <w:rFonts w:hint="eastAsia"/>
        </w:rPr>
        <w:t>quit</w:t>
      </w:r>
    </w:p>
    <w:p w:rsidR="006559E7" w:rsidRPr="00974F9B" w:rsidRDefault="006559E7" w:rsidP="006559E7">
      <w:pPr>
        <w:pStyle w:val="ItemIndent1"/>
        <w:rPr>
          <w:lang w:eastAsia="zh-CN"/>
        </w:rPr>
      </w:pPr>
      <w:r w:rsidRPr="00974F9B">
        <w:rPr>
          <w:rFonts w:hint="eastAsia"/>
          <w:lang w:eastAsia="zh-CN"/>
        </w:rPr>
        <w:t xml:space="preserve"># </w:t>
      </w:r>
      <w:r w:rsidRPr="00974F9B">
        <w:rPr>
          <w:rFonts w:hint="eastAsia"/>
          <w:lang w:eastAsia="zh-CN"/>
        </w:rPr>
        <w:t>配置从</w:t>
      </w:r>
      <w:r>
        <w:rPr>
          <w:rFonts w:hint="eastAsia"/>
          <w:lang w:eastAsia="zh-CN"/>
        </w:rPr>
        <w:t>I</w:t>
      </w:r>
      <w:r w:rsidRPr="00974F9B">
        <w:rPr>
          <w:lang w:eastAsia="zh-CN"/>
        </w:rPr>
        <w:t>BGP</w:t>
      </w:r>
      <w:r w:rsidRPr="00974F9B">
        <w:rPr>
          <w:lang w:eastAsia="zh-CN"/>
        </w:rPr>
        <w:t>对等体</w:t>
      </w:r>
      <w:r>
        <w:rPr>
          <w:rFonts w:hint="eastAsia"/>
          <w:lang w:eastAsia="zh-CN"/>
        </w:rPr>
        <w:t>3.3.3.3</w:t>
      </w:r>
      <w:r w:rsidRPr="008967AD">
        <w:rPr>
          <w:rFonts w:hint="eastAsia"/>
          <w:lang w:eastAsia="zh-CN"/>
        </w:rPr>
        <w:t>发布标签路由及从</w:t>
      </w:r>
      <w:r>
        <w:rPr>
          <w:rFonts w:hint="eastAsia"/>
          <w:lang w:eastAsia="zh-CN"/>
        </w:rPr>
        <w:t>3.3.3.3</w:t>
      </w:r>
      <w:r w:rsidRPr="008967AD">
        <w:rPr>
          <w:rFonts w:hint="eastAsia"/>
          <w:lang w:eastAsia="zh-CN"/>
        </w:rPr>
        <w:t>接收标签路由的能力</w:t>
      </w:r>
      <w:r w:rsidRPr="00974F9B">
        <w:rPr>
          <w:rFonts w:hint="eastAsia"/>
          <w:lang w:eastAsia="zh-CN"/>
        </w:rPr>
        <w:t>。</w:t>
      </w:r>
    </w:p>
    <w:p w:rsidR="006559E7" w:rsidRDefault="00FE0465" w:rsidP="006559E7">
      <w:pPr>
        <w:pStyle w:val="TerminalDisplayIndent1"/>
      </w:pPr>
      <w:fldSimple w:instr=" DOCVARIABLE  varglobal_77768  \* MERGEFORMAT " w:fldLock="1">
        <w:r w:rsidR="006559E7">
          <w:t>[</w:t>
        </w:r>
      </w:fldSimple>
      <w:r w:rsidR="006559E7" w:rsidRPr="00EF6BAB">
        <w:t xml:space="preserve">RouterB-bgp-default] peer </w:t>
      </w:r>
      <w:r w:rsidR="006559E7">
        <w:t>3.3.3.3</w:t>
      </w:r>
      <w:r w:rsidR="006559E7" w:rsidRPr="00EF6BAB">
        <w:t xml:space="preserve"> as-number 100</w:t>
      </w:r>
    </w:p>
    <w:p w:rsidR="006559E7" w:rsidRPr="006835D0" w:rsidRDefault="00FE0465" w:rsidP="006559E7">
      <w:pPr>
        <w:pStyle w:val="TerminalDisplayIndent1"/>
      </w:pPr>
      <w:fldSimple w:instr=" DOCVARIABLE  varglobal_77768  \* MERGEFORMAT " w:fldLock="1">
        <w:r w:rsidR="006559E7">
          <w:t>[</w:t>
        </w:r>
      </w:fldSimple>
      <w:r w:rsidR="006559E7" w:rsidRPr="006835D0">
        <w:t xml:space="preserve">RouterB-bgp-default] peer 3.3.3.3 </w:t>
      </w:r>
      <w:r w:rsidR="006559E7">
        <w:t xml:space="preserve">connect-interface </w:t>
      </w:r>
      <w:r w:rsidR="009F16DF">
        <w:rPr>
          <w:rFonts w:hint="eastAsia"/>
        </w:rPr>
        <w:t>l</w:t>
      </w:r>
      <w:r w:rsidR="009F16DF">
        <w:t>oopBack1</w:t>
      </w:r>
    </w:p>
    <w:p w:rsidR="006559E7" w:rsidRDefault="00FE0465" w:rsidP="006559E7">
      <w:pPr>
        <w:pStyle w:val="TerminalDisplayIndent1"/>
      </w:pPr>
      <w:fldSimple w:instr=" DOCVARIABLE  varglobal_77768  \* MERGEFORMAT " w:fldLock="1">
        <w:r w:rsidR="006559E7">
          <w:t>[</w:t>
        </w:r>
      </w:fldSimple>
      <w:r w:rsidR="006559E7" w:rsidRPr="00EF6BAB">
        <w:t>RouterB-bgp-default]</w:t>
      </w:r>
      <w:r w:rsidR="006559E7">
        <w:t xml:space="preserve"> </w:t>
      </w:r>
      <w:r w:rsidR="006559E7" w:rsidRPr="00EF6BAB">
        <w:t>address-family ipv4 unicast</w:t>
      </w:r>
    </w:p>
    <w:p w:rsidR="006559E7" w:rsidRDefault="00FE0465" w:rsidP="006559E7">
      <w:pPr>
        <w:pStyle w:val="TerminalDisplayIndent1"/>
      </w:pPr>
      <w:fldSimple w:instr=" DOCVARIABLE  varglobal_77768  \* MERGEFORMAT " w:fldLock="1">
        <w:r w:rsidR="006559E7">
          <w:t>[</w:t>
        </w:r>
      </w:fldSimple>
      <w:r w:rsidR="006559E7" w:rsidRPr="00F67B8A">
        <w:t>RouterB-bgp-default-ipv4]</w:t>
      </w:r>
      <w:r w:rsidR="006559E7">
        <w:t xml:space="preserve"> </w:t>
      </w:r>
      <w:r w:rsidR="006559E7" w:rsidRPr="00F67B8A">
        <w:t xml:space="preserve">peer </w:t>
      </w:r>
      <w:r w:rsidR="006559E7">
        <w:t>3.3.3.3</w:t>
      </w:r>
      <w:r w:rsidR="006559E7" w:rsidRPr="00F67B8A">
        <w:t xml:space="preserve"> </w:t>
      </w:r>
      <w:r w:rsidR="006559E7" w:rsidRPr="00393613">
        <w:t>enabl</w:t>
      </w:r>
      <w:r w:rsidR="006559E7">
        <w:rPr>
          <w:rFonts w:hint="eastAsia"/>
        </w:rPr>
        <w:t>e</w:t>
      </w:r>
    </w:p>
    <w:p w:rsidR="006559E7" w:rsidRDefault="00FE0465" w:rsidP="006559E7">
      <w:pPr>
        <w:pStyle w:val="TerminalDisplayIndent1"/>
      </w:pPr>
      <w:fldSimple w:instr=" DOCVARIABLE  varglobal_77768  \* MERGEFORMAT " w:fldLock="1">
        <w:r w:rsidR="006559E7">
          <w:t>[</w:t>
        </w:r>
      </w:fldSimple>
      <w:r w:rsidR="006559E7" w:rsidRPr="002B579E">
        <w:t>RouterB-bgp-default-ipv4]</w:t>
      </w:r>
      <w:r w:rsidR="006559E7">
        <w:t xml:space="preserve"> </w:t>
      </w:r>
      <w:r w:rsidR="006559E7" w:rsidRPr="002B579E">
        <w:t>peer 3.3.3.3</w:t>
      </w:r>
      <w:r w:rsidR="006559E7">
        <w:t xml:space="preserve"> route-policy srldp export</w:t>
      </w:r>
    </w:p>
    <w:p w:rsidR="006559E7" w:rsidRPr="00282C41" w:rsidRDefault="00FE0465" w:rsidP="006559E7">
      <w:pPr>
        <w:pStyle w:val="TerminalDisplayIndent1"/>
      </w:pPr>
      <w:fldSimple w:instr=" DOCVARIABLE  varglobal_77768  \* MERGEFORMAT " w:fldLock="1">
        <w:r w:rsidR="006559E7">
          <w:t>[</w:t>
        </w:r>
      </w:fldSimple>
      <w:r w:rsidR="006559E7" w:rsidRPr="00282C41">
        <w:t>Router</w:t>
      </w:r>
      <w:r w:rsidR="006559E7">
        <w:t>B</w:t>
      </w:r>
      <w:r w:rsidR="006559E7" w:rsidRPr="00282C41">
        <w:t xml:space="preserve">-bgp-default-ipv4] peer </w:t>
      </w:r>
      <w:r w:rsidR="006559E7">
        <w:t>3.3.3.3</w:t>
      </w:r>
      <w:r w:rsidR="006559E7" w:rsidRPr="00282C41">
        <w:t xml:space="preserve"> label-route-capability</w:t>
      </w:r>
    </w:p>
    <w:p w:rsidR="006559E7" w:rsidRPr="00CA20C2" w:rsidRDefault="006559E7" w:rsidP="006559E7">
      <w:pPr>
        <w:pStyle w:val="ItemIndent1"/>
        <w:rPr>
          <w:lang w:eastAsia="zh-CN"/>
        </w:rPr>
      </w:pPr>
      <w:r w:rsidRPr="00F67B8A">
        <w:rPr>
          <w:rFonts w:hint="eastAsia"/>
          <w:lang w:eastAsia="zh-CN"/>
        </w:rPr>
        <w:t xml:space="preserve"># </w:t>
      </w:r>
      <w:r>
        <w:rPr>
          <w:rFonts w:hint="eastAsia"/>
          <w:lang w:eastAsia="zh-CN"/>
        </w:rPr>
        <w:t>开启</w:t>
      </w:r>
      <w:r w:rsidRPr="00CA20C2">
        <w:rPr>
          <w:lang w:eastAsia="zh-CN"/>
        </w:rPr>
        <w:t>MPLS SR</w:t>
      </w:r>
      <w:r w:rsidRPr="00CA20C2">
        <w:rPr>
          <w:lang w:eastAsia="zh-CN"/>
        </w:rPr>
        <w:t>功能</w:t>
      </w:r>
      <w:r w:rsidRPr="00CA20C2">
        <w:rPr>
          <w:rFonts w:hint="eastAsia"/>
          <w:lang w:eastAsia="zh-CN"/>
        </w:rPr>
        <w:t>。</w:t>
      </w:r>
    </w:p>
    <w:p w:rsidR="006559E7" w:rsidRDefault="00FE0465" w:rsidP="006559E7">
      <w:pPr>
        <w:pStyle w:val="TerminalDisplayIndent1"/>
      </w:pPr>
      <w:fldSimple w:instr=" DOCVARIABLE  varglobal_77768  \* MERGEFORMAT " w:fldLock="1">
        <w:r w:rsidR="006559E7">
          <w:t>[</w:t>
        </w:r>
      </w:fldSimple>
      <w:r w:rsidR="006559E7" w:rsidRPr="00F67B8A">
        <w:t>Router</w:t>
      </w:r>
      <w:r w:rsidR="006559E7">
        <w:t>B</w:t>
      </w:r>
      <w:r w:rsidR="006559E7" w:rsidRPr="00F67B8A">
        <w:t>-bgp-default-ipv4] segment-routing mpls</w:t>
      </w:r>
    </w:p>
    <w:p w:rsidR="006559E7" w:rsidRPr="00E320F9" w:rsidRDefault="006559E7" w:rsidP="006559E7">
      <w:pPr>
        <w:pStyle w:val="ItemIndent1"/>
        <w:rPr>
          <w:lang w:eastAsia="zh-CN"/>
        </w:rPr>
      </w:pPr>
      <w:r w:rsidRPr="00E320F9">
        <w:rPr>
          <w:rFonts w:hint="eastAsia"/>
          <w:lang w:eastAsia="zh-CN"/>
        </w:rPr>
        <w:t xml:space="preserve"># </w:t>
      </w:r>
      <w:r w:rsidRPr="00E320F9">
        <w:rPr>
          <w:rFonts w:hint="eastAsia"/>
          <w:lang w:eastAsia="zh-CN"/>
        </w:rPr>
        <w:t>开启前缀和</w:t>
      </w:r>
      <w:r w:rsidRPr="00E320F9">
        <w:rPr>
          <w:rFonts w:hint="eastAsia"/>
          <w:lang w:eastAsia="zh-CN"/>
        </w:rPr>
        <w:t>SID</w:t>
      </w:r>
      <w:r w:rsidRPr="00E320F9">
        <w:rPr>
          <w:rFonts w:hint="eastAsia"/>
          <w:lang w:eastAsia="zh-CN"/>
        </w:rPr>
        <w:t>的映射功能。</w:t>
      </w:r>
    </w:p>
    <w:p w:rsidR="006559E7" w:rsidRDefault="00FE0465" w:rsidP="006559E7">
      <w:pPr>
        <w:pStyle w:val="TerminalDisplayIndent1"/>
      </w:pPr>
      <w:fldSimple w:instr=" DOCVARIABLE  varglobal_77768  \* MERGEFORMAT " w:fldLock="1">
        <w:r w:rsidR="006559E7">
          <w:t>[</w:t>
        </w:r>
      </w:fldSimple>
      <w:r w:rsidR="006559E7" w:rsidRPr="00F67B8A">
        <w:t>Router</w:t>
      </w:r>
      <w:r w:rsidR="006559E7">
        <w:t>B</w:t>
      </w:r>
      <w:r w:rsidR="006559E7" w:rsidRPr="00F67B8A">
        <w:t>-bgp-default-ipv4]</w:t>
      </w:r>
      <w:r w:rsidR="006559E7">
        <w:t xml:space="preserve"> </w:t>
      </w:r>
      <w:r w:rsidR="006559E7" w:rsidRPr="00F67B8A">
        <w:t>segment-routing prefix-sid-map</w:t>
      </w:r>
    </w:p>
    <w:p w:rsidR="006559E7" w:rsidRDefault="00FE0465" w:rsidP="006559E7">
      <w:pPr>
        <w:pStyle w:val="TerminalDisplayIndent1"/>
      </w:pPr>
      <w:fldSimple w:instr=" DOCVARIABLE  varglobal_77768  \* MERGEFORMAT " w:fldLock="1">
        <w:r w:rsidR="006559E7">
          <w:t>[</w:t>
        </w:r>
      </w:fldSimple>
      <w:r w:rsidR="006559E7" w:rsidRPr="00F03910">
        <w:t>RouterB-bgp-default-ipv4]</w:t>
      </w:r>
      <w:r w:rsidR="006559E7">
        <w:rPr>
          <w:rFonts w:hint="eastAsia"/>
        </w:rPr>
        <w:t xml:space="preserve"> quit</w:t>
      </w:r>
    </w:p>
    <w:p w:rsidR="006559E7" w:rsidRDefault="00FE0465" w:rsidP="006559E7">
      <w:pPr>
        <w:pStyle w:val="TerminalDisplayIndent1"/>
      </w:pPr>
      <w:fldSimple w:instr=" DOCVARIABLE  varglobal_77768  \* MERGEFORMAT " w:fldLock="1">
        <w:r w:rsidR="006559E7">
          <w:t>[</w:t>
        </w:r>
      </w:fldSimple>
      <w:r w:rsidR="006559E7" w:rsidRPr="00F03910">
        <w:t xml:space="preserve">RouterB-bgp-default] </w:t>
      </w:r>
      <w:r w:rsidR="006559E7">
        <w:rPr>
          <w:rFonts w:hint="eastAsia"/>
        </w:rPr>
        <w:t>quit</w:t>
      </w:r>
    </w:p>
    <w:sdt>
      <w:sdtPr>
        <w:rPr>
          <w:rFonts w:hint="eastAsia"/>
        </w:rPr>
        <w:alias w:val="Seed_Para"/>
        <w:tag w:val="seed_d12078z18099_21082"/>
        <w:id w:val="-1255201650"/>
        <w:placeholder>
          <w:docPart w:val="00553880AD994803873C4E128B994AE7"/>
        </w:placeholder>
        <w:showingPlcHdr/>
      </w:sdtPr>
      <w:sdtEndPr/>
      <w:sdtContent>
        <w:p w:rsidR="006559E7" w:rsidRPr="00E60AE9" w:rsidRDefault="006559E7" w:rsidP="006559E7">
          <w:pPr>
            <w:pStyle w:val="SeedHidden"/>
          </w:pPr>
          <w:r w:rsidRPr="00DB52D4">
            <w:rPr>
              <w:rStyle w:val="SeedShown"/>
              <w:rFonts w:hint="eastAsia"/>
            </w:rPr>
            <w:t>配置举例—</w:t>
          </w:r>
          <w:r w:rsidRPr="00DB52D4">
            <w:rPr>
              <w:rStyle w:val="SeedShown"/>
              <w:rFonts w:hint="eastAsia"/>
            </w:rPr>
            <w:t>commit</w:t>
          </w:r>
        </w:p>
      </w:sdtContent>
    </w:sdt>
    <w:p w:rsidR="006559E7" w:rsidRDefault="006559E7" w:rsidP="006559E7">
      <w:pPr>
        <w:pStyle w:val="ItemStep"/>
      </w:pPr>
      <w:r w:rsidRPr="00393613">
        <w:rPr>
          <w:rFonts w:hint="eastAsia"/>
        </w:rPr>
        <w:t>配置</w:t>
      </w:r>
      <w:r w:rsidRPr="00393613">
        <w:rPr>
          <w:rFonts w:hint="eastAsia"/>
        </w:rPr>
        <w:t>Router</w:t>
      </w:r>
      <w:r>
        <w:t xml:space="preserve"> C</w:t>
      </w:r>
    </w:p>
    <w:p w:rsidR="006559E7" w:rsidRPr="00CA20C2" w:rsidRDefault="006559E7" w:rsidP="006559E7">
      <w:pPr>
        <w:pStyle w:val="ItemIndent1"/>
        <w:rPr>
          <w:lang w:eastAsia="zh-CN"/>
        </w:rPr>
      </w:pPr>
      <w:r w:rsidRPr="00393613">
        <w:rPr>
          <w:rFonts w:hint="eastAsia"/>
          <w:lang w:eastAsia="zh-CN"/>
        </w:rPr>
        <w:t xml:space="preserve"># </w:t>
      </w:r>
      <w:r w:rsidRPr="00393613">
        <w:rPr>
          <w:rFonts w:hint="eastAsia"/>
          <w:lang w:eastAsia="zh-CN"/>
        </w:rPr>
        <w:t>配置</w:t>
      </w:r>
      <w:r w:rsidRPr="00CA20C2">
        <w:rPr>
          <w:lang w:eastAsia="zh-CN"/>
        </w:rPr>
        <w:t>OSPF</w:t>
      </w:r>
      <w:r w:rsidRPr="00CA20C2">
        <w:rPr>
          <w:rFonts w:hint="eastAsia"/>
          <w:lang w:eastAsia="zh-CN"/>
        </w:rPr>
        <w:t>实现</w:t>
      </w:r>
      <w:r w:rsidRPr="00CA20C2">
        <w:rPr>
          <w:lang w:eastAsia="zh-CN"/>
        </w:rPr>
        <w:t>网络互通</w:t>
      </w:r>
      <w:r w:rsidRPr="00CA20C2">
        <w:rPr>
          <w:rFonts w:hint="eastAsia"/>
          <w:lang w:eastAsia="zh-CN"/>
        </w:rPr>
        <w:t>，配置节点的</w:t>
      </w:r>
      <w:r w:rsidRPr="00CA20C2">
        <w:rPr>
          <w:rFonts w:hint="eastAsia"/>
          <w:lang w:eastAsia="zh-CN"/>
        </w:rPr>
        <w:t>MPLS LSR ID</w:t>
      </w:r>
      <w:r w:rsidRPr="00CA20C2">
        <w:rPr>
          <w:rFonts w:hint="eastAsia"/>
          <w:lang w:eastAsia="zh-CN"/>
        </w:rPr>
        <w:t>、开启</w:t>
      </w:r>
      <w:r w:rsidRPr="00CA20C2">
        <w:rPr>
          <w:lang w:eastAsia="zh-CN"/>
        </w:rPr>
        <w:t>MPLS</w:t>
      </w:r>
      <w:r w:rsidRPr="00CA20C2">
        <w:rPr>
          <w:rFonts w:hint="eastAsia"/>
          <w:lang w:eastAsia="zh-CN"/>
        </w:rPr>
        <w:t>能力。</w:t>
      </w:r>
    </w:p>
    <w:p w:rsidR="006559E7" w:rsidRPr="00393613" w:rsidRDefault="006559E7" w:rsidP="006559E7">
      <w:pPr>
        <w:pStyle w:val="TerminalDisplayIndent1"/>
      </w:pPr>
      <w:r w:rsidRPr="00393613">
        <w:t>&lt;Router</w:t>
      </w:r>
      <w:r>
        <w:t>C</w:t>
      </w:r>
      <w:r w:rsidRPr="00393613">
        <w:t>&gt; system-view</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 ospf 1 router-id </w:t>
      </w:r>
      <w:r w:rsidR="006559E7">
        <w:t>3.3.3.3</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-ospf-1] quit</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 mpls lsr-id </w:t>
      </w:r>
      <w:r w:rsidR="006559E7">
        <w:t>3.3.3.3</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 interface </w:t>
      </w:r>
      <w:fldSimple w:instr=" DOCVARIABLE  varglobal_16776  \* MERGEFORMAT " w:fldLock="1">
        <w:r w:rsidR="006559E7" w:rsidRPr="00A71A13">
          <w:t xml:space="preserve">gigabitethernet </w:t>
        </w:r>
        <w:r w:rsidR="006559E7">
          <w:rPr>
            <w:rFonts w:hint="eastAsia"/>
          </w:rPr>
          <w:t>3</w:t>
        </w:r>
        <w:r w:rsidR="006559E7" w:rsidRPr="00A71A13">
          <w:t>/</w:t>
        </w:r>
        <w:r w:rsidR="006559E7">
          <w:rPr>
            <w:rFonts w:hint="eastAsia"/>
          </w:rPr>
          <w:t>1</w:t>
        </w:r>
        <w:r w:rsidR="006559E7" w:rsidRPr="00A71A13">
          <w:t>/1</w:t>
        </w:r>
      </w:fldSimple>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393613">
        <w:t>] ospf 1 area 0</w:t>
      </w:r>
    </w:p>
    <w:p w:rsidR="006559E7"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393613">
        <w:t>] mpls enabl</w:t>
      </w:r>
      <w:r w:rsidR="006559E7">
        <w:rPr>
          <w:rFonts w:hint="eastAsia"/>
        </w:rPr>
        <w:t>e</w:t>
      </w:r>
    </w:p>
    <w:p w:rsidR="009F16DF" w:rsidRPr="00F67B8A" w:rsidRDefault="009F16DF" w:rsidP="009F16DF">
      <w:pPr>
        <w:pStyle w:val="TerminalDisplayIndent1"/>
      </w:pPr>
      <w:fldSimple w:instr=" DOCVARIABLE  varglobal_77768  \* MERGEFORMAT " w:fldLock="1">
        <w:r>
          <w:t>[</w:t>
        </w:r>
      </w:fldSimple>
      <w:r w:rsidRPr="00393613">
        <w:t>Router</w:t>
      </w:r>
      <w:r>
        <w:t>C</w:t>
      </w:r>
      <w:r w:rsidRPr="00393613">
        <w:t>-</w:t>
      </w:r>
      <w:fldSimple w:instr=" DOCVARIABLE  varglobal_20112  \* MERGEFORMAT " w:fldLock="1">
        <w:r w:rsidRPr="00A71A13">
          <w:t>GigabitEthernet</w:t>
        </w:r>
        <w:r>
          <w:rPr>
            <w:rFonts w:hint="eastAsia"/>
          </w:rPr>
          <w:t>3</w:t>
        </w:r>
        <w:r w:rsidRPr="00A71A13">
          <w:t>/</w:t>
        </w:r>
        <w:r>
          <w:rPr>
            <w:rFonts w:hint="eastAsia"/>
          </w:rPr>
          <w:t>1</w:t>
        </w:r>
        <w:r w:rsidRPr="00A71A13">
          <w:t>/1</w:t>
        </w:r>
      </w:fldSimple>
      <w:r w:rsidRPr="00393613">
        <w:t xml:space="preserve">] </w:t>
      </w:r>
      <w:r>
        <w:rPr>
          <w:rFonts w:hint="eastAsia"/>
        </w:rPr>
        <w:t>quit</w:t>
      </w:r>
    </w:p>
    <w:p w:rsidR="009F16DF" w:rsidRPr="00393613" w:rsidRDefault="009F16DF" w:rsidP="009F16DF">
      <w:pPr>
        <w:pStyle w:val="TerminalDisplayIndent1"/>
      </w:pPr>
      <w:fldSimple w:instr=" DOCVARIABLE  varglobal_77768  \* MERGEFORMAT " w:fldLock="1">
        <w:r>
          <w:t>[</w:t>
        </w:r>
      </w:fldSimple>
      <w:r w:rsidRPr="00393613">
        <w:t>Router</w:t>
      </w:r>
      <w:r>
        <w:t>C</w:t>
      </w:r>
      <w:r w:rsidRPr="00393613">
        <w:t>] interface loopback 1</w:t>
      </w:r>
    </w:p>
    <w:p w:rsidR="009F16DF" w:rsidRPr="00393613" w:rsidRDefault="009F16DF" w:rsidP="009F16DF">
      <w:pPr>
        <w:pStyle w:val="TerminalDisplayIndent1"/>
      </w:pPr>
      <w:fldSimple w:instr=" DOCVARIABLE  varglobal_77768  \* MERGEFORMAT " w:fldLock="1">
        <w:r>
          <w:t>[</w:t>
        </w:r>
      </w:fldSimple>
      <w:r w:rsidRPr="00393613">
        <w:t>Router</w:t>
      </w:r>
      <w:r>
        <w:t>C</w:t>
      </w:r>
      <w:r w:rsidRPr="00393613">
        <w:t>-LoopBack1] ospf 1 area 0</w:t>
      </w:r>
    </w:p>
    <w:p w:rsidR="009F16DF" w:rsidRPr="009F16DF" w:rsidRDefault="009F16DF" w:rsidP="006559E7">
      <w:pPr>
        <w:pStyle w:val="TerminalDisplayIndent1"/>
      </w:pPr>
      <w:fldSimple w:instr=" DOCVARIABLE  varglobal_77768  \* MERGEFORMAT " w:fldLock="1">
        <w:r>
          <w:t>[</w:t>
        </w:r>
      </w:fldSimple>
      <w:r w:rsidRPr="00393613">
        <w:t>Router</w:t>
      </w:r>
      <w:r>
        <w:t>C</w:t>
      </w:r>
      <w:r w:rsidRPr="00393613">
        <w:t>-LoopBack1] quit</w:t>
      </w:r>
    </w:p>
    <w:p w:rsidR="006559E7" w:rsidRPr="00CA20C2" w:rsidRDefault="006559E7" w:rsidP="006559E7">
      <w:pPr>
        <w:pStyle w:val="ItemIndent1"/>
      </w:pPr>
      <w:r w:rsidRPr="00393613">
        <w:rPr>
          <w:rFonts w:hint="eastAsia"/>
        </w:rPr>
        <w:t xml:space="preserve"># </w:t>
      </w:r>
      <w:r w:rsidRPr="00393613">
        <w:rPr>
          <w:rFonts w:hint="eastAsia"/>
        </w:rPr>
        <w:t>配置</w:t>
      </w:r>
      <w:r w:rsidRPr="00CA20C2">
        <w:t>LDP</w:t>
      </w:r>
      <w:r w:rsidRPr="00CA20C2">
        <w:rPr>
          <w:rFonts w:hint="eastAsia"/>
        </w:rPr>
        <w:t>功能</w:t>
      </w:r>
      <w:r w:rsidRPr="00404549">
        <w:rPr>
          <w:rFonts w:hint="eastAsia"/>
        </w:rPr>
        <w:t>。</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mpls ldp</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-ldp] quit</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 interface </w:t>
      </w:r>
      <w:fldSimple w:instr=" DOCVARIABLE  varglobal_16776  \* MERGEFORMAT " w:fldLock="1">
        <w:r w:rsidR="006559E7" w:rsidRPr="00A71A13">
          <w:t xml:space="preserve">gigabitethernet </w:t>
        </w:r>
        <w:r w:rsidR="006559E7">
          <w:rPr>
            <w:rFonts w:hint="eastAsia"/>
          </w:rPr>
          <w:t>3</w:t>
        </w:r>
        <w:r w:rsidR="006559E7" w:rsidRPr="00A71A13">
          <w:t>/</w:t>
        </w:r>
        <w:r w:rsidR="006559E7">
          <w:rPr>
            <w:rFonts w:hint="eastAsia"/>
          </w:rPr>
          <w:t>1</w:t>
        </w:r>
        <w:r w:rsidR="006559E7" w:rsidRPr="00A71A13">
          <w:t>/1</w:t>
        </w:r>
      </w:fldSimple>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393613">
        <w:t>] mpls ldp enable</w:t>
      </w:r>
    </w:p>
    <w:p w:rsidR="006559E7"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w:t>
      </w:r>
      <w:fldSimple w:instr=" DOCVARIABLE  varglobal_20112  \* MERGEFORMAT " w:fldLock="1">
        <w:r w:rsidR="006559E7" w:rsidRPr="00A71A13">
          <w:t>GigabitEthernet</w:t>
        </w:r>
        <w:r w:rsidR="006559E7">
          <w:rPr>
            <w:rFonts w:hint="eastAsia"/>
          </w:rPr>
          <w:t>3</w:t>
        </w:r>
        <w:r w:rsidR="006559E7" w:rsidRPr="00A71A13">
          <w:t>/</w:t>
        </w:r>
        <w:r w:rsidR="006559E7">
          <w:rPr>
            <w:rFonts w:hint="eastAsia"/>
          </w:rPr>
          <w:t>1</w:t>
        </w:r>
        <w:r w:rsidR="006559E7" w:rsidRPr="00A71A13">
          <w:t>/1</w:t>
        </w:r>
      </w:fldSimple>
      <w:r w:rsidR="006559E7" w:rsidRPr="00393613">
        <w:t>] quit</w:t>
      </w:r>
    </w:p>
    <w:p w:rsidR="006559E7" w:rsidRPr="00CA20C2" w:rsidRDefault="006559E7" w:rsidP="006559E7">
      <w:pPr>
        <w:pStyle w:val="ItemIndent1"/>
        <w:rPr>
          <w:lang w:eastAsia="zh-CN"/>
        </w:rPr>
      </w:pPr>
      <w:r w:rsidRPr="00E90D4A">
        <w:rPr>
          <w:rFonts w:hint="eastAsia"/>
          <w:lang w:eastAsia="zh-CN"/>
        </w:rPr>
        <w:t xml:space="preserve"># </w:t>
      </w:r>
      <w:r w:rsidRPr="00E90D4A">
        <w:rPr>
          <w:rFonts w:hint="eastAsia"/>
          <w:lang w:eastAsia="zh-CN"/>
        </w:rPr>
        <w:t>配置</w:t>
      </w:r>
      <w:r w:rsidRPr="00CA20C2">
        <w:rPr>
          <w:rFonts w:hint="eastAsia"/>
          <w:lang w:eastAsia="zh-CN"/>
        </w:rPr>
        <w:t>路由</w:t>
      </w:r>
      <w:r w:rsidRPr="00CA20C2">
        <w:rPr>
          <w:lang w:eastAsia="zh-CN"/>
        </w:rPr>
        <w:t>策略</w:t>
      </w:r>
      <w:r>
        <w:rPr>
          <w:rFonts w:hint="eastAsia"/>
          <w:lang w:eastAsia="zh-CN"/>
        </w:rPr>
        <w:t>，为路由分配标签</w:t>
      </w:r>
      <w:r w:rsidRPr="00CA20C2">
        <w:rPr>
          <w:lang w:eastAsia="zh-CN"/>
        </w:rPr>
        <w:t>。</w:t>
      </w:r>
    </w:p>
    <w:p w:rsidR="006559E7" w:rsidRDefault="00FE0465" w:rsidP="006559E7">
      <w:pPr>
        <w:pStyle w:val="TerminalDisplayIndent1"/>
      </w:pPr>
      <w:fldSimple w:instr=" DOCVARIABLE  varglobal_77768  \* MERGEFORMAT " w:fldLock="1">
        <w:r w:rsidR="006559E7">
          <w:t>[</w:t>
        </w:r>
      </w:fldSimple>
      <w:r w:rsidR="006559E7" w:rsidRPr="00E90D4A">
        <w:t>RouterC</w:t>
      </w:r>
      <w:r w:rsidR="006559E7">
        <w:rPr>
          <w:rFonts w:hint="eastAsia"/>
        </w:rPr>
        <w:t>]</w:t>
      </w:r>
      <w:r w:rsidR="006559E7">
        <w:t xml:space="preserve"> route-policy ldpsr permit node 0</w:t>
      </w:r>
    </w:p>
    <w:p w:rsidR="006559E7" w:rsidRDefault="00FE0465" w:rsidP="006559E7">
      <w:pPr>
        <w:pStyle w:val="TerminalDisplayIndent1"/>
      </w:pPr>
      <w:fldSimple w:instr=" DOCVARIABLE  varglobal_77768  \* MERGEFORMAT " w:fldLock="1">
        <w:r w:rsidR="006559E7">
          <w:t>[</w:t>
        </w:r>
      </w:fldSimple>
      <w:r w:rsidR="006559E7" w:rsidRPr="00CB7D7B">
        <w:t>RouterC</w:t>
      </w:r>
      <w:r w:rsidR="006559E7">
        <w:t>-route-policy-ldpsr-0</w:t>
      </w:r>
      <w:r w:rsidR="006559E7" w:rsidRPr="00CB7D7B">
        <w:rPr>
          <w:rFonts w:hint="eastAsia"/>
        </w:rPr>
        <w:t>]</w:t>
      </w:r>
      <w:r w:rsidR="006559E7">
        <w:t xml:space="preserve"> apply mpls-label</w:t>
      </w:r>
    </w:p>
    <w:p w:rsidR="006559E7" w:rsidRPr="00393613" w:rsidRDefault="00FE0465" w:rsidP="006559E7">
      <w:pPr>
        <w:pStyle w:val="TerminalDisplayIndent1"/>
      </w:pPr>
      <w:fldSimple w:instr=" DOCVARIABLE  varglobal_77768  \* MERGEFORMAT " w:fldLock="1">
        <w:r w:rsidR="006559E7">
          <w:t>[</w:t>
        </w:r>
      </w:fldSimple>
      <w:r w:rsidR="006559E7" w:rsidRPr="00CB7D7B">
        <w:t>RouterC</w:t>
      </w:r>
      <w:r w:rsidR="006559E7">
        <w:t>-route-policy-ldpsr</w:t>
      </w:r>
      <w:r w:rsidR="006559E7" w:rsidRPr="00CB7D7B">
        <w:t>-0</w:t>
      </w:r>
      <w:r w:rsidR="006559E7" w:rsidRPr="00CB7D7B">
        <w:rPr>
          <w:rFonts w:hint="eastAsia"/>
        </w:rPr>
        <w:t>]</w:t>
      </w:r>
      <w:r w:rsidR="006559E7">
        <w:t xml:space="preserve"> quit</w:t>
      </w:r>
    </w:p>
    <w:p w:rsidR="00F64D77" w:rsidRPr="00CA20C2" w:rsidRDefault="00F64D77" w:rsidP="00F64D77">
      <w:pPr>
        <w:pStyle w:val="ItemIndent1"/>
        <w:rPr>
          <w:lang w:eastAsia="zh-CN"/>
        </w:rPr>
      </w:pPr>
      <w:r w:rsidRPr="000E0B8E">
        <w:rPr>
          <w:rFonts w:hint="eastAsia"/>
          <w:lang w:eastAsia="zh-CN"/>
        </w:rPr>
        <w:t xml:space="preserve"># </w:t>
      </w:r>
      <w:r w:rsidRPr="000E0B8E">
        <w:rPr>
          <w:rFonts w:hint="eastAsia"/>
          <w:lang w:eastAsia="zh-CN"/>
        </w:rPr>
        <w:t>配置向</w:t>
      </w:r>
      <w:r w:rsidRPr="000E0B8E">
        <w:rPr>
          <w:rFonts w:hint="eastAsia"/>
          <w:lang w:eastAsia="zh-CN"/>
        </w:rPr>
        <w:t>IBGP</w:t>
      </w:r>
      <w:r w:rsidRPr="000E0B8E">
        <w:rPr>
          <w:rFonts w:hint="eastAsia"/>
          <w:lang w:eastAsia="zh-CN"/>
        </w:rPr>
        <w:t>对等体</w:t>
      </w:r>
      <w:r w:rsidRPr="000E0B8E">
        <w:rPr>
          <w:rFonts w:hint="eastAsia"/>
          <w:lang w:eastAsia="zh-CN"/>
        </w:rPr>
        <w:t>2.2.2.2</w:t>
      </w:r>
      <w:r w:rsidRPr="000E0B8E">
        <w:rPr>
          <w:rFonts w:hint="eastAsia"/>
          <w:lang w:eastAsia="zh-CN"/>
        </w:rPr>
        <w:t>发布标签路由及从</w:t>
      </w:r>
      <w:r w:rsidRPr="000E0B8E">
        <w:rPr>
          <w:rFonts w:hint="eastAsia"/>
          <w:lang w:eastAsia="zh-CN"/>
        </w:rPr>
        <w:t>2.2.2.2</w:t>
      </w:r>
      <w:r w:rsidRPr="000E0B8E">
        <w:rPr>
          <w:rFonts w:hint="eastAsia"/>
          <w:lang w:eastAsia="zh-CN"/>
        </w:rPr>
        <w:t>接收标签路由的能力。</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bgp 100</w:t>
      </w:r>
    </w:p>
    <w:p w:rsidR="006559E7"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-bgp-default] peer </w:t>
      </w:r>
      <w:r w:rsidR="006559E7">
        <w:t>2.2.2.2</w:t>
      </w:r>
      <w:r w:rsidR="006559E7" w:rsidRPr="00393613">
        <w:t xml:space="preserve"> as-number 100</w:t>
      </w:r>
    </w:p>
    <w:p w:rsidR="006559E7" w:rsidRPr="00393613" w:rsidRDefault="00FE0465" w:rsidP="006559E7">
      <w:pPr>
        <w:pStyle w:val="TerminalDisplayIndent1"/>
      </w:pPr>
      <w:fldSimple w:instr=" DOCVARIABLE  varglobal_77768  \* MERGEFORMAT " w:fldLock="1">
        <w:r w:rsidR="006559E7">
          <w:t>[</w:t>
        </w:r>
      </w:fldSimple>
      <w:r w:rsidR="006559E7" w:rsidRPr="00E90D4A">
        <w:t xml:space="preserve">RouterC-bgp-default] peer 2.2.2.2 </w:t>
      </w:r>
      <w:r w:rsidR="006559E7">
        <w:t>connect-interface LoopBack1</w:t>
      </w:r>
    </w:p>
    <w:p w:rsidR="006559E7" w:rsidRPr="00393613"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-bgp-default] address-family ipv4 unicast</w:t>
      </w:r>
    </w:p>
    <w:p w:rsidR="006559E7" w:rsidRDefault="00FE0465" w:rsidP="006559E7">
      <w:pPr>
        <w:pStyle w:val="TerminalDisplayIndent1"/>
      </w:pPr>
      <w:fldSimple w:instr=" DOCVARIABLE  varglobal_77768  \* MERGEFORMAT " w:fldLock="1">
        <w:r w:rsidR="006559E7">
          <w:t>[</w:t>
        </w:r>
      </w:fldSimple>
      <w:r w:rsidR="006559E7" w:rsidRPr="00393613">
        <w:t>Router</w:t>
      </w:r>
      <w:r w:rsidR="006559E7">
        <w:t>C</w:t>
      </w:r>
      <w:r w:rsidR="006559E7" w:rsidRPr="00393613">
        <w:t xml:space="preserve">-bgp-default-ipv4] peer </w:t>
      </w:r>
      <w:r w:rsidR="006559E7">
        <w:t>2.2.2.2</w:t>
      </w:r>
      <w:r w:rsidR="006559E7" w:rsidRPr="00393613">
        <w:t xml:space="preserve"> enabl</w:t>
      </w:r>
      <w:r w:rsidR="006559E7">
        <w:rPr>
          <w:rFonts w:hint="eastAsia"/>
        </w:rPr>
        <w:t>e</w:t>
      </w:r>
    </w:p>
    <w:p w:rsidR="006559E7" w:rsidRDefault="00FE0465" w:rsidP="006559E7">
      <w:pPr>
        <w:pStyle w:val="TerminalDisplayIndent1"/>
      </w:pPr>
      <w:fldSimple w:instr=" DOCVARIABLE  varglobal_77768  \* MERGEFORMAT " w:fldLock="1">
        <w:r w:rsidR="006559E7">
          <w:t>[</w:t>
        </w:r>
      </w:fldSimple>
      <w:r w:rsidR="006559E7" w:rsidRPr="00CB7D7B">
        <w:t>RouterC-bgp-default-ipv4] peer 2.2.2.2</w:t>
      </w:r>
      <w:r w:rsidR="006559E7">
        <w:t xml:space="preserve"> route-policy ldpsr export</w:t>
      </w:r>
    </w:p>
    <w:p w:rsidR="006559E7" w:rsidRDefault="00FE0465" w:rsidP="006559E7">
      <w:pPr>
        <w:pStyle w:val="TerminalDisplayIndent1"/>
      </w:pPr>
      <w:fldSimple w:instr=" DOCVARIABLE  varglobal_77768  \* MERGEFORMAT " w:fldLock="1">
        <w:r w:rsidR="006559E7">
          <w:t>[</w:t>
        </w:r>
      </w:fldSimple>
      <w:r w:rsidR="006559E7" w:rsidRPr="00E90D4A">
        <w:t>RouterC-bgp-default-ipv4] peer 2.2.2.2 label-route-capability</w:t>
      </w:r>
    </w:p>
    <w:p w:rsidR="00F64D77" w:rsidRPr="00E90D4A" w:rsidRDefault="00F64D77" w:rsidP="00B7696C">
      <w:pPr>
        <w:pStyle w:val="ItemIndent1"/>
      </w:pPr>
      <w:r w:rsidRPr="000E0B8E">
        <w:rPr>
          <w:rFonts w:hint="eastAsia"/>
        </w:rPr>
        <w:t xml:space="preserve"># </w:t>
      </w:r>
      <w:r w:rsidRPr="000E0B8E">
        <w:rPr>
          <w:rFonts w:hint="eastAsia"/>
        </w:rPr>
        <w:t>发布本地网段路由</w:t>
      </w:r>
      <w:r>
        <w:rPr>
          <w:rFonts w:hint="eastAsia"/>
          <w:lang w:eastAsia="zh-CN"/>
        </w:rPr>
        <w:t>3.3.3.3</w:t>
      </w:r>
      <w:r w:rsidRPr="000E0B8E">
        <w:rPr>
          <w:rFonts w:hint="eastAsia"/>
        </w:rPr>
        <w:t>/32</w:t>
      </w:r>
      <w:r w:rsidRPr="000E0B8E">
        <w:rPr>
          <w:rFonts w:hint="eastAsia"/>
        </w:rPr>
        <w:t>。</w:t>
      </w:r>
    </w:p>
    <w:p w:rsidR="006559E7" w:rsidRDefault="00FE0465" w:rsidP="006559E7">
      <w:pPr>
        <w:pStyle w:val="TerminalDisplayIndent1"/>
      </w:pPr>
      <w:fldSimple w:instr=" DOCVARIABLE  varglobal_77768  \* MERGEFORMAT " w:fldLock="1">
        <w:r w:rsidR="006559E7">
          <w:t>[</w:t>
        </w:r>
      </w:fldSimple>
      <w:r w:rsidR="006559E7" w:rsidRPr="00896914">
        <w:t xml:space="preserve">RouterC-bgp-default-ipv4] </w:t>
      </w:r>
      <w:r w:rsidR="006559E7">
        <w:t>network 3.3.3.3 32</w:t>
      </w:r>
    </w:p>
    <w:p w:rsidR="006559E7" w:rsidRDefault="00FE0465" w:rsidP="006559E7">
      <w:pPr>
        <w:pStyle w:val="TerminalDisplayIndent1"/>
      </w:pPr>
      <w:fldSimple w:instr=" DOCVARIABLE  varglobal_77768  \* MERGEFORMAT " w:fldLock="1">
        <w:r w:rsidR="006559E7">
          <w:t>[</w:t>
        </w:r>
      </w:fldSimple>
      <w:r w:rsidR="006559E7" w:rsidRPr="008B3EFE">
        <w:t>RouterC-bgp-default-ipv4]</w:t>
      </w:r>
      <w:r w:rsidR="006559E7">
        <w:rPr>
          <w:rFonts w:hint="eastAsia"/>
        </w:rPr>
        <w:t xml:space="preserve"> quit</w:t>
      </w:r>
    </w:p>
    <w:p w:rsidR="006559E7" w:rsidRDefault="00FE0465" w:rsidP="006559E7">
      <w:pPr>
        <w:pStyle w:val="TerminalDisplayIndent1"/>
      </w:pPr>
      <w:fldSimple w:instr=" DOCVARIABLE  varglobal_77768  \* MERGEFORMAT " w:fldLock="1">
        <w:r w:rsidR="006559E7">
          <w:t>[</w:t>
        </w:r>
      </w:fldSimple>
      <w:r w:rsidR="006559E7" w:rsidRPr="008B3EFE">
        <w:t>RouterC-bgp-default]</w:t>
      </w:r>
      <w:r w:rsidR="006559E7">
        <w:rPr>
          <w:rFonts w:hint="eastAsia"/>
        </w:rPr>
        <w:t xml:space="preserve"> quit</w:t>
      </w:r>
    </w:p>
    <w:sdt>
      <w:sdtPr>
        <w:rPr>
          <w:rFonts w:hint="eastAsia"/>
        </w:rPr>
        <w:alias w:val="Seed_Para"/>
        <w:tag w:val="seed_d12078z18099_19078"/>
        <w:id w:val="436328665"/>
        <w:placeholder>
          <w:docPart w:val="8142159452ED4FA78B31B75E08F6BBBB"/>
        </w:placeholder>
        <w:showingPlcHdr/>
      </w:sdtPr>
      <w:sdtEndPr/>
      <w:sdtContent>
        <w:p w:rsidR="006559E7" w:rsidRPr="00E60AE9" w:rsidRDefault="006559E7" w:rsidP="006559E7">
          <w:pPr>
            <w:pStyle w:val="SeedHidden"/>
          </w:pPr>
          <w:r w:rsidRPr="00DB52D4">
            <w:rPr>
              <w:rStyle w:val="SeedShown"/>
              <w:rFonts w:hint="eastAsia"/>
            </w:rPr>
            <w:t>配置举例—</w:t>
          </w:r>
          <w:r w:rsidRPr="00DB52D4">
            <w:rPr>
              <w:rStyle w:val="SeedShown"/>
              <w:rFonts w:hint="eastAsia"/>
            </w:rPr>
            <w:t>commit</w:t>
          </w:r>
        </w:p>
      </w:sdtContent>
    </w:sdt>
    <w:p w:rsidR="006559E7" w:rsidRPr="00CB7D7B" w:rsidRDefault="006559E7" w:rsidP="006559E7">
      <w:pPr>
        <w:pStyle w:val="40"/>
      </w:pPr>
      <w:r w:rsidRPr="00CB7D7B">
        <w:rPr>
          <w:rFonts w:hint="eastAsia"/>
        </w:rPr>
        <w:t>验证配置</w:t>
      </w:r>
    </w:p>
    <w:p w:rsidR="006559E7" w:rsidRPr="00CB7D7B" w:rsidRDefault="006559E7" w:rsidP="006559E7">
      <w:r w:rsidRPr="00CB7D7B">
        <w:t xml:space="preserve"># </w:t>
      </w:r>
      <w:r>
        <w:t>Router A</w:t>
      </w:r>
      <w:r>
        <w:rPr>
          <w:rFonts w:hint="eastAsia"/>
        </w:rPr>
        <w:t>和</w:t>
      </w:r>
      <w:r>
        <w:t>Router C</w:t>
      </w:r>
      <w:r>
        <w:rPr>
          <w:rFonts w:hint="eastAsia"/>
        </w:rPr>
        <w:t>可以</w:t>
      </w:r>
      <w:r>
        <w:t>互通，</w:t>
      </w:r>
      <w:r w:rsidRPr="00CB7D7B">
        <w:rPr>
          <w:rFonts w:hint="eastAsia"/>
        </w:rPr>
        <w:t>在</w:t>
      </w:r>
      <w:r w:rsidRPr="00CB7D7B">
        <w:t xml:space="preserve">Router </w:t>
      </w:r>
      <w:r>
        <w:t>B</w:t>
      </w:r>
      <w:r w:rsidRPr="00CB7D7B">
        <w:rPr>
          <w:rFonts w:hint="eastAsia"/>
        </w:rPr>
        <w:t>上查看</w:t>
      </w:r>
      <w:r>
        <w:t>BGP</w:t>
      </w:r>
      <w:r w:rsidRPr="00CB7D7B">
        <w:t xml:space="preserve"> SR</w:t>
      </w:r>
      <w:r w:rsidRPr="00CB7D7B">
        <w:rPr>
          <w:rFonts w:hint="eastAsia"/>
        </w:rPr>
        <w:t>到达</w:t>
      </w:r>
      <w:r w:rsidRPr="00CB7D7B">
        <w:t>Router C</w:t>
      </w:r>
      <w:r w:rsidRPr="00CB7D7B">
        <w:rPr>
          <w:rFonts w:hint="eastAsia"/>
        </w:rPr>
        <w:t>的出标签，</w:t>
      </w:r>
      <w:r>
        <w:t>BGP</w:t>
      </w:r>
      <w:r w:rsidRPr="00CB7D7B">
        <w:t xml:space="preserve"> SR</w:t>
      </w:r>
      <w:r w:rsidRPr="00CB7D7B">
        <w:rPr>
          <w:rFonts w:hint="eastAsia"/>
        </w:rPr>
        <w:t>已经为</w:t>
      </w:r>
      <w:r w:rsidRPr="00CB7D7B">
        <w:t>Router C</w:t>
      </w:r>
      <w:r w:rsidRPr="00CB7D7B">
        <w:rPr>
          <w:rFonts w:hint="eastAsia"/>
        </w:rPr>
        <w:t>分配了</w:t>
      </w:r>
      <w:r w:rsidRPr="00CB7D7B">
        <w:t>SID</w:t>
      </w:r>
      <w:r w:rsidRPr="00CB7D7B">
        <w:rPr>
          <w:rFonts w:hint="eastAsia"/>
        </w:rPr>
        <w:t>。</w:t>
      </w:r>
    </w:p>
    <w:p w:rsidR="006559E7" w:rsidRPr="006F3CF3" w:rsidRDefault="00FE0465" w:rsidP="006559E7">
      <w:pPr>
        <w:pStyle w:val="TerminalDisplay"/>
      </w:pPr>
      <w:fldSimple w:instr=" DOCVARIABLE  varglobal_77768  \* MERGEFORMAT " w:fldLock="1">
        <w:r w:rsidR="006559E7">
          <w:t>[</w:t>
        </w:r>
      </w:fldSimple>
      <w:r w:rsidR="006559E7" w:rsidRPr="008C5FFA">
        <w:t>RouterB]</w:t>
      </w:r>
      <w:r w:rsidR="006559E7">
        <w:rPr>
          <w:rFonts w:hint="eastAsia"/>
        </w:rPr>
        <w:t xml:space="preserve"> </w:t>
      </w:r>
      <w:r w:rsidR="006559E7" w:rsidRPr="006F3CF3">
        <w:t>dis</w:t>
      </w:r>
      <w:r w:rsidR="006559E7">
        <w:t>play</w:t>
      </w:r>
      <w:r w:rsidR="006559E7" w:rsidRPr="006F3CF3">
        <w:t xml:space="preserve"> mpls lsp</w:t>
      </w:r>
    </w:p>
    <w:p w:rsidR="006559E7" w:rsidRPr="008A5C0D" w:rsidRDefault="006559E7" w:rsidP="006559E7">
      <w:pPr>
        <w:pStyle w:val="TerminalDisplay"/>
      </w:pPr>
      <w:r w:rsidRPr="008A5C0D">
        <w:t>FEC                         Proto       In/Out Label    Out Inter/NHLFE/LSINDEX</w:t>
      </w:r>
    </w:p>
    <w:p w:rsidR="006559E7" w:rsidRPr="008A5C0D" w:rsidRDefault="006559E7" w:rsidP="006559E7">
      <w:pPr>
        <w:pStyle w:val="TerminalDisplay"/>
      </w:pPr>
      <w:r w:rsidRPr="008A5C0D">
        <w:t>2.2.2.2/32                  LDP         3/-             -</w:t>
      </w:r>
    </w:p>
    <w:p w:rsidR="006559E7" w:rsidRPr="008A5C0D" w:rsidRDefault="006559E7" w:rsidP="006559E7">
      <w:pPr>
        <w:pStyle w:val="TerminalDisplay"/>
      </w:pPr>
      <w:r w:rsidRPr="008A5C0D">
        <w:t xml:space="preserve">3.3.3.3/32                  LDP         1151/3          </w:t>
      </w:r>
      <w:fldSimple w:instr=" DOCVARIABLE  varglobal_97272  \* MERGEFORMAT " w:fldLock="1">
        <w:r>
          <w:t>GE</w:t>
        </w:r>
        <w:r>
          <w:rPr>
            <w:rFonts w:hint="eastAsia"/>
          </w:rPr>
          <w:t>3</w:t>
        </w:r>
        <w:r>
          <w:t>/</w:t>
        </w:r>
        <w:r>
          <w:rPr>
            <w:rFonts w:hint="eastAsia"/>
          </w:rPr>
          <w:t>1</w:t>
        </w:r>
        <w:r>
          <w:t>/2</w:t>
        </w:r>
      </w:fldSimple>
    </w:p>
    <w:p w:rsidR="006559E7" w:rsidRPr="008A5C0D" w:rsidRDefault="006559E7" w:rsidP="006559E7">
      <w:pPr>
        <w:pStyle w:val="TerminalDisplay"/>
      </w:pPr>
      <w:r w:rsidRPr="008A5C0D">
        <w:t xml:space="preserve">3.3.3.3/32                  LDP         -/3             </w:t>
      </w:r>
      <w:fldSimple w:instr=" DOCVARIABLE  varglobal_97272  \* MERGEFORMAT " w:fldLock="1">
        <w:r>
          <w:t>GE</w:t>
        </w:r>
        <w:r>
          <w:rPr>
            <w:rFonts w:hint="eastAsia"/>
          </w:rPr>
          <w:t>3</w:t>
        </w:r>
        <w:r>
          <w:t>/</w:t>
        </w:r>
        <w:r>
          <w:rPr>
            <w:rFonts w:hint="eastAsia"/>
          </w:rPr>
          <w:t>1</w:t>
        </w:r>
        <w:r>
          <w:t>/2</w:t>
        </w:r>
      </w:fldSimple>
    </w:p>
    <w:p w:rsidR="006559E7" w:rsidRPr="008A5C0D" w:rsidRDefault="006559E7" w:rsidP="006559E7">
      <w:pPr>
        <w:pStyle w:val="TerminalDisplay"/>
      </w:pPr>
      <w:r w:rsidRPr="008A5C0D">
        <w:t>1.1.1.1/32                  BGP         16100/3         NHLFE6</w:t>
      </w:r>
    </w:p>
    <w:p w:rsidR="006559E7" w:rsidRPr="008A5C0D" w:rsidRDefault="006559E7" w:rsidP="006559E7">
      <w:pPr>
        <w:pStyle w:val="TerminalDisplay"/>
      </w:pPr>
      <w:r w:rsidRPr="008A5C0D">
        <w:t>1.1.1.1/32                  BGP         -/3             NHLFE6</w:t>
      </w:r>
    </w:p>
    <w:p w:rsidR="006559E7" w:rsidRPr="008A5C0D" w:rsidRDefault="006559E7" w:rsidP="006559E7">
      <w:pPr>
        <w:pStyle w:val="TerminalDisplay"/>
      </w:pPr>
      <w:r w:rsidRPr="008A5C0D">
        <w:t>3.3.3.3/32                  BGP         16200/1274      NHLFE7</w:t>
      </w:r>
    </w:p>
    <w:p w:rsidR="006559E7" w:rsidRPr="008A5C0D" w:rsidRDefault="006559E7" w:rsidP="006559E7">
      <w:pPr>
        <w:pStyle w:val="TerminalDisplay"/>
      </w:pPr>
      <w:r w:rsidRPr="008A5C0D">
        <w:t xml:space="preserve">10.0.0.1                    BGP         -/-             </w:t>
      </w:r>
      <w:fldSimple w:instr=" DOCVARIABLE  varglobal_13748  \* MERGEFORMAT " w:fldLock="1">
        <w:r>
          <w:t>GE</w:t>
        </w:r>
        <w:r>
          <w:rPr>
            <w:rFonts w:hint="eastAsia"/>
          </w:rPr>
          <w:t>3</w:t>
        </w:r>
        <w:r>
          <w:t>/</w:t>
        </w:r>
        <w:r>
          <w:rPr>
            <w:rFonts w:hint="eastAsia"/>
          </w:rPr>
          <w:t>1</w:t>
        </w:r>
        <w:r>
          <w:t>/1</w:t>
        </w:r>
      </w:fldSimple>
    </w:p>
    <w:p w:rsidR="006559E7" w:rsidRPr="008A5C0D" w:rsidRDefault="006559E7" w:rsidP="006559E7">
      <w:pPr>
        <w:pStyle w:val="TerminalDisplay"/>
      </w:pPr>
      <w:r w:rsidRPr="008A5C0D">
        <w:t xml:space="preserve">10.0.0.1                    Local       -/-             </w:t>
      </w:r>
      <w:fldSimple w:instr=" DOCVARIABLE  varglobal_13748  \* MERGEFORMAT " w:fldLock="1">
        <w:r>
          <w:t>GE</w:t>
        </w:r>
        <w:r>
          <w:rPr>
            <w:rFonts w:hint="eastAsia"/>
          </w:rPr>
          <w:t>3</w:t>
        </w:r>
        <w:r>
          <w:t>/</w:t>
        </w:r>
        <w:r>
          <w:rPr>
            <w:rFonts w:hint="eastAsia"/>
          </w:rPr>
          <w:t>1</w:t>
        </w:r>
        <w:r>
          <w:t>/1</w:t>
        </w:r>
      </w:fldSimple>
    </w:p>
    <w:p w:rsidR="006559E7" w:rsidRPr="006559E7" w:rsidRDefault="006559E7" w:rsidP="00811864">
      <w:pPr>
        <w:pStyle w:val="TerminalDisplay"/>
      </w:pPr>
      <w:r w:rsidRPr="008A5C0D">
        <w:t xml:space="preserve">11.0.0.2                    Local       -/-             </w:t>
      </w:r>
      <w:fldSimple w:instr=" DOCVARIABLE  varglobal_97272  \* MERGEFORMAT " w:fldLock="1">
        <w:r>
          <w:t>GE</w:t>
        </w:r>
        <w:r>
          <w:rPr>
            <w:rFonts w:hint="eastAsia"/>
          </w:rPr>
          <w:t>3</w:t>
        </w:r>
        <w:r>
          <w:t>/</w:t>
        </w:r>
        <w:r>
          <w:rPr>
            <w:rFonts w:hint="eastAsia"/>
          </w:rPr>
          <w:t>1</w:t>
        </w:r>
        <w:r>
          <w:t>/2</w:t>
        </w:r>
      </w:fldSimple>
    </w:p>
    <w:p w:rsidR="00CE7DAA" w:rsidRDefault="00CE7DAA" w:rsidP="00CE7DAA">
      <w:pPr>
        <w:pStyle w:val="3"/>
      </w:pPr>
      <w:bookmarkStart w:id="406" w:name="_Toc45106722"/>
      <w:r>
        <w:rPr>
          <w:rFonts w:hint="eastAsia"/>
        </w:rPr>
        <w:t>MPLS SR over LDP</w:t>
      </w:r>
      <w:r>
        <w:rPr>
          <w:rFonts w:hint="eastAsia"/>
        </w:rPr>
        <w:t>网络互通配置举例</w:t>
      </w:r>
      <w:bookmarkEnd w:id="397"/>
      <w:bookmarkEnd w:id="398"/>
      <w:bookmarkEnd w:id="406"/>
    </w:p>
    <w:p w:rsidR="00CE7DAA" w:rsidRDefault="00CE7DAA" w:rsidP="00CE7DAA">
      <w:pPr>
        <w:pStyle w:val="40"/>
      </w:pPr>
      <w:r>
        <w:rPr>
          <w:rFonts w:hint="eastAsia"/>
        </w:rPr>
        <w:t>组网需求</w:t>
      </w:r>
    </w:p>
    <w:p w:rsidR="00CE7DAA" w:rsidRDefault="00CE7DAA" w:rsidP="00CE7DAA">
      <w:pPr>
        <w:pStyle w:val="ItemList"/>
      </w:pPr>
      <w:r w:rsidRPr="0026456E">
        <w:rPr>
          <w:rFonts w:hint="eastAsia"/>
        </w:rPr>
        <w:t>设备</w:t>
      </w:r>
      <w:r w:rsidRPr="0026456E">
        <w:rPr>
          <w:rFonts w:hint="eastAsia"/>
        </w:rPr>
        <w:t>Router A</w:t>
      </w:r>
      <w:r w:rsidRPr="0026456E">
        <w:rPr>
          <w:rFonts w:hint="eastAsia"/>
        </w:rPr>
        <w:t>、</w:t>
      </w:r>
      <w:r w:rsidRPr="0026456E">
        <w:rPr>
          <w:rFonts w:hint="eastAsia"/>
        </w:rPr>
        <w:t>Router B</w:t>
      </w:r>
      <w:r w:rsidRPr="0026456E">
        <w:rPr>
          <w:rFonts w:hint="eastAsia"/>
        </w:rPr>
        <w:t>、</w:t>
      </w:r>
      <w:r w:rsidRPr="0026456E">
        <w:rPr>
          <w:rFonts w:hint="eastAsia"/>
        </w:rPr>
        <w:t>Router C</w:t>
      </w:r>
      <w:r w:rsidRPr="0026456E">
        <w:rPr>
          <w:rFonts w:hint="eastAsia"/>
        </w:rPr>
        <w:t>、</w:t>
      </w:r>
      <w:r w:rsidRPr="0026456E">
        <w:rPr>
          <w:rFonts w:hint="eastAsia"/>
        </w:rPr>
        <w:t>Router D</w:t>
      </w:r>
      <w:r w:rsidRPr="00842BD7">
        <w:rPr>
          <w:rFonts w:hint="eastAsia"/>
        </w:rPr>
        <w:t>和</w:t>
      </w:r>
      <w:r w:rsidRPr="0026456E">
        <w:rPr>
          <w:rFonts w:hint="eastAsia"/>
        </w:rPr>
        <w:t xml:space="preserve">Router </w:t>
      </w:r>
      <w:r w:rsidRPr="00842BD7">
        <w:rPr>
          <w:rFonts w:hint="eastAsia"/>
        </w:rPr>
        <w:t>E</w:t>
      </w:r>
      <w:r w:rsidRPr="0026456E">
        <w:rPr>
          <w:rFonts w:hint="eastAsia"/>
        </w:rPr>
        <w:t>运行</w:t>
      </w:r>
      <w:r w:rsidRPr="00842BD7">
        <w:rPr>
          <w:rFonts w:hint="eastAsia"/>
        </w:rPr>
        <w:t>IS-IS</w:t>
      </w:r>
      <w:r w:rsidRPr="0026456E">
        <w:rPr>
          <w:rFonts w:hint="eastAsia"/>
        </w:rPr>
        <w:t>实现互通。</w:t>
      </w:r>
    </w:p>
    <w:p w:rsidR="00CE7DAA" w:rsidRDefault="00CE7DAA" w:rsidP="00CE7DAA">
      <w:pPr>
        <w:pStyle w:val="ItemList"/>
      </w:pPr>
      <w:r w:rsidRPr="0026456E">
        <w:rPr>
          <w:rFonts w:hint="eastAsia"/>
        </w:rPr>
        <w:t>设备</w:t>
      </w:r>
      <w:r w:rsidRPr="0026456E">
        <w:rPr>
          <w:rFonts w:hint="eastAsia"/>
        </w:rPr>
        <w:t>Router B</w:t>
      </w:r>
      <w:r w:rsidRPr="0026456E">
        <w:rPr>
          <w:rFonts w:hint="eastAsia"/>
        </w:rPr>
        <w:t>、</w:t>
      </w:r>
      <w:r w:rsidRPr="0026456E">
        <w:rPr>
          <w:rFonts w:hint="eastAsia"/>
        </w:rPr>
        <w:t>Router C</w:t>
      </w:r>
      <w:r w:rsidRPr="0026456E">
        <w:rPr>
          <w:rFonts w:hint="eastAsia"/>
        </w:rPr>
        <w:t>、</w:t>
      </w:r>
      <w:r w:rsidRPr="0026456E">
        <w:rPr>
          <w:rFonts w:hint="eastAsia"/>
        </w:rPr>
        <w:t>Router D</w:t>
      </w:r>
      <w:r w:rsidRPr="00842BD7">
        <w:rPr>
          <w:rFonts w:hint="eastAsia"/>
        </w:rPr>
        <w:t>均配置</w:t>
      </w:r>
      <w:r w:rsidRPr="00842BD7">
        <w:rPr>
          <w:rFonts w:hint="eastAsia"/>
        </w:rPr>
        <w:t>LDP</w:t>
      </w:r>
      <w:r w:rsidRPr="00842BD7">
        <w:rPr>
          <w:rFonts w:hint="eastAsia"/>
        </w:rPr>
        <w:t>；</w:t>
      </w:r>
      <w:r w:rsidRPr="0026456E">
        <w:rPr>
          <w:rFonts w:hint="eastAsia"/>
        </w:rPr>
        <w:t>Router A</w:t>
      </w:r>
      <w:r w:rsidRPr="0026456E">
        <w:rPr>
          <w:rFonts w:hint="eastAsia"/>
        </w:rPr>
        <w:t>、</w:t>
      </w:r>
      <w:r w:rsidRPr="00842BD7">
        <w:rPr>
          <w:rFonts w:hint="eastAsia"/>
        </w:rPr>
        <w:t>Router B</w:t>
      </w:r>
      <w:r w:rsidRPr="00842BD7">
        <w:rPr>
          <w:rFonts w:hint="eastAsia"/>
        </w:rPr>
        <w:t>、</w:t>
      </w:r>
      <w:r w:rsidRPr="0026456E">
        <w:rPr>
          <w:rFonts w:hint="eastAsia"/>
        </w:rPr>
        <w:t xml:space="preserve">Router </w:t>
      </w:r>
      <w:r w:rsidRPr="00842BD7">
        <w:rPr>
          <w:rFonts w:hint="eastAsia"/>
        </w:rPr>
        <w:t>D</w:t>
      </w:r>
      <w:r w:rsidRPr="00842BD7">
        <w:rPr>
          <w:rFonts w:hint="eastAsia"/>
        </w:rPr>
        <w:t>和</w:t>
      </w:r>
      <w:r w:rsidRPr="0026456E">
        <w:rPr>
          <w:rFonts w:hint="eastAsia"/>
        </w:rPr>
        <w:t xml:space="preserve">Router </w:t>
      </w:r>
      <w:r w:rsidRPr="00842BD7">
        <w:rPr>
          <w:rFonts w:hint="eastAsia"/>
        </w:rPr>
        <w:t>E</w:t>
      </w:r>
      <w:r w:rsidRPr="00842BD7">
        <w:rPr>
          <w:rFonts w:hint="eastAsia"/>
        </w:rPr>
        <w:t>配置</w:t>
      </w:r>
      <w:r w:rsidRPr="00842BD7">
        <w:rPr>
          <w:rFonts w:hint="eastAsia"/>
        </w:rPr>
        <w:t>IS-IS SR</w:t>
      </w:r>
      <w:r w:rsidRPr="00842BD7">
        <w:rPr>
          <w:rFonts w:hint="eastAsia"/>
        </w:rPr>
        <w:t>功能。</w:t>
      </w:r>
    </w:p>
    <w:p w:rsidR="00CE7DAA" w:rsidRDefault="00CE7DAA" w:rsidP="00CE7DAA">
      <w:pPr>
        <w:pStyle w:val="ItemList"/>
      </w:pPr>
      <w:r w:rsidRPr="00842BD7">
        <w:rPr>
          <w:rFonts w:hint="eastAsia"/>
        </w:rPr>
        <w:t>当</w:t>
      </w:r>
      <w:r w:rsidRPr="00842BD7">
        <w:rPr>
          <w:rFonts w:hint="eastAsia"/>
        </w:rPr>
        <w:t>Router A</w:t>
      </w:r>
      <w:r w:rsidRPr="00842BD7">
        <w:rPr>
          <w:rFonts w:hint="eastAsia"/>
        </w:rPr>
        <w:t>通过</w:t>
      </w:r>
      <w:r w:rsidRPr="00842BD7">
        <w:rPr>
          <w:rFonts w:hint="eastAsia"/>
        </w:rPr>
        <w:t>SRLSP</w:t>
      </w:r>
      <w:r w:rsidRPr="00842BD7">
        <w:rPr>
          <w:rFonts w:hint="eastAsia"/>
        </w:rPr>
        <w:t>将流量转发给</w:t>
      </w:r>
      <w:r w:rsidRPr="00842BD7">
        <w:rPr>
          <w:rFonts w:hint="eastAsia"/>
        </w:rPr>
        <w:t>Router E</w:t>
      </w:r>
      <w:r w:rsidRPr="00842BD7">
        <w:rPr>
          <w:rFonts w:hint="eastAsia"/>
        </w:rPr>
        <w:t>时，需要在</w:t>
      </w:r>
      <w:r w:rsidRPr="00842BD7">
        <w:rPr>
          <w:rFonts w:hint="eastAsia"/>
        </w:rPr>
        <w:t>Router B</w:t>
      </w:r>
      <w:r w:rsidRPr="00842BD7">
        <w:rPr>
          <w:rFonts w:hint="eastAsia"/>
        </w:rPr>
        <w:t>和</w:t>
      </w:r>
      <w:r w:rsidRPr="00842BD7">
        <w:rPr>
          <w:rFonts w:hint="eastAsia"/>
        </w:rPr>
        <w:t>Router D</w:t>
      </w:r>
      <w:r w:rsidRPr="00842BD7">
        <w:rPr>
          <w:rFonts w:hint="eastAsia"/>
        </w:rPr>
        <w:t>上完成</w:t>
      </w:r>
      <w:r w:rsidRPr="00842BD7">
        <w:rPr>
          <w:rFonts w:hint="eastAsia"/>
        </w:rPr>
        <w:t>MPLS SR</w:t>
      </w:r>
      <w:r w:rsidRPr="00842BD7">
        <w:rPr>
          <w:rFonts w:hint="eastAsia"/>
        </w:rPr>
        <w:t>和</w:t>
      </w:r>
      <w:r w:rsidRPr="00842BD7">
        <w:rPr>
          <w:rFonts w:hint="eastAsia"/>
        </w:rPr>
        <w:t>LDP</w:t>
      </w:r>
      <w:r w:rsidRPr="00842BD7">
        <w:rPr>
          <w:rFonts w:hint="eastAsia"/>
        </w:rPr>
        <w:t>标签的连接。</w:t>
      </w:r>
    </w:p>
    <w:p w:rsidR="00CE7DAA" w:rsidRDefault="00CE7DAA" w:rsidP="00CE7DAA">
      <w:pPr>
        <w:pStyle w:val="40"/>
      </w:pPr>
      <w:r>
        <w:rPr>
          <w:rFonts w:hint="eastAsia"/>
        </w:rPr>
        <w:t>组网图</w:t>
      </w:r>
    </w:p>
    <w:p w:rsidR="00CE7DAA" w:rsidRPr="005C03AA" w:rsidRDefault="00CE7DAA" w:rsidP="00CE7DAA">
      <w:pPr>
        <w:pStyle w:val="FigureDescription"/>
      </w:pPr>
      <w:bookmarkStart w:id="407" w:name="_Ref511643001"/>
      <w:r>
        <w:rPr>
          <w:rFonts w:hint="eastAsia"/>
        </w:rPr>
        <w:t>MPLS SR over LDP</w:t>
      </w:r>
      <w:r>
        <w:rPr>
          <w:rFonts w:hint="eastAsia"/>
        </w:rPr>
        <w:t>网络互通组网图</w:t>
      </w:r>
      <w:bookmarkEnd w:id="407"/>
    </w:p>
    <w:p w:rsidR="00277C0A" w:rsidRDefault="00D308C0" w:rsidP="007A3451">
      <w:commentRangeStart w:id="408"/>
      <w:r w:rsidRPr="00D308C0">
        <w:rPr>
          <w:noProof/>
        </w:rPr>
        <w:drawing>
          <wp:inline distT="0" distB="0" distL="0" distR="0" wp14:anchorId="33BE6C8E" wp14:editId="2B5754F6">
            <wp:extent cx="4524375" cy="2333625"/>
            <wp:effectExtent l="0" t="0" r="9525" b="952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2333625"/>
                    </a:xfrm>
                    <a:prstGeom prst="rect">
                      <a:avLst/>
                    </a:prstGeom>
                    <a:noFill/>
                    <a:ln>
                      <a:noFill/>
                    </a:ln>
                  </pic:spPr>
                </pic:pic>
              </a:graphicData>
            </a:graphic>
          </wp:inline>
        </w:drawing>
      </w:r>
      <w:commentRangeEnd w:id="408"/>
      <w:r w:rsidR="00277C0A">
        <w:commentReference w:id="408"/>
      </w:r>
    </w:p>
    <w:p w:rsidR="00277C0A" w:rsidRPr="00277C0A" w:rsidRDefault="00277C0A" w:rsidP="007A3451">
      <w:commentRangeStart w:id="409"/>
      <w:r w:rsidRPr="00277C0A">
        <w:rPr>
          <w:noProof/>
        </w:rPr>
        <w:drawing>
          <wp:inline distT="0" distB="0" distL="0" distR="0" wp14:anchorId="50631EE2" wp14:editId="05A4A2D1">
            <wp:extent cx="4528820" cy="2338070"/>
            <wp:effectExtent l="0" t="0" r="5080" b="508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8820" cy="2338070"/>
                    </a:xfrm>
                    <a:prstGeom prst="rect">
                      <a:avLst/>
                    </a:prstGeom>
                    <a:noFill/>
                    <a:ln>
                      <a:noFill/>
                    </a:ln>
                  </pic:spPr>
                </pic:pic>
              </a:graphicData>
            </a:graphic>
          </wp:inline>
        </w:drawing>
      </w:r>
      <w:commentRangeEnd w:id="409"/>
      <w:r>
        <w:commentReference w:id="409"/>
      </w:r>
    </w:p>
    <w:p w:rsidR="00CE7DAA" w:rsidRDefault="00CE7DAA" w:rsidP="007A3451">
      <w:pPr>
        <w:pStyle w:val="Figure"/>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CE7DAA" w:rsidRPr="00415A99" w:rsidTr="00CE7DAA">
        <w:trPr>
          <w:tblHeader/>
        </w:trPr>
        <w:tc>
          <w:tcPr>
            <w:tcW w:w="1213" w:type="dxa"/>
            <w:shd w:val="clear" w:color="auto" w:fill="auto"/>
          </w:tcPr>
          <w:p w:rsidR="00CE7DAA" w:rsidRPr="00CE7DAA" w:rsidRDefault="00CE7DAA" w:rsidP="00CE7DAA">
            <w:pPr>
              <w:pStyle w:val="FigureText"/>
            </w:pPr>
            <w:r w:rsidRPr="00527B8D">
              <w:rPr>
                <w:rFonts w:hint="eastAsia"/>
              </w:rPr>
              <w:t>设备</w:t>
            </w:r>
          </w:p>
        </w:tc>
        <w:tc>
          <w:tcPr>
            <w:tcW w:w="1279" w:type="dxa"/>
            <w:shd w:val="clear" w:color="auto" w:fill="auto"/>
          </w:tcPr>
          <w:p w:rsidR="00CE7DAA" w:rsidRPr="00CE7DAA" w:rsidRDefault="00CE7DAA" w:rsidP="00CE7DAA">
            <w:pPr>
              <w:pStyle w:val="FigureText"/>
            </w:pPr>
            <w:r w:rsidRPr="00415A99">
              <w:rPr>
                <w:rFonts w:hint="eastAsia"/>
              </w:rPr>
              <w:t>接口</w:t>
            </w:r>
          </w:p>
        </w:tc>
        <w:tc>
          <w:tcPr>
            <w:tcW w:w="1917" w:type="dxa"/>
            <w:shd w:val="clear" w:color="auto" w:fill="auto"/>
          </w:tcPr>
          <w:p w:rsidR="00CE7DAA" w:rsidRPr="00CE7DAA" w:rsidRDefault="00CE7DAA" w:rsidP="00CE7DAA">
            <w:pPr>
              <w:pStyle w:val="FigureText"/>
            </w:pPr>
            <w:r w:rsidRPr="00415A99">
              <w:rPr>
                <w:rFonts w:hint="eastAsia"/>
              </w:rPr>
              <w:t>IP</w:t>
            </w:r>
            <w:r w:rsidRPr="00415A99">
              <w:rPr>
                <w:rFonts w:hint="eastAsia"/>
              </w:rPr>
              <w:t>地址</w:t>
            </w:r>
          </w:p>
        </w:tc>
        <w:tc>
          <w:tcPr>
            <w:tcW w:w="1280" w:type="dxa"/>
            <w:shd w:val="clear" w:color="auto" w:fill="auto"/>
          </w:tcPr>
          <w:p w:rsidR="00CE7DAA" w:rsidRPr="00CE7DAA" w:rsidRDefault="00CE7DAA" w:rsidP="00CE7DAA">
            <w:pPr>
              <w:pStyle w:val="FigureText"/>
            </w:pPr>
            <w:r w:rsidRPr="00527B8D">
              <w:rPr>
                <w:rFonts w:hint="eastAsia"/>
              </w:rPr>
              <w:t>设备</w:t>
            </w:r>
          </w:p>
        </w:tc>
        <w:tc>
          <w:tcPr>
            <w:tcW w:w="1280" w:type="dxa"/>
            <w:shd w:val="clear" w:color="auto" w:fill="auto"/>
          </w:tcPr>
          <w:p w:rsidR="00CE7DAA" w:rsidRPr="00CE7DAA" w:rsidRDefault="00CE7DAA" w:rsidP="00CE7DAA">
            <w:pPr>
              <w:pStyle w:val="FigureText"/>
            </w:pPr>
            <w:r w:rsidRPr="00415A99">
              <w:rPr>
                <w:rFonts w:hint="eastAsia"/>
              </w:rPr>
              <w:t>接口</w:t>
            </w:r>
          </w:p>
        </w:tc>
        <w:tc>
          <w:tcPr>
            <w:tcW w:w="2045" w:type="dxa"/>
            <w:shd w:val="clear" w:color="auto" w:fill="auto"/>
          </w:tcPr>
          <w:p w:rsidR="00CE7DAA" w:rsidRPr="00CE7DAA" w:rsidRDefault="00CE7DAA" w:rsidP="00CE7DAA">
            <w:pPr>
              <w:pStyle w:val="FigureText"/>
            </w:pPr>
            <w:r w:rsidRPr="00415A99">
              <w:rPr>
                <w:rFonts w:hint="eastAsia"/>
              </w:rPr>
              <w:t>IP</w:t>
            </w:r>
            <w:r w:rsidRPr="00415A99">
              <w:rPr>
                <w:rFonts w:hint="eastAsia"/>
              </w:rPr>
              <w:t>地址</w:t>
            </w:r>
          </w:p>
        </w:tc>
      </w:tr>
      <w:tr w:rsidR="00CE7DAA" w:rsidRPr="00415A99" w:rsidTr="00CE7DAA">
        <w:tc>
          <w:tcPr>
            <w:tcW w:w="1213" w:type="dxa"/>
            <w:shd w:val="clear" w:color="auto" w:fill="auto"/>
          </w:tcPr>
          <w:p w:rsidR="00CE7DAA" w:rsidRPr="00CE7DAA" w:rsidRDefault="00CE7DAA" w:rsidP="00CE7DAA">
            <w:pPr>
              <w:pStyle w:val="FigureText"/>
            </w:pPr>
            <w:r w:rsidRPr="00B6540D">
              <w:rPr>
                <w:rFonts w:hint="eastAsia"/>
              </w:rPr>
              <w:t>Router A</w:t>
            </w:r>
          </w:p>
        </w:tc>
        <w:tc>
          <w:tcPr>
            <w:tcW w:w="1279"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1917" w:type="dxa"/>
            <w:shd w:val="clear" w:color="auto" w:fill="auto"/>
          </w:tcPr>
          <w:p w:rsidR="00CE7DAA" w:rsidRPr="00CE7DAA" w:rsidRDefault="00CE7DAA" w:rsidP="00CE7DAA">
            <w:pPr>
              <w:pStyle w:val="FigureText"/>
            </w:pPr>
            <w:r w:rsidRPr="00B6540D">
              <w:rPr>
                <w:rFonts w:hint="eastAsia"/>
              </w:rPr>
              <w:t>1.1.1.</w:t>
            </w:r>
            <w:r w:rsidRPr="00CE7DAA">
              <w:rPr>
                <w:rFonts w:hint="eastAsia"/>
              </w:rPr>
              <w:t>1/32</w:t>
            </w:r>
          </w:p>
        </w:tc>
        <w:tc>
          <w:tcPr>
            <w:tcW w:w="1280" w:type="dxa"/>
            <w:shd w:val="clear" w:color="auto" w:fill="auto"/>
          </w:tcPr>
          <w:p w:rsidR="00CE7DAA" w:rsidRPr="00CE7DAA" w:rsidRDefault="00CE7DAA" w:rsidP="00CE7DAA">
            <w:pPr>
              <w:pStyle w:val="FigureText"/>
            </w:pPr>
            <w:r w:rsidRPr="00B6540D">
              <w:rPr>
                <w:rFonts w:hint="eastAsia"/>
              </w:rPr>
              <w:t>Router B</w:t>
            </w:r>
          </w:p>
        </w:tc>
        <w:tc>
          <w:tcPr>
            <w:tcW w:w="1280"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2045" w:type="dxa"/>
            <w:shd w:val="clear" w:color="auto" w:fill="auto"/>
          </w:tcPr>
          <w:p w:rsidR="00CE7DAA" w:rsidRPr="00CE7DAA" w:rsidRDefault="00CE7DAA" w:rsidP="00CE7DAA">
            <w:pPr>
              <w:pStyle w:val="FigureText"/>
            </w:pPr>
            <w:r w:rsidRPr="00B6540D">
              <w:rPr>
                <w:rFonts w:hint="eastAsia"/>
              </w:rPr>
              <w:t>2.2.2.</w:t>
            </w:r>
            <w:r w:rsidRPr="00CE7DAA">
              <w:rPr>
                <w:rFonts w:hint="eastAsia"/>
              </w:rPr>
              <w:t>2/32</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EF3E68" w:rsidP="00CE7DAA">
            <w:pPr>
              <w:pStyle w:val="FigureText"/>
            </w:pPr>
            <w:r>
              <w:t>GE3/1/1</w:t>
            </w:r>
          </w:p>
        </w:tc>
        <w:tc>
          <w:tcPr>
            <w:tcW w:w="1917" w:type="dxa"/>
            <w:shd w:val="clear" w:color="auto" w:fill="auto"/>
          </w:tcPr>
          <w:p w:rsidR="00CE7DAA" w:rsidRPr="00CE7DAA" w:rsidRDefault="00CE7DAA" w:rsidP="00CE7DAA">
            <w:pPr>
              <w:pStyle w:val="FigureText"/>
            </w:pPr>
            <w:r w:rsidRPr="00B6540D">
              <w:rPr>
                <w:rFonts w:hint="eastAsia"/>
              </w:rPr>
              <w:t>1</w:t>
            </w:r>
            <w:r w:rsidRPr="00CE7DAA">
              <w:rPr>
                <w:rFonts w:hint="eastAsia"/>
              </w:rPr>
              <w:t>0.0.0.1/24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GE3/1/1</w:t>
            </w:r>
          </w:p>
        </w:tc>
        <w:tc>
          <w:tcPr>
            <w:tcW w:w="2045" w:type="dxa"/>
            <w:shd w:val="clear" w:color="auto" w:fill="auto"/>
          </w:tcPr>
          <w:p w:rsidR="00CE7DAA" w:rsidRPr="00CE7DAA" w:rsidRDefault="00CE7DAA" w:rsidP="00CE7DAA">
            <w:pPr>
              <w:pStyle w:val="FigureText"/>
            </w:pPr>
            <w:r w:rsidRPr="00B6540D">
              <w:rPr>
                <w:rFonts w:hint="eastAsia"/>
              </w:rPr>
              <w:t>10.</w:t>
            </w:r>
            <w:r w:rsidRPr="00CE7DAA">
              <w:rPr>
                <w:rFonts w:hint="eastAsia"/>
              </w:rPr>
              <w:t>0.0.2/24</w:t>
            </w:r>
          </w:p>
        </w:tc>
      </w:tr>
      <w:tr w:rsidR="00CE7DAA" w:rsidRPr="00415A99" w:rsidTr="00CE7DAA">
        <w:tc>
          <w:tcPr>
            <w:tcW w:w="1213" w:type="dxa"/>
            <w:shd w:val="clear" w:color="auto" w:fill="auto"/>
          </w:tcPr>
          <w:p w:rsidR="00CE7DAA" w:rsidRPr="00CE7DAA" w:rsidRDefault="00CE7DAA" w:rsidP="00CE7DAA">
            <w:pPr>
              <w:pStyle w:val="FigureText"/>
            </w:pPr>
            <w:r w:rsidRPr="00B6540D">
              <w:rPr>
                <w:rFonts w:hint="eastAsia"/>
              </w:rPr>
              <w:t>Router C</w:t>
            </w:r>
          </w:p>
        </w:tc>
        <w:tc>
          <w:tcPr>
            <w:tcW w:w="1279"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1917" w:type="dxa"/>
            <w:shd w:val="clear" w:color="auto" w:fill="auto"/>
          </w:tcPr>
          <w:p w:rsidR="00CE7DAA" w:rsidRPr="00CE7DAA" w:rsidRDefault="00CE7DAA" w:rsidP="00CE7DAA">
            <w:pPr>
              <w:pStyle w:val="FigureText"/>
            </w:pPr>
            <w:r w:rsidRPr="00B6540D">
              <w:rPr>
                <w:rFonts w:hint="eastAsia"/>
              </w:rPr>
              <w:t>3.3.3.</w:t>
            </w:r>
            <w:r w:rsidRPr="00CE7DAA">
              <w:rPr>
                <w:rFonts w:hint="eastAsia"/>
              </w:rPr>
              <w:t>3/32</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GE3/1/2</w:t>
            </w:r>
          </w:p>
        </w:tc>
        <w:tc>
          <w:tcPr>
            <w:tcW w:w="2045" w:type="dxa"/>
            <w:shd w:val="clear" w:color="auto" w:fill="auto"/>
          </w:tcPr>
          <w:p w:rsidR="00CE7DAA" w:rsidRPr="00CE7DAA" w:rsidRDefault="00CE7DAA" w:rsidP="00CE7DAA">
            <w:pPr>
              <w:pStyle w:val="FigureText"/>
            </w:pPr>
            <w:r>
              <w:rPr>
                <w:rFonts w:hint="eastAsia"/>
              </w:rPr>
              <w:t>11.0.0</w:t>
            </w:r>
            <w:r w:rsidRPr="00CE7DAA">
              <w:rPr>
                <w:rFonts w:hint="eastAsia"/>
              </w:rPr>
              <w:t>.1/24</w:t>
            </w:r>
          </w:p>
        </w:tc>
      </w:tr>
      <w:tr w:rsidR="00CE7DAA" w:rsidRPr="00415A99" w:rsidTr="00CE7DAA">
        <w:tc>
          <w:tcPr>
            <w:tcW w:w="1213" w:type="dxa"/>
            <w:shd w:val="clear" w:color="auto" w:fill="auto"/>
          </w:tcPr>
          <w:p w:rsidR="00CE7DAA" w:rsidRPr="0026456E" w:rsidRDefault="00CE7DAA" w:rsidP="00CE7DAA">
            <w:pPr>
              <w:pStyle w:val="FigureText"/>
            </w:pPr>
          </w:p>
        </w:tc>
        <w:tc>
          <w:tcPr>
            <w:tcW w:w="1279" w:type="dxa"/>
            <w:shd w:val="clear" w:color="auto" w:fill="auto"/>
          </w:tcPr>
          <w:p w:rsidR="00CE7DAA" w:rsidRPr="00CE7DAA" w:rsidRDefault="00EF3E68" w:rsidP="00CE7DAA">
            <w:pPr>
              <w:pStyle w:val="FigureText"/>
            </w:pPr>
            <w:r>
              <w:t>GE3/1/1</w:t>
            </w:r>
          </w:p>
        </w:tc>
        <w:tc>
          <w:tcPr>
            <w:tcW w:w="1917" w:type="dxa"/>
            <w:shd w:val="clear" w:color="auto" w:fill="auto"/>
          </w:tcPr>
          <w:p w:rsidR="00CE7DAA" w:rsidRPr="00CE7DAA" w:rsidRDefault="00CE7DAA" w:rsidP="00CE7DAA">
            <w:pPr>
              <w:pStyle w:val="FigureText"/>
            </w:pPr>
            <w:r>
              <w:rPr>
                <w:rFonts w:hint="eastAsia"/>
              </w:rPr>
              <w:t>11</w:t>
            </w:r>
            <w:r w:rsidRPr="00CE7DAA">
              <w:rPr>
                <w:rFonts w:hint="eastAsia"/>
              </w:rPr>
              <w:t>.0.0.2/24</w:t>
            </w:r>
          </w:p>
        </w:tc>
        <w:tc>
          <w:tcPr>
            <w:tcW w:w="1280" w:type="dxa"/>
            <w:shd w:val="clear" w:color="auto" w:fill="auto"/>
          </w:tcPr>
          <w:p w:rsidR="00CE7DAA" w:rsidRPr="00CE7DAA" w:rsidRDefault="00CE7DAA" w:rsidP="00CE7DAA">
            <w:pPr>
              <w:pStyle w:val="FigureText"/>
            </w:pPr>
            <w:r w:rsidRPr="00B6540D">
              <w:rPr>
                <w:rFonts w:hint="eastAsia"/>
              </w:rPr>
              <w:t>Router D</w:t>
            </w:r>
          </w:p>
        </w:tc>
        <w:tc>
          <w:tcPr>
            <w:tcW w:w="1280" w:type="dxa"/>
            <w:shd w:val="clear" w:color="auto" w:fill="auto"/>
          </w:tcPr>
          <w:p w:rsidR="00CE7DAA" w:rsidRPr="00CE7DAA" w:rsidRDefault="00CE7DAA" w:rsidP="00CE7DAA">
            <w:pPr>
              <w:pStyle w:val="FigureText"/>
            </w:pPr>
            <w:r w:rsidRPr="00B6540D">
              <w:rPr>
                <w:rFonts w:hint="eastAsia"/>
              </w:rPr>
              <w:t>Loop</w:t>
            </w:r>
            <w:r w:rsidRPr="00CE7DAA">
              <w:rPr>
                <w:rFonts w:hint="eastAsia"/>
              </w:rPr>
              <w:t>1</w:t>
            </w:r>
          </w:p>
        </w:tc>
        <w:tc>
          <w:tcPr>
            <w:tcW w:w="2045" w:type="dxa"/>
            <w:shd w:val="clear" w:color="auto" w:fill="auto"/>
          </w:tcPr>
          <w:p w:rsidR="00CE7DAA" w:rsidRPr="00CE7DAA" w:rsidRDefault="00CE7DAA" w:rsidP="00CE7DAA">
            <w:pPr>
              <w:pStyle w:val="FigureText"/>
            </w:pPr>
            <w:r>
              <w:rPr>
                <w:rFonts w:hint="eastAsia"/>
              </w:rPr>
              <w:t>4.4.4</w:t>
            </w:r>
            <w:r w:rsidRPr="00CE7DAA">
              <w:rPr>
                <w:rFonts w:hint="eastAsia"/>
              </w:rPr>
              <w:t>.4/32</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EF3E68" w:rsidP="00CE7DAA">
            <w:pPr>
              <w:pStyle w:val="FigureText"/>
            </w:pPr>
            <w:r>
              <w:t>GE3/1/2</w:t>
            </w:r>
          </w:p>
        </w:tc>
        <w:tc>
          <w:tcPr>
            <w:tcW w:w="1917" w:type="dxa"/>
            <w:shd w:val="clear" w:color="auto" w:fill="auto"/>
          </w:tcPr>
          <w:p w:rsidR="00CE7DAA" w:rsidRPr="00CE7DAA" w:rsidRDefault="00CE7DAA" w:rsidP="00CE7DAA">
            <w:pPr>
              <w:pStyle w:val="FigureText"/>
            </w:pPr>
            <w:r>
              <w:rPr>
                <w:rFonts w:hint="eastAsia"/>
              </w:rPr>
              <w:t>12.0.0.1</w:t>
            </w:r>
            <w:r w:rsidRPr="00CE7DAA">
              <w:rPr>
                <w:rFonts w:hint="eastAsia"/>
              </w:rPr>
              <w:t>/24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GE3/1/1</w:t>
            </w:r>
          </w:p>
        </w:tc>
        <w:tc>
          <w:tcPr>
            <w:tcW w:w="2045" w:type="dxa"/>
            <w:shd w:val="clear" w:color="auto" w:fill="auto"/>
          </w:tcPr>
          <w:p w:rsidR="00CE7DAA" w:rsidRPr="00CE7DAA" w:rsidRDefault="00CE7DAA" w:rsidP="00CE7DAA">
            <w:pPr>
              <w:pStyle w:val="FigureText"/>
            </w:pPr>
            <w:r>
              <w:rPr>
                <w:rFonts w:hint="eastAsia"/>
              </w:rPr>
              <w:t>12.0.0.2</w:t>
            </w:r>
            <w:r w:rsidRPr="00CE7DAA">
              <w:rPr>
                <w:rFonts w:hint="eastAsia"/>
              </w:rPr>
              <w:t>/24</w:t>
            </w:r>
          </w:p>
        </w:tc>
      </w:tr>
      <w:tr w:rsidR="00CE7DAA" w:rsidRPr="00415A99" w:rsidTr="00CE7DAA">
        <w:tc>
          <w:tcPr>
            <w:tcW w:w="1213" w:type="dxa"/>
            <w:shd w:val="clear" w:color="auto" w:fill="auto"/>
          </w:tcPr>
          <w:p w:rsidR="00CE7DAA" w:rsidRPr="00CE7DAA" w:rsidRDefault="00CE7DAA" w:rsidP="00CE7DAA">
            <w:pPr>
              <w:pStyle w:val="FigureText"/>
            </w:pPr>
            <w:r>
              <w:rPr>
                <w:rFonts w:hint="eastAsia"/>
              </w:rPr>
              <w:t>Router E</w:t>
            </w:r>
          </w:p>
        </w:tc>
        <w:tc>
          <w:tcPr>
            <w:tcW w:w="1279" w:type="dxa"/>
            <w:shd w:val="clear" w:color="auto" w:fill="auto"/>
          </w:tcPr>
          <w:p w:rsidR="00CE7DAA" w:rsidRPr="00CE7DAA" w:rsidRDefault="00CE7DAA" w:rsidP="00CE7DAA">
            <w:pPr>
              <w:pStyle w:val="FigureText"/>
            </w:pPr>
            <w:r>
              <w:rPr>
                <w:rFonts w:hint="eastAsia"/>
              </w:rPr>
              <w:t>Loop1</w:t>
            </w:r>
          </w:p>
        </w:tc>
        <w:tc>
          <w:tcPr>
            <w:tcW w:w="1917" w:type="dxa"/>
            <w:shd w:val="clear" w:color="auto" w:fill="auto"/>
          </w:tcPr>
          <w:p w:rsidR="00CE7DAA" w:rsidRPr="00CE7DAA" w:rsidRDefault="00CE7DAA" w:rsidP="00CE7DAA">
            <w:pPr>
              <w:pStyle w:val="FigureText"/>
            </w:pPr>
            <w:r>
              <w:rPr>
                <w:rFonts w:hint="eastAsia"/>
              </w:rPr>
              <w:t>5.5.5.5/32</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Pr="00CE7DAA" w:rsidRDefault="00EF3E68" w:rsidP="00CE7DAA">
            <w:pPr>
              <w:pStyle w:val="FigureText"/>
            </w:pPr>
            <w:r>
              <w:t>GE3/1/2</w:t>
            </w:r>
          </w:p>
        </w:tc>
        <w:tc>
          <w:tcPr>
            <w:tcW w:w="2045" w:type="dxa"/>
            <w:shd w:val="clear" w:color="auto" w:fill="auto"/>
          </w:tcPr>
          <w:p w:rsidR="00CE7DAA" w:rsidRPr="00CE7DAA" w:rsidRDefault="00CE7DAA" w:rsidP="00CE7DAA">
            <w:pPr>
              <w:pStyle w:val="FigureText"/>
            </w:pPr>
            <w:r>
              <w:rPr>
                <w:rFonts w:hint="eastAsia"/>
              </w:rPr>
              <w:t>13.0.0.1/24</w:t>
            </w:r>
          </w:p>
        </w:tc>
      </w:tr>
      <w:tr w:rsidR="00CE7DAA" w:rsidRPr="00415A99" w:rsidTr="00CE7DAA">
        <w:tc>
          <w:tcPr>
            <w:tcW w:w="1213" w:type="dxa"/>
            <w:shd w:val="clear" w:color="auto" w:fill="auto"/>
          </w:tcPr>
          <w:p w:rsidR="00CE7DAA" w:rsidRPr="00B6540D" w:rsidRDefault="00CE7DAA" w:rsidP="00CE7DAA">
            <w:pPr>
              <w:pStyle w:val="FigureText"/>
            </w:pPr>
          </w:p>
        </w:tc>
        <w:tc>
          <w:tcPr>
            <w:tcW w:w="1279" w:type="dxa"/>
            <w:shd w:val="clear" w:color="auto" w:fill="auto"/>
          </w:tcPr>
          <w:p w:rsidR="00CE7DAA" w:rsidRPr="00CE7DAA" w:rsidRDefault="00EF3E68" w:rsidP="00CE7DAA">
            <w:pPr>
              <w:pStyle w:val="FigureText"/>
            </w:pPr>
            <w:r>
              <w:t>GE3/1/1</w:t>
            </w:r>
          </w:p>
        </w:tc>
        <w:tc>
          <w:tcPr>
            <w:tcW w:w="1917" w:type="dxa"/>
            <w:shd w:val="clear" w:color="auto" w:fill="auto"/>
          </w:tcPr>
          <w:p w:rsidR="00CE7DAA" w:rsidRPr="00CE7DAA" w:rsidRDefault="00CE7DAA" w:rsidP="00CE7DAA">
            <w:pPr>
              <w:pStyle w:val="FigureText"/>
            </w:pPr>
            <w:r>
              <w:rPr>
                <w:rFonts w:hint="eastAsia"/>
              </w:rPr>
              <w:t>13.0.0.2/24</w:t>
            </w:r>
          </w:p>
        </w:tc>
        <w:tc>
          <w:tcPr>
            <w:tcW w:w="1280" w:type="dxa"/>
            <w:shd w:val="clear" w:color="auto" w:fill="auto"/>
          </w:tcPr>
          <w:p w:rsidR="00CE7DAA" w:rsidRPr="00B6540D" w:rsidRDefault="00CE7DAA" w:rsidP="00CE7DAA">
            <w:pPr>
              <w:pStyle w:val="FigureText"/>
            </w:pPr>
          </w:p>
        </w:tc>
        <w:tc>
          <w:tcPr>
            <w:tcW w:w="1280" w:type="dxa"/>
            <w:shd w:val="clear" w:color="auto" w:fill="auto"/>
          </w:tcPr>
          <w:p w:rsidR="00CE7DAA" w:rsidRDefault="00CE7DAA" w:rsidP="00CE7DAA">
            <w:pPr>
              <w:pStyle w:val="FigureText"/>
            </w:pPr>
          </w:p>
        </w:tc>
        <w:tc>
          <w:tcPr>
            <w:tcW w:w="2045" w:type="dxa"/>
            <w:shd w:val="clear" w:color="auto" w:fill="auto"/>
          </w:tcPr>
          <w:p w:rsidR="00CE7DAA" w:rsidRDefault="00CE7DAA" w:rsidP="00CE7DAA">
            <w:pPr>
              <w:pStyle w:val="FigureText"/>
            </w:pPr>
          </w:p>
        </w:tc>
      </w:tr>
    </w:tbl>
    <w:p w:rsidR="00CE7DAA" w:rsidRDefault="00CE7DAA" w:rsidP="00CE7DAA"/>
    <w:p w:rsidR="00CE7DAA" w:rsidRDefault="00CE7DAA" w:rsidP="00CE7DAA">
      <w:pPr>
        <w:pStyle w:val="40"/>
      </w:pPr>
      <w:r>
        <w:rPr>
          <w:rFonts w:hint="eastAsia"/>
        </w:rPr>
        <w:t>配置步骤</w:t>
      </w:r>
    </w:p>
    <w:p w:rsidR="00CE7DAA" w:rsidRPr="00CE7DAA" w:rsidRDefault="00CE7DAA" w:rsidP="00CE7DAA">
      <w:pPr>
        <w:pStyle w:val="ItemStep"/>
        <w:rPr>
          <w:lang w:eastAsia="zh-CN"/>
        </w:rPr>
      </w:pPr>
      <w:r w:rsidRPr="00CE7DAA">
        <w:rPr>
          <w:rFonts w:hint="eastAsia"/>
          <w:lang w:eastAsia="zh-CN"/>
        </w:rPr>
        <w:t>请按照</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_Ref511643001 \r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1-31</w:t>
      </w:r>
      <w:r w:rsidRPr="004A6746">
        <w:rPr>
          <w:rStyle w:val="Reference-R0G144B200"/>
        </w:rPr>
        <w:fldChar w:fldCharType="end"/>
      </w:r>
      <w:r w:rsidRPr="00CE7DAA">
        <w:rPr>
          <w:rFonts w:hint="eastAsia"/>
          <w:lang w:eastAsia="zh-CN"/>
        </w:rPr>
        <w:t>配置各接口的</w:t>
      </w:r>
      <w:r w:rsidRPr="00CE7DAA">
        <w:rPr>
          <w:lang w:eastAsia="zh-CN"/>
        </w:rPr>
        <w:t>IP</w:t>
      </w:r>
      <w:r w:rsidRPr="00CE7DAA">
        <w:rPr>
          <w:rFonts w:hint="eastAsia"/>
          <w:lang w:eastAsia="zh-CN"/>
        </w:rPr>
        <w:t>地址和子网掩码，具体配置过程略</w:t>
      </w:r>
    </w:p>
    <w:p w:rsidR="00CD2E6A" w:rsidRDefault="00CD2E6A" w:rsidP="00CD2E6A">
      <w:pPr>
        <w:pStyle w:val="ItemStep"/>
      </w:pPr>
      <w:r>
        <w:rPr>
          <w:rFonts w:hint="eastAsia"/>
        </w:rPr>
        <w:t>配置</w:t>
      </w:r>
      <w:r>
        <w:rPr>
          <w:rFonts w:hint="eastAsia"/>
        </w:rPr>
        <w:t>Router A</w:t>
      </w:r>
    </w:p>
    <w:p w:rsidR="00CD2E6A" w:rsidRDefault="00CD2E6A" w:rsidP="00CD2E6A">
      <w:pPr>
        <w:pStyle w:val="ItemIndent1"/>
        <w:rPr>
          <w:lang w:eastAsia="zh-CN"/>
        </w:rPr>
      </w:pPr>
      <w:r>
        <w:rPr>
          <w:rFonts w:hint="eastAsia"/>
          <w:lang w:eastAsia="zh-CN"/>
        </w:rPr>
        <w:t xml:space="preserve"># </w:t>
      </w:r>
      <w:r w:rsidRPr="00B62E45">
        <w:rPr>
          <w:rFonts w:hint="eastAsia"/>
          <w:lang w:eastAsia="zh-CN"/>
        </w:rPr>
        <w:t>配置</w:t>
      </w:r>
      <w:r w:rsidRPr="00B62E45">
        <w:rPr>
          <w:rFonts w:hint="eastAsia"/>
          <w:lang w:eastAsia="zh-CN"/>
        </w:rPr>
        <w:t>IS-IS</w:t>
      </w:r>
      <w:r w:rsidRPr="00B62E45">
        <w:rPr>
          <w:rFonts w:hint="eastAsia"/>
          <w:lang w:eastAsia="zh-CN"/>
        </w:rPr>
        <w:t>协议实现网络层互通，开销值类型为</w:t>
      </w:r>
      <w:r w:rsidRPr="00B62E45">
        <w:rPr>
          <w:rFonts w:hint="eastAsia"/>
          <w:lang w:eastAsia="zh-CN"/>
        </w:rPr>
        <w:t>wide</w:t>
      </w:r>
      <w:r>
        <w:rPr>
          <w:rFonts w:hint="eastAsia"/>
          <w:lang w:eastAsia="zh-CN"/>
        </w:rPr>
        <w:t>。</w:t>
      </w:r>
    </w:p>
    <w:p w:rsidR="00CE7DAA" w:rsidRDefault="00CE7DAA" w:rsidP="00CE7DAA">
      <w:pPr>
        <w:pStyle w:val="TerminalDisplayIndent1"/>
      </w:pPr>
      <w:r>
        <w:rPr>
          <w:rFonts w:hint="eastAsia"/>
        </w:rPr>
        <w:t>&lt;RouterA&gt; system-view</w:t>
      </w:r>
    </w:p>
    <w:p w:rsidR="00CE7DAA" w:rsidRDefault="00CE7DAA" w:rsidP="00CE7DAA">
      <w:pPr>
        <w:pStyle w:val="TerminalDisplayIndent1"/>
      </w:pPr>
      <w:r>
        <w:rPr>
          <w:rFonts w:hint="eastAsia"/>
        </w:rPr>
        <w:t>[RouterA] isis 1</w:t>
      </w:r>
    </w:p>
    <w:p w:rsidR="00CE7DAA" w:rsidRDefault="00CE7DAA" w:rsidP="00CE7DAA">
      <w:pPr>
        <w:pStyle w:val="TerminalDisplayIndent1"/>
      </w:pPr>
      <w:r>
        <w:rPr>
          <w:rFonts w:hint="eastAsia"/>
        </w:rPr>
        <w:t>[RouterA-isis-1] network-entity 00.0000.0000.0001.00</w:t>
      </w:r>
    </w:p>
    <w:p w:rsidR="00CE7DAA" w:rsidRDefault="00CE7DAA" w:rsidP="00CE7DAA">
      <w:pPr>
        <w:pStyle w:val="TerminalDisplayIndent1"/>
      </w:pPr>
      <w:r>
        <w:rPr>
          <w:rFonts w:hint="eastAsia"/>
        </w:rPr>
        <w:t>[RouterA-isis-1] cost-style wide</w:t>
      </w:r>
    </w:p>
    <w:p w:rsidR="00CE7DAA" w:rsidRDefault="00CE7DAA" w:rsidP="00CE7DAA">
      <w:pPr>
        <w:pStyle w:val="TerminalDisplayIndent1"/>
      </w:pPr>
      <w:r>
        <w:rPr>
          <w:rFonts w:hint="eastAsia"/>
        </w:rPr>
        <w:t>[RouterA-isis-1] quit</w:t>
      </w:r>
    </w:p>
    <w:p w:rsidR="00CE7DAA" w:rsidRDefault="00CE7DAA" w:rsidP="00CE7DAA">
      <w:pPr>
        <w:pStyle w:val="TerminalDisplayIndent1"/>
      </w:pPr>
      <w:r>
        <w:t>[RouterA]</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RouterA</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RouterA</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rPr>
          <w:rFonts w:hint="eastAsia"/>
        </w:rPr>
        <w:t>[RouterA] interface loopback 1</w:t>
      </w:r>
    </w:p>
    <w:p w:rsidR="00CE7DAA" w:rsidRDefault="00CE7DAA" w:rsidP="00CE7DAA">
      <w:pPr>
        <w:pStyle w:val="TerminalDisplayIndent1"/>
      </w:pPr>
      <w:r>
        <w:rPr>
          <w:rFonts w:hint="eastAsia"/>
        </w:rPr>
        <w:t>[RouterA-LoopBack1] isis enable 1</w:t>
      </w:r>
    </w:p>
    <w:p w:rsidR="00CE7DAA" w:rsidRDefault="00CE7DAA" w:rsidP="00CE7DAA">
      <w:pPr>
        <w:pStyle w:val="TerminalDisplayIndent1"/>
      </w:pPr>
      <w:r>
        <w:rPr>
          <w:rFonts w:hint="eastAsia"/>
        </w:rPr>
        <w:t>[RouterA-LoopBack1] quit</w:t>
      </w:r>
    </w:p>
    <w:p w:rsidR="00CD2E6A" w:rsidRPr="00842BD7" w:rsidRDefault="00CD2E6A" w:rsidP="00CD2E6A">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RouterA] mpls lsr-id 1.1.1.1</w:t>
      </w:r>
    </w:p>
    <w:p w:rsidR="00CD2E6A" w:rsidRPr="00842BD7" w:rsidRDefault="00CD2E6A" w:rsidP="00CD2E6A">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RouterA] isis 1</w:t>
      </w:r>
    </w:p>
    <w:p w:rsidR="00CD2E6A" w:rsidRDefault="00CD2E6A" w:rsidP="00CD2E6A">
      <w:pPr>
        <w:pStyle w:val="TerminalDisplayIndent1"/>
      </w:pPr>
      <w:fldSimple w:instr=" DOCVARIABLE  varglobal_77768  \* MERGEFORMAT " w:fldLock="1">
        <w:r>
          <w:t>[</w:t>
        </w:r>
      </w:fldSimple>
      <w:r>
        <w:rPr>
          <w:rFonts w:hint="eastAsia"/>
        </w:rPr>
        <w:t>RouterA-isis-1] address-family ipv4</w:t>
      </w:r>
    </w:p>
    <w:p w:rsidR="00CD2E6A" w:rsidRDefault="00CD2E6A" w:rsidP="00CD2E6A">
      <w:pPr>
        <w:pStyle w:val="TerminalDisplayIndent1"/>
      </w:pPr>
      <w:fldSimple w:instr=" DOCVARIABLE  varglobal_77768  \* MERGEFORMAT " w:fldLock="1">
        <w:r>
          <w:t>[</w:t>
        </w:r>
      </w:fldSimple>
      <w:r>
        <w:rPr>
          <w:rFonts w:hint="eastAsia"/>
        </w:rPr>
        <w:t>RouterA-isis-1-ipv4] segment-routing mpls</w:t>
      </w:r>
    </w:p>
    <w:p w:rsidR="00CD2E6A" w:rsidRPr="00F02758" w:rsidRDefault="00CD2E6A" w:rsidP="00CD2E6A">
      <w:pPr>
        <w:pStyle w:val="TerminalDisplayIndent1"/>
      </w:pPr>
      <w:fldSimple w:instr=" DOCVARIABLE  varglobal_77768  \* MERGEFORMAT " w:fldLock="1">
        <w:r>
          <w:t>[</w:t>
        </w:r>
      </w:fldSimple>
      <w:r>
        <w:rPr>
          <w:rFonts w:hint="eastAsia"/>
        </w:rPr>
        <w:t>RouterA-isis-1-ipv4] quit</w:t>
      </w:r>
    </w:p>
    <w:p w:rsidR="00CD2E6A" w:rsidRDefault="00CD2E6A" w:rsidP="00CD2E6A">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 xml:space="preserve">RouterA-isis-1] </w:t>
      </w:r>
      <w:r w:rsidRPr="0026456E">
        <w:t>segment-routing global-block</w:t>
      </w:r>
      <w:r>
        <w:rPr>
          <w:rFonts w:hint="eastAsia"/>
        </w:rPr>
        <w:t xml:space="preserve"> 16000 16999</w:t>
      </w:r>
    </w:p>
    <w:p w:rsidR="00CD2E6A" w:rsidRDefault="00CD2E6A" w:rsidP="00CD2E6A">
      <w:pPr>
        <w:pStyle w:val="TerminalDisplayIndent1"/>
      </w:pPr>
      <w:fldSimple w:instr=" DOCVARIABLE  varglobal_77768  \* MERGEFORMAT " w:fldLock="1">
        <w:r>
          <w:t>[</w:t>
        </w:r>
      </w:fldSimple>
      <w:r>
        <w:rPr>
          <w:rFonts w:hint="eastAsia"/>
        </w:rPr>
        <w:t>RouterA-isis-1] quit</w:t>
      </w:r>
    </w:p>
    <w:p w:rsidR="00CD2E6A" w:rsidRPr="006658A3" w:rsidRDefault="00CD2E6A" w:rsidP="00CD2E6A">
      <w:pPr>
        <w:pStyle w:val="ItemIndent1"/>
        <w:rPr>
          <w:lang w:eastAsia="zh-CN"/>
        </w:rPr>
      </w:pPr>
      <w:r w:rsidRPr="006658A3">
        <w:rPr>
          <w:rFonts w:hint="eastAsia"/>
          <w:lang w:eastAsia="zh-CN"/>
        </w:rPr>
        <w:t xml:space="preserve"># </w:t>
      </w:r>
      <w:r w:rsidRPr="006658A3">
        <w:rPr>
          <w:rFonts w:hint="eastAsia"/>
          <w:lang w:eastAsia="zh-CN"/>
        </w:rPr>
        <w:t>配置前缀</w:t>
      </w:r>
      <w:r w:rsidRPr="006658A3">
        <w:rPr>
          <w:rFonts w:hint="eastAsia"/>
          <w:lang w:eastAsia="zh-CN"/>
        </w:rPr>
        <w:t>SID</w:t>
      </w:r>
      <w:r w:rsidRPr="006658A3">
        <w:rPr>
          <w:rFonts w:hint="eastAsia"/>
          <w:lang w:eastAsia="zh-CN"/>
        </w:rPr>
        <w:t>索引。</w:t>
      </w:r>
    </w:p>
    <w:p w:rsidR="00CD2E6A" w:rsidRDefault="00CD2E6A" w:rsidP="00CD2E6A">
      <w:pPr>
        <w:pStyle w:val="TerminalDisplayIndent1"/>
      </w:pPr>
      <w:fldSimple w:instr=" DOCVARIABLE  varglobal_77768  \* MERGEFORMAT " w:fldLock="1">
        <w:r>
          <w:t>[</w:t>
        </w:r>
      </w:fldSimple>
      <w:r>
        <w:rPr>
          <w:rFonts w:hint="eastAsia"/>
        </w:rPr>
        <w:t>RouterA] interface loopback 1</w:t>
      </w:r>
    </w:p>
    <w:p w:rsidR="00CD2E6A" w:rsidRDefault="00CD2E6A" w:rsidP="00CD2E6A">
      <w:pPr>
        <w:pStyle w:val="TerminalDisplayIndent1"/>
      </w:pPr>
      <w:fldSimple w:instr=" DOCVARIABLE  varglobal_77768  \* MERGEFORMAT " w:fldLock="1">
        <w:r>
          <w:t>[</w:t>
        </w:r>
      </w:fldSimple>
      <w:r>
        <w:rPr>
          <w:rFonts w:hint="eastAsia"/>
        </w:rPr>
        <w:t>RouterA-LoopBack1] isis prefix-sid index 10</w:t>
      </w:r>
    </w:p>
    <w:p w:rsidR="00CD2E6A" w:rsidRDefault="00CD2E6A" w:rsidP="00CE7DAA">
      <w:pPr>
        <w:pStyle w:val="TerminalDisplayIndent1"/>
      </w:pPr>
      <w:fldSimple w:instr=" DOCVARIABLE  varglobal_77768  \* MERGEFORMAT " w:fldLock="1">
        <w:r>
          <w:t>[</w:t>
        </w:r>
      </w:fldSimple>
      <w:r>
        <w:rPr>
          <w:rFonts w:hint="eastAsia"/>
        </w:rPr>
        <w:t>RouterA-LoopBack1] quit</w:t>
      </w:r>
    </w:p>
    <w:p w:rsidR="00CD2E6A" w:rsidRDefault="00CD2E6A" w:rsidP="00CD2E6A">
      <w:pPr>
        <w:pStyle w:val="ItemStep"/>
      </w:pPr>
      <w:r>
        <w:rPr>
          <w:rFonts w:hint="eastAsia"/>
        </w:rPr>
        <w:t>配置</w:t>
      </w:r>
      <w:r>
        <w:rPr>
          <w:rFonts w:hint="eastAsia"/>
        </w:rPr>
        <w:t>Router B</w:t>
      </w:r>
    </w:p>
    <w:p w:rsidR="00CD2E6A" w:rsidRPr="00B62E45" w:rsidRDefault="00CD2E6A" w:rsidP="00CD2E6A">
      <w:pPr>
        <w:pStyle w:val="ItemIndent1"/>
        <w:rPr>
          <w:lang w:eastAsia="zh-CN"/>
        </w:rPr>
      </w:pPr>
      <w:r w:rsidRPr="00B62E45">
        <w:rPr>
          <w:rFonts w:hint="eastAsia"/>
          <w:lang w:eastAsia="zh-CN"/>
        </w:rPr>
        <w:t xml:space="preserve"># </w:t>
      </w:r>
      <w:r w:rsidRPr="00B62E45">
        <w:rPr>
          <w:rFonts w:hint="eastAsia"/>
          <w:lang w:eastAsia="zh-CN"/>
        </w:rPr>
        <w:t>配置</w:t>
      </w:r>
      <w:r w:rsidRPr="00B62E45">
        <w:rPr>
          <w:rFonts w:hint="eastAsia"/>
          <w:lang w:eastAsia="zh-CN"/>
        </w:rPr>
        <w:t>IS-IS</w:t>
      </w:r>
      <w:r w:rsidRPr="00B62E45">
        <w:rPr>
          <w:rFonts w:hint="eastAsia"/>
          <w:lang w:eastAsia="zh-CN"/>
        </w:rPr>
        <w:t>协议实现网络层互通，开销值类型为</w:t>
      </w:r>
      <w:r w:rsidRPr="00B62E45">
        <w:rPr>
          <w:rFonts w:hint="eastAsia"/>
          <w:lang w:eastAsia="zh-CN"/>
        </w:rPr>
        <w:t>wide</w:t>
      </w:r>
      <w:r w:rsidRPr="00B62E45">
        <w:rPr>
          <w:rFonts w:hint="eastAsia"/>
          <w:lang w:eastAsia="zh-CN"/>
        </w:rPr>
        <w:t>。</w:t>
      </w:r>
    </w:p>
    <w:p w:rsidR="00CE7DAA" w:rsidRDefault="00CE7DAA" w:rsidP="00CE7DAA">
      <w:pPr>
        <w:pStyle w:val="TerminalDisplayIndent1"/>
      </w:pPr>
      <w:r>
        <w:rPr>
          <w:rFonts w:hint="eastAsia"/>
        </w:rPr>
        <w:t>&lt;RouterB&gt; system-view</w:t>
      </w:r>
    </w:p>
    <w:p w:rsidR="00CE7DAA" w:rsidRDefault="00CE7DAA" w:rsidP="00CE7DAA">
      <w:pPr>
        <w:pStyle w:val="TerminalDisplayIndent1"/>
      </w:pPr>
      <w:r>
        <w:rPr>
          <w:rFonts w:hint="eastAsia"/>
        </w:rPr>
        <w:t>[RouterB] isis 1</w:t>
      </w:r>
    </w:p>
    <w:p w:rsidR="00CE7DAA" w:rsidRDefault="00CE7DAA" w:rsidP="00CE7DAA">
      <w:pPr>
        <w:pStyle w:val="TerminalDisplayIndent1"/>
      </w:pPr>
      <w:r>
        <w:rPr>
          <w:rFonts w:hint="eastAsia"/>
        </w:rPr>
        <w:t>[RouterB-isis-1] network-entity 00.0000.0000.0002.00</w:t>
      </w:r>
    </w:p>
    <w:p w:rsidR="00CE7DAA" w:rsidRDefault="00CE7DAA" w:rsidP="00CE7DAA">
      <w:pPr>
        <w:pStyle w:val="TerminalDisplayIndent1"/>
      </w:pPr>
      <w:r>
        <w:rPr>
          <w:rFonts w:hint="eastAsia"/>
        </w:rPr>
        <w:t>[RouterB-isis-1] cost-style wide</w:t>
      </w:r>
    </w:p>
    <w:p w:rsidR="00CE7DAA" w:rsidRDefault="00CE7DAA" w:rsidP="00CE7DAA">
      <w:pPr>
        <w:pStyle w:val="TerminalDisplayIndent1"/>
      </w:pPr>
      <w:r>
        <w:rPr>
          <w:rFonts w:hint="eastAsia"/>
        </w:rPr>
        <w:t>[RouterB-isis-1] quit</w:t>
      </w:r>
    </w:p>
    <w:p w:rsidR="00CE7DAA" w:rsidRDefault="00CE7DAA" w:rsidP="00CE7DAA">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t>[Router</w:t>
      </w:r>
      <w:r>
        <w:rPr>
          <w:rFonts w:hint="eastAsia"/>
        </w:rPr>
        <w:t>B</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isis enable 1</w:t>
      </w:r>
    </w:p>
    <w:p w:rsidR="00CE7DAA" w:rsidRDefault="00CE7DAA" w:rsidP="00CE7DAA">
      <w:pPr>
        <w:pStyle w:val="TerminalDisplayIndent1"/>
      </w:pPr>
      <w:r w:rsidRPr="00C81E4A">
        <w:t>[</w:t>
      </w:r>
      <w:r>
        <w:t>Router</w:t>
      </w:r>
      <w:r>
        <w:rPr>
          <w:rFonts w:hint="eastAsia"/>
        </w:rPr>
        <w:t>B</w:t>
      </w:r>
      <w:r w:rsidRPr="00C81E4A">
        <w:t>-GigabitEthernet</w:t>
      </w:r>
      <w:r w:rsidR="00D308C0">
        <w:rPr>
          <w:rFonts w:hint="eastAsia"/>
        </w:rPr>
        <w:t>3/1/</w:t>
      </w:r>
      <w:r>
        <w:rPr>
          <w:rFonts w:hint="eastAsia"/>
        </w:rPr>
        <w:t>2</w:t>
      </w:r>
      <w:r w:rsidRPr="00C81E4A">
        <w:t>]</w:t>
      </w:r>
      <w:r>
        <w:rPr>
          <w:rFonts w:hint="eastAsia"/>
        </w:rPr>
        <w:t xml:space="preserve"> quit</w:t>
      </w:r>
    </w:p>
    <w:p w:rsidR="00CE7DAA" w:rsidRDefault="00CE7DAA" w:rsidP="00CE7DAA">
      <w:pPr>
        <w:pStyle w:val="TerminalDisplayIndent1"/>
      </w:pPr>
      <w:r>
        <w:rPr>
          <w:rFonts w:hint="eastAsia"/>
        </w:rPr>
        <w:t>[RouterB] interface loopback 1</w:t>
      </w:r>
    </w:p>
    <w:p w:rsidR="00CE7DAA" w:rsidRDefault="00CE7DAA" w:rsidP="00CE7DAA">
      <w:pPr>
        <w:pStyle w:val="TerminalDisplayIndent1"/>
      </w:pPr>
      <w:r>
        <w:rPr>
          <w:rFonts w:hint="eastAsia"/>
        </w:rPr>
        <w:t>[RouterB-LoopBack1] isis enable 1</w:t>
      </w:r>
    </w:p>
    <w:p w:rsidR="00CE7DAA" w:rsidRDefault="00CE7DAA" w:rsidP="00CE7DAA">
      <w:pPr>
        <w:pStyle w:val="TerminalDisplayIndent1"/>
      </w:pPr>
      <w:r>
        <w:rPr>
          <w:rFonts w:hint="eastAsia"/>
        </w:rPr>
        <w:t>[RouterB-LoopBack1] quit</w:t>
      </w:r>
    </w:p>
    <w:p w:rsidR="00CD2E6A" w:rsidRPr="00842BD7" w:rsidRDefault="00CD2E6A" w:rsidP="00CD2E6A">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RouterB] mpls lsr-id 2.2.2.2</w:t>
      </w:r>
    </w:p>
    <w:p w:rsidR="00CD2E6A" w:rsidRDefault="00CD2E6A" w:rsidP="00CD2E6A">
      <w:pPr>
        <w:pStyle w:val="ItemIndent1"/>
      </w:pPr>
      <w:r w:rsidRPr="00C30683">
        <w:rPr>
          <w:rFonts w:hint="eastAsia"/>
        </w:rPr>
        <w:t xml:space="preserve"># </w:t>
      </w:r>
      <w:r w:rsidRPr="00C30683">
        <w:rPr>
          <w:rFonts w:hint="eastAsia"/>
        </w:rPr>
        <w:t>配置</w:t>
      </w:r>
      <w:r w:rsidRPr="00842BD7">
        <w:rPr>
          <w:rFonts w:hint="eastAsia"/>
        </w:rPr>
        <w:t>LDP</w:t>
      </w:r>
      <w:r w:rsidRPr="00842BD7">
        <w:rPr>
          <w:rFonts w:hint="eastAsia"/>
        </w:rPr>
        <w:t>功能</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RouterB] mpls ldp</w:t>
      </w:r>
    </w:p>
    <w:p w:rsidR="00CD2E6A" w:rsidRDefault="00CD2E6A" w:rsidP="00CD2E6A">
      <w:pPr>
        <w:pStyle w:val="TerminalDisplayIndent1"/>
      </w:pPr>
      <w:fldSimple w:instr=" DOCVARIABLE  varglobal_77768  \* MERGEFORMAT " w:fldLock="1">
        <w:r>
          <w:t>[</w:t>
        </w:r>
      </w:fldSimple>
      <w:r>
        <w:rPr>
          <w:rFonts w:hint="eastAsia"/>
        </w:rPr>
        <w:t>RouterB-ldp] quit</w:t>
      </w:r>
    </w:p>
    <w:p w:rsidR="00CD2E6A" w:rsidRDefault="00CD2E6A" w:rsidP="00CD2E6A">
      <w:pPr>
        <w:pStyle w:val="TerminalDisplayIndent1"/>
      </w:pPr>
      <w:fldSimple w:instr=" DOCVARIABLE  varglobal_77768  \* MERGEFORMAT " w:fldLock="1">
        <w:r>
          <w:t>[</w:t>
        </w:r>
      </w:fldSimple>
      <w:r>
        <w:rPr>
          <w:rFonts w:hint="eastAsia"/>
        </w:rPr>
        <w:t xml:space="preserve">RouterB] interface </w:t>
      </w:r>
      <w:fldSimple w:instr=" DOCVARIABLE  varglobal_60562  \* MERGEFORMAT " w:fldLock="1">
        <w:r>
          <w:t xml:space="preserve">gigabitethernet </w:t>
        </w:r>
        <w:r>
          <w:rPr>
            <w:rFonts w:hint="eastAsia"/>
          </w:rPr>
          <w:t>3</w:t>
        </w:r>
        <w:r>
          <w:t>/</w:t>
        </w:r>
        <w:r>
          <w:rPr>
            <w:rFonts w:hint="eastAsia"/>
          </w:rPr>
          <w:t>1</w:t>
        </w:r>
        <w:r>
          <w:t>/2</w:t>
        </w:r>
      </w:fldSimple>
    </w:p>
    <w:p w:rsidR="00CD2E6A" w:rsidRDefault="00CD2E6A" w:rsidP="00CD2E6A">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mpls enable</w:t>
      </w:r>
    </w:p>
    <w:p w:rsidR="00CD2E6A" w:rsidRDefault="00CD2E6A" w:rsidP="00CD2E6A">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mpls ldp enable</w:t>
      </w:r>
    </w:p>
    <w:p w:rsidR="00CD2E6A" w:rsidRDefault="00CD2E6A" w:rsidP="00CD2E6A">
      <w:pPr>
        <w:pStyle w:val="TerminalDisplayIndent1"/>
      </w:pPr>
      <w:fldSimple w:instr=" DOCVARIABLE  varglobal_77768  \* MERGEFORMAT " w:fldLock="1">
        <w:r>
          <w:t>[</w:t>
        </w:r>
      </w:fldSimple>
      <w:r>
        <w:rPr>
          <w:rFonts w:hint="eastAsia"/>
        </w:rPr>
        <w:t>RouterB-</w:t>
      </w:r>
      <w:fldSimple w:instr=" DOCVARIABLE  varglobal_19566  \* MERGEFORMAT " w:fldLock="1">
        <w:r>
          <w:t>GigabitEthernet</w:t>
        </w:r>
        <w:r>
          <w:rPr>
            <w:rFonts w:hint="eastAsia"/>
          </w:rPr>
          <w:t>3</w:t>
        </w:r>
        <w:r>
          <w:t>/</w:t>
        </w:r>
        <w:r>
          <w:rPr>
            <w:rFonts w:hint="eastAsia"/>
          </w:rPr>
          <w:t>1</w:t>
        </w:r>
        <w:r>
          <w:t>/2</w:t>
        </w:r>
      </w:fldSimple>
      <w:r>
        <w:rPr>
          <w:rFonts w:hint="eastAsia"/>
        </w:rPr>
        <w:t>] quit</w:t>
      </w:r>
    </w:p>
    <w:p w:rsidR="00CD2E6A" w:rsidRPr="00842BD7" w:rsidRDefault="00CD2E6A" w:rsidP="00CD2E6A">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RouterB] isis 1</w:t>
      </w:r>
    </w:p>
    <w:p w:rsidR="00CD2E6A" w:rsidRDefault="00CD2E6A" w:rsidP="00CD2E6A">
      <w:pPr>
        <w:pStyle w:val="TerminalDisplayIndent1"/>
      </w:pPr>
      <w:fldSimple w:instr=" DOCVARIABLE  varglobal_77768  \* MERGEFORMAT " w:fldLock="1">
        <w:r>
          <w:t>[</w:t>
        </w:r>
      </w:fldSimple>
      <w:r>
        <w:rPr>
          <w:rFonts w:hint="eastAsia"/>
        </w:rPr>
        <w:t>RouterB-isis-1] address-family ipv4</w:t>
      </w:r>
    </w:p>
    <w:p w:rsidR="00CD2E6A" w:rsidRDefault="00CD2E6A" w:rsidP="00CD2E6A">
      <w:pPr>
        <w:pStyle w:val="TerminalDisplayIndent1"/>
      </w:pPr>
      <w:fldSimple w:instr=" DOCVARIABLE  varglobal_77768  \* MERGEFORMAT " w:fldLock="1">
        <w:r>
          <w:t>[</w:t>
        </w:r>
      </w:fldSimple>
      <w:r>
        <w:rPr>
          <w:rFonts w:hint="eastAsia"/>
        </w:rPr>
        <w:t>RouterB-isis-1-ipv4] segment-routing mpls</w:t>
      </w:r>
    </w:p>
    <w:p w:rsidR="00CD2E6A" w:rsidRPr="004360A5" w:rsidRDefault="00CD2E6A" w:rsidP="00CD2E6A">
      <w:pPr>
        <w:pStyle w:val="TerminalDisplayIndent1"/>
      </w:pPr>
      <w:fldSimple w:instr=" DOCVARIABLE  varglobal_77768  \* MERGEFORMAT " w:fldLock="1">
        <w:r>
          <w:t>[</w:t>
        </w:r>
      </w:fldSimple>
      <w:r>
        <w:rPr>
          <w:rFonts w:hint="eastAsia"/>
        </w:rPr>
        <w:t>RouterB-isis-1-ipv4] quit</w:t>
      </w:r>
    </w:p>
    <w:p w:rsidR="00CD2E6A" w:rsidRDefault="00CD2E6A" w:rsidP="00CD2E6A">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 xml:space="preserve">RouterB-isis-1] </w:t>
      </w:r>
      <w:r w:rsidRPr="0026456E">
        <w:t>segment-routing global-block</w:t>
      </w:r>
      <w:r>
        <w:rPr>
          <w:rFonts w:hint="eastAsia"/>
        </w:rPr>
        <w:t xml:space="preserve"> 17000 17999</w:t>
      </w:r>
    </w:p>
    <w:p w:rsidR="00CD2E6A" w:rsidRDefault="00CD2E6A" w:rsidP="00CD2E6A">
      <w:pPr>
        <w:pStyle w:val="TerminalDisplayIndent1"/>
      </w:pPr>
      <w:fldSimple w:instr=" DOCVARIABLE  varglobal_77768  \* MERGEFORMAT " w:fldLock="1">
        <w:r>
          <w:t>[</w:t>
        </w:r>
      </w:fldSimple>
      <w:r>
        <w:rPr>
          <w:rFonts w:hint="eastAsia"/>
        </w:rPr>
        <w:t>RouterB-isis-1] quit</w:t>
      </w:r>
    </w:p>
    <w:p w:rsidR="00CD2E6A" w:rsidRPr="006658A3" w:rsidRDefault="00CD2E6A" w:rsidP="00CD2E6A">
      <w:pPr>
        <w:pStyle w:val="ItemIndent1"/>
        <w:rPr>
          <w:lang w:eastAsia="zh-CN"/>
        </w:rPr>
      </w:pPr>
      <w:r w:rsidRPr="006658A3">
        <w:rPr>
          <w:rFonts w:hint="eastAsia"/>
          <w:lang w:eastAsia="zh-CN"/>
        </w:rPr>
        <w:t xml:space="preserve"># </w:t>
      </w:r>
      <w:r w:rsidRPr="006658A3">
        <w:rPr>
          <w:rFonts w:hint="eastAsia"/>
          <w:lang w:eastAsia="zh-CN"/>
        </w:rPr>
        <w:t>配置前缀</w:t>
      </w:r>
      <w:r w:rsidRPr="006658A3">
        <w:rPr>
          <w:rFonts w:hint="eastAsia"/>
          <w:lang w:eastAsia="zh-CN"/>
        </w:rPr>
        <w:t>SID</w:t>
      </w:r>
      <w:r w:rsidRPr="006658A3">
        <w:rPr>
          <w:rFonts w:hint="eastAsia"/>
          <w:lang w:eastAsia="zh-CN"/>
        </w:rPr>
        <w:t>索引。</w:t>
      </w:r>
    </w:p>
    <w:p w:rsidR="00CD2E6A" w:rsidRDefault="00CD2E6A" w:rsidP="00CD2E6A">
      <w:pPr>
        <w:pStyle w:val="TerminalDisplayIndent1"/>
      </w:pPr>
      <w:fldSimple w:instr=" DOCVARIABLE  varglobal_77768  \* MERGEFORMAT " w:fldLock="1">
        <w:r>
          <w:t>[</w:t>
        </w:r>
      </w:fldSimple>
      <w:r>
        <w:rPr>
          <w:rFonts w:hint="eastAsia"/>
        </w:rPr>
        <w:t>RouterB] interface loopback 1</w:t>
      </w:r>
    </w:p>
    <w:p w:rsidR="00CD2E6A" w:rsidRDefault="00CD2E6A" w:rsidP="00CD2E6A">
      <w:pPr>
        <w:pStyle w:val="TerminalDisplayIndent1"/>
      </w:pPr>
      <w:fldSimple w:instr=" DOCVARIABLE  varglobal_77768  \* MERGEFORMAT " w:fldLock="1">
        <w:r>
          <w:t>[</w:t>
        </w:r>
      </w:fldSimple>
      <w:r>
        <w:rPr>
          <w:rFonts w:hint="eastAsia"/>
        </w:rPr>
        <w:t>RouterB-LoopBack1] isis prefix-sid index 20</w:t>
      </w:r>
    </w:p>
    <w:p w:rsidR="00CD2E6A" w:rsidRDefault="00CD2E6A" w:rsidP="00CE7DAA">
      <w:pPr>
        <w:pStyle w:val="TerminalDisplayIndent1"/>
      </w:pPr>
      <w:fldSimple w:instr=" DOCVARIABLE  varglobal_77768  \* MERGEFORMAT " w:fldLock="1">
        <w:r>
          <w:t>[</w:t>
        </w:r>
      </w:fldSimple>
      <w:r>
        <w:rPr>
          <w:rFonts w:hint="eastAsia"/>
        </w:rPr>
        <w:t>RouterB-LoopBack1] quit</w:t>
      </w:r>
    </w:p>
    <w:p w:rsidR="00CD2E6A" w:rsidRDefault="00CD2E6A" w:rsidP="00CD2E6A">
      <w:pPr>
        <w:pStyle w:val="ItemStep"/>
      </w:pPr>
      <w:r>
        <w:rPr>
          <w:rFonts w:hint="eastAsia"/>
        </w:rPr>
        <w:t>配置</w:t>
      </w:r>
      <w:r>
        <w:rPr>
          <w:rFonts w:hint="eastAsia"/>
        </w:rPr>
        <w:t>Router C</w:t>
      </w:r>
    </w:p>
    <w:p w:rsidR="00CD2E6A" w:rsidRPr="00B62E45" w:rsidRDefault="00CD2E6A" w:rsidP="00CD2E6A">
      <w:pPr>
        <w:pStyle w:val="ItemIndent1"/>
        <w:rPr>
          <w:lang w:eastAsia="zh-CN"/>
        </w:rPr>
      </w:pPr>
      <w:r w:rsidRPr="00B62E45">
        <w:rPr>
          <w:rFonts w:hint="eastAsia"/>
          <w:lang w:eastAsia="zh-CN"/>
        </w:rPr>
        <w:t xml:space="preserve"># </w:t>
      </w:r>
      <w:r w:rsidRPr="00B62E45">
        <w:rPr>
          <w:rFonts w:hint="eastAsia"/>
          <w:lang w:eastAsia="zh-CN"/>
        </w:rPr>
        <w:t>配置</w:t>
      </w:r>
      <w:r w:rsidRPr="00B62E45">
        <w:rPr>
          <w:rFonts w:hint="eastAsia"/>
          <w:lang w:eastAsia="zh-CN"/>
        </w:rPr>
        <w:t>IS-IS</w:t>
      </w:r>
      <w:r w:rsidRPr="00B62E45">
        <w:rPr>
          <w:rFonts w:hint="eastAsia"/>
          <w:lang w:eastAsia="zh-CN"/>
        </w:rPr>
        <w:t>协议实现网络层互通，开销值类型为</w:t>
      </w:r>
      <w:r w:rsidRPr="00B62E45">
        <w:rPr>
          <w:rFonts w:hint="eastAsia"/>
          <w:lang w:eastAsia="zh-CN"/>
        </w:rPr>
        <w:t>wide</w:t>
      </w:r>
      <w:r w:rsidRPr="00B62E45">
        <w:rPr>
          <w:rFonts w:hint="eastAsia"/>
          <w:lang w:eastAsia="zh-CN"/>
        </w:rPr>
        <w:t>。</w:t>
      </w:r>
    </w:p>
    <w:p w:rsidR="00CE7DAA" w:rsidRDefault="00CE7DAA" w:rsidP="00CE7DAA">
      <w:pPr>
        <w:pStyle w:val="TerminalDisplayIndent1"/>
      </w:pPr>
      <w:r>
        <w:rPr>
          <w:rFonts w:hint="eastAsia"/>
        </w:rPr>
        <w:t>&lt;RouterC&gt; system-view</w:t>
      </w:r>
    </w:p>
    <w:p w:rsidR="00CE7DAA" w:rsidRDefault="00CE7DAA" w:rsidP="00CE7DAA">
      <w:pPr>
        <w:pStyle w:val="TerminalDisplayIndent1"/>
      </w:pPr>
      <w:r>
        <w:rPr>
          <w:rFonts w:hint="eastAsia"/>
        </w:rPr>
        <w:t>[RouterC] isis 1</w:t>
      </w:r>
    </w:p>
    <w:p w:rsidR="00CE7DAA" w:rsidRDefault="00CE7DAA" w:rsidP="00CE7DAA">
      <w:pPr>
        <w:pStyle w:val="TerminalDisplayIndent1"/>
      </w:pPr>
      <w:r>
        <w:rPr>
          <w:rFonts w:hint="eastAsia"/>
        </w:rPr>
        <w:t>[RouterC-isis-1] network-entity 00.0000.0000.0003.00</w:t>
      </w:r>
    </w:p>
    <w:p w:rsidR="00CE7DAA" w:rsidRDefault="00CE7DAA" w:rsidP="00CE7DAA">
      <w:pPr>
        <w:pStyle w:val="TerminalDisplayIndent1"/>
      </w:pPr>
      <w:r>
        <w:rPr>
          <w:rFonts w:hint="eastAsia"/>
        </w:rPr>
        <w:t>[RouterC-isis-1] cost-style wide</w:t>
      </w:r>
    </w:p>
    <w:p w:rsidR="00CE7DAA" w:rsidRDefault="00CE7DAA" w:rsidP="00CE7DAA">
      <w:pPr>
        <w:pStyle w:val="TerminalDisplayIndent1"/>
      </w:pPr>
      <w:r>
        <w:rPr>
          <w:rFonts w:hint="eastAsia"/>
        </w:rPr>
        <w:t>[RouterC-isis-1] quit</w:t>
      </w:r>
    </w:p>
    <w:p w:rsidR="00CE7DAA" w:rsidRDefault="00CE7DAA" w:rsidP="00CE7DAA">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C</w:t>
      </w:r>
      <w:r>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C</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t>[Router</w:t>
      </w:r>
      <w:r>
        <w:rPr>
          <w:rFonts w:hint="eastAsia"/>
        </w:rPr>
        <w:t>C</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CE7DAA" w:rsidRDefault="00CE7DAA" w:rsidP="00CE7DAA">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isis enable 1</w:t>
      </w:r>
    </w:p>
    <w:p w:rsidR="00CE7DAA" w:rsidRDefault="00CE7DAA" w:rsidP="00CE7DAA">
      <w:pPr>
        <w:pStyle w:val="TerminalDisplayIndent1"/>
      </w:pPr>
      <w:r w:rsidRPr="00C81E4A">
        <w:t>[</w:t>
      </w:r>
      <w:r>
        <w:t>Router</w:t>
      </w:r>
      <w:r>
        <w:rPr>
          <w:rFonts w:hint="eastAsia"/>
        </w:rPr>
        <w:t>C</w:t>
      </w:r>
      <w:r w:rsidRPr="00C81E4A">
        <w:t>-GigabitEthernet</w:t>
      </w:r>
      <w:r w:rsidR="00D308C0">
        <w:rPr>
          <w:rFonts w:hint="eastAsia"/>
        </w:rPr>
        <w:t>3/1/</w:t>
      </w:r>
      <w:r>
        <w:rPr>
          <w:rFonts w:hint="eastAsia"/>
        </w:rPr>
        <w:t>2</w:t>
      </w:r>
      <w:r w:rsidRPr="00C81E4A">
        <w:t>]</w:t>
      </w:r>
      <w:r>
        <w:rPr>
          <w:rFonts w:hint="eastAsia"/>
        </w:rPr>
        <w:t xml:space="preserve"> quit</w:t>
      </w:r>
    </w:p>
    <w:p w:rsidR="00CE7DAA" w:rsidRDefault="00CE7DAA" w:rsidP="00CE7DAA">
      <w:pPr>
        <w:pStyle w:val="TerminalDisplayIndent1"/>
      </w:pPr>
      <w:r>
        <w:rPr>
          <w:rFonts w:hint="eastAsia"/>
        </w:rPr>
        <w:t>[RouterC] interface loopback 1</w:t>
      </w:r>
    </w:p>
    <w:p w:rsidR="00CE7DAA" w:rsidRDefault="00CE7DAA" w:rsidP="00CE7DAA">
      <w:pPr>
        <w:pStyle w:val="TerminalDisplayIndent1"/>
      </w:pPr>
      <w:r>
        <w:rPr>
          <w:rFonts w:hint="eastAsia"/>
        </w:rPr>
        <w:t>[RouterC-LoopBack1] isis enable 1</w:t>
      </w:r>
    </w:p>
    <w:p w:rsidR="00CE7DAA" w:rsidRDefault="00CE7DAA" w:rsidP="00CE7DAA">
      <w:pPr>
        <w:pStyle w:val="TerminalDisplayIndent1"/>
      </w:pPr>
      <w:r>
        <w:rPr>
          <w:rFonts w:hint="eastAsia"/>
        </w:rPr>
        <w:t>[RouterC-LoopBack1] quit</w:t>
      </w:r>
    </w:p>
    <w:p w:rsidR="00CD2E6A" w:rsidRPr="00842BD7" w:rsidRDefault="00CD2E6A" w:rsidP="00CD2E6A">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RouterC] mpls lsr-id 3.3.3.3</w:t>
      </w:r>
    </w:p>
    <w:p w:rsidR="00CD2E6A" w:rsidRDefault="00CD2E6A" w:rsidP="00CD2E6A">
      <w:pPr>
        <w:pStyle w:val="ItemIndent1"/>
      </w:pPr>
      <w:r w:rsidRPr="00C30683">
        <w:rPr>
          <w:rFonts w:hint="eastAsia"/>
        </w:rPr>
        <w:t xml:space="preserve"># </w:t>
      </w:r>
      <w:r w:rsidRPr="00C30683">
        <w:rPr>
          <w:rFonts w:hint="eastAsia"/>
        </w:rPr>
        <w:t>配置</w:t>
      </w:r>
      <w:r w:rsidRPr="00842BD7">
        <w:rPr>
          <w:rFonts w:hint="eastAsia"/>
        </w:rPr>
        <w:t>LDP</w:t>
      </w:r>
      <w:r w:rsidRPr="00842BD7">
        <w:rPr>
          <w:rFonts w:hint="eastAsia"/>
        </w:rPr>
        <w:t>功能</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RouterC] mpls ldp</w:t>
      </w:r>
    </w:p>
    <w:p w:rsidR="00CD2E6A" w:rsidRDefault="00CD2E6A" w:rsidP="00CD2E6A">
      <w:pPr>
        <w:pStyle w:val="TerminalDisplayIndent1"/>
      </w:pPr>
      <w:fldSimple w:instr=" DOCVARIABLE  varglobal_77768  \* MERGEFORMAT " w:fldLock="1">
        <w:r>
          <w:t>[</w:t>
        </w:r>
      </w:fldSimple>
      <w:r>
        <w:rPr>
          <w:rFonts w:hint="eastAsia"/>
        </w:rPr>
        <w:t>RouterC-ldp] quit</w:t>
      </w:r>
    </w:p>
    <w:p w:rsidR="00CD2E6A" w:rsidRDefault="00CD2E6A" w:rsidP="00CD2E6A">
      <w:pPr>
        <w:pStyle w:val="TerminalDisplayIndent1"/>
      </w:pPr>
      <w:fldSimple w:instr=" DOCVARIABLE  varglobal_77768  \* MERGEFORMAT " w:fldLock="1">
        <w:r>
          <w:t>[</w:t>
        </w:r>
      </w:fldSimple>
      <w:r>
        <w:rPr>
          <w:rFonts w:hint="eastAsia"/>
        </w:rPr>
        <w:t xml:space="preserve">RouterC] interface </w:t>
      </w:r>
      <w:fldSimple w:instr=" DOCVARIABLE  varglobal_16776  \* MERGEFORMAT " w:fldLock="1">
        <w:r>
          <w:t xml:space="preserve">gigabitethernet </w:t>
        </w:r>
        <w:r>
          <w:rPr>
            <w:rFonts w:hint="eastAsia"/>
          </w:rPr>
          <w:t>3</w:t>
        </w:r>
        <w:r>
          <w:t>/</w:t>
        </w:r>
        <w:r>
          <w:rPr>
            <w:rFonts w:hint="eastAsia"/>
          </w:rPr>
          <w:t>1</w:t>
        </w:r>
        <w:r>
          <w:t>/1</w:t>
        </w:r>
      </w:fldSimple>
    </w:p>
    <w:p w:rsidR="00CD2E6A" w:rsidRDefault="00CD2E6A" w:rsidP="00CD2E6A">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mpls enable</w:t>
      </w:r>
    </w:p>
    <w:p w:rsidR="00CD2E6A" w:rsidRDefault="00CD2E6A" w:rsidP="00CD2E6A">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mpls ldp enable</w:t>
      </w:r>
    </w:p>
    <w:p w:rsidR="00CD2E6A" w:rsidRDefault="00CD2E6A" w:rsidP="00CD2E6A">
      <w:pPr>
        <w:pStyle w:val="TerminalDisplayIndent1"/>
      </w:pPr>
      <w:fldSimple w:instr=" DOCVARIABLE  varglobal_77768  \* MERGEFORMAT " w:fldLock="1">
        <w:r>
          <w:t>[</w:t>
        </w:r>
      </w:fldSimple>
      <w:r>
        <w:rPr>
          <w:rFonts w:hint="eastAsia"/>
        </w:rPr>
        <w:t>RouterC-</w:t>
      </w:r>
      <w:fldSimple w:instr=" DOCVARIABLE  varglobal_20112  \* MERGEFORMAT " w:fldLock="1">
        <w:r>
          <w:t>GigabitEthernet</w:t>
        </w:r>
        <w:r>
          <w:rPr>
            <w:rFonts w:hint="eastAsia"/>
          </w:rPr>
          <w:t>3</w:t>
        </w:r>
        <w:r>
          <w:t>/</w:t>
        </w:r>
        <w:r>
          <w:rPr>
            <w:rFonts w:hint="eastAsia"/>
          </w:rPr>
          <w:t>1</w:t>
        </w:r>
        <w:r>
          <w:t>/1</w:t>
        </w:r>
      </w:fldSimple>
      <w:r>
        <w:rPr>
          <w:rFonts w:hint="eastAsia"/>
        </w:rPr>
        <w:t>] quit</w:t>
      </w:r>
    </w:p>
    <w:p w:rsidR="00CD2E6A" w:rsidRDefault="00CD2E6A" w:rsidP="00CD2E6A">
      <w:pPr>
        <w:pStyle w:val="TerminalDisplayIndent1"/>
      </w:pPr>
      <w:fldSimple w:instr=" DOCVARIABLE  varglobal_77768  \* MERGEFORMAT " w:fldLock="1">
        <w:r>
          <w:t>[</w:t>
        </w:r>
      </w:fldSimple>
      <w:r>
        <w:rPr>
          <w:rFonts w:hint="eastAsia"/>
        </w:rPr>
        <w:t xml:space="preserve">RouterC] interface </w:t>
      </w:r>
      <w:fldSimple w:instr=" DOCVARIABLE  varglobal_60562  \* MERGEFORMAT " w:fldLock="1">
        <w:r>
          <w:t xml:space="preserve">gigabitethernet </w:t>
        </w:r>
        <w:r>
          <w:rPr>
            <w:rFonts w:hint="eastAsia"/>
          </w:rPr>
          <w:t>3</w:t>
        </w:r>
        <w:r>
          <w:t>/</w:t>
        </w:r>
        <w:r>
          <w:rPr>
            <w:rFonts w:hint="eastAsia"/>
          </w:rPr>
          <w:t>1</w:t>
        </w:r>
        <w:r>
          <w:t>/2</w:t>
        </w:r>
      </w:fldSimple>
    </w:p>
    <w:p w:rsidR="00CD2E6A" w:rsidRDefault="00CD2E6A" w:rsidP="00CD2E6A">
      <w:pPr>
        <w:pStyle w:val="TerminalDisplayIndent1"/>
      </w:pPr>
      <w:fldSimple w:instr=" DOCVARIABLE  varglobal_77768  \* MERGEFORMAT " w:fldLock="1">
        <w:r>
          <w:t>[</w:t>
        </w:r>
      </w:fldSimple>
      <w:r>
        <w:rPr>
          <w:rFonts w:hint="eastAsia"/>
        </w:rPr>
        <w:t>RouterC-</w:t>
      </w:r>
      <w:fldSimple w:instr=" DOCVARIABLE  varglobal_19566  \* MERGEFORMAT " w:fldLock="1">
        <w:r>
          <w:t>GigabitEthernet</w:t>
        </w:r>
        <w:r>
          <w:rPr>
            <w:rFonts w:hint="eastAsia"/>
          </w:rPr>
          <w:t>3</w:t>
        </w:r>
        <w:r>
          <w:t>/</w:t>
        </w:r>
        <w:r>
          <w:rPr>
            <w:rFonts w:hint="eastAsia"/>
          </w:rPr>
          <w:t>1</w:t>
        </w:r>
        <w:r>
          <w:t>/2</w:t>
        </w:r>
      </w:fldSimple>
      <w:r>
        <w:rPr>
          <w:rFonts w:hint="eastAsia"/>
        </w:rPr>
        <w:t>] mpls enable</w:t>
      </w:r>
    </w:p>
    <w:p w:rsidR="00CD2E6A" w:rsidRDefault="00CD2E6A" w:rsidP="00CD2E6A">
      <w:pPr>
        <w:pStyle w:val="TerminalDisplayIndent1"/>
      </w:pPr>
      <w:fldSimple w:instr=" DOCVARIABLE  varglobal_77768  \* MERGEFORMAT " w:fldLock="1">
        <w:r>
          <w:t>[</w:t>
        </w:r>
      </w:fldSimple>
      <w:r>
        <w:rPr>
          <w:rFonts w:hint="eastAsia"/>
        </w:rPr>
        <w:t>RouterC-</w:t>
      </w:r>
      <w:fldSimple w:instr=" DOCVARIABLE  varglobal_19566  \* MERGEFORMAT " w:fldLock="1">
        <w:r>
          <w:t>GigabitEthernet</w:t>
        </w:r>
        <w:r>
          <w:rPr>
            <w:rFonts w:hint="eastAsia"/>
          </w:rPr>
          <w:t>3</w:t>
        </w:r>
        <w:r>
          <w:t>/</w:t>
        </w:r>
        <w:r>
          <w:rPr>
            <w:rFonts w:hint="eastAsia"/>
          </w:rPr>
          <w:t>1</w:t>
        </w:r>
        <w:r>
          <w:t>/2</w:t>
        </w:r>
      </w:fldSimple>
      <w:r>
        <w:rPr>
          <w:rFonts w:hint="eastAsia"/>
        </w:rPr>
        <w:t>] mpls ldp enable</w:t>
      </w:r>
    </w:p>
    <w:p w:rsidR="00CD2E6A" w:rsidRDefault="00CD2E6A" w:rsidP="00CE7DAA">
      <w:pPr>
        <w:pStyle w:val="TerminalDisplayIndent1"/>
      </w:pPr>
      <w:fldSimple w:instr=" DOCVARIABLE  varglobal_77768  \* MERGEFORMAT " w:fldLock="1">
        <w:r>
          <w:t>[</w:t>
        </w:r>
      </w:fldSimple>
      <w:r>
        <w:rPr>
          <w:rFonts w:hint="eastAsia"/>
        </w:rPr>
        <w:t>RouterC-</w:t>
      </w:r>
      <w:fldSimple w:instr=" DOCVARIABLE  varglobal_19566  \* MERGEFORMAT " w:fldLock="1">
        <w:r>
          <w:t>GigabitEthernet</w:t>
        </w:r>
        <w:r>
          <w:rPr>
            <w:rFonts w:hint="eastAsia"/>
          </w:rPr>
          <w:t>3</w:t>
        </w:r>
        <w:r>
          <w:t>/</w:t>
        </w:r>
        <w:r>
          <w:rPr>
            <w:rFonts w:hint="eastAsia"/>
          </w:rPr>
          <w:t>1</w:t>
        </w:r>
        <w:r>
          <w:t>/2</w:t>
        </w:r>
      </w:fldSimple>
      <w:r>
        <w:rPr>
          <w:rFonts w:hint="eastAsia"/>
        </w:rPr>
        <w:t>] quit</w:t>
      </w:r>
    </w:p>
    <w:p w:rsidR="00CD2E6A" w:rsidRDefault="00CD2E6A" w:rsidP="00CD2E6A">
      <w:pPr>
        <w:pStyle w:val="ItemStep"/>
      </w:pPr>
      <w:r>
        <w:rPr>
          <w:rFonts w:hint="eastAsia"/>
        </w:rPr>
        <w:t>配置</w:t>
      </w:r>
      <w:r>
        <w:rPr>
          <w:rFonts w:hint="eastAsia"/>
        </w:rPr>
        <w:t>Router D</w:t>
      </w:r>
    </w:p>
    <w:p w:rsidR="00CD2E6A" w:rsidRPr="00B62E45" w:rsidRDefault="00CD2E6A" w:rsidP="00CD2E6A">
      <w:pPr>
        <w:pStyle w:val="ItemIndent1"/>
        <w:rPr>
          <w:lang w:eastAsia="zh-CN"/>
        </w:rPr>
      </w:pPr>
      <w:r w:rsidRPr="00B62E45">
        <w:rPr>
          <w:rFonts w:hint="eastAsia"/>
          <w:lang w:eastAsia="zh-CN"/>
        </w:rPr>
        <w:t xml:space="preserve"># </w:t>
      </w:r>
      <w:r w:rsidRPr="00B62E45">
        <w:rPr>
          <w:rFonts w:hint="eastAsia"/>
          <w:lang w:eastAsia="zh-CN"/>
        </w:rPr>
        <w:t>配置</w:t>
      </w:r>
      <w:r w:rsidRPr="00B62E45">
        <w:rPr>
          <w:rFonts w:hint="eastAsia"/>
          <w:lang w:eastAsia="zh-CN"/>
        </w:rPr>
        <w:t>IS-IS</w:t>
      </w:r>
      <w:r w:rsidRPr="00B62E45">
        <w:rPr>
          <w:rFonts w:hint="eastAsia"/>
          <w:lang w:eastAsia="zh-CN"/>
        </w:rPr>
        <w:t>协议实现网络层互通，开销值类型为</w:t>
      </w:r>
      <w:r w:rsidRPr="00B62E45">
        <w:rPr>
          <w:rFonts w:hint="eastAsia"/>
          <w:lang w:eastAsia="zh-CN"/>
        </w:rPr>
        <w:t>wide</w:t>
      </w:r>
      <w:r w:rsidRPr="00B62E45">
        <w:rPr>
          <w:rFonts w:hint="eastAsia"/>
          <w:lang w:eastAsia="zh-CN"/>
        </w:rPr>
        <w:t>。</w:t>
      </w:r>
    </w:p>
    <w:p w:rsidR="00CE7DAA" w:rsidRDefault="00CE7DAA" w:rsidP="00CE7DAA">
      <w:pPr>
        <w:pStyle w:val="TerminalDisplayIndent1"/>
      </w:pPr>
      <w:r>
        <w:rPr>
          <w:rFonts w:hint="eastAsia"/>
        </w:rPr>
        <w:t>&lt;RouterD&gt; system-view</w:t>
      </w:r>
    </w:p>
    <w:p w:rsidR="00CE7DAA" w:rsidRDefault="00CE7DAA" w:rsidP="00CE7DAA">
      <w:pPr>
        <w:pStyle w:val="TerminalDisplayIndent1"/>
      </w:pPr>
      <w:r>
        <w:rPr>
          <w:rFonts w:hint="eastAsia"/>
        </w:rPr>
        <w:t>[RouterD] isis 1</w:t>
      </w:r>
    </w:p>
    <w:p w:rsidR="00CE7DAA" w:rsidRDefault="00CE7DAA" w:rsidP="00CE7DAA">
      <w:pPr>
        <w:pStyle w:val="TerminalDisplayIndent1"/>
      </w:pPr>
      <w:r>
        <w:rPr>
          <w:rFonts w:hint="eastAsia"/>
        </w:rPr>
        <w:t>[RouterD-isis-1] network-entity 00.0000.0000.0004.00</w:t>
      </w:r>
    </w:p>
    <w:p w:rsidR="00CE7DAA" w:rsidRDefault="00CE7DAA" w:rsidP="00CE7DAA">
      <w:pPr>
        <w:pStyle w:val="TerminalDisplayIndent1"/>
      </w:pPr>
      <w:r>
        <w:rPr>
          <w:rFonts w:hint="eastAsia"/>
        </w:rPr>
        <w:t>[RouterD-isis-1] cost-style wide</w:t>
      </w:r>
    </w:p>
    <w:p w:rsidR="00CE7DAA" w:rsidRDefault="00CE7DAA" w:rsidP="00CE7DAA">
      <w:pPr>
        <w:pStyle w:val="TerminalDisplayIndent1"/>
      </w:pPr>
      <w:r>
        <w:rPr>
          <w:rFonts w:hint="eastAsia"/>
        </w:rPr>
        <w:t>[RouterD-isis-1] quit</w:t>
      </w:r>
    </w:p>
    <w:p w:rsidR="00CE7DAA" w:rsidRDefault="00CE7DAA" w:rsidP="00CE7DAA">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D</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t>[Router</w:t>
      </w:r>
      <w:r>
        <w:rPr>
          <w:rFonts w:hint="eastAsia"/>
        </w:rPr>
        <w:t>D</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2</w:t>
      </w:r>
    </w:p>
    <w:p w:rsidR="00CE7DAA" w:rsidRDefault="00CE7DAA" w:rsidP="00CE7DAA">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isis enable 1</w:t>
      </w:r>
    </w:p>
    <w:p w:rsidR="00CE7DAA" w:rsidRDefault="00CE7DAA" w:rsidP="00CE7DAA">
      <w:pPr>
        <w:pStyle w:val="TerminalDisplayIndent1"/>
      </w:pPr>
      <w:r w:rsidRPr="00C81E4A">
        <w:t>[</w:t>
      </w:r>
      <w:r>
        <w:t>Router</w:t>
      </w:r>
      <w:r>
        <w:rPr>
          <w:rFonts w:hint="eastAsia"/>
        </w:rPr>
        <w:t>D</w:t>
      </w:r>
      <w:r w:rsidRPr="00C81E4A">
        <w:t>-GigabitEthernet</w:t>
      </w:r>
      <w:r w:rsidR="00D308C0">
        <w:rPr>
          <w:rFonts w:hint="eastAsia"/>
        </w:rPr>
        <w:t>3/1/</w:t>
      </w:r>
      <w:r>
        <w:rPr>
          <w:rFonts w:hint="eastAsia"/>
        </w:rPr>
        <w:t>2</w:t>
      </w:r>
      <w:r w:rsidRPr="00C81E4A">
        <w:t>]</w:t>
      </w:r>
      <w:r>
        <w:rPr>
          <w:rFonts w:hint="eastAsia"/>
        </w:rPr>
        <w:t xml:space="preserve"> quit</w:t>
      </w:r>
    </w:p>
    <w:p w:rsidR="00CE7DAA" w:rsidRDefault="00CE7DAA" w:rsidP="00CE7DAA">
      <w:pPr>
        <w:pStyle w:val="TerminalDisplayIndent1"/>
      </w:pPr>
      <w:r>
        <w:rPr>
          <w:rFonts w:hint="eastAsia"/>
        </w:rPr>
        <w:t>[RouterD] interface loopback 1</w:t>
      </w:r>
    </w:p>
    <w:p w:rsidR="00CE7DAA" w:rsidRDefault="00CE7DAA" w:rsidP="00CE7DAA">
      <w:pPr>
        <w:pStyle w:val="TerminalDisplayIndent1"/>
      </w:pPr>
      <w:r>
        <w:rPr>
          <w:rFonts w:hint="eastAsia"/>
        </w:rPr>
        <w:t>[RouterD-LoopBack1] isis enable 1</w:t>
      </w:r>
    </w:p>
    <w:p w:rsidR="00CE7DAA" w:rsidRDefault="00CE7DAA" w:rsidP="00CE7DAA">
      <w:pPr>
        <w:pStyle w:val="TerminalDisplayIndent1"/>
      </w:pPr>
      <w:r>
        <w:rPr>
          <w:rFonts w:hint="eastAsia"/>
        </w:rPr>
        <w:t>[RouterD-LoopBack1] quit</w:t>
      </w:r>
    </w:p>
    <w:p w:rsidR="00CD2E6A" w:rsidRPr="00842BD7" w:rsidRDefault="00CD2E6A" w:rsidP="00CD2E6A">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RouterD] mpls lsr-id 4.4.4.4</w:t>
      </w:r>
    </w:p>
    <w:p w:rsidR="00CD2E6A" w:rsidRDefault="00CD2E6A" w:rsidP="00CD2E6A">
      <w:pPr>
        <w:pStyle w:val="ItemIndent1"/>
      </w:pPr>
      <w:r w:rsidRPr="00C30683">
        <w:rPr>
          <w:rFonts w:hint="eastAsia"/>
        </w:rPr>
        <w:t xml:space="preserve"># </w:t>
      </w:r>
      <w:r w:rsidRPr="00C30683">
        <w:rPr>
          <w:rFonts w:hint="eastAsia"/>
        </w:rPr>
        <w:t>配置</w:t>
      </w:r>
      <w:r w:rsidRPr="00842BD7">
        <w:rPr>
          <w:rFonts w:hint="eastAsia"/>
        </w:rPr>
        <w:t>LDP</w:t>
      </w:r>
      <w:r w:rsidRPr="00842BD7">
        <w:rPr>
          <w:rFonts w:hint="eastAsia"/>
        </w:rPr>
        <w:t>功能</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RouterD] mpls ldp</w:t>
      </w:r>
    </w:p>
    <w:p w:rsidR="00CD2E6A" w:rsidRDefault="00CD2E6A" w:rsidP="00CD2E6A">
      <w:pPr>
        <w:pStyle w:val="TerminalDisplayIndent1"/>
      </w:pPr>
      <w:fldSimple w:instr=" DOCVARIABLE  varglobal_77768  \* MERGEFORMAT " w:fldLock="1">
        <w:r>
          <w:t>[</w:t>
        </w:r>
      </w:fldSimple>
      <w:r>
        <w:rPr>
          <w:rFonts w:hint="eastAsia"/>
        </w:rPr>
        <w:t>RouterD-ldp] quit</w:t>
      </w:r>
    </w:p>
    <w:p w:rsidR="00CD2E6A" w:rsidRDefault="00CD2E6A" w:rsidP="00CD2E6A">
      <w:pPr>
        <w:pStyle w:val="TerminalDisplayIndent1"/>
      </w:pPr>
      <w:fldSimple w:instr=" DOCVARIABLE  varglobal_77768  \* MERGEFORMAT " w:fldLock="1">
        <w:r>
          <w:t>[</w:t>
        </w:r>
      </w:fldSimple>
      <w:r>
        <w:rPr>
          <w:rFonts w:hint="eastAsia"/>
        </w:rPr>
        <w:t xml:space="preserve">RouterD] interface </w:t>
      </w:r>
      <w:fldSimple w:instr=" DOCVARIABLE  varglobal_16776  \* MERGEFORMAT " w:fldLock="1">
        <w:r>
          <w:t xml:space="preserve">gigabitethernet </w:t>
        </w:r>
        <w:r>
          <w:rPr>
            <w:rFonts w:hint="eastAsia"/>
          </w:rPr>
          <w:t>3</w:t>
        </w:r>
        <w:r>
          <w:t>/</w:t>
        </w:r>
        <w:r>
          <w:rPr>
            <w:rFonts w:hint="eastAsia"/>
          </w:rPr>
          <w:t>1</w:t>
        </w:r>
        <w:r>
          <w:t>/1</w:t>
        </w:r>
      </w:fldSimple>
    </w:p>
    <w:p w:rsidR="00CD2E6A" w:rsidRDefault="00CD2E6A" w:rsidP="00CD2E6A">
      <w:pPr>
        <w:pStyle w:val="TerminalDisplayIndent1"/>
      </w:pPr>
      <w:fldSimple w:instr=" DOCVARIABLE  varglobal_77768  \* MERGEFORMAT " w:fldLock="1">
        <w:r>
          <w:t>[</w:t>
        </w:r>
      </w:fldSimple>
      <w:r>
        <w:rPr>
          <w:rFonts w:hint="eastAsia"/>
        </w:rPr>
        <w:t>RouterD-</w:t>
      </w:r>
      <w:fldSimple w:instr=" DOCVARIABLE  varglobal_20112  \* MERGEFORMAT " w:fldLock="1">
        <w:r>
          <w:t>GigabitEthernet</w:t>
        </w:r>
        <w:r>
          <w:rPr>
            <w:rFonts w:hint="eastAsia"/>
          </w:rPr>
          <w:t>3</w:t>
        </w:r>
        <w:r>
          <w:t>/</w:t>
        </w:r>
        <w:r>
          <w:rPr>
            <w:rFonts w:hint="eastAsia"/>
          </w:rPr>
          <w:t>1</w:t>
        </w:r>
        <w:r>
          <w:t>/1</w:t>
        </w:r>
      </w:fldSimple>
      <w:r>
        <w:rPr>
          <w:rFonts w:hint="eastAsia"/>
        </w:rPr>
        <w:t>] mpls enable</w:t>
      </w:r>
    </w:p>
    <w:p w:rsidR="00CD2E6A" w:rsidRDefault="00CD2E6A" w:rsidP="00CD2E6A">
      <w:pPr>
        <w:pStyle w:val="TerminalDisplayIndent1"/>
      </w:pPr>
      <w:fldSimple w:instr=" DOCVARIABLE  varglobal_77768  \* MERGEFORMAT " w:fldLock="1">
        <w:r>
          <w:t>[</w:t>
        </w:r>
      </w:fldSimple>
      <w:r>
        <w:rPr>
          <w:rFonts w:hint="eastAsia"/>
        </w:rPr>
        <w:t>RouterD-</w:t>
      </w:r>
      <w:fldSimple w:instr=" DOCVARIABLE  varglobal_20112  \* MERGEFORMAT " w:fldLock="1">
        <w:r>
          <w:t>GigabitEthernet</w:t>
        </w:r>
        <w:r>
          <w:rPr>
            <w:rFonts w:hint="eastAsia"/>
          </w:rPr>
          <w:t>3</w:t>
        </w:r>
        <w:r>
          <w:t>/</w:t>
        </w:r>
        <w:r>
          <w:rPr>
            <w:rFonts w:hint="eastAsia"/>
          </w:rPr>
          <w:t>1</w:t>
        </w:r>
        <w:r>
          <w:t>/1</w:t>
        </w:r>
      </w:fldSimple>
      <w:r>
        <w:rPr>
          <w:rFonts w:hint="eastAsia"/>
        </w:rPr>
        <w:t>] mpls ldp enable</w:t>
      </w:r>
    </w:p>
    <w:p w:rsidR="00CD2E6A" w:rsidRDefault="00CD2E6A" w:rsidP="00CD2E6A">
      <w:pPr>
        <w:pStyle w:val="TerminalDisplayIndent1"/>
      </w:pPr>
      <w:fldSimple w:instr=" DOCVARIABLE  varglobal_77768  \* MERGEFORMAT " w:fldLock="1">
        <w:r>
          <w:t>[</w:t>
        </w:r>
      </w:fldSimple>
      <w:r>
        <w:rPr>
          <w:rFonts w:hint="eastAsia"/>
        </w:rPr>
        <w:t>RouterD-</w:t>
      </w:r>
      <w:fldSimple w:instr=" DOCVARIABLE  varglobal_20112  \* MERGEFORMAT " w:fldLock="1">
        <w:r>
          <w:t>GigabitEthernet</w:t>
        </w:r>
        <w:r>
          <w:rPr>
            <w:rFonts w:hint="eastAsia"/>
          </w:rPr>
          <w:t>3</w:t>
        </w:r>
        <w:r>
          <w:t>/</w:t>
        </w:r>
        <w:r>
          <w:rPr>
            <w:rFonts w:hint="eastAsia"/>
          </w:rPr>
          <w:t>1</w:t>
        </w:r>
        <w:r>
          <w:t>/1</w:t>
        </w:r>
      </w:fldSimple>
      <w:r>
        <w:rPr>
          <w:rFonts w:hint="eastAsia"/>
        </w:rPr>
        <w:t>] quit</w:t>
      </w:r>
    </w:p>
    <w:p w:rsidR="00CD2E6A" w:rsidRPr="00842BD7" w:rsidRDefault="00CD2E6A" w:rsidP="00CD2E6A">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RouterD] isis 1</w:t>
      </w:r>
    </w:p>
    <w:p w:rsidR="00CD2E6A" w:rsidRDefault="00CD2E6A" w:rsidP="00CD2E6A">
      <w:pPr>
        <w:pStyle w:val="TerminalDisplayIndent1"/>
      </w:pPr>
      <w:fldSimple w:instr=" DOCVARIABLE  varglobal_77768  \* MERGEFORMAT " w:fldLock="1">
        <w:r>
          <w:t>[</w:t>
        </w:r>
      </w:fldSimple>
      <w:r>
        <w:rPr>
          <w:rFonts w:hint="eastAsia"/>
        </w:rPr>
        <w:t>RouterD-isis-1] address-family ipv4</w:t>
      </w:r>
    </w:p>
    <w:p w:rsidR="00CD2E6A" w:rsidRDefault="00CD2E6A" w:rsidP="00CD2E6A">
      <w:pPr>
        <w:pStyle w:val="TerminalDisplayIndent1"/>
      </w:pPr>
      <w:fldSimple w:instr=" DOCVARIABLE  varglobal_77768  \* MERGEFORMAT " w:fldLock="1">
        <w:r>
          <w:t>[</w:t>
        </w:r>
      </w:fldSimple>
      <w:r>
        <w:rPr>
          <w:rFonts w:hint="eastAsia"/>
        </w:rPr>
        <w:t>RouterD-isis-1-ipv4] segment-routing mpls</w:t>
      </w:r>
    </w:p>
    <w:p w:rsidR="00CD2E6A" w:rsidRDefault="00CD2E6A" w:rsidP="00CD2E6A">
      <w:pPr>
        <w:pStyle w:val="TerminalDisplayIndent1"/>
      </w:pPr>
      <w:fldSimple w:instr=" DOCVARIABLE  varglobal_77768  \* MERGEFORMAT " w:fldLock="1">
        <w:r>
          <w:t>[</w:t>
        </w:r>
      </w:fldSimple>
      <w:r>
        <w:rPr>
          <w:rFonts w:hint="eastAsia"/>
        </w:rPr>
        <w:t>RouterD-isis-1-ipv4] quit</w:t>
      </w:r>
    </w:p>
    <w:p w:rsidR="00CD2E6A" w:rsidRDefault="00CD2E6A" w:rsidP="00CD2E6A">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 xml:space="preserve">RouterD-isis-1] </w:t>
      </w:r>
      <w:r w:rsidRPr="0026456E">
        <w:t>segment-routing global-block</w:t>
      </w:r>
      <w:r>
        <w:rPr>
          <w:rFonts w:hint="eastAsia"/>
        </w:rPr>
        <w:t xml:space="preserve"> 18000 18999</w:t>
      </w:r>
    </w:p>
    <w:p w:rsidR="00CD2E6A" w:rsidRDefault="00CD2E6A" w:rsidP="00CD2E6A">
      <w:pPr>
        <w:pStyle w:val="TerminalDisplayIndent1"/>
      </w:pPr>
      <w:fldSimple w:instr=" DOCVARIABLE  varglobal_77768  \* MERGEFORMAT " w:fldLock="1">
        <w:r>
          <w:t>[</w:t>
        </w:r>
      </w:fldSimple>
      <w:r>
        <w:rPr>
          <w:rFonts w:hint="eastAsia"/>
        </w:rPr>
        <w:t>RouterD-isis-1] quit</w:t>
      </w:r>
    </w:p>
    <w:p w:rsidR="00CD2E6A" w:rsidRPr="006658A3" w:rsidRDefault="00CD2E6A" w:rsidP="00CD2E6A">
      <w:pPr>
        <w:pStyle w:val="ItemIndent1"/>
        <w:rPr>
          <w:lang w:eastAsia="zh-CN"/>
        </w:rPr>
      </w:pPr>
      <w:r w:rsidRPr="006658A3">
        <w:rPr>
          <w:rFonts w:hint="eastAsia"/>
          <w:lang w:eastAsia="zh-CN"/>
        </w:rPr>
        <w:t xml:space="preserve"># </w:t>
      </w:r>
      <w:r w:rsidRPr="006658A3">
        <w:rPr>
          <w:rFonts w:hint="eastAsia"/>
          <w:lang w:eastAsia="zh-CN"/>
        </w:rPr>
        <w:t>配置前缀</w:t>
      </w:r>
      <w:r w:rsidRPr="006658A3">
        <w:rPr>
          <w:rFonts w:hint="eastAsia"/>
          <w:lang w:eastAsia="zh-CN"/>
        </w:rPr>
        <w:t>SID</w:t>
      </w:r>
      <w:r w:rsidRPr="006658A3">
        <w:rPr>
          <w:rFonts w:hint="eastAsia"/>
          <w:lang w:eastAsia="zh-CN"/>
        </w:rPr>
        <w:t>索引。</w:t>
      </w:r>
    </w:p>
    <w:p w:rsidR="00CD2E6A" w:rsidRDefault="00CD2E6A" w:rsidP="00CD2E6A">
      <w:pPr>
        <w:pStyle w:val="TerminalDisplayIndent1"/>
      </w:pPr>
      <w:fldSimple w:instr=" DOCVARIABLE  varglobal_77768  \* MERGEFORMAT " w:fldLock="1">
        <w:r>
          <w:t>[</w:t>
        </w:r>
      </w:fldSimple>
      <w:r>
        <w:rPr>
          <w:rFonts w:hint="eastAsia"/>
        </w:rPr>
        <w:t>RouterD] interface loopback 1</w:t>
      </w:r>
    </w:p>
    <w:p w:rsidR="00CD2E6A" w:rsidRDefault="00CD2E6A" w:rsidP="00CD2E6A">
      <w:pPr>
        <w:pStyle w:val="TerminalDisplayIndent1"/>
      </w:pPr>
      <w:fldSimple w:instr=" DOCVARIABLE  varglobal_77768  \* MERGEFORMAT " w:fldLock="1">
        <w:r>
          <w:t>[</w:t>
        </w:r>
      </w:fldSimple>
      <w:r>
        <w:rPr>
          <w:rFonts w:hint="eastAsia"/>
        </w:rPr>
        <w:t>RouterD-LoopBack1] isis prefix-sid index 40</w:t>
      </w:r>
    </w:p>
    <w:p w:rsidR="00CD2E6A" w:rsidRDefault="00CD2E6A" w:rsidP="00CE7DAA">
      <w:pPr>
        <w:pStyle w:val="TerminalDisplayIndent1"/>
      </w:pPr>
      <w:fldSimple w:instr=" DOCVARIABLE  varglobal_77768  \* MERGEFORMAT " w:fldLock="1">
        <w:r>
          <w:t>[</w:t>
        </w:r>
      </w:fldSimple>
      <w:r>
        <w:rPr>
          <w:rFonts w:hint="eastAsia"/>
        </w:rPr>
        <w:t>RouterD-LoopBack1] quit</w:t>
      </w:r>
    </w:p>
    <w:p w:rsidR="00CD2E6A" w:rsidRDefault="00CD2E6A" w:rsidP="00CD2E6A">
      <w:pPr>
        <w:pStyle w:val="ItemStep"/>
      </w:pPr>
      <w:r>
        <w:rPr>
          <w:rFonts w:hint="eastAsia"/>
        </w:rPr>
        <w:t>配置</w:t>
      </w:r>
      <w:r>
        <w:rPr>
          <w:rFonts w:hint="eastAsia"/>
        </w:rPr>
        <w:t xml:space="preserve">Router </w:t>
      </w:r>
      <w:r w:rsidRPr="00842BD7">
        <w:rPr>
          <w:rFonts w:hint="eastAsia"/>
        </w:rPr>
        <w:t>E</w:t>
      </w:r>
    </w:p>
    <w:p w:rsidR="00CD2E6A" w:rsidRPr="00B62E45" w:rsidRDefault="00CD2E6A" w:rsidP="00CD2E6A">
      <w:pPr>
        <w:pStyle w:val="ItemIndent1"/>
        <w:rPr>
          <w:lang w:eastAsia="zh-CN"/>
        </w:rPr>
      </w:pPr>
      <w:r w:rsidRPr="00B62E45">
        <w:rPr>
          <w:rFonts w:hint="eastAsia"/>
          <w:lang w:eastAsia="zh-CN"/>
        </w:rPr>
        <w:t xml:space="preserve"># </w:t>
      </w:r>
      <w:r w:rsidRPr="00B62E45">
        <w:rPr>
          <w:rFonts w:hint="eastAsia"/>
          <w:lang w:eastAsia="zh-CN"/>
        </w:rPr>
        <w:t>配置</w:t>
      </w:r>
      <w:r w:rsidRPr="00B62E45">
        <w:rPr>
          <w:rFonts w:hint="eastAsia"/>
          <w:lang w:eastAsia="zh-CN"/>
        </w:rPr>
        <w:t>IS-IS</w:t>
      </w:r>
      <w:r w:rsidRPr="00B62E45">
        <w:rPr>
          <w:rFonts w:hint="eastAsia"/>
          <w:lang w:eastAsia="zh-CN"/>
        </w:rPr>
        <w:t>协议实现网络层互通，开销值类型为</w:t>
      </w:r>
      <w:r w:rsidRPr="00B62E45">
        <w:rPr>
          <w:rFonts w:hint="eastAsia"/>
          <w:lang w:eastAsia="zh-CN"/>
        </w:rPr>
        <w:t>wide</w:t>
      </w:r>
      <w:r w:rsidRPr="00B62E45">
        <w:rPr>
          <w:rFonts w:hint="eastAsia"/>
          <w:lang w:eastAsia="zh-CN"/>
        </w:rPr>
        <w:t>。</w:t>
      </w:r>
    </w:p>
    <w:p w:rsidR="00CE7DAA" w:rsidRDefault="00CE7DAA" w:rsidP="00CE7DAA">
      <w:pPr>
        <w:pStyle w:val="TerminalDisplayIndent1"/>
      </w:pPr>
      <w:r>
        <w:rPr>
          <w:rFonts w:hint="eastAsia"/>
        </w:rPr>
        <w:t>&lt;RouterE&gt; system-view</w:t>
      </w:r>
    </w:p>
    <w:p w:rsidR="00CE7DAA" w:rsidRDefault="00CE7DAA" w:rsidP="00CE7DAA">
      <w:pPr>
        <w:pStyle w:val="TerminalDisplayIndent1"/>
      </w:pPr>
      <w:r>
        <w:rPr>
          <w:rFonts w:hint="eastAsia"/>
        </w:rPr>
        <w:t>[RouterE] isis 1</w:t>
      </w:r>
    </w:p>
    <w:p w:rsidR="00CE7DAA" w:rsidRDefault="00CE7DAA" w:rsidP="00CE7DAA">
      <w:pPr>
        <w:pStyle w:val="TerminalDisplayIndent1"/>
      </w:pPr>
      <w:r>
        <w:rPr>
          <w:rFonts w:hint="eastAsia"/>
        </w:rPr>
        <w:t>[RouterE-isis-1] network-entity 00.0000.0000.0005.00</w:t>
      </w:r>
    </w:p>
    <w:p w:rsidR="00CE7DAA" w:rsidRDefault="00CE7DAA" w:rsidP="00CE7DAA">
      <w:pPr>
        <w:pStyle w:val="TerminalDisplayIndent1"/>
      </w:pPr>
      <w:r>
        <w:rPr>
          <w:rFonts w:hint="eastAsia"/>
        </w:rPr>
        <w:t>[RouterE-isis-1] cost-style wide</w:t>
      </w:r>
    </w:p>
    <w:p w:rsidR="00CE7DAA" w:rsidRDefault="00CE7DAA" w:rsidP="00CE7DAA">
      <w:pPr>
        <w:pStyle w:val="TerminalDisplayIndent1"/>
      </w:pPr>
      <w:r>
        <w:rPr>
          <w:rFonts w:hint="eastAsia"/>
        </w:rPr>
        <w:t>[RouterE-isis-1] quit</w:t>
      </w:r>
    </w:p>
    <w:p w:rsidR="00CE7DAA" w:rsidRDefault="00CE7DAA" w:rsidP="00CE7DAA">
      <w:pPr>
        <w:pStyle w:val="TerminalDisplayIndent1"/>
      </w:pPr>
      <w:r>
        <w:t>[Router</w:t>
      </w:r>
      <w:r>
        <w:rPr>
          <w:rFonts w:hint="eastAsia"/>
        </w:rPr>
        <w:t>E</w:t>
      </w:r>
      <w:r>
        <w:t>]</w:t>
      </w:r>
      <w:r>
        <w:rPr>
          <w:rFonts w:hint="eastAsia"/>
        </w:rPr>
        <w:t xml:space="preserve"> interface g</w:t>
      </w:r>
      <w:r w:rsidRPr="00C81E4A">
        <w:t>igabit</w:t>
      </w:r>
      <w:r>
        <w:rPr>
          <w:rFonts w:hint="eastAsia"/>
        </w:rPr>
        <w:t>e</w:t>
      </w:r>
      <w:r w:rsidRPr="00C81E4A">
        <w:t>thernet</w:t>
      </w:r>
      <w:r>
        <w:rPr>
          <w:rFonts w:hint="eastAsia"/>
        </w:rPr>
        <w:t xml:space="preserve"> </w:t>
      </w:r>
      <w:r w:rsidR="00D308C0">
        <w:rPr>
          <w:rFonts w:hint="eastAsia"/>
        </w:rPr>
        <w:t>3/1/</w:t>
      </w:r>
      <w:r>
        <w:rPr>
          <w:rFonts w:hint="eastAsia"/>
        </w:rPr>
        <w:t>1</w:t>
      </w:r>
    </w:p>
    <w:p w:rsidR="00CE7DAA" w:rsidRDefault="00CE7DAA" w:rsidP="00CE7DAA">
      <w:pPr>
        <w:pStyle w:val="TerminalDisplayIndent1"/>
      </w:pPr>
      <w:r w:rsidRPr="00C81E4A">
        <w:t>[</w:t>
      </w:r>
      <w:r>
        <w:t>Router</w:t>
      </w:r>
      <w:r>
        <w:rPr>
          <w:rFonts w:hint="eastAsia"/>
        </w:rPr>
        <w:t>E</w:t>
      </w:r>
      <w:r w:rsidRPr="00C81E4A">
        <w:t>-GigabitEthernet</w:t>
      </w:r>
      <w:r w:rsidR="00D308C0">
        <w:rPr>
          <w:rFonts w:hint="eastAsia"/>
        </w:rPr>
        <w:t>3/1/</w:t>
      </w:r>
      <w:r w:rsidRPr="00C81E4A">
        <w:t>1]</w:t>
      </w:r>
      <w:r>
        <w:rPr>
          <w:rFonts w:hint="eastAsia"/>
        </w:rPr>
        <w:t xml:space="preserve"> isis enable 1</w:t>
      </w:r>
    </w:p>
    <w:p w:rsidR="00CE7DAA" w:rsidRDefault="00CE7DAA" w:rsidP="00CE7DAA">
      <w:pPr>
        <w:pStyle w:val="TerminalDisplayIndent1"/>
      </w:pPr>
      <w:r w:rsidRPr="00C81E4A">
        <w:t>[</w:t>
      </w:r>
      <w:r>
        <w:t>Router</w:t>
      </w:r>
      <w:r>
        <w:rPr>
          <w:rFonts w:hint="eastAsia"/>
        </w:rPr>
        <w:t>E</w:t>
      </w:r>
      <w:r w:rsidRPr="00C81E4A">
        <w:t>-GigabitEthernet</w:t>
      </w:r>
      <w:r w:rsidR="00D308C0">
        <w:rPr>
          <w:rFonts w:hint="eastAsia"/>
        </w:rPr>
        <w:t>3/1/</w:t>
      </w:r>
      <w:r w:rsidRPr="00C81E4A">
        <w:t>1]</w:t>
      </w:r>
      <w:r>
        <w:rPr>
          <w:rFonts w:hint="eastAsia"/>
        </w:rPr>
        <w:t xml:space="preserve"> quit</w:t>
      </w:r>
    </w:p>
    <w:p w:rsidR="00CE7DAA" w:rsidRDefault="00CE7DAA" w:rsidP="00CE7DAA">
      <w:pPr>
        <w:pStyle w:val="TerminalDisplayIndent1"/>
      </w:pPr>
      <w:r>
        <w:rPr>
          <w:rFonts w:hint="eastAsia"/>
        </w:rPr>
        <w:t>[RouterE] interface loopback 1</w:t>
      </w:r>
    </w:p>
    <w:p w:rsidR="00CE7DAA" w:rsidRDefault="00CE7DAA" w:rsidP="00CE7DAA">
      <w:pPr>
        <w:pStyle w:val="TerminalDisplayIndent1"/>
      </w:pPr>
      <w:r>
        <w:rPr>
          <w:rFonts w:hint="eastAsia"/>
        </w:rPr>
        <w:t>[RouterE-LoopBack1] isis enable 1</w:t>
      </w:r>
    </w:p>
    <w:p w:rsidR="00CE7DAA" w:rsidRDefault="00CE7DAA" w:rsidP="00CE7DAA">
      <w:pPr>
        <w:pStyle w:val="TerminalDisplayIndent1"/>
      </w:pPr>
      <w:r>
        <w:rPr>
          <w:rFonts w:hint="eastAsia"/>
        </w:rPr>
        <w:t>[RouterE-LoopBack1] quit</w:t>
      </w:r>
    </w:p>
    <w:p w:rsidR="00CD2E6A" w:rsidRPr="00842BD7" w:rsidRDefault="00CD2E6A" w:rsidP="00CD2E6A">
      <w:pPr>
        <w:pStyle w:val="ItemIndent1"/>
      </w:pPr>
      <w:r w:rsidRPr="00C30683">
        <w:rPr>
          <w:rFonts w:hint="eastAsia"/>
        </w:rPr>
        <w:t xml:space="preserve"># </w:t>
      </w:r>
      <w:r w:rsidRPr="00C30683">
        <w:rPr>
          <w:rFonts w:hint="eastAsia"/>
        </w:rPr>
        <w:t>配置</w:t>
      </w:r>
      <w:r>
        <w:rPr>
          <w:rFonts w:hint="eastAsia"/>
        </w:rPr>
        <w:t>MPLS LSR ID</w:t>
      </w:r>
      <w:r w:rsidRPr="00C30683">
        <w:rPr>
          <w:rFonts w:hint="eastAsia"/>
        </w:rPr>
        <w:t>。</w:t>
      </w:r>
    </w:p>
    <w:p w:rsidR="00CD2E6A" w:rsidRDefault="00CD2E6A" w:rsidP="00CD2E6A">
      <w:pPr>
        <w:pStyle w:val="TerminalDisplayIndent1"/>
      </w:pPr>
      <w:fldSimple w:instr=" DOCVARIABLE  varglobal_77768  \* MERGEFORMAT " w:fldLock="1">
        <w:r>
          <w:t>[</w:t>
        </w:r>
      </w:fldSimple>
      <w:r>
        <w:rPr>
          <w:rFonts w:hint="eastAsia"/>
        </w:rPr>
        <w:t>RouterE] mpls lsr-id 5.5.5.5</w:t>
      </w:r>
    </w:p>
    <w:p w:rsidR="00CD2E6A" w:rsidRPr="00842BD7" w:rsidRDefault="00CD2E6A" w:rsidP="00CD2E6A">
      <w:pPr>
        <w:pStyle w:val="ItemIndent1"/>
      </w:pPr>
      <w:r w:rsidRPr="0026456E">
        <w:rPr>
          <w:rFonts w:hint="eastAsia"/>
        </w:rPr>
        <w:t xml:space="preserve"># </w:t>
      </w:r>
      <w:r w:rsidRPr="00842BD7">
        <w:rPr>
          <w:rFonts w:hint="eastAsia"/>
        </w:rPr>
        <w:t>开启</w:t>
      </w:r>
      <w:r w:rsidRPr="00842BD7">
        <w:rPr>
          <w:rFonts w:hint="eastAsia"/>
        </w:rPr>
        <w:t>IS-IS SR</w:t>
      </w:r>
      <w:r w:rsidRPr="00842BD7">
        <w:rPr>
          <w:rFonts w:hint="eastAsia"/>
        </w:rPr>
        <w:t>功能</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RouterE] isis 1</w:t>
      </w:r>
    </w:p>
    <w:p w:rsidR="00CD2E6A" w:rsidRDefault="00CD2E6A" w:rsidP="00CD2E6A">
      <w:pPr>
        <w:pStyle w:val="TerminalDisplayIndent1"/>
      </w:pPr>
      <w:fldSimple w:instr=" DOCVARIABLE  varglobal_77768  \* MERGEFORMAT " w:fldLock="1">
        <w:r>
          <w:t>[</w:t>
        </w:r>
      </w:fldSimple>
      <w:r>
        <w:rPr>
          <w:rFonts w:hint="eastAsia"/>
        </w:rPr>
        <w:t>RouterE-isis-1] address-family ipv4</w:t>
      </w:r>
    </w:p>
    <w:p w:rsidR="00CD2E6A" w:rsidRDefault="00CD2E6A" w:rsidP="00CD2E6A">
      <w:pPr>
        <w:pStyle w:val="TerminalDisplayIndent1"/>
      </w:pPr>
      <w:fldSimple w:instr=" DOCVARIABLE  varglobal_77768  \* MERGEFORMAT " w:fldLock="1">
        <w:r>
          <w:t>[</w:t>
        </w:r>
      </w:fldSimple>
      <w:r>
        <w:rPr>
          <w:rFonts w:hint="eastAsia"/>
        </w:rPr>
        <w:t>RouterE-isis-1-ipv4] segment-routing mpls</w:t>
      </w:r>
    </w:p>
    <w:p w:rsidR="00CD2E6A" w:rsidRPr="004360A5" w:rsidRDefault="00CD2E6A" w:rsidP="00CD2E6A">
      <w:pPr>
        <w:pStyle w:val="TerminalDisplayIndent1"/>
      </w:pPr>
      <w:fldSimple w:instr=" DOCVARIABLE  varglobal_77768  \* MERGEFORMAT " w:fldLock="1">
        <w:r>
          <w:t>[</w:t>
        </w:r>
      </w:fldSimple>
      <w:r>
        <w:rPr>
          <w:rFonts w:hint="eastAsia"/>
        </w:rPr>
        <w:t>RouterE-isis-1-ipv4] quit</w:t>
      </w:r>
    </w:p>
    <w:p w:rsidR="00CD2E6A" w:rsidRDefault="00CD2E6A" w:rsidP="00CD2E6A">
      <w:pPr>
        <w:pStyle w:val="ItemIndent1"/>
      </w:pPr>
      <w:r w:rsidRPr="0026456E">
        <w:rPr>
          <w:rFonts w:hint="eastAsia"/>
        </w:rPr>
        <w:t xml:space="preserve"># </w:t>
      </w:r>
      <w:r>
        <w:rPr>
          <w:rFonts w:hint="eastAsia"/>
        </w:rPr>
        <w:t>配置</w:t>
      </w:r>
      <w:r w:rsidRPr="0026456E">
        <w:rPr>
          <w:rFonts w:hint="eastAsia"/>
        </w:rPr>
        <w:t>IS-IS SR</w:t>
      </w:r>
      <w:r w:rsidRPr="0026456E">
        <w:rPr>
          <w:rFonts w:hint="eastAsia"/>
        </w:rPr>
        <w:t>的</w:t>
      </w:r>
      <w:r w:rsidRPr="0026456E">
        <w:rPr>
          <w:rFonts w:hint="eastAsia"/>
        </w:rPr>
        <w:t>SRGB</w:t>
      </w:r>
      <w:r w:rsidRPr="0026456E">
        <w:rPr>
          <w:rFonts w:hint="eastAsia"/>
        </w:rPr>
        <w:t>。</w:t>
      </w:r>
    </w:p>
    <w:p w:rsidR="00CD2E6A" w:rsidRDefault="00CD2E6A" w:rsidP="00CD2E6A">
      <w:pPr>
        <w:pStyle w:val="TerminalDisplayIndent1"/>
      </w:pPr>
      <w:fldSimple w:instr=" DOCVARIABLE  varglobal_77768  \* MERGEFORMAT " w:fldLock="1">
        <w:r>
          <w:t>[</w:t>
        </w:r>
      </w:fldSimple>
      <w:r>
        <w:rPr>
          <w:rFonts w:hint="eastAsia"/>
        </w:rPr>
        <w:t xml:space="preserve">RouterE-isis-1] </w:t>
      </w:r>
      <w:r w:rsidRPr="0026456E">
        <w:t>segment-routing global-block</w:t>
      </w:r>
      <w:r>
        <w:rPr>
          <w:rFonts w:hint="eastAsia"/>
        </w:rPr>
        <w:t xml:space="preserve"> 19000 19999</w:t>
      </w:r>
    </w:p>
    <w:p w:rsidR="00CD2E6A" w:rsidRDefault="00CD2E6A" w:rsidP="00CD2E6A">
      <w:pPr>
        <w:pStyle w:val="TerminalDisplayIndent1"/>
      </w:pPr>
      <w:fldSimple w:instr=" DOCVARIABLE  varglobal_77768  \* MERGEFORMAT " w:fldLock="1">
        <w:r>
          <w:t>[</w:t>
        </w:r>
      </w:fldSimple>
      <w:r>
        <w:rPr>
          <w:rFonts w:hint="eastAsia"/>
        </w:rPr>
        <w:t>RouterE-isis-1] quit</w:t>
      </w:r>
    </w:p>
    <w:p w:rsidR="00CD2E6A" w:rsidRPr="006658A3" w:rsidRDefault="00CD2E6A" w:rsidP="00CD2E6A">
      <w:pPr>
        <w:pStyle w:val="ItemIndent1"/>
        <w:rPr>
          <w:lang w:eastAsia="zh-CN"/>
        </w:rPr>
      </w:pPr>
      <w:r w:rsidRPr="006658A3">
        <w:rPr>
          <w:rFonts w:hint="eastAsia"/>
          <w:lang w:eastAsia="zh-CN"/>
        </w:rPr>
        <w:t xml:space="preserve"># </w:t>
      </w:r>
      <w:r w:rsidRPr="006658A3">
        <w:rPr>
          <w:rFonts w:hint="eastAsia"/>
          <w:lang w:eastAsia="zh-CN"/>
        </w:rPr>
        <w:t>配置前缀</w:t>
      </w:r>
      <w:r w:rsidRPr="006658A3">
        <w:rPr>
          <w:rFonts w:hint="eastAsia"/>
          <w:lang w:eastAsia="zh-CN"/>
        </w:rPr>
        <w:t>SID</w:t>
      </w:r>
      <w:r w:rsidRPr="006658A3">
        <w:rPr>
          <w:rFonts w:hint="eastAsia"/>
          <w:lang w:eastAsia="zh-CN"/>
        </w:rPr>
        <w:t>索引。</w:t>
      </w:r>
    </w:p>
    <w:p w:rsidR="00CD2E6A" w:rsidRDefault="00CD2E6A" w:rsidP="00CD2E6A">
      <w:pPr>
        <w:pStyle w:val="TerminalDisplayIndent1"/>
      </w:pPr>
      <w:fldSimple w:instr=" DOCVARIABLE  varglobal_77768  \* MERGEFORMAT " w:fldLock="1">
        <w:r>
          <w:t>[</w:t>
        </w:r>
      </w:fldSimple>
      <w:r>
        <w:rPr>
          <w:rFonts w:hint="eastAsia"/>
        </w:rPr>
        <w:t>RouterE] interface loopback 1</w:t>
      </w:r>
    </w:p>
    <w:p w:rsidR="00CD2E6A" w:rsidRDefault="00CD2E6A" w:rsidP="00CD2E6A">
      <w:pPr>
        <w:pStyle w:val="TerminalDisplayIndent1"/>
      </w:pPr>
      <w:fldSimple w:instr=" DOCVARIABLE  varglobal_77768  \* MERGEFORMAT " w:fldLock="1">
        <w:r>
          <w:t>[</w:t>
        </w:r>
      </w:fldSimple>
      <w:r>
        <w:rPr>
          <w:rFonts w:hint="eastAsia"/>
        </w:rPr>
        <w:t>RouterE-LoopBack1] isis prefix-sid index 50</w:t>
      </w:r>
    </w:p>
    <w:p w:rsidR="00CD2E6A" w:rsidRDefault="00CD2E6A" w:rsidP="00CE7DAA">
      <w:pPr>
        <w:pStyle w:val="TerminalDisplayIndent1"/>
      </w:pPr>
      <w:fldSimple w:instr=" DOCVARIABLE  varglobal_77768  \* MERGEFORMAT " w:fldLock="1">
        <w:r>
          <w:t>[</w:t>
        </w:r>
      </w:fldSimple>
      <w:r>
        <w:rPr>
          <w:rFonts w:hint="eastAsia"/>
        </w:rPr>
        <w:t>RouterE-LoopBack1] quit</w:t>
      </w:r>
    </w:p>
    <w:p w:rsidR="00CE7DAA" w:rsidRDefault="00CE7DAA" w:rsidP="00CE7DAA">
      <w:pPr>
        <w:pStyle w:val="40"/>
      </w:pPr>
      <w:r>
        <w:rPr>
          <w:rFonts w:hint="eastAsia"/>
        </w:rPr>
        <w:t>验证配置</w:t>
      </w:r>
    </w:p>
    <w:p w:rsidR="00CE7DAA" w:rsidRDefault="00CE7DAA" w:rsidP="00CE7DAA">
      <w:r>
        <w:rPr>
          <w:rFonts w:hint="eastAsia"/>
        </w:rPr>
        <w:t xml:space="preserve"># </w:t>
      </w:r>
      <w:r>
        <w:rPr>
          <w:rFonts w:hint="eastAsia"/>
        </w:rPr>
        <w:t>在</w:t>
      </w:r>
      <w:r>
        <w:rPr>
          <w:rFonts w:hint="eastAsia"/>
        </w:rPr>
        <w:t>Router B</w:t>
      </w:r>
      <w:r>
        <w:rPr>
          <w:rFonts w:hint="eastAsia"/>
        </w:rPr>
        <w:t>上查看</w:t>
      </w:r>
      <w:r>
        <w:rPr>
          <w:rFonts w:hint="eastAsia"/>
        </w:rPr>
        <w:t>LDP</w:t>
      </w:r>
      <w:r>
        <w:rPr>
          <w:rFonts w:hint="eastAsia"/>
        </w:rPr>
        <w:t>标签分配情况。</w:t>
      </w:r>
    </w:p>
    <w:p w:rsidR="00CE7DAA" w:rsidRDefault="00CE7DAA" w:rsidP="00CE7DAA">
      <w:pPr>
        <w:pStyle w:val="TerminalDisplay"/>
      </w:pPr>
      <w:r>
        <w:t>[</w:t>
      </w:r>
      <w:r>
        <w:rPr>
          <w:rFonts w:hint="eastAsia"/>
        </w:rPr>
        <w:t>RouterB</w:t>
      </w:r>
      <w:r>
        <w:t>]</w:t>
      </w:r>
      <w:r>
        <w:rPr>
          <w:rFonts w:hint="eastAsia"/>
        </w:rPr>
        <w:t xml:space="preserve"> </w:t>
      </w:r>
      <w:r>
        <w:t>display mpls ldp lsp</w:t>
      </w:r>
    </w:p>
    <w:p w:rsidR="00CE7DAA" w:rsidRDefault="00CE7DAA" w:rsidP="00CE7DAA">
      <w:pPr>
        <w:pStyle w:val="TerminalDisplay"/>
      </w:pPr>
      <w:r>
        <w:t>Status Flags: * - stale, L - liberal, B - backup, N/A - unavailable</w:t>
      </w:r>
    </w:p>
    <w:p w:rsidR="00CE7DAA" w:rsidRDefault="00CE7DAA" w:rsidP="00CE7DAA">
      <w:pPr>
        <w:pStyle w:val="TerminalDisplay"/>
      </w:pPr>
      <w:r>
        <w:t>FECs: 5           Ingress: 3           Transit: 3           Egress: 2</w:t>
      </w:r>
    </w:p>
    <w:p w:rsidR="00CE7DAA" w:rsidRDefault="00CE7DAA" w:rsidP="00CE7DAA">
      <w:pPr>
        <w:pStyle w:val="TerminalDisplay"/>
      </w:pPr>
    </w:p>
    <w:p w:rsidR="00CE7DAA" w:rsidRDefault="00CE7DAA" w:rsidP="00CE7DAA">
      <w:pPr>
        <w:pStyle w:val="TerminalDisplay"/>
      </w:pPr>
      <w:r>
        <w:t>FEC                In/Out Label        Nexthop         OutInterface</w:t>
      </w:r>
    </w:p>
    <w:p w:rsidR="00CE7DAA" w:rsidRDefault="00CE7DAA" w:rsidP="00CE7DAA">
      <w:pPr>
        <w:pStyle w:val="TerminalDisplay"/>
      </w:pPr>
      <w:r>
        <w:t>1.1.1.1/32         2171/-</w:t>
      </w:r>
    </w:p>
    <w:p w:rsidR="00CE7DAA" w:rsidRDefault="00CE7DAA" w:rsidP="00CE7DAA">
      <w:pPr>
        <w:pStyle w:val="TerminalDisplay"/>
      </w:pPr>
      <w:r>
        <w:t xml:space="preserve">                   -/2169(L)</w:t>
      </w:r>
    </w:p>
    <w:p w:rsidR="00CE7DAA" w:rsidRDefault="00CE7DAA" w:rsidP="00CE7DAA">
      <w:pPr>
        <w:pStyle w:val="TerminalDisplay"/>
      </w:pPr>
      <w:r>
        <w:t>2.2.2.2/32         2175/-</w:t>
      </w:r>
    </w:p>
    <w:p w:rsidR="00CE7DAA" w:rsidRDefault="00CE7DAA" w:rsidP="00CE7DAA">
      <w:pPr>
        <w:pStyle w:val="TerminalDisplay"/>
      </w:pPr>
      <w:r>
        <w:t xml:space="preserve">                   -/2170(L)</w:t>
      </w:r>
    </w:p>
    <w:p w:rsidR="00CE7DAA" w:rsidRDefault="00CE7DAA" w:rsidP="00CE7DAA">
      <w:pPr>
        <w:pStyle w:val="TerminalDisplay"/>
      </w:pPr>
      <w:r>
        <w:t>3.3.3.3/32         -/2174              11.0.0.2        GE</w:t>
      </w:r>
      <w:r w:rsidR="00D308C0">
        <w:rPr>
          <w:rFonts w:hint="eastAsia"/>
        </w:rPr>
        <w:t>3/1/</w:t>
      </w:r>
      <w:r>
        <w:rPr>
          <w:rFonts w:hint="eastAsia"/>
        </w:rPr>
        <w:t>2</w:t>
      </w:r>
    </w:p>
    <w:p w:rsidR="00CE7DAA" w:rsidRDefault="00CE7DAA" w:rsidP="00CE7DAA">
      <w:pPr>
        <w:pStyle w:val="TerminalDisplay"/>
      </w:pPr>
      <w:r>
        <w:t xml:space="preserve">                   2172/2174           11.0.0.2        GE</w:t>
      </w:r>
      <w:r w:rsidR="00D308C0">
        <w:rPr>
          <w:rFonts w:hint="eastAsia"/>
        </w:rPr>
        <w:t>3/1/</w:t>
      </w:r>
      <w:r>
        <w:rPr>
          <w:rFonts w:hint="eastAsia"/>
        </w:rPr>
        <w:t>2</w:t>
      </w:r>
    </w:p>
    <w:p w:rsidR="00CE7DAA" w:rsidRPr="00842BD7" w:rsidRDefault="00CE7DAA" w:rsidP="00CE7DAA">
      <w:pPr>
        <w:pStyle w:val="TerminalDisplay"/>
      </w:pPr>
      <w:r w:rsidRPr="00842BD7">
        <w:t>4.4.4.4/32         -/2144              11.0.0.2        GE</w:t>
      </w:r>
      <w:r w:rsidR="00D308C0">
        <w:t>3/1/</w:t>
      </w:r>
      <w:r w:rsidRPr="00842BD7">
        <w:t>2</w:t>
      </w:r>
    </w:p>
    <w:p w:rsidR="00CE7DAA" w:rsidRDefault="00CE7DAA" w:rsidP="00CE7DAA">
      <w:pPr>
        <w:pStyle w:val="TerminalDisplay"/>
      </w:pPr>
      <w:r>
        <w:t xml:space="preserve">                   2167/21</w:t>
      </w:r>
      <w:r>
        <w:rPr>
          <w:rFonts w:hint="eastAsia"/>
        </w:rPr>
        <w:t>44</w:t>
      </w:r>
      <w:r>
        <w:t xml:space="preserve">           11.0.0.2        GE</w:t>
      </w:r>
      <w:r w:rsidR="00D308C0">
        <w:rPr>
          <w:rFonts w:hint="eastAsia"/>
        </w:rPr>
        <w:t>3/1/</w:t>
      </w:r>
      <w:r>
        <w:rPr>
          <w:rFonts w:hint="eastAsia"/>
        </w:rPr>
        <w:t>2</w:t>
      </w:r>
    </w:p>
    <w:p w:rsidR="00CE7DAA" w:rsidRPr="00842BD7" w:rsidRDefault="00CE7DAA" w:rsidP="00CE7DAA">
      <w:pPr>
        <w:pStyle w:val="TerminalDisplay"/>
      </w:pPr>
      <w:r w:rsidRPr="00842BD7">
        <w:t>5.5.5.5/32         -/2162              11.0.0.2        GE</w:t>
      </w:r>
      <w:r w:rsidR="00D308C0">
        <w:rPr>
          <w:rFonts w:hint="eastAsia"/>
        </w:rPr>
        <w:t>3/1/</w:t>
      </w:r>
      <w:r w:rsidRPr="00842BD7">
        <w:rPr>
          <w:rFonts w:hint="eastAsia"/>
        </w:rPr>
        <w:t>2</w:t>
      </w:r>
    </w:p>
    <w:p w:rsidR="00CE7DAA" w:rsidRDefault="00CE7DAA" w:rsidP="00CE7DAA">
      <w:pPr>
        <w:pStyle w:val="TerminalDisplay"/>
      </w:pPr>
      <w:r>
        <w:t xml:space="preserve">                   2161/2162           11.0.0.2        GE</w:t>
      </w:r>
      <w:r w:rsidR="00D308C0">
        <w:rPr>
          <w:rFonts w:hint="eastAsia"/>
        </w:rPr>
        <w:t>3/1/</w:t>
      </w:r>
      <w:r>
        <w:rPr>
          <w:rFonts w:hint="eastAsia"/>
        </w:rPr>
        <w:t>2</w:t>
      </w:r>
    </w:p>
    <w:p w:rsidR="00CE7DAA" w:rsidRDefault="00CE7DAA" w:rsidP="00CE7DAA">
      <w:r>
        <w:rPr>
          <w:rFonts w:hint="eastAsia"/>
        </w:rPr>
        <w:t xml:space="preserve"># </w:t>
      </w:r>
      <w:r>
        <w:rPr>
          <w:rFonts w:hint="eastAsia"/>
        </w:rPr>
        <w:t>在</w:t>
      </w:r>
      <w:r>
        <w:rPr>
          <w:rFonts w:hint="eastAsia"/>
        </w:rPr>
        <w:t>Router B</w:t>
      </w:r>
      <w:r>
        <w:rPr>
          <w:rFonts w:hint="eastAsia"/>
        </w:rPr>
        <w:t>上查看</w:t>
      </w:r>
      <w:r>
        <w:rPr>
          <w:rFonts w:hint="eastAsia"/>
        </w:rPr>
        <w:t>IS-IS SR</w:t>
      </w:r>
      <w:r>
        <w:rPr>
          <w:rFonts w:hint="eastAsia"/>
        </w:rPr>
        <w:t>到达</w:t>
      </w:r>
      <w:r>
        <w:rPr>
          <w:rFonts w:hint="eastAsia"/>
        </w:rPr>
        <w:t>Router D</w:t>
      </w:r>
      <w:r>
        <w:rPr>
          <w:rFonts w:hint="eastAsia"/>
        </w:rPr>
        <w:t>和</w:t>
      </w:r>
      <w:r>
        <w:rPr>
          <w:rFonts w:hint="eastAsia"/>
        </w:rPr>
        <w:t>Router E</w:t>
      </w:r>
      <w:r>
        <w:rPr>
          <w:rFonts w:hint="eastAsia"/>
        </w:rPr>
        <w:t>的出标签关联上了</w:t>
      </w:r>
      <w:r>
        <w:rPr>
          <w:rFonts w:hint="eastAsia"/>
        </w:rPr>
        <w:t>LDP</w:t>
      </w:r>
      <w:r>
        <w:rPr>
          <w:rFonts w:hint="eastAsia"/>
        </w:rPr>
        <w:t>标签。</w:t>
      </w:r>
    </w:p>
    <w:p w:rsidR="00CE7DAA" w:rsidRPr="00FE24E6" w:rsidRDefault="00CE7DAA" w:rsidP="00CE7DAA">
      <w:pPr>
        <w:pStyle w:val="TerminalDisplay"/>
      </w:pPr>
      <w:r w:rsidRPr="00FE24E6">
        <w:t>[</w:t>
      </w:r>
      <w:r>
        <w:rPr>
          <w:rFonts w:hint="eastAsia"/>
        </w:rPr>
        <w:t>RouterB</w:t>
      </w:r>
      <w:r w:rsidRPr="00FE24E6">
        <w:t>]</w:t>
      </w:r>
      <w:r>
        <w:rPr>
          <w:rFonts w:hint="eastAsia"/>
        </w:rPr>
        <w:t xml:space="preserve"> </w:t>
      </w:r>
      <w:r w:rsidRPr="00FE24E6">
        <w:t>display mpls lsp protocol isis</w:t>
      </w:r>
    </w:p>
    <w:p w:rsidR="00CE7DAA" w:rsidRPr="00FE24E6" w:rsidRDefault="00CE7DAA" w:rsidP="00CE7DAA">
      <w:pPr>
        <w:pStyle w:val="TerminalDisplay"/>
      </w:pPr>
      <w:r w:rsidRPr="00FE24E6">
        <w:t xml:space="preserve">FEC                         Proto       In/Out Label    </w:t>
      </w:r>
      <w:r>
        <w:t>Out Inter/NHLFE/LSINDEX</w:t>
      </w:r>
    </w:p>
    <w:p w:rsidR="00CE7DAA" w:rsidRPr="00FE24E6" w:rsidRDefault="00CE7DAA" w:rsidP="00CE7DAA">
      <w:pPr>
        <w:pStyle w:val="TerminalDisplay"/>
      </w:pPr>
      <w:r w:rsidRPr="00FE24E6">
        <w:t>1.1.1.1/32                  ISIS        1701</w:t>
      </w:r>
      <w:r>
        <w:rPr>
          <w:rFonts w:hint="eastAsia"/>
        </w:rPr>
        <w:t>0</w:t>
      </w:r>
      <w:r w:rsidRPr="00FE24E6">
        <w:t xml:space="preserve">/3         </w:t>
      </w:r>
      <w:r>
        <w:t>GE</w:t>
      </w:r>
      <w:r w:rsidR="00D308C0">
        <w:rPr>
          <w:rFonts w:hint="eastAsia"/>
        </w:rPr>
        <w:t>3/1/</w:t>
      </w:r>
      <w:r>
        <w:rPr>
          <w:rFonts w:hint="eastAsia"/>
        </w:rPr>
        <w:t>1</w:t>
      </w:r>
    </w:p>
    <w:p w:rsidR="00CE7DAA" w:rsidRPr="00FE24E6" w:rsidRDefault="00CE7DAA" w:rsidP="00CE7DAA">
      <w:pPr>
        <w:pStyle w:val="TerminalDisplay"/>
      </w:pPr>
      <w:r w:rsidRPr="00FE24E6">
        <w:t>1.1.1.1/32                  ISIS        -/3             GE</w:t>
      </w:r>
      <w:r w:rsidR="00D308C0">
        <w:rPr>
          <w:rFonts w:hint="eastAsia"/>
        </w:rPr>
        <w:t>3/1/</w:t>
      </w:r>
      <w:r>
        <w:rPr>
          <w:rFonts w:hint="eastAsia"/>
        </w:rPr>
        <w:t>1</w:t>
      </w:r>
    </w:p>
    <w:p w:rsidR="00CE7DAA" w:rsidRPr="00FE24E6" w:rsidRDefault="00CE7DAA" w:rsidP="00CE7DAA">
      <w:pPr>
        <w:pStyle w:val="TerminalDisplay"/>
      </w:pPr>
      <w:r w:rsidRPr="00FE24E6">
        <w:t>2.2.2.2/32                  ISIS        170</w:t>
      </w:r>
      <w:r>
        <w:rPr>
          <w:rFonts w:hint="eastAsia"/>
        </w:rPr>
        <w:t>20</w:t>
      </w:r>
      <w:r w:rsidRPr="00FE24E6">
        <w:t>/-         -</w:t>
      </w:r>
    </w:p>
    <w:p w:rsidR="00CE7DAA" w:rsidRPr="00FE24E6" w:rsidRDefault="00CE7DAA" w:rsidP="00CE7DAA">
      <w:pPr>
        <w:pStyle w:val="TerminalDisplay"/>
      </w:pPr>
      <w:r w:rsidRPr="00FE24E6">
        <w:t xml:space="preserve">4.4.4.4/32                  ISIS        </w:t>
      </w:r>
      <w:r w:rsidRPr="00842BD7">
        <w:t>170</w:t>
      </w:r>
      <w:r w:rsidRPr="00842BD7">
        <w:rPr>
          <w:rFonts w:hint="eastAsia"/>
        </w:rPr>
        <w:t>40</w:t>
      </w:r>
      <w:r w:rsidRPr="00842BD7">
        <w:t>/2144</w:t>
      </w:r>
      <w:r w:rsidRPr="00FE24E6">
        <w:t xml:space="preserve">      </w:t>
      </w:r>
      <w:r>
        <w:t>GE</w:t>
      </w:r>
      <w:r w:rsidR="00D308C0">
        <w:rPr>
          <w:rFonts w:hint="eastAsia"/>
        </w:rPr>
        <w:t>3/1/</w:t>
      </w:r>
      <w:r>
        <w:rPr>
          <w:rFonts w:hint="eastAsia"/>
        </w:rPr>
        <w:t>2</w:t>
      </w:r>
    </w:p>
    <w:p w:rsidR="00CE7DAA" w:rsidRDefault="00CE7DAA" w:rsidP="00CE7DAA">
      <w:pPr>
        <w:pStyle w:val="TerminalDisplay"/>
      </w:pPr>
      <w:r w:rsidRPr="00FE24E6">
        <w:t xml:space="preserve">4.4.4.4/32                  ISIS        -/2144          </w:t>
      </w:r>
      <w:r>
        <w:t>GE</w:t>
      </w:r>
      <w:r w:rsidR="00D308C0">
        <w:rPr>
          <w:rFonts w:hint="eastAsia"/>
        </w:rPr>
        <w:t>3/1/</w:t>
      </w:r>
      <w:r>
        <w:rPr>
          <w:rFonts w:hint="eastAsia"/>
        </w:rPr>
        <w:t>2</w:t>
      </w:r>
    </w:p>
    <w:p w:rsidR="00CE7DAA" w:rsidRDefault="00CE7DAA" w:rsidP="00CE7DAA">
      <w:pPr>
        <w:pStyle w:val="TerminalDisplay"/>
      </w:pPr>
      <w:r>
        <w:t xml:space="preserve">5.5.5.5/32                  ISIS        </w:t>
      </w:r>
      <w:r w:rsidRPr="00842BD7">
        <w:t>17050/2162</w:t>
      </w:r>
      <w:r>
        <w:t xml:space="preserve">      GE</w:t>
      </w:r>
      <w:r w:rsidR="00D308C0">
        <w:rPr>
          <w:rFonts w:hint="eastAsia"/>
        </w:rPr>
        <w:t>3/1/</w:t>
      </w:r>
      <w:r>
        <w:rPr>
          <w:rFonts w:hint="eastAsia"/>
        </w:rPr>
        <w:t>2</w:t>
      </w:r>
    </w:p>
    <w:p w:rsidR="00CE7DAA" w:rsidRDefault="00CE7DAA" w:rsidP="00CE7DAA">
      <w:pPr>
        <w:pStyle w:val="TerminalDisplay"/>
      </w:pPr>
      <w:r>
        <w:t>5.5.5.5/32                  ISIS        -/2162          GE</w:t>
      </w:r>
      <w:r w:rsidR="00D308C0">
        <w:rPr>
          <w:rFonts w:hint="eastAsia"/>
        </w:rPr>
        <w:t>3/1/</w:t>
      </w:r>
      <w:r>
        <w:rPr>
          <w:rFonts w:hint="eastAsia"/>
        </w:rPr>
        <w:t>2</w:t>
      </w:r>
    </w:p>
    <w:p w:rsidR="00CE7DAA" w:rsidRPr="00813F4E" w:rsidRDefault="00CE7DAA" w:rsidP="00CE7DAA">
      <w:pPr>
        <w:pStyle w:val="3"/>
      </w:pPr>
      <w:bookmarkStart w:id="410" w:name="_Toc527969203"/>
      <w:bookmarkStart w:id="411" w:name="_Toc531096218"/>
      <w:bookmarkStart w:id="412" w:name="_Toc45106723"/>
      <w:r w:rsidRPr="00813F4E">
        <w:rPr>
          <w:rFonts w:hint="eastAsia"/>
        </w:rPr>
        <w:t xml:space="preserve">IS-IS </w:t>
      </w:r>
      <w:r w:rsidRPr="00813F4E">
        <w:t>TI-LFA</w:t>
      </w:r>
      <w:r w:rsidRPr="00813F4E">
        <w:rPr>
          <w:rFonts w:hint="eastAsia"/>
        </w:rPr>
        <w:t xml:space="preserve"> FRR</w:t>
      </w:r>
      <w:r w:rsidRPr="00813F4E">
        <w:rPr>
          <w:rFonts w:hint="eastAsia"/>
        </w:rPr>
        <w:t>配置举例</w:t>
      </w:r>
      <w:bookmarkEnd w:id="410"/>
      <w:bookmarkEnd w:id="411"/>
      <w:bookmarkEnd w:id="412"/>
    </w:p>
    <w:p w:rsidR="00CE7DAA" w:rsidRPr="00813F4E" w:rsidRDefault="00CE7DAA" w:rsidP="00CE7DAA">
      <w:pPr>
        <w:pStyle w:val="40"/>
      </w:pPr>
      <w:r w:rsidRPr="00813F4E">
        <w:rPr>
          <w:rFonts w:hint="eastAsia"/>
        </w:rPr>
        <w:t>组网需求</w:t>
      </w:r>
    </w:p>
    <w:p w:rsidR="00CE7DAA" w:rsidRPr="00813F4E" w:rsidRDefault="00CE7DAA" w:rsidP="00CE7DAA">
      <w:pPr>
        <w:pStyle w:val="ItemList"/>
      </w:pPr>
      <w:r w:rsidRPr="00813F4E">
        <w:rPr>
          <w:rFonts w:hint="eastAsia"/>
        </w:rPr>
        <w:t>设备</w:t>
      </w:r>
      <w:r>
        <w:rPr>
          <w:rFonts w:hint="eastAsia"/>
        </w:rPr>
        <w:t>Device</w:t>
      </w:r>
      <w:r w:rsidRPr="00813F4E">
        <w:rPr>
          <w:rFonts w:hint="eastAsia"/>
        </w:rPr>
        <w:t xml:space="preserve"> A</w:t>
      </w:r>
      <w:r w:rsidRPr="00813F4E">
        <w:rPr>
          <w:rFonts w:hint="eastAsia"/>
        </w:rPr>
        <w:t>、</w:t>
      </w:r>
      <w:r>
        <w:rPr>
          <w:rFonts w:hint="eastAsia"/>
        </w:rPr>
        <w:t>Device</w:t>
      </w:r>
      <w:r w:rsidRPr="00813F4E">
        <w:rPr>
          <w:rFonts w:hint="eastAsia"/>
        </w:rPr>
        <w:t xml:space="preserve"> B</w:t>
      </w:r>
      <w:r w:rsidRPr="00813F4E">
        <w:rPr>
          <w:rFonts w:hint="eastAsia"/>
        </w:rPr>
        <w:t>和</w:t>
      </w:r>
      <w:r>
        <w:rPr>
          <w:rFonts w:hint="eastAsia"/>
        </w:rPr>
        <w:t>Device</w:t>
      </w:r>
      <w:r w:rsidRPr="00813F4E">
        <w:rPr>
          <w:rFonts w:hint="eastAsia"/>
        </w:rPr>
        <w:t xml:space="preserve"> C</w:t>
      </w:r>
      <w:r w:rsidRPr="00813F4E">
        <w:rPr>
          <w:rFonts w:hint="eastAsia"/>
        </w:rPr>
        <w:t>运行</w:t>
      </w:r>
      <w:r w:rsidRPr="00813F4E">
        <w:rPr>
          <w:rFonts w:hint="eastAsia"/>
        </w:rPr>
        <w:t>IS-IS</w:t>
      </w:r>
      <w:r w:rsidRPr="00813F4E">
        <w:rPr>
          <w:rFonts w:hint="eastAsia"/>
        </w:rPr>
        <w:t>实现互通。</w:t>
      </w:r>
    </w:p>
    <w:p w:rsidR="00CE7DAA" w:rsidRPr="00813F4E" w:rsidRDefault="00CE7DAA" w:rsidP="00CE7DAA">
      <w:pPr>
        <w:pStyle w:val="ItemList"/>
      </w:pPr>
      <w:r>
        <w:rPr>
          <w:rFonts w:hint="eastAsia"/>
        </w:rPr>
        <w:t>Device</w:t>
      </w:r>
      <w:r w:rsidRPr="00813F4E">
        <w:rPr>
          <w:rFonts w:hint="eastAsia"/>
        </w:rPr>
        <w:t xml:space="preserve"> A</w:t>
      </w:r>
      <w:r w:rsidRPr="00813F4E">
        <w:rPr>
          <w:rFonts w:hint="eastAsia"/>
        </w:rPr>
        <w:t>、</w:t>
      </w:r>
      <w:r>
        <w:rPr>
          <w:rFonts w:hint="eastAsia"/>
        </w:rPr>
        <w:t>Device</w:t>
      </w:r>
      <w:r w:rsidRPr="00813F4E">
        <w:rPr>
          <w:rFonts w:hint="eastAsia"/>
        </w:rPr>
        <w:t xml:space="preserve"> B</w:t>
      </w:r>
      <w:r w:rsidRPr="00813F4E">
        <w:rPr>
          <w:rFonts w:hint="eastAsia"/>
        </w:rPr>
        <w:t>和</w:t>
      </w:r>
      <w:r>
        <w:rPr>
          <w:rFonts w:hint="eastAsia"/>
        </w:rPr>
        <w:t>Device</w:t>
      </w:r>
      <w:r w:rsidRPr="00813F4E">
        <w:rPr>
          <w:rFonts w:hint="eastAsia"/>
        </w:rPr>
        <w:t xml:space="preserve"> </w:t>
      </w:r>
      <w:r w:rsidRPr="009A747E">
        <w:rPr>
          <w:rFonts w:hint="eastAsia"/>
        </w:rPr>
        <w:t>C</w:t>
      </w:r>
      <w:r w:rsidRPr="00813F4E">
        <w:rPr>
          <w:rFonts w:hint="eastAsia"/>
        </w:rPr>
        <w:t>配置</w:t>
      </w:r>
      <w:r w:rsidRPr="00813F4E">
        <w:rPr>
          <w:rFonts w:hint="eastAsia"/>
        </w:rPr>
        <w:t>IS-IS SR</w:t>
      </w:r>
      <w:r w:rsidRPr="00813F4E">
        <w:rPr>
          <w:rFonts w:hint="eastAsia"/>
        </w:rPr>
        <w:t>功能。</w:t>
      </w:r>
    </w:p>
    <w:p w:rsidR="00CE7DAA" w:rsidRPr="00813F4E" w:rsidRDefault="00CE7DAA" w:rsidP="00CE7DAA">
      <w:pPr>
        <w:pStyle w:val="ItemList"/>
      </w:pPr>
      <w:r w:rsidRPr="00813F4E">
        <w:rPr>
          <w:rFonts w:hint="eastAsia"/>
        </w:rPr>
        <w:t>当设备</w:t>
      </w:r>
      <w:r>
        <w:rPr>
          <w:rFonts w:hint="eastAsia"/>
        </w:rPr>
        <w:t>Device</w:t>
      </w:r>
      <w:r w:rsidRPr="00813F4E">
        <w:rPr>
          <w:rFonts w:hint="eastAsia"/>
        </w:rPr>
        <w:t xml:space="preserve"> A</w:t>
      </w:r>
      <w:r w:rsidRPr="00813F4E">
        <w:rPr>
          <w:rFonts w:hint="eastAsia"/>
        </w:rPr>
        <w:t>和</w:t>
      </w:r>
      <w:r>
        <w:rPr>
          <w:rFonts w:hint="eastAsia"/>
        </w:rPr>
        <w:t>Device</w:t>
      </w:r>
      <w:r w:rsidRPr="00813F4E">
        <w:rPr>
          <w:rFonts w:hint="eastAsia"/>
        </w:rPr>
        <w:t xml:space="preserve"> B</w:t>
      </w:r>
      <w:r w:rsidRPr="00813F4E">
        <w:rPr>
          <w:rFonts w:hint="eastAsia"/>
        </w:rPr>
        <w:t>之间链路</w:t>
      </w:r>
      <w:r w:rsidRPr="009A747E">
        <w:rPr>
          <w:rFonts w:hint="eastAsia"/>
        </w:rPr>
        <w:t>Link</w:t>
      </w:r>
      <w:r w:rsidRPr="00813F4E">
        <w:rPr>
          <w:rFonts w:hint="eastAsia"/>
        </w:rPr>
        <w:t xml:space="preserve"> </w:t>
      </w:r>
      <w:r w:rsidRPr="009A747E">
        <w:rPr>
          <w:rFonts w:hint="eastAsia"/>
        </w:rPr>
        <w:t>A</w:t>
      </w:r>
      <w:r w:rsidRPr="00813F4E">
        <w:rPr>
          <w:rFonts w:hint="eastAsia"/>
        </w:rPr>
        <w:t>故障，</w:t>
      </w:r>
      <w:r w:rsidRPr="005C38DC">
        <w:rPr>
          <w:rFonts w:hint="eastAsia"/>
        </w:rPr>
        <w:t>链路</w:t>
      </w:r>
      <w:r w:rsidRPr="005C38DC">
        <w:rPr>
          <w:rFonts w:hint="eastAsia"/>
        </w:rPr>
        <w:t>Link B</w:t>
      </w:r>
      <w:r w:rsidRPr="009A747E">
        <w:rPr>
          <w:rFonts w:hint="eastAsia"/>
        </w:rPr>
        <w:t>上</w:t>
      </w:r>
      <w:r w:rsidRPr="00813F4E">
        <w:rPr>
          <w:rFonts w:hint="eastAsia"/>
        </w:rPr>
        <w:t>存在环路</w:t>
      </w:r>
      <w:r w:rsidRPr="009A747E">
        <w:rPr>
          <w:rFonts w:hint="eastAsia"/>
        </w:rPr>
        <w:t>，流量无法通过</w:t>
      </w:r>
      <w:r w:rsidRPr="009A747E">
        <w:rPr>
          <w:rFonts w:hint="eastAsia"/>
        </w:rPr>
        <w:t>Device</w:t>
      </w:r>
      <w:r>
        <w:rPr>
          <w:rFonts w:hint="eastAsia"/>
        </w:rPr>
        <w:t xml:space="preserve"> </w:t>
      </w:r>
      <w:r w:rsidRPr="009A747E">
        <w:rPr>
          <w:rFonts w:hint="eastAsia"/>
        </w:rPr>
        <w:t>C</w:t>
      </w:r>
      <w:r w:rsidRPr="009A747E">
        <w:rPr>
          <w:rFonts w:hint="eastAsia"/>
        </w:rPr>
        <w:t>转发到目的节点</w:t>
      </w:r>
      <w:r w:rsidRPr="009A747E">
        <w:rPr>
          <w:rFonts w:hint="eastAsia"/>
        </w:rPr>
        <w:t>Device</w:t>
      </w:r>
      <w:r>
        <w:rPr>
          <w:rFonts w:hint="eastAsia"/>
        </w:rPr>
        <w:t xml:space="preserve"> </w:t>
      </w:r>
      <w:r w:rsidRPr="009A747E">
        <w:rPr>
          <w:rFonts w:hint="eastAsia"/>
        </w:rPr>
        <w:t>B</w:t>
      </w:r>
      <w:r w:rsidRPr="00813F4E">
        <w:rPr>
          <w:rFonts w:hint="eastAsia"/>
        </w:rPr>
        <w:t>。</w:t>
      </w:r>
      <w:r w:rsidRPr="00F827AC">
        <w:rPr>
          <w:rFonts w:hint="eastAsia"/>
        </w:rPr>
        <w:t>通过部署</w:t>
      </w:r>
      <w:r w:rsidRPr="00F827AC">
        <w:rPr>
          <w:rFonts w:hint="eastAsia"/>
        </w:rPr>
        <w:t>TI-LFA FRR</w:t>
      </w:r>
      <w:r w:rsidRPr="009A747E">
        <w:rPr>
          <w:rFonts w:hint="eastAsia"/>
        </w:rPr>
        <w:t>消除环路，同时</w:t>
      </w:r>
      <w:r w:rsidRPr="00F827AC">
        <w:rPr>
          <w:rFonts w:hint="eastAsia"/>
        </w:rPr>
        <w:t>使流量可以快速切换到链路</w:t>
      </w:r>
      <w:r w:rsidRPr="00F827AC">
        <w:rPr>
          <w:rFonts w:hint="eastAsia"/>
        </w:rPr>
        <w:t>Link B</w:t>
      </w:r>
      <w:r w:rsidRPr="00813F4E">
        <w:rPr>
          <w:rFonts w:hint="eastAsia"/>
        </w:rPr>
        <w:t>。</w:t>
      </w:r>
    </w:p>
    <w:p w:rsidR="00CE7DAA" w:rsidRPr="00813F4E" w:rsidRDefault="00CE7DAA" w:rsidP="00CE7DAA">
      <w:pPr>
        <w:pStyle w:val="40"/>
      </w:pPr>
      <w:r w:rsidRPr="00813F4E">
        <w:rPr>
          <w:rFonts w:hint="eastAsia"/>
        </w:rPr>
        <w:t>组网图</w:t>
      </w:r>
    </w:p>
    <w:p w:rsidR="00277C0A" w:rsidRDefault="00CE7DAA" w:rsidP="00E04FE1">
      <w:pPr>
        <w:pStyle w:val="FigureDescription"/>
      </w:pPr>
      <w:bookmarkStart w:id="413" w:name="_Ref523580070"/>
      <w:r w:rsidRPr="00813F4E">
        <w:rPr>
          <w:rFonts w:hint="eastAsia"/>
        </w:rPr>
        <w:t xml:space="preserve">IS-IS </w:t>
      </w:r>
      <w:r w:rsidRPr="00813F4E">
        <w:t>TI-LFA</w:t>
      </w:r>
      <w:r w:rsidRPr="00813F4E">
        <w:rPr>
          <w:rFonts w:hint="eastAsia"/>
        </w:rPr>
        <w:t xml:space="preserve"> FRR</w:t>
      </w:r>
      <w:r w:rsidRPr="00813F4E">
        <w:rPr>
          <w:rFonts w:hint="eastAsia"/>
        </w:rPr>
        <w:t>组网图</w:t>
      </w:r>
      <w:bookmarkEnd w:id="413"/>
    </w:p>
    <w:p w:rsidR="007A416B" w:rsidRDefault="007A416B" w:rsidP="007A3451">
      <w:r w:rsidRPr="007A416B">
        <w:rPr>
          <w:noProof/>
        </w:rPr>
        <w:drawing>
          <wp:inline distT="0" distB="0" distL="0" distR="0" wp14:anchorId="1EB78156" wp14:editId="00E9742C">
            <wp:extent cx="3754755" cy="1717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4755" cy="1717675"/>
                    </a:xfrm>
                    <a:prstGeom prst="rect">
                      <a:avLst/>
                    </a:prstGeom>
                    <a:noFill/>
                    <a:ln>
                      <a:noFill/>
                    </a:ln>
                  </pic:spPr>
                </pic:pic>
              </a:graphicData>
            </a:graphic>
          </wp:inline>
        </w:drawing>
      </w:r>
    </w:p>
    <w:p w:rsidR="00277C0A" w:rsidRPr="00277C0A" w:rsidRDefault="00277C0A" w:rsidP="007A3451"/>
    <w:p w:rsidR="00CE7DAA" w:rsidRPr="00813F4E" w:rsidRDefault="00CE7DAA" w:rsidP="007A3451">
      <w:pPr>
        <w:pStyle w:val="Figure"/>
      </w:pPr>
    </w:p>
    <w:tbl>
      <w:tblPr>
        <w:tblStyle w:val="FigureTable"/>
        <w:tblW w:w="9014" w:type="dxa"/>
        <w:tblLayout w:type="fixed"/>
        <w:tblLook w:val="04A0" w:firstRow="1" w:lastRow="0" w:firstColumn="1" w:lastColumn="0" w:noHBand="0" w:noVBand="1"/>
      </w:tblPr>
      <w:tblGrid>
        <w:gridCol w:w="1213"/>
        <w:gridCol w:w="1279"/>
        <w:gridCol w:w="1917"/>
        <w:gridCol w:w="1280"/>
        <w:gridCol w:w="1280"/>
        <w:gridCol w:w="2045"/>
      </w:tblGrid>
      <w:tr w:rsidR="00CE7DAA" w:rsidRPr="00415A99" w:rsidTr="00CE7DAA">
        <w:trPr>
          <w:tblHeader/>
        </w:trPr>
        <w:tc>
          <w:tcPr>
            <w:tcW w:w="1213" w:type="dxa"/>
            <w:shd w:val="clear" w:color="auto" w:fill="auto"/>
          </w:tcPr>
          <w:p w:rsidR="00CE7DAA" w:rsidRPr="00CE7DAA" w:rsidRDefault="00CE7DAA" w:rsidP="00CE7DAA">
            <w:pPr>
              <w:pStyle w:val="FigureText"/>
            </w:pPr>
            <w:r w:rsidRPr="00813F4E">
              <w:rPr>
                <w:rFonts w:hint="eastAsia"/>
              </w:rPr>
              <w:t>设备</w:t>
            </w:r>
          </w:p>
        </w:tc>
        <w:tc>
          <w:tcPr>
            <w:tcW w:w="1279" w:type="dxa"/>
            <w:shd w:val="clear" w:color="auto" w:fill="auto"/>
          </w:tcPr>
          <w:p w:rsidR="00CE7DAA" w:rsidRPr="00CE7DAA" w:rsidRDefault="00CE7DAA" w:rsidP="00CE7DAA">
            <w:pPr>
              <w:pStyle w:val="FigureText"/>
            </w:pPr>
            <w:r w:rsidRPr="00813F4E">
              <w:rPr>
                <w:rFonts w:hint="eastAsia"/>
              </w:rPr>
              <w:t>接口</w:t>
            </w:r>
          </w:p>
        </w:tc>
        <w:tc>
          <w:tcPr>
            <w:tcW w:w="1917" w:type="dxa"/>
            <w:shd w:val="clear" w:color="auto" w:fill="auto"/>
          </w:tcPr>
          <w:p w:rsidR="00CE7DAA" w:rsidRPr="00CE7DAA" w:rsidRDefault="00CE7DAA" w:rsidP="00CE7DAA">
            <w:pPr>
              <w:pStyle w:val="FigureText"/>
            </w:pPr>
            <w:r w:rsidRPr="00813F4E">
              <w:rPr>
                <w:rFonts w:hint="eastAsia"/>
              </w:rPr>
              <w:t>IP</w:t>
            </w:r>
            <w:r w:rsidRPr="00813F4E">
              <w:rPr>
                <w:rFonts w:hint="eastAsia"/>
              </w:rPr>
              <w:t>地址</w:t>
            </w:r>
          </w:p>
        </w:tc>
        <w:tc>
          <w:tcPr>
            <w:tcW w:w="1280" w:type="dxa"/>
            <w:shd w:val="clear" w:color="auto" w:fill="auto"/>
          </w:tcPr>
          <w:p w:rsidR="00CE7DAA" w:rsidRPr="00CE7DAA" w:rsidRDefault="00CE7DAA" w:rsidP="00CE7DAA">
            <w:pPr>
              <w:pStyle w:val="FigureText"/>
            </w:pPr>
            <w:r w:rsidRPr="00813F4E">
              <w:rPr>
                <w:rFonts w:hint="eastAsia"/>
              </w:rPr>
              <w:t>设备</w:t>
            </w:r>
          </w:p>
        </w:tc>
        <w:tc>
          <w:tcPr>
            <w:tcW w:w="1280" w:type="dxa"/>
            <w:shd w:val="clear" w:color="auto" w:fill="auto"/>
          </w:tcPr>
          <w:p w:rsidR="00CE7DAA" w:rsidRPr="00CE7DAA" w:rsidRDefault="00CE7DAA" w:rsidP="00CE7DAA">
            <w:pPr>
              <w:pStyle w:val="FigureText"/>
            </w:pPr>
            <w:r w:rsidRPr="00813F4E">
              <w:rPr>
                <w:rFonts w:hint="eastAsia"/>
              </w:rPr>
              <w:t>接口</w:t>
            </w:r>
          </w:p>
        </w:tc>
        <w:tc>
          <w:tcPr>
            <w:tcW w:w="2045" w:type="dxa"/>
            <w:shd w:val="clear" w:color="auto" w:fill="auto"/>
          </w:tcPr>
          <w:p w:rsidR="00CE7DAA" w:rsidRPr="00CE7DAA" w:rsidRDefault="00CE7DAA" w:rsidP="00CE7DAA">
            <w:pPr>
              <w:pStyle w:val="FigureText"/>
            </w:pPr>
            <w:r w:rsidRPr="00813F4E">
              <w:rPr>
                <w:rFonts w:hint="eastAsia"/>
              </w:rPr>
              <w:t>IP</w:t>
            </w:r>
            <w:r w:rsidRPr="00813F4E">
              <w:rPr>
                <w:rFonts w:hint="eastAsia"/>
              </w:rPr>
              <w:t>地址</w:t>
            </w:r>
          </w:p>
        </w:tc>
      </w:tr>
      <w:tr w:rsidR="00CE7DAA" w:rsidRPr="00415A99" w:rsidTr="00CE7DAA">
        <w:tc>
          <w:tcPr>
            <w:tcW w:w="1213" w:type="dxa"/>
            <w:shd w:val="clear" w:color="auto" w:fill="auto"/>
          </w:tcPr>
          <w:p w:rsidR="00CE7DAA" w:rsidRPr="00CE7DAA" w:rsidRDefault="00CE7DAA" w:rsidP="00CE7DAA">
            <w:pPr>
              <w:pStyle w:val="FigureText"/>
            </w:pPr>
            <w:r>
              <w:rPr>
                <w:rFonts w:hint="eastAsia"/>
              </w:rPr>
              <w:t>Device</w:t>
            </w:r>
            <w:r w:rsidRPr="00CE7DAA">
              <w:rPr>
                <w:rFonts w:hint="eastAsia"/>
              </w:rPr>
              <w:t xml:space="preserve"> A</w:t>
            </w:r>
          </w:p>
        </w:tc>
        <w:tc>
          <w:tcPr>
            <w:tcW w:w="1279" w:type="dxa"/>
            <w:shd w:val="clear" w:color="auto" w:fill="auto"/>
          </w:tcPr>
          <w:p w:rsidR="00CE7DAA" w:rsidRPr="00CE7DAA" w:rsidRDefault="00CE7DAA" w:rsidP="00CE7DAA">
            <w:pPr>
              <w:pStyle w:val="FigureText"/>
            </w:pPr>
            <w:r w:rsidRPr="00813F4E">
              <w:rPr>
                <w:rFonts w:hint="eastAsia"/>
              </w:rPr>
              <w:t>Loop1</w:t>
            </w:r>
          </w:p>
        </w:tc>
        <w:tc>
          <w:tcPr>
            <w:tcW w:w="1917" w:type="dxa"/>
            <w:shd w:val="clear" w:color="auto" w:fill="auto"/>
          </w:tcPr>
          <w:p w:rsidR="00CE7DAA" w:rsidRPr="00CE7DAA" w:rsidRDefault="00CE7DAA" w:rsidP="00CE7DAA">
            <w:pPr>
              <w:pStyle w:val="FigureText"/>
            </w:pPr>
            <w:r w:rsidRPr="00813F4E">
              <w:rPr>
                <w:rFonts w:hint="eastAsia"/>
              </w:rPr>
              <w:t>1.1.1.1/32</w:t>
            </w:r>
          </w:p>
        </w:tc>
        <w:tc>
          <w:tcPr>
            <w:tcW w:w="1280" w:type="dxa"/>
            <w:shd w:val="clear" w:color="auto" w:fill="auto"/>
          </w:tcPr>
          <w:p w:rsidR="00CE7DAA" w:rsidRPr="00CE7DAA" w:rsidRDefault="00CE7DAA" w:rsidP="00CE7DAA">
            <w:pPr>
              <w:pStyle w:val="FigureText"/>
            </w:pPr>
            <w:r>
              <w:rPr>
                <w:rFonts w:hint="eastAsia"/>
              </w:rPr>
              <w:t>Device</w:t>
            </w:r>
            <w:r w:rsidRPr="00CE7DAA">
              <w:rPr>
                <w:rFonts w:hint="eastAsia"/>
              </w:rPr>
              <w:t xml:space="preserve"> B</w:t>
            </w:r>
          </w:p>
        </w:tc>
        <w:tc>
          <w:tcPr>
            <w:tcW w:w="1280" w:type="dxa"/>
            <w:shd w:val="clear" w:color="auto" w:fill="auto"/>
          </w:tcPr>
          <w:p w:rsidR="00CE7DAA" w:rsidRPr="00CE7DAA" w:rsidRDefault="00CE7DAA" w:rsidP="00CE7DAA">
            <w:pPr>
              <w:pStyle w:val="FigureText"/>
            </w:pPr>
            <w:r w:rsidRPr="00813F4E">
              <w:rPr>
                <w:rFonts w:hint="eastAsia"/>
              </w:rPr>
              <w:t>Loop1</w:t>
            </w:r>
          </w:p>
        </w:tc>
        <w:tc>
          <w:tcPr>
            <w:tcW w:w="2045" w:type="dxa"/>
            <w:shd w:val="clear" w:color="auto" w:fill="auto"/>
          </w:tcPr>
          <w:p w:rsidR="00CE7DAA" w:rsidRPr="00CE7DAA" w:rsidRDefault="00CE7DAA" w:rsidP="00CE7DAA">
            <w:pPr>
              <w:pStyle w:val="FigureText"/>
            </w:pPr>
            <w:r w:rsidRPr="00813F4E">
              <w:rPr>
                <w:rFonts w:hint="eastAsia"/>
              </w:rPr>
              <w:t>2.2.2.2/32</w:t>
            </w:r>
          </w:p>
        </w:tc>
      </w:tr>
      <w:tr w:rsidR="00CE7DAA" w:rsidRPr="00415A99" w:rsidTr="00CE7DAA">
        <w:tc>
          <w:tcPr>
            <w:tcW w:w="1213" w:type="dxa"/>
            <w:shd w:val="clear" w:color="auto" w:fill="auto"/>
          </w:tcPr>
          <w:p w:rsidR="00CE7DAA" w:rsidRPr="009237C1" w:rsidRDefault="00CE7DAA" w:rsidP="00CE7DAA">
            <w:pPr>
              <w:pStyle w:val="FigureText"/>
            </w:pPr>
          </w:p>
        </w:tc>
        <w:tc>
          <w:tcPr>
            <w:tcW w:w="1279"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1</w:t>
            </w:r>
          </w:p>
        </w:tc>
        <w:tc>
          <w:tcPr>
            <w:tcW w:w="1917" w:type="dxa"/>
            <w:shd w:val="clear" w:color="auto" w:fill="auto"/>
          </w:tcPr>
          <w:p w:rsidR="00CE7DAA" w:rsidRPr="00CE7DAA" w:rsidRDefault="00CE7DAA" w:rsidP="00CE7DAA">
            <w:pPr>
              <w:pStyle w:val="FigureText"/>
            </w:pPr>
            <w:r w:rsidRPr="009237C1">
              <w:rPr>
                <w:rFonts w:hint="eastAsia"/>
              </w:rPr>
              <w:t>12.12.12.1/24</w:t>
            </w:r>
          </w:p>
        </w:tc>
        <w:tc>
          <w:tcPr>
            <w:tcW w:w="1280" w:type="dxa"/>
            <w:shd w:val="clear" w:color="auto" w:fill="auto"/>
          </w:tcPr>
          <w:p w:rsidR="00CE7DAA" w:rsidRPr="009237C1" w:rsidRDefault="00CE7DAA" w:rsidP="00CE7DAA">
            <w:pPr>
              <w:pStyle w:val="FigureText"/>
            </w:pPr>
          </w:p>
        </w:tc>
        <w:tc>
          <w:tcPr>
            <w:tcW w:w="1280"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1</w:t>
            </w:r>
          </w:p>
        </w:tc>
        <w:tc>
          <w:tcPr>
            <w:tcW w:w="2045" w:type="dxa"/>
            <w:shd w:val="clear" w:color="auto" w:fill="auto"/>
          </w:tcPr>
          <w:p w:rsidR="00CE7DAA" w:rsidRPr="00CE7DAA" w:rsidRDefault="00CE7DAA" w:rsidP="00CE7DAA">
            <w:pPr>
              <w:pStyle w:val="FigureText"/>
            </w:pPr>
            <w:r w:rsidRPr="009237C1">
              <w:rPr>
                <w:rFonts w:hint="eastAsia"/>
              </w:rPr>
              <w:t>24.24.24.1/24</w:t>
            </w:r>
          </w:p>
        </w:tc>
      </w:tr>
      <w:tr w:rsidR="00CE7DAA" w:rsidRPr="00415A99" w:rsidTr="00CE7DAA">
        <w:tc>
          <w:tcPr>
            <w:tcW w:w="1213" w:type="dxa"/>
            <w:shd w:val="clear" w:color="auto" w:fill="auto"/>
          </w:tcPr>
          <w:p w:rsidR="00CE7DAA" w:rsidRPr="009237C1" w:rsidRDefault="00CE7DAA" w:rsidP="00CE7DAA">
            <w:pPr>
              <w:pStyle w:val="FigureText"/>
            </w:pPr>
          </w:p>
        </w:tc>
        <w:tc>
          <w:tcPr>
            <w:tcW w:w="1279"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2</w:t>
            </w:r>
          </w:p>
        </w:tc>
        <w:tc>
          <w:tcPr>
            <w:tcW w:w="1917" w:type="dxa"/>
            <w:shd w:val="clear" w:color="auto" w:fill="auto"/>
          </w:tcPr>
          <w:p w:rsidR="00CE7DAA" w:rsidRPr="00CE7DAA" w:rsidRDefault="00CE7DAA" w:rsidP="00CE7DAA">
            <w:pPr>
              <w:pStyle w:val="FigureText"/>
            </w:pPr>
            <w:r w:rsidRPr="009237C1">
              <w:rPr>
                <w:rFonts w:hint="eastAsia"/>
              </w:rPr>
              <w:t>13.13.13.1/24</w:t>
            </w:r>
          </w:p>
        </w:tc>
        <w:tc>
          <w:tcPr>
            <w:tcW w:w="1280" w:type="dxa"/>
            <w:shd w:val="clear" w:color="auto" w:fill="auto"/>
          </w:tcPr>
          <w:p w:rsidR="00CE7DAA" w:rsidRPr="009237C1" w:rsidRDefault="00CE7DAA" w:rsidP="00CE7DAA">
            <w:pPr>
              <w:pStyle w:val="FigureText"/>
            </w:pPr>
          </w:p>
        </w:tc>
        <w:tc>
          <w:tcPr>
            <w:tcW w:w="1280"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2</w:t>
            </w:r>
          </w:p>
        </w:tc>
        <w:tc>
          <w:tcPr>
            <w:tcW w:w="2045" w:type="dxa"/>
            <w:shd w:val="clear" w:color="auto" w:fill="auto"/>
          </w:tcPr>
          <w:p w:rsidR="00CE7DAA" w:rsidRPr="00CE7DAA" w:rsidRDefault="00CE7DAA" w:rsidP="00CE7DAA">
            <w:pPr>
              <w:pStyle w:val="FigureText"/>
            </w:pPr>
            <w:r w:rsidRPr="009237C1">
              <w:rPr>
                <w:rFonts w:hint="eastAsia"/>
              </w:rPr>
              <w:t>13.13.13.2/24</w:t>
            </w:r>
          </w:p>
        </w:tc>
      </w:tr>
      <w:tr w:rsidR="00CE7DAA" w:rsidRPr="00415A99" w:rsidTr="00CE7DAA">
        <w:tc>
          <w:tcPr>
            <w:tcW w:w="1213" w:type="dxa"/>
            <w:shd w:val="clear" w:color="auto" w:fill="auto"/>
          </w:tcPr>
          <w:p w:rsidR="00CE7DAA" w:rsidRPr="00CE7DAA" w:rsidRDefault="00CE7DAA" w:rsidP="00CE7DAA">
            <w:pPr>
              <w:pStyle w:val="FigureText"/>
            </w:pPr>
            <w:r>
              <w:rPr>
                <w:rFonts w:hint="eastAsia"/>
              </w:rPr>
              <w:t>Device</w:t>
            </w:r>
            <w:r w:rsidRPr="00CE7DAA">
              <w:rPr>
                <w:rFonts w:hint="eastAsia"/>
              </w:rPr>
              <w:t xml:space="preserve"> C</w:t>
            </w:r>
          </w:p>
        </w:tc>
        <w:tc>
          <w:tcPr>
            <w:tcW w:w="1279" w:type="dxa"/>
            <w:shd w:val="clear" w:color="auto" w:fill="auto"/>
          </w:tcPr>
          <w:p w:rsidR="00CE7DAA" w:rsidRPr="00CE7DAA" w:rsidRDefault="00CE7DAA" w:rsidP="00CE7DAA">
            <w:pPr>
              <w:pStyle w:val="FigureText"/>
            </w:pPr>
            <w:r w:rsidRPr="00813F4E">
              <w:rPr>
                <w:rFonts w:hint="eastAsia"/>
              </w:rPr>
              <w:t>Loop1</w:t>
            </w:r>
          </w:p>
        </w:tc>
        <w:tc>
          <w:tcPr>
            <w:tcW w:w="1917" w:type="dxa"/>
            <w:shd w:val="clear" w:color="auto" w:fill="auto"/>
          </w:tcPr>
          <w:p w:rsidR="00CE7DAA" w:rsidRPr="00CE7DAA" w:rsidRDefault="00CE7DAA" w:rsidP="00CE7DAA">
            <w:pPr>
              <w:pStyle w:val="FigureText"/>
            </w:pPr>
            <w:r w:rsidRPr="00813F4E">
              <w:rPr>
                <w:rFonts w:hint="eastAsia"/>
              </w:rPr>
              <w:t>3.3.3.3/32</w:t>
            </w:r>
          </w:p>
        </w:tc>
        <w:tc>
          <w:tcPr>
            <w:tcW w:w="1280" w:type="dxa"/>
            <w:shd w:val="clear" w:color="auto" w:fill="auto"/>
          </w:tcPr>
          <w:p w:rsidR="00CE7DAA" w:rsidRPr="00813F4E" w:rsidRDefault="00CE7DAA" w:rsidP="00CE7DAA">
            <w:pPr>
              <w:pStyle w:val="FigureText"/>
            </w:pPr>
          </w:p>
        </w:tc>
        <w:tc>
          <w:tcPr>
            <w:tcW w:w="1280" w:type="dxa"/>
            <w:shd w:val="clear" w:color="auto" w:fill="auto"/>
          </w:tcPr>
          <w:p w:rsidR="00CE7DAA" w:rsidRPr="00813F4E" w:rsidRDefault="00CE7DAA" w:rsidP="00CE7DAA">
            <w:pPr>
              <w:pStyle w:val="FigureText"/>
            </w:pPr>
          </w:p>
        </w:tc>
        <w:tc>
          <w:tcPr>
            <w:tcW w:w="2045" w:type="dxa"/>
            <w:shd w:val="clear" w:color="auto" w:fill="auto"/>
          </w:tcPr>
          <w:p w:rsidR="00CE7DAA" w:rsidRPr="00813F4E" w:rsidRDefault="00CE7DAA" w:rsidP="00CE7DAA">
            <w:pPr>
              <w:pStyle w:val="FigureText"/>
            </w:pPr>
          </w:p>
        </w:tc>
      </w:tr>
      <w:tr w:rsidR="00CE7DAA" w:rsidRPr="00415A99" w:rsidTr="00CE7DAA">
        <w:tc>
          <w:tcPr>
            <w:tcW w:w="1213" w:type="dxa"/>
            <w:shd w:val="clear" w:color="auto" w:fill="auto"/>
          </w:tcPr>
          <w:p w:rsidR="00CE7DAA" w:rsidRPr="009237C1" w:rsidRDefault="00CE7DAA" w:rsidP="00CE7DAA">
            <w:pPr>
              <w:pStyle w:val="FigureText"/>
            </w:pPr>
          </w:p>
        </w:tc>
        <w:tc>
          <w:tcPr>
            <w:tcW w:w="1279"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1</w:t>
            </w:r>
          </w:p>
        </w:tc>
        <w:tc>
          <w:tcPr>
            <w:tcW w:w="1917" w:type="dxa"/>
            <w:shd w:val="clear" w:color="auto" w:fill="auto"/>
          </w:tcPr>
          <w:p w:rsidR="00CE7DAA" w:rsidRPr="00CE7DAA" w:rsidRDefault="00CE7DAA" w:rsidP="00CE7DAA">
            <w:pPr>
              <w:pStyle w:val="FigureText"/>
            </w:pPr>
            <w:r w:rsidRPr="009237C1">
              <w:rPr>
                <w:rFonts w:hint="eastAsia"/>
              </w:rPr>
              <w:t>12.12.12.2/24</w:t>
            </w:r>
          </w:p>
        </w:tc>
        <w:tc>
          <w:tcPr>
            <w:tcW w:w="1280" w:type="dxa"/>
            <w:shd w:val="clear" w:color="auto" w:fill="auto"/>
          </w:tcPr>
          <w:p w:rsidR="00CE7DAA" w:rsidRPr="009237C1" w:rsidRDefault="00CE7DAA" w:rsidP="00CE7DAA">
            <w:pPr>
              <w:pStyle w:val="FigureText"/>
            </w:pPr>
          </w:p>
        </w:tc>
        <w:tc>
          <w:tcPr>
            <w:tcW w:w="1280" w:type="dxa"/>
            <w:shd w:val="clear" w:color="auto" w:fill="auto"/>
          </w:tcPr>
          <w:p w:rsidR="00CE7DAA" w:rsidRPr="009237C1" w:rsidRDefault="00CE7DAA" w:rsidP="00CE7DAA">
            <w:pPr>
              <w:pStyle w:val="FigureText"/>
            </w:pPr>
          </w:p>
        </w:tc>
        <w:tc>
          <w:tcPr>
            <w:tcW w:w="2045" w:type="dxa"/>
            <w:shd w:val="clear" w:color="auto" w:fill="auto"/>
          </w:tcPr>
          <w:p w:rsidR="00CE7DAA" w:rsidRPr="009237C1" w:rsidRDefault="00CE7DAA" w:rsidP="00CE7DAA">
            <w:pPr>
              <w:pStyle w:val="FigureText"/>
            </w:pPr>
          </w:p>
        </w:tc>
      </w:tr>
      <w:tr w:rsidR="00CE7DAA" w:rsidRPr="00415A99" w:rsidTr="00CE7DAA">
        <w:tc>
          <w:tcPr>
            <w:tcW w:w="1213" w:type="dxa"/>
            <w:shd w:val="clear" w:color="auto" w:fill="auto"/>
          </w:tcPr>
          <w:p w:rsidR="00CE7DAA" w:rsidRPr="009237C1" w:rsidRDefault="00CE7DAA" w:rsidP="00CE7DAA">
            <w:pPr>
              <w:pStyle w:val="FigureText"/>
            </w:pPr>
          </w:p>
        </w:tc>
        <w:tc>
          <w:tcPr>
            <w:tcW w:w="1279" w:type="dxa"/>
            <w:shd w:val="clear" w:color="auto" w:fill="auto"/>
          </w:tcPr>
          <w:p w:rsidR="00CE7DAA" w:rsidRPr="00CE7DAA" w:rsidRDefault="00CE7DAA" w:rsidP="00CE7DAA">
            <w:pPr>
              <w:pStyle w:val="FigureText"/>
            </w:pPr>
            <w:r w:rsidRPr="009237C1">
              <w:rPr>
                <w:rFonts w:hint="eastAsia"/>
              </w:rPr>
              <w:t>GE</w:t>
            </w:r>
            <w:r w:rsidR="00D308C0">
              <w:rPr>
                <w:rFonts w:hint="eastAsia"/>
              </w:rPr>
              <w:t>3/1/</w:t>
            </w:r>
            <w:r w:rsidRPr="009237C1">
              <w:rPr>
                <w:rFonts w:hint="eastAsia"/>
              </w:rPr>
              <w:t>2</w:t>
            </w:r>
          </w:p>
        </w:tc>
        <w:tc>
          <w:tcPr>
            <w:tcW w:w="1917" w:type="dxa"/>
            <w:shd w:val="clear" w:color="auto" w:fill="auto"/>
          </w:tcPr>
          <w:p w:rsidR="00CE7DAA" w:rsidRPr="00CE7DAA" w:rsidRDefault="00CE7DAA" w:rsidP="00CE7DAA">
            <w:pPr>
              <w:pStyle w:val="FigureText"/>
            </w:pPr>
            <w:r w:rsidRPr="009237C1">
              <w:rPr>
                <w:rFonts w:hint="eastAsia"/>
              </w:rPr>
              <w:t>24.24.24.2/24</w:t>
            </w:r>
          </w:p>
        </w:tc>
        <w:tc>
          <w:tcPr>
            <w:tcW w:w="1280" w:type="dxa"/>
            <w:shd w:val="clear" w:color="auto" w:fill="auto"/>
          </w:tcPr>
          <w:p w:rsidR="00CE7DAA" w:rsidRPr="009237C1" w:rsidRDefault="00CE7DAA" w:rsidP="00CE7DAA">
            <w:pPr>
              <w:pStyle w:val="FigureText"/>
            </w:pPr>
          </w:p>
        </w:tc>
        <w:tc>
          <w:tcPr>
            <w:tcW w:w="1280" w:type="dxa"/>
            <w:shd w:val="clear" w:color="auto" w:fill="auto"/>
          </w:tcPr>
          <w:p w:rsidR="00CE7DAA" w:rsidRPr="009237C1" w:rsidRDefault="00CE7DAA" w:rsidP="00CE7DAA">
            <w:pPr>
              <w:pStyle w:val="FigureText"/>
            </w:pPr>
          </w:p>
        </w:tc>
        <w:tc>
          <w:tcPr>
            <w:tcW w:w="2045" w:type="dxa"/>
            <w:shd w:val="clear" w:color="auto" w:fill="auto"/>
          </w:tcPr>
          <w:p w:rsidR="00CE7DAA" w:rsidRPr="009237C1" w:rsidRDefault="00CE7DAA" w:rsidP="00CE7DAA">
            <w:pPr>
              <w:pStyle w:val="FigureText"/>
            </w:pPr>
          </w:p>
        </w:tc>
      </w:tr>
    </w:tbl>
    <w:p w:rsidR="00CE7DAA" w:rsidRPr="00813F4E" w:rsidRDefault="00CE7DAA" w:rsidP="00CE7DAA"/>
    <w:p w:rsidR="00CE7DAA" w:rsidRPr="00813F4E" w:rsidRDefault="00CE7DAA" w:rsidP="00CE7DAA">
      <w:pPr>
        <w:pStyle w:val="40"/>
      </w:pPr>
      <w:r w:rsidRPr="00813F4E">
        <w:rPr>
          <w:rFonts w:hint="eastAsia"/>
        </w:rPr>
        <w:t>配置步骤</w:t>
      </w:r>
    </w:p>
    <w:p w:rsidR="00CE7DAA" w:rsidRPr="00CE7DAA" w:rsidRDefault="00CE7DAA" w:rsidP="00CE7DAA">
      <w:pPr>
        <w:pStyle w:val="ItemStep"/>
        <w:rPr>
          <w:lang w:eastAsia="zh-CN"/>
        </w:rPr>
      </w:pPr>
      <w:r w:rsidRPr="00CE7DAA">
        <w:rPr>
          <w:rFonts w:hint="eastAsia"/>
          <w:lang w:eastAsia="zh-CN"/>
        </w:rPr>
        <w:t>请按照</w:t>
      </w:r>
      <w:r w:rsidRPr="004A6746">
        <w:rPr>
          <w:rStyle w:val="Reference-R0G144B200"/>
        </w:rPr>
        <w:fldChar w:fldCharType="begin"/>
      </w:r>
      <w:r w:rsidRPr="004A6746">
        <w:rPr>
          <w:rStyle w:val="Reference-R0G144B200"/>
          <w:lang w:eastAsia="zh-CN"/>
        </w:rPr>
        <w:instrText xml:space="preserve"> </w:instrText>
      </w:r>
      <w:r w:rsidRPr="004A6746">
        <w:rPr>
          <w:rStyle w:val="Reference-R0G144B200"/>
          <w:rFonts w:hint="eastAsia"/>
          <w:lang w:eastAsia="zh-CN"/>
        </w:rPr>
        <w:instrText>REF _Ref523580070 \r \h</w:instrText>
      </w:r>
      <w:r w:rsidRPr="004A6746">
        <w:rPr>
          <w:rStyle w:val="Reference-R0G144B200"/>
          <w:lang w:eastAsia="zh-CN"/>
        </w:rPr>
        <w:instrText xml:space="preserve">  \* MERGEFORMAT </w:instrText>
      </w:r>
      <w:r w:rsidRPr="004A6746">
        <w:rPr>
          <w:rStyle w:val="Reference-R0G144B200"/>
        </w:rPr>
      </w:r>
      <w:r w:rsidRPr="004A6746">
        <w:rPr>
          <w:rStyle w:val="Reference-R0G144B200"/>
        </w:rPr>
        <w:fldChar w:fldCharType="separate"/>
      </w:r>
      <w:r w:rsidR="00B7696C">
        <w:rPr>
          <w:rStyle w:val="Reference-R0G144B200"/>
          <w:rFonts w:hint="eastAsia"/>
          <w:lang w:eastAsia="zh-CN"/>
        </w:rPr>
        <w:t>图</w:t>
      </w:r>
      <w:r w:rsidR="00B7696C">
        <w:rPr>
          <w:rStyle w:val="Reference-R0G144B200"/>
          <w:rFonts w:hint="eastAsia"/>
          <w:lang w:eastAsia="zh-CN"/>
        </w:rPr>
        <w:t>1-32</w:t>
      </w:r>
      <w:r w:rsidRPr="004A6746">
        <w:rPr>
          <w:rStyle w:val="Reference-R0G144B200"/>
        </w:rPr>
        <w:fldChar w:fldCharType="end"/>
      </w:r>
      <w:r w:rsidRPr="00CE7DAA">
        <w:rPr>
          <w:rFonts w:hint="eastAsia"/>
          <w:lang w:eastAsia="zh-CN"/>
        </w:rPr>
        <w:t>配置各接口的</w:t>
      </w:r>
      <w:r w:rsidRPr="00CE7DAA">
        <w:rPr>
          <w:lang w:eastAsia="zh-CN"/>
        </w:rPr>
        <w:t>IP</w:t>
      </w:r>
      <w:r w:rsidRPr="00CE7DAA">
        <w:rPr>
          <w:rFonts w:hint="eastAsia"/>
          <w:lang w:eastAsia="zh-CN"/>
        </w:rPr>
        <w:t>地址和子网掩码，具体配置过程略</w:t>
      </w:r>
    </w:p>
    <w:p w:rsidR="00CD2E6A" w:rsidRPr="00813F4E" w:rsidRDefault="00CD2E6A" w:rsidP="00CD2E6A">
      <w:pPr>
        <w:pStyle w:val="ItemStep"/>
      </w:pPr>
      <w:r w:rsidRPr="00813F4E">
        <w:rPr>
          <w:rFonts w:hint="eastAsia"/>
        </w:rPr>
        <w:t>配置</w:t>
      </w:r>
      <w:r>
        <w:rPr>
          <w:rFonts w:hint="eastAsia"/>
        </w:rPr>
        <w:t>Device</w:t>
      </w:r>
      <w:r w:rsidRPr="00813F4E">
        <w:rPr>
          <w:rFonts w:hint="eastAsia"/>
        </w:rPr>
        <w:t xml:space="preserve"> A</w:t>
      </w:r>
    </w:p>
    <w:p w:rsidR="00CD2E6A" w:rsidRPr="00813F4E" w:rsidRDefault="00CD2E6A" w:rsidP="00CD2E6A">
      <w:pPr>
        <w:pStyle w:val="ItemIndent1"/>
        <w:rPr>
          <w:lang w:eastAsia="zh-CN"/>
        </w:rPr>
      </w:pPr>
      <w:r w:rsidRPr="00813F4E">
        <w:rPr>
          <w:rFonts w:hint="eastAsia"/>
          <w:lang w:eastAsia="zh-CN"/>
        </w:rPr>
        <w:t xml:space="preserve"># </w:t>
      </w:r>
      <w:r w:rsidRPr="00D36E2B">
        <w:rPr>
          <w:rFonts w:hint="eastAsia"/>
          <w:lang w:eastAsia="zh-CN"/>
        </w:rPr>
        <w:t>配置</w:t>
      </w:r>
      <w:r w:rsidRPr="00D36E2B">
        <w:rPr>
          <w:rFonts w:hint="eastAsia"/>
          <w:lang w:eastAsia="zh-CN"/>
        </w:rPr>
        <w:t>IS-IS</w:t>
      </w:r>
      <w:r w:rsidRPr="00D36E2B">
        <w:rPr>
          <w:rFonts w:hint="eastAsia"/>
          <w:lang w:eastAsia="zh-CN"/>
        </w:rPr>
        <w:t>协议实现网络层互通，开销值类型为</w:t>
      </w:r>
      <w:r w:rsidRPr="00D36E2B">
        <w:rPr>
          <w:rFonts w:hint="eastAsia"/>
          <w:lang w:eastAsia="zh-CN"/>
        </w:rPr>
        <w:t>wide</w:t>
      </w:r>
      <w:r w:rsidRPr="00813F4E">
        <w:rPr>
          <w:rFonts w:hint="eastAsia"/>
          <w:lang w:eastAsia="zh-CN"/>
        </w:rPr>
        <w:t>。</w:t>
      </w:r>
    </w:p>
    <w:p w:rsidR="00CE7DAA" w:rsidRPr="00813F4E" w:rsidRDefault="00CE7DAA" w:rsidP="00CE7DAA">
      <w:pPr>
        <w:pStyle w:val="TerminalDisplayIndent1"/>
      </w:pPr>
      <w:r w:rsidRPr="00813F4E">
        <w:rPr>
          <w:rFonts w:hint="eastAsia"/>
        </w:rPr>
        <w:t>&lt;</w:t>
      </w:r>
      <w:r>
        <w:rPr>
          <w:rFonts w:hint="eastAsia"/>
        </w:rPr>
        <w:t>Device</w:t>
      </w:r>
      <w:r w:rsidRPr="00813F4E">
        <w:rPr>
          <w:rFonts w:hint="eastAsia"/>
        </w:rPr>
        <w:t>A&gt; system-view</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 isis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A-isis-1] network-entity 00.0000.0000.0001.00</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A-isis-1] cost-style wide</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A-isis-1] quit</w:t>
      </w:r>
    </w:p>
    <w:p w:rsidR="00CE7DAA" w:rsidRPr="00813F4E" w:rsidRDefault="00CE7DAA" w:rsidP="00CE7DAA">
      <w:pPr>
        <w:pStyle w:val="TerminalDisplayIndent1"/>
      </w:pPr>
      <w:r w:rsidRPr="00813F4E">
        <w:t>[</w:t>
      </w:r>
      <w:r>
        <w:t>Device</w:t>
      </w:r>
      <w:r w:rsidRPr="00813F4E">
        <w:t>A]</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1</w:t>
      </w:r>
    </w:p>
    <w:p w:rsidR="00CE7DAA" w:rsidRPr="00813F4E" w:rsidRDefault="00CE7DAA" w:rsidP="00CE7DAA">
      <w:pPr>
        <w:pStyle w:val="TerminalDisplayIndent1"/>
      </w:pPr>
      <w:r w:rsidRPr="00813F4E">
        <w:t>[</w:t>
      </w:r>
      <w:r>
        <w:t>Device</w:t>
      </w:r>
      <w:r w:rsidRPr="00813F4E">
        <w:t>A-</w:t>
      </w:r>
      <w:r w:rsidRPr="00545C4C">
        <w:t>GigabitEthernet</w:t>
      </w:r>
      <w:r w:rsidR="00D308C0">
        <w:rPr>
          <w:rFonts w:hint="eastAsia"/>
        </w:rPr>
        <w:t>3/1/</w:t>
      </w:r>
      <w:r w:rsidRPr="00545C4C">
        <w:t>1</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t>A-</w:t>
      </w:r>
      <w:r w:rsidRPr="00545C4C">
        <w:t>GigabitEthernet</w:t>
      </w:r>
      <w:r w:rsidR="00D308C0">
        <w:rPr>
          <w:rFonts w:hint="eastAsia"/>
        </w:rPr>
        <w:t>3/1/</w:t>
      </w:r>
      <w:r w:rsidRPr="00545C4C">
        <w:t>1</w:t>
      </w:r>
      <w:r w:rsidRPr="00813F4E">
        <w:t>]</w:t>
      </w:r>
      <w:r w:rsidRPr="00813F4E">
        <w:rPr>
          <w:rFonts w:hint="eastAsia"/>
        </w:rPr>
        <w:t xml:space="preserve"> </w:t>
      </w:r>
      <w:r w:rsidRPr="00813F4E">
        <w:t>isis cost</w:t>
      </w:r>
      <w:r w:rsidRPr="00813F4E">
        <w:rPr>
          <w:rFonts w:hint="eastAsia"/>
        </w:rPr>
        <w:t xml:space="preserve"> 10</w:t>
      </w:r>
    </w:p>
    <w:p w:rsidR="00CE7DAA" w:rsidRPr="00813F4E" w:rsidRDefault="00CE7DAA" w:rsidP="00CE7DAA">
      <w:pPr>
        <w:pStyle w:val="TerminalDisplayIndent1"/>
      </w:pPr>
      <w:r w:rsidRPr="00813F4E">
        <w:t>[</w:t>
      </w:r>
      <w:r>
        <w:t>Device</w:t>
      </w:r>
      <w:r w:rsidRPr="00813F4E">
        <w:t>A-</w:t>
      </w:r>
      <w:r w:rsidRPr="00545C4C">
        <w:t>GigabitEthernet</w:t>
      </w:r>
      <w:r w:rsidR="00D308C0">
        <w:rPr>
          <w:rFonts w:hint="eastAsia"/>
        </w:rPr>
        <w:t>3/1/</w:t>
      </w:r>
      <w:r w:rsidRPr="00545C4C">
        <w:t>1</w:t>
      </w:r>
      <w:r w:rsidRPr="00813F4E">
        <w:t>]</w:t>
      </w:r>
      <w:r w:rsidRPr="00813F4E">
        <w:rPr>
          <w:rFonts w:hint="eastAsia"/>
        </w:rPr>
        <w:t xml:space="preserve"> quit</w:t>
      </w:r>
    </w:p>
    <w:p w:rsidR="00CE7DAA" w:rsidRPr="00813F4E" w:rsidRDefault="00CE7DAA" w:rsidP="00CE7DAA">
      <w:pPr>
        <w:pStyle w:val="TerminalDisplayIndent1"/>
      </w:pPr>
      <w:r w:rsidRPr="00813F4E">
        <w:t>[</w:t>
      </w:r>
      <w:r>
        <w:t>Device</w:t>
      </w:r>
      <w:r w:rsidRPr="00813F4E">
        <w:t>A]</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2</w:t>
      </w:r>
    </w:p>
    <w:p w:rsidR="00CE7DAA" w:rsidRPr="00813F4E" w:rsidRDefault="00CE7DAA" w:rsidP="00CE7DAA">
      <w:pPr>
        <w:pStyle w:val="TerminalDisplayIndent1"/>
      </w:pPr>
      <w:r w:rsidRPr="00813F4E">
        <w:t>[</w:t>
      </w:r>
      <w:r>
        <w:t>Device</w:t>
      </w:r>
      <w:r w:rsidRPr="00813F4E">
        <w:t>A-</w:t>
      </w:r>
      <w:r w:rsidRPr="00980F46">
        <w:t>GigabitEthernet</w:t>
      </w:r>
      <w:r w:rsidR="00D308C0">
        <w:rPr>
          <w:rFonts w:hint="eastAsia"/>
        </w:rPr>
        <w:t>3/1/</w:t>
      </w:r>
      <w:r w:rsidRPr="00980F46">
        <w:rPr>
          <w:rFonts w:hint="eastAsia"/>
        </w:rPr>
        <w:t>2</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t>A-</w:t>
      </w:r>
      <w:r w:rsidRPr="00980F46">
        <w:t>GigabitEthernet</w:t>
      </w:r>
      <w:r w:rsidR="00D308C0">
        <w:rPr>
          <w:rFonts w:hint="eastAsia"/>
        </w:rPr>
        <w:t>3/1/</w:t>
      </w:r>
      <w:r w:rsidRPr="00980F46">
        <w:rPr>
          <w:rFonts w:hint="eastAsia"/>
        </w:rPr>
        <w:t>2</w:t>
      </w:r>
      <w:r w:rsidRPr="00813F4E">
        <w:t>]</w:t>
      </w:r>
      <w:r w:rsidRPr="00813F4E">
        <w:rPr>
          <w:rFonts w:hint="eastAsia"/>
        </w:rPr>
        <w:t xml:space="preserve"> </w:t>
      </w:r>
      <w:r w:rsidRPr="00813F4E">
        <w:t>isis cost</w:t>
      </w:r>
      <w:r w:rsidRPr="00813F4E">
        <w:rPr>
          <w:rFonts w:hint="eastAsia"/>
        </w:rPr>
        <w:t xml:space="preserve"> 10</w:t>
      </w:r>
    </w:p>
    <w:p w:rsidR="00CE7DAA" w:rsidRPr="00813F4E" w:rsidRDefault="00CE7DAA" w:rsidP="00CE7DAA">
      <w:pPr>
        <w:pStyle w:val="TerminalDisplayIndent1"/>
      </w:pPr>
      <w:r w:rsidRPr="00813F4E">
        <w:t>[</w:t>
      </w:r>
      <w:r>
        <w:t>Device</w:t>
      </w:r>
      <w:r w:rsidRPr="00813F4E">
        <w:t>A-</w:t>
      </w:r>
      <w:r w:rsidRPr="00980F46">
        <w:t>GigabitEthernet</w:t>
      </w:r>
      <w:r w:rsidR="00D308C0">
        <w:rPr>
          <w:rFonts w:hint="eastAsia"/>
        </w:rPr>
        <w:t>3/1/</w:t>
      </w:r>
      <w:r w:rsidRPr="00980F46">
        <w:rPr>
          <w:rFonts w:hint="eastAsia"/>
        </w:rPr>
        <w:t>2</w:t>
      </w:r>
      <w:r w:rsidRPr="00813F4E">
        <w:t>]</w:t>
      </w:r>
      <w:r w:rsidRPr="00813F4E">
        <w:rPr>
          <w:rFonts w:hint="eastAsia"/>
        </w:rPr>
        <w:t xml:space="preserve"> quit</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 interface loopback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A-LoopBack1] isis enable 1</w:t>
      </w:r>
    </w:p>
    <w:p w:rsidR="00CE7DAA" w:rsidRDefault="00CE7DAA" w:rsidP="00CE7DAA">
      <w:pPr>
        <w:pStyle w:val="TerminalDisplayIndent1"/>
      </w:pPr>
      <w:r w:rsidRPr="00813F4E">
        <w:rPr>
          <w:rFonts w:hint="eastAsia"/>
        </w:rPr>
        <w:t>[</w:t>
      </w:r>
      <w:r>
        <w:rPr>
          <w:rFonts w:hint="eastAsia"/>
        </w:rPr>
        <w:t>Device</w:t>
      </w:r>
      <w:r w:rsidRPr="00813F4E">
        <w:rPr>
          <w:rFonts w:hint="eastAsia"/>
        </w:rPr>
        <w:t>A-LoopBack1] quit</w:t>
      </w:r>
    </w:p>
    <w:p w:rsidR="00CD2E6A" w:rsidRPr="00813F4E" w:rsidRDefault="00CD2E6A" w:rsidP="00CD2E6A">
      <w:pPr>
        <w:pStyle w:val="ItemIndent1"/>
      </w:pPr>
      <w:r w:rsidRPr="00813F4E">
        <w:rPr>
          <w:rFonts w:hint="eastAsia"/>
        </w:rPr>
        <w:t xml:space="preserve"># </w:t>
      </w:r>
      <w:r w:rsidRPr="00813F4E">
        <w:rPr>
          <w:rFonts w:hint="eastAsia"/>
        </w:rPr>
        <w:t>开启</w:t>
      </w:r>
      <w:r w:rsidRPr="00813F4E">
        <w:rPr>
          <w:rFonts w:hint="eastAsia"/>
        </w:rPr>
        <w:t>IS-IS SR</w:t>
      </w:r>
      <w:r w:rsidRPr="00813F4E">
        <w:rPr>
          <w:rFonts w:hint="eastAsia"/>
        </w:rPr>
        <w:t>功能</w:t>
      </w:r>
      <w:r w:rsidRPr="009A747E">
        <w:rPr>
          <w:rFonts w:hint="eastAsia"/>
        </w:rPr>
        <w:t>，并</w:t>
      </w:r>
      <w:r w:rsidRPr="0006140D">
        <w:rPr>
          <w:rFonts w:hint="eastAsia"/>
        </w:rPr>
        <w:t>开启邻接标签分配功能</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 address-family ipv4</w:t>
      </w:r>
    </w:p>
    <w:p w:rsidR="00CD2E6A"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A-isis-1-ipv4] segment-routing mpls</w:t>
      </w:r>
    </w:p>
    <w:p w:rsidR="00CD2E6A" w:rsidRPr="00813F4E" w:rsidRDefault="00CD2E6A" w:rsidP="00CD2E6A">
      <w:pPr>
        <w:pStyle w:val="TerminalDisplayIndent1"/>
      </w:pPr>
      <w:fldSimple w:instr=" DOCVARIABLE  varglobal_77768  \* MERGEFORMAT " w:fldLock="1">
        <w:r>
          <w:t>[</w:t>
        </w:r>
      </w:fldSimple>
      <w:r w:rsidRPr="0006140D">
        <w:rPr>
          <w:rFonts w:hint="eastAsia"/>
        </w:rPr>
        <w:t xml:space="preserve">DeviceA-isis-1-ipv4] </w:t>
      </w:r>
      <w:r w:rsidRPr="0006140D">
        <w:t>segment-routing adjacency enable</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A-isis-1-ipv4]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SR</w:t>
      </w:r>
      <w:r w:rsidRPr="00813F4E">
        <w:rPr>
          <w:rFonts w:hint="eastAsia"/>
        </w:rPr>
        <w:t>的</w:t>
      </w:r>
      <w:r w:rsidRPr="00813F4E">
        <w:rPr>
          <w:rFonts w:hint="eastAsia"/>
        </w:rPr>
        <w:t>SRGB</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A-isis-1] </w:t>
      </w:r>
      <w:r w:rsidRPr="00813F4E">
        <w:t>segment-routing global-block</w:t>
      </w:r>
      <w:r w:rsidRPr="00813F4E">
        <w:rPr>
          <w:rFonts w:hint="eastAsia"/>
        </w:rPr>
        <w:t xml:space="preserve"> 16000 16999</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 quit</w:t>
      </w:r>
    </w:p>
    <w:p w:rsidR="00CD2E6A" w:rsidRPr="00DD776A" w:rsidRDefault="00CD2E6A" w:rsidP="00CD2E6A">
      <w:pPr>
        <w:pStyle w:val="ItemIndent1"/>
        <w:rPr>
          <w:lang w:eastAsia="zh-CN"/>
        </w:rPr>
      </w:pPr>
      <w:r w:rsidRPr="00DD776A">
        <w:rPr>
          <w:rFonts w:hint="eastAsia"/>
          <w:lang w:eastAsia="zh-CN"/>
        </w:rPr>
        <w:t xml:space="preserve"># </w:t>
      </w:r>
      <w:r w:rsidRPr="00DD776A">
        <w:rPr>
          <w:rFonts w:hint="eastAsia"/>
          <w:lang w:eastAsia="zh-CN"/>
        </w:rPr>
        <w:t>配置前缀</w:t>
      </w:r>
      <w:r w:rsidRPr="00DD776A">
        <w:rPr>
          <w:rFonts w:hint="eastAsia"/>
          <w:lang w:eastAsia="zh-CN"/>
        </w:rPr>
        <w:t>SID</w:t>
      </w:r>
      <w:r w:rsidRPr="00DD776A">
        <w:rPr>
          <w:rFonts w:hint="eastAsia"/>
          <w:lang w:eastAsia="zh-CN"/>
        </w:rPr>
        <w:t>索引。</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 interface loopback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A-LoopBack1] isis prefix-sid index 10</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A-LoopBack1]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TI-LFA FRR</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 address-family ipv4</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A-isis-1-ipv4] </w:t>
      </w:r>
      <w:r w:rsidRPr="00813F4E">
        <w:t>fast-reroute lfa</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A-isis-1-ipv4] </w:t>
      </w:r>
      <w:r w:rsidRPr="00813F4E">
        <w:t>fast-reroute ti-lfa</w:t>
      </w:r>
    </w:p>
    <w:p w:rsidR="00CD2E6A" w:rsidRDefault="00CD2E6A" w:rsidP="00CD2E6A">
      <w:pPr>
        <w:pStyle w:val="TerminalDisplayIndent1"/>
      </w:pPr>
      <w:fldSimple w:instr=" DOCVARIABLE  varglobal_77768  \* MERGEFORMAT " w:fldLock="1">
        <w:r>
          <w:t>[</w:t>
        </w:r>
      </w:fldSimple>
      <w:r>
        <w:rPr>
          <w:rFonts w:hint="eastAsia"/>
        </w:rPr>
        <w:t>Device</w:t>
      </w:r>
      <w:r w:rsidRPr="00813F4E">
        <w:rPr>
          <w:rFonts w:hint="eastAsia"/>
        </w:rPr>
        <w:t>A-isis-1-ipv4] quit</w:t>
      </w:r>
    </w:p>
    <w:p w:rsidR="00CD2E6A" w:rsidRPr="00CD2E6A" w:rsidRDefault="00CD2E6A" w:rsidP="00CE7DAA">
      <w:pPr>
        <w:pStyle w:val="TerminalDisplayIndent1"/>
      </w:pPr>
      <w:fldSimple w:instr=" DOCVARIABLE  varglobal_77768  \* MERGEFORMAT " w:fldLock="1">
        <w:r>
          <w:t>[</w:t>
        </w:r>
      </w:fldSimple>
      <w:r w:rsidRPr="00416FD3">
        <w:rPr>
          <w:rFonts w:hint="eastAsia"/>
        </w:rPr>
        <w:t>DeviceA-isis-1] quit</w:t>
      </w:r>
    </w:p>
    <w:p w:rsidR="00CD2E6A" w:rsidRPr="00813F4E" w:rsidRDefault="00CD2E6A" w:rsidP="00CD2E6A">
      <w:pPr>
        <w:pStyle w:val="ItemStep"/>
      </w:pPr>
      <w:r w:rsidRPr="00813F4E">
        <w:rPr>
          <w:rFonts w:hint="eastAsia"/>
        </w:rPr>
        <w:t>配置</w:t>
      </w:r>
      <w:r>
        <w:rPr>
          <w:rFonts w:hint="eastAsia"/>
        </w:rPr>
        <w:t>Device</w:t>
      </w:r>
      <w:r w:rsidRPr="00813F4E">
        <w:rPr>
          <w:rFonts w:hint="eastAsia"/>
        </w:rPr>
        <w:t xml:space="preserve"> B</w:t>
      </w:r>
    </w:p>
    <w:p w:rsidR="00CD2E6A" w:rsidRPr="00D36E2B" w:rsidRDefault="00CD2E6A" w:rsidP="00CD2E6A">
      <w:pPr>
        <w:pStyle w:val="ItemIndent1"/>
        <w:rPr>
          <w:lang w:eastAsia="zh-CN"/>
        </w:rPr>
      </w:pPr>
      <w:r w:rsidRPr="00D36E2B">
        <w:rPr>
          <w:rFonts w:hint="eastAsia"/>
          <w:lang w:eastAsia="zh-CN"/>
        </w:rPr>
        <w:t xml:space="preserve"># </w:t>
      </w:r>
      <w:r w:rsidRPr="00D36E2B">
        <w:rPr>
          <w:rFonts w:hint="eastAsia"/>
          <w:lang w:eastAsia="zh-CN"/>
        </w:rPr>
        <w:t>配置</w:t>
      </w:r>
      <w:r w:rsidRPr="00D36E2B">
        <w:rPr>
          <w:rFonts w:hint="eastAsia"/>
          <w:lang w:eastAsia="zh-CN"/>
        </w:rPr>
        <w:t>IS-IS</w:t>
      </w:r>
      <w:r w:rsidRPr="00D36E2B">
        <w:rPr>
          <w:rFonts w:hint="eastAsia"/>
          <w:lang w:eastAsia="zh-CN"/>
        </w:rPr>
        <w:t>协议实现网络层互通，开销值类型为</w:t>
      </w:r>
      <w:r w:rsidRPr="00D36E2B">
        <w:rPr>
          <w:rFonts w:hint="eastAsia"/>
          <w:lang w:eastAsia="zh-CN"/>
        </w:rPr>
        <w:t>wide</w:t>
      </w:r>
      <w:r w:rsidRPr="00D36E2B">
        <w:rPr>
          <w:rFonts w:hint="eastAsia"/>
          <w:lang w:eastAsia="zh-CN"/>
        </w:rPr>
        <w:t>。</w:t>
      </w:r>
    </w:p>
    <w:p w:rsidR="00CE7DAA" w:rsidRPr="00813F4E" w:rsidRDefault="00CE7DAA" w:rsidP="00CE7DAA">
      <w:pPr>
        <w:pStyle w:val="TerminalDisplayIndent1"/>
      </w:pPr>
      <w:r w:rsidRPr="00813F4E">
        <w:rPr>
          <w:rFonts w:hint="eastAsia"/>
        </w:rPr>
        <w:t>&lt;</w:t>
      </w:r>
      <w:r>
        <w:rPr>
          <w:rFonts w:hint="eastAsia"/>
        </w:rPr>
        <w:t>Device</w:t>
      </w:r>
      <w:r w:rsidRPr="00813F4E">
        <w:rPr>
          <w:rFonts w:hint="eastAsia"/>
        </w:rPr>
        <w:t>B&gt; system-view</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 isis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B-isis-1] network-entity 00.0000.0000.0002.00</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B-isis-1] cost-style wide</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B-isis-1] quit</w:t>
      </w:r>
    </w:p>
    <w:p w:rsidR="00CE7DAA" w:rsidRPr="00813F4E" w:rsidRDefault="00CE7DAA" w:rsidP="00CE7DAA">
      <w:pPr>
        <w:pStyle w:val="TerminalDisplayIndent1"/>
      </w:pPr>
      <w:r w:rsidRPr="00813F4E">
        <w:t>[</w:t>
      </w:r>
      <w:r>
        <w:t>Device</w:t>
      </w:r>
      <w:r w:rsidRPr="00813F4E">
        <w:rPr>
          <w:rFonts w:hint="eastAsia"/>
        </w:rPr>
        <w:t>B</w:t>
      </w:r>
      <w:r w:rsidRPr="00813F4E">
        <w:t>]</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1</w:t>
      </w:r>
    </w:p>
    <w:p w:rsidR="00CE7DAA" w:rsidRPr="00813F4E" w:rsidRDefault="00CE7DAA" w:rsidP="00CE7DAA">
      <w:pPr>
        <w:pStyle w:val="TerminalDisplayIndent1"/>
      </w:pPr>
      <w:r w:rsidRPr="00813F4E">
        <w:t>[</w:t>
      </w:r>
      <w:r>
        <w:t>Device</w:t>
      </w:r>
      <w:r w:rsidRPr="00813F4E">
        <w:rPr>
          <w:rFonts w:hint="eastAsia"/>
        </w:rPr>
        <w:t>B</w:t>
      </w:r>
      <w:r w:rsidRPr="00813F4E">
        <w:t>-</w:t>
      </w:r>
      <w:r w:rsidRPr="00545C4C">
        <w:t>GigabitEthernet</w:t>
      </w:r>
      <w:r w:rsidR="00D308C0">
        <w:rPr>
          <w:rFonts w:hint="eastAsia"/>
        </w:rPr>
        <w:t>3/1/</w:t>
      </w:r>
      <w:r w:rsidRPr="00545C4C">
        <w:t>1</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rPr>
          <w:rFonts w:hint="eastAsia"/>
        </w:rPr>
        <w:t>B</w:t>
      </w:r>
      <w:r w:rsidRPr="00813F4E">
        <w:t>-</w:t>
      </w:r>
      <w:r w:rsidRPr="00545C4C">
        <w:t>GigabitEthernet</w:t>
      </w:r>
      <w:r w:rsidR="00D308C0">
        <w:rPr>
          <w:rFonts w:hint="eastAsia"/>
        </w:rPr>
        <w:t>3/1/</w:t>
      </w:r>
      <w:r w:rsidRPr="00545C4C">
        <w:t>1</w:t>
      </w:r>
      <w:r w:rsidRPr="00813F4E">
        <w:t>]</w:t>
      </w:r>
      <w:r w:rsidRPr="00813F4E">
        <w:rPr>
          <w:rFonts w:hint="eastAsia"/>
        </w:rPr>
        <w:t xml:space="preserve"> </w:t>
      </w:r>
      <w:r w:rsidRPr="00813F4E">
        <w:t>isis cost</w:t>
      </w:r>
      <w:r w:rsidRPr="00813F4E">
        <w:rPr>
          <w:rFonts w:hint="eastAsia"/>
        </w:rPr>
        <w:t xml:space="preserve"> 20</w:t>
      </w:r>
    </w:p>
    <w:p w:rsidR="00CE7DAA" w:rsidRPr="00813F4E" w:rsidRDefault="00CE7DAA" w:rsidP="00CE7DAA">
      <w:pPr>
        <w:pStyle w:val="TerminalDisplayIndent1"/>
      </w:pPr>
      <w:r w:rsidRPr="00813F4E">
        <w:t>[</w:t>
      </w:r>
      <w:r>
        <w:t>Device</w:t>
      </w:r>
      <w:r w:rsidRPr="00813F4E">
        <w:rPr>
          <w:rFonts w:hint="eastAsia"/>
        </w:rPr>
        <w:t>B</w:t>
      </w:r>
      <w:r w:rsidRPr="00813F4E">
        <w:t>-</w:t>
      </w:r>
      <w:r w:rsidRPr="00545C4C">
        <w:t>GigabitEthernet</w:t>
      </w:r>
      <w:r w:rsidR="00D308C0">
        <w:rPr>
          <w:rFonts w:hint="eastAsia"/>
        </w:rPr>
        <w:t>3/1/</w:t>
      </w:r>
      <w:r w:rsidRPr="00545C4C">
        <w:t>1</w:t>
      </w:r>
      <w:r w:rsidRPr="00813F4E">
        <w:t>]</w:t>
      </w:r>
      <w:r w:rsidRPr="00813F4E">
        <w:rPr>
          <w:rFonts w:hint="eastAsia"/>
        </w:rPr>
        <w:t xml:space="preserve"> quit</w:t>
      </w:r>
    </w:p>
    <w:p w:rsidR="00CE7DAA" w:rsidRPr="00813F4E" w:rsidRDefault="00CE7DAA" w:rsidP="00CE7DAA">
      <w:pPr>
        <w:pStyle w:val="TerminalDisplayIndent1"/>
      </w:pPr>
      <w:r w:rsidRPr="00813F4E">
        <w:t>[</w:t>
      </w:r>
      <w:r>
        <w:t>Device</w:t>
      </w:r>
      <w:r w:rsidRPr="00813F4E">
        <w:rPr>
          <w:rFonts w:hint="eastAsia"/>
        </w:rPr>
        <w:t>B</w:t>
      </w:r>
      <w:r w:rsidRPr="00813F4E">
        <w:t>]</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2</w:t>
      </w:r>
    </w:p>
    <w:p w:rsidR="00CE7DAA" w:rsidRPr="00813F4E" w:rsidRDefault="00CE7DAA" w:rsidP="00CE7DAA">
      <w:pPr>
        <w:pStyle w:val="TerminalDisplayIndent1"/>
      </w:pPr>
      <w:r w:rsidRPr="00813F4E">
        <w:t>[</w:t>
      </w:r>
      <w:r>
        <w:t>Device</w:t>
      </w:r>
      <w:r w:rsidRPr="00813F4E">
        <w:rPr>
          <w:rFonts w:hint="eastAsia"/>
        </w:rPr>
        <w:t>B</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rPr>
          <w:rFonts w:hint="eastAsia"/>
        </w:rPr>
        <w:t>B</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w:t>
      </w:r>
      <w:r w:rsidRPr="00813F4E">
        <w:t>isis cost</w:t>
      </w:r>
      <w:r w:rsidRPr="00813F4E">
        <w:rPr>
          <w:rFonts w:hint="eastAsia"/>
        </w:rPr>
        <w:t xml:space="preserve"> 10</w:t>
      </w:r>
    </w:p>
    <w:p w:rsidR="00CE7DAA" w:rsidRPr="00813F4E" w:rsidRDefault="00CE7DAA" w:rsidP="00CE7DAA">
      <w:pPr>
        <w:pStyle w:val="TerminalDisplayIndent1"/>
      </w:pPr>
      <w:r w:rsidRPr="00813F4E">
        <w:t>[</w:t>
      </w:r>
      <w:r>
        <w:t>Device</w:t>
      </w:r>
      <w:r w:rsidRPr="00813F4E">
        <w:rPr>
          <w:rFonts w:hint="eastAsia"/>
        </w:rPr>
        <w:t>B</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quit</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 interface loopback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B-LoopBack1] isis enable 1</w:t>
      </w:r>
    </w:p>
    <w:p w:rsidR="00CE7DAA" w:rsidRDefault="00CE7DAA" w:rsidP="00CE7DAA">
      <w:pPr>
        <w:pStyle w:val="TerminalDisplayIndent1"/>
      </w:pPr>
      <w:r w:rsidRPr="00813F4E">
        <w:rPr>
          <w:rFonts w:hint="eastAsia"/>
        </w:rPr>
        <w:t>[</w:t>
      </w:r>
      <w:r>
        <w:rPr>
          <w:rFonts w:hint="eastAsia"/>
        </w:rPr>
        <w:t>Device</w:t>
      </w:r>
      <w:r w:rsidRPr="00813F4E">
        <w:rPr>
          <w:rFonts w:hint="eastAsia"/>
        </w:rPr>
        <w:t>B-LoopBack1] quit</w:t>
      </w:r>
    </w:p>
    <w:p w:rsidR="00CD2E6A" w:rsidRPr="00813F4E" w:rsidRDefault="00CD2E6A" w:rsidP="00CD2E6A">
      <w:pPr>
        <w:pStyle w:val="ItemIndent1"/>
      </w:pPr>
      <w:r w:rsidRPr="00813F4E">
        <w:rPr>
          <w:rFonts w:hint="eastAsia"/>
        </w:rPr>
        <w:t xml:space="preserve"># </w:t>
      </w:r>
      <w:r w:rsidRPr="00813F4E">
        <w:rPr>
          <w:rFonts w:hint="eastAsia"/>
        </w:rPr>
        <w:t>开启</w:t>
      </w:r>
      <w:r w:rsidRPr="00813F4E">
        <w:rPr>
          <w:rFonts w:hint="eastAsia"/>
        </w:rPr>
        <w:t>IS-IS SR</w:t>
      </w:r>
      <w:r w:rsidRPr="00813F4E">
        <w:rPr>
          <w:rFonts w:hint="eastAsia"/>
        </w:rPr>
        <w:t>功能</w:t>
      </w:r>
      <w:r w:rsidRPr="009A747E">
        <w:rPr>
          <w:rFonts w:hint="eastAsia"/>
        </w:rPr>
        <w:t>，并</w:t>
      </w:r>
      <w:r w:rsidRPr="0006140D">
        <w:rPr>
          <w:rFonts w:hint="eastAsia"/>
        </w:rPr>
        <w:t>开启邻接标签分配功能</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 address-family ipv4</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B-isis-1-ipv4] segment-routing mpls</w:t>
      </w:r>
    </w:p>
    <w:p w:rsidR="00CD2E6A" w:rsidRPr="0006140D" w:rsidRDefault="00CD2E6A" w:rsidP="00CD2E6A">
      <w:pPr>
        <w:pStyle w:val="TerminalDisplayIndent1"/>
      </w:pPr>
      <w:fldSimple w:instr=" DOCVARIABLE  varglobal_77768  \* MERGEFORMAT " w:fldLock="1">
        <w:r>
          <w:t>[</w:t>
        </w:r>
      </w:fldSimple>
      <w:r w:rsidRPr="0006140D">
        <w:rPr>
          <w:rFonts w:hint="eastAsia"/>
        </w:rPr>
        <w:t>Device</w:t>
      </w:r>
      <w:r>
        <w:rPr>
          <w:rFonts w:hint="eastAsia"/>
        </w:rPr>
        <w:t>B</w:t>
      </w:r>
      <w:r w:rsidRPr="0006140D">
        <w:rPr>
          <w:rFonts w:hint="eastAsia"/>
        </w:rPr>
        <w:t xml:space="preserve">-isis-1-ipv4] </w:t>
      </w:r>
      <w:r w:rsidRPr="0006140D">
        <w:t>segment-routing adjacency enable</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B-isis-1-ipv4]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SR</w:t>
      </w:r>
      <w:r w:rsidRPr="00813F4E">
        <w:rPr>
          <w:rFonts w:hint="eastAsia"/>
        </w:rPr>
        <w:t>的</w:t>
      </w:r>
      <w:r w:rsidRPr="00813F4E">
        <w:rPr>
          <w:rFonts w:hint="eastAsia"/>
        </w:rPr>
        <w:t>SRGB</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B-isis-1] </w:t>
      </w:r>
      <w:r w:rsidRPr="00813F4E">
        <w:t>segment-routing global-block</w:t>
      </w:r>
      <w:r w:rsidRPr="00813F4E">
        <w:rPr>
          <w:rFonts w:hint="eastAsia"/>
        </w:rPr>
        <w:t xml:space="preserve"> 17000 17999</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 quit</w:t>
      </w:r>
    </w:p>
    <w:p w:rsidR="00CD2E6A" w:rsidRPr="00DD776A" w:rsidRDefault="00CD2E6A" w:rsidP="00CD2E6A">
      <w:pPr>
        <w:pStyle w:val="ItemIndent1"/>
        <w:rPr>
          <w:lang w:eastAsia="zh-CN"/>
        </w:rPr>
      </w:pPr>
      <w:r w:rsidRPr="00DD776A">
        <w:rPr>
          <w:rFonts w:hint="eastAsia"/>
          <w:lang w:eastAsia="zh-CN"/>
        </w:rPr>
        <w:t xml:space="preserve"># </w:t>
      </w:r>
      <w:r w:rsidRPr="00DD776A">
        <w:rPr>
          <w:rFonts w:hint="eastAsia"/>
          <w:lang w:eastAsia="zh-CN"/>
        </w:rPr>
        <w:t>配置前缀</w:t>
      </w:r>
      <w:r w:rsidRPr="00DD776A">
        <w:rPr>
          <w:rFonts w:hint="eastAsia"/>
          <w:lang w:eastAsia="zh-CN"/>
        </w:rPr>
        <w:t>SID</w:t>
      </w:r>
      <w:r w:rsidRPr="00DD776A">
        <w:rPr>
          <w:rFonts w:hint="eastAsia"/>
          <w:lang w:eastAsia="zh-CN"/>
        </w:rPr>
        <w:t>索引。</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 interface loopback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B-LoopBack1] isis prefix-sid index 20</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B-LoopBack1]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TI-LFA FRR</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 address-family ipv4</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B-isis-1-ipv4] </w:t>
      </w:r>
      <w:r w:rsidRPr="00813F4E">
        <w:t>fast-reroute lfa</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B-isis-1-ipv4] </w:t>
      </w:r>
      <w:r w:rsidRPr="00813F4E">
        <w:t>fast-reroute ti-lfa</w:t>
      </w:r>
    </w:p>
    <w:p w:rsidR="00CD2E6A" w:rsidRDefault="00CD2E6A" w:rsidP="00CD2E6A">
      <w:pPr>
        <w:pStyle w:val="TerminalDisplayIndent1"/>
      </w:pPr>
      <w:fldSimple w:instr=" DOCVARIABLE  varglobal_77768  \* MERGEFORMAT " w:fldLock="1">
        <w:r>
          <w:t>[</w:t>
        </w:r>
      </w:fldSimple>
      <w:r>
        <w:rPr>
          <w:rFonts w:hint="eastAsia"/>
        </w:rPr>
        <w:t>Device</w:t>
      </w:r>
      <w:r w:rsidRPr="00813F4E">
        <w:rPr>
          <w:rFonts w:hint="eastAsia"/>
        </w:rPr>
        <w:t>B-isis-1-ipv4] quit</w:t>
      </w:r>
    </w:p>
    <w:p w:rsidR="00CD2E6A" w:rsidRPr="00CD2E6A" w:rsidRDefault="00CD2E6A" w:rsidP="00CE7DAA">
      <w:pPr>
        <w:pStyle w:val="TerminalDisplayIndent1"/>
      </w:pPr>
      <w:fldSimple w:instr=" DOCVARIABLE  varglobal_77768  \* MERGEFORMAT " w:fldLock="1">
        <w:r>
          <w:t>[</w:t>
        </w:r>
      </w:fldSimple>
      <w:r w:rsidRPr="00416FD3">
        <w:rPr>
          <w:rFonts w:hint="eastAsia"/>
        </w:rPr>
        <w:t>Device</w:t>
      </w:r>
      <w:r>
        <w:rPr>
          <w:rFonts w:hint="eastAsia"/>
        </w:rPr>
        <w:t>B</w:t>
      </w:r>
      <w:r w:rsidRPr="00416FD3">
        <w:rPr>
          <w:rFonts w:hint="eastAsia"/>
        </w:rPr>
        <w:t>-isis-1] quit</w:t>
      </w:r>
    </w:p>
    <w:p w:rsidR="00CD2E6A" w:rsidRPr="00813F4E" w:rsidRDefault="00CD2E6A" w:rsidP="00CD2E6A">
      <w:pPr>
        <w:pStyle w:val="ItemStep"/>
      </w:pPr>
      <w:r w:rsidRPr="00813F4E">
        <w:rPr>
          <w:rFonts w:hint="eastAsia"/>
        </w:rPr>
        <w:t>配置</w:t>
      </w:r>
      <w:r>
        <w:rPr>
          <w:rFonts w:hint="eastAsia"/>
        </w:rPr>
        <w:t>Device</w:t>
      </w:r>
      <w:r w:rsidRPr="00813F4E">
        <w:rPr>
          <w:rFonts w:hint="eastAsia"/>
        </w:rPr>
        <w:t xml:space="preserve"> C</w:t>
      </w:r>
    </w:p>
    <w:p w:rsidR="00CD2E6A" w:rsidRPr="00D36E2B" w:rsidRDefault="00CD2E6A" w:rsidP="00CD2E6A">
      <w:pPr>
        <w:pStyle w:val="ItemIndent1"/>
        <w:rPr>
          <w:lang w:eastAsia="zh-CN"/>
        </w:rPr>
      </w:pPr>
      <w:r w:rsidRPr="00D36E2B">
        <w:rPr>
          <w:rFonts w:hint="eastAsia"/>
          <w:lang w:eastAsia="zh-CN"/>
        </w:rPr>
        <w:t xml:space="preserve"># </w:t>
      </w:r>
      <w:r w:rsidRPr="00D36E2B">
        <w:rPr>
          <w:rFonts w:hint="eastAsia"/>
          <w:lang w:eastAsia="zh-CN"/>
        </w:rPr>
        <w:t>配置</w:t>
      </w:r>
      <w:r w:rsidRPr="00D36E2B">
        <w:rPr>
          <w:rFonts w:hint="eastAsia"/>
          <w:lang w:eastAsia="zh-CN"/>
        </w:rPr>
        <w:t>IS-IS</w:t>
      </w:r>
      <w:r w:rsidRPr="00D36E2B">
        <w:rPr>
          <w:rFonts w:hint="eastAsia"/>
          <w:lang w:eastAsia="zh-CN"/>
        </w:rPr>
        <w:t>协议实现网络层互通，开销值类型为</w:t>
      </w:r>
      <w:r w:rsidRPr="00D36E2B">
        <w:rPr>
          <w:rFonts w:hint="eastAsia"/>
          <w:lang w:eastAsia="zh-CN"/>
        </w:rPr>
        <w:t>wide</w:t>
      </w:r>
      <w:r w:rsidRPr="00D36E2B">
        <w:rPr>
          <w:rFonts w:hint="eastAsia"/>
          <w:lang w:eastAsia="zh-CN"/>
        </w:rPr>
        <w:t>。</w:t>
      </w:r>
    </w:p>
    <w:p w:rsidR="00CE7DAA" w:rsidRPr="00813F4E" w:rsidRDefault="00CE7DAA" w:rsidP="00CE7DAA">
      <w:pPr>
        <w:pStyle w:val="TerminalDisplayIndent1"/>
      </w:pPr>
      <w:r w:rsidRPr="00813F4E">
        <w:rPr>
          <w:rFonts w:hint="eastAsia"/>
        </w:rPr>
        <w:t>&lt;</w:t>
      </w:r>
      <w:r>
        <w:rPr>
          <w:rFonts w:hint="eastAsia"/>
        </w:rPr>
        <w:t>Device</w:t>
      </w:r>
      <w:r w:rsidRPr="00813F4E">
        <w:rPr>
          <w:rFonts w:hint="eastAsia"/>
        </w:rPr>
        <w:t>C&gt; system-view</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 isis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C-isis-1] network-entity 00.0000.0000.0003.00</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C-isis-1] cost-style wide</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C-isis-1] quit</w:t>
      </w:r>
    </w:p>
    <w:p w:rsidR="00CE7DAA" w:rsidRPr="00813F4E" w:rsidRDefault="00CE7DAA" w:rsidP="00CE7DAA">
      <w:pPr>
        <w:pStyle w:val="TerminalDisplayIndent1"/>
      </w:pPr>
      <w:r w:rsidRPr="00813F4E">
        <w:t>[</w:t>
      </w:r>
      <w:r>
        <w:t>Device</w:t>
      </w:r>
      <w:r w:rsidRPr="00813F4E">
        <w:rPr>
          <w:rFonts w:hint="eastAsia"/>
        </w:rPr>
        <w:t>C</w:t>
      </w:r>
      <w:r w:rsidRPr="00813F4E">
        <w:t>]</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1</w:t>
      </w:r>
    </w:p>
    <w:p w:rsidR="00CE7DAA" w:rsidRPr="00813F4E" w:rsidRDefault="00CE7DAA" w:rsidP="00CE7DAA">
      <w:pPr>
        <w:pStyle w:val="TerminalDisplayIndent1"/>
      </w:pPr>
      <w:r w:rsidRPr="00813F4E">
        <w:t>[</w:t>
      </w:r>
      <w:r>
        <w:t>Device</w:t>
      </w:r>
      <w:r w:rsidRPr="00813F4E">
        <w:rPr>
          <w:rFonts w:hint="eastAsia"/>
        </w:rPr>
        <w:t>C</w:t>
      </w:r>
      <w:r w:rsidRPr="00813F4E">
        <w:t>-</w:t>
      </w:r>
      <w:r w:rsidRPr="00545C4C">
        <w:t>GigabitEthernet</w:t>
      </w:r>
      <w:r w:rsidR="00D308C0">
        <w:rPr>
          <w:rFonts w:hint="eastAsia"/>
        </w:rPr>
        <w:t>3/1/</w:t>
      </w:r>
      <w:r w:rsidRPr="00545C4C">
        <w:t>1</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rPr>
          <w:rFonts w:hint="eastAsia"/>
        </w:rPr>
        <w:t>C</w:t>
      </w:r>
      <w:r w:rsidRPr="00813F4E">
        <w:t>-</w:t>
      </w:r>
      <w:r w:rsidRPr="00545C4C">
        <w:t>GigabitEthernet</w:t>
      </w:r>
      <w:r w:rsidR="00D308C0">
        <w:rPr>
          <w:rFonts w:hint="eastAsia"/>
        </w:rPr>
        <w:t>3/1/</w:t>
      </w:r>
      <w:r w:rsidRPr="00545C4C">
        <w:t>1</w:t>
      </w:r>
      <w:r w:rsidRPr="00813F4E">
        <w:t>]</w:t>
      </w:r>
      <w:r w:rsidRPr="00813F4E">
        <w:rPr>
          <w:rFonts w:hint="eastAsia"/>
        </w:rPr>
        <w:t xml:space="preserve"> </w:t>
      </w:r>
      <w:r w:rsidRPr="00813F4E">
        <w:t>isis cost</w:t>
      </w:r>
      <w:r w:rsidRPr="00813F4E">
        <w:rPr>
          <w:rFonts w:hint="eastAsia"/>
        </w:rPr>
        <w:t xml:space="preserve"> 10</w:t>
      </w:r>
    </w:p>
    <w:p w:rsidR="00CE7DAA" w:rsidRPr="00813F4E" w:rsidRDefault="00CE7DAA" w:rsidP="00CE7DAA">
      <w:pPr>
        <w:pStyle w:val="TerminalDisplayIndent1"/>
      </w:pPr>
      <w:r w:rsidRPr="00813F4E">
        <w:t>[</w:t>
      </w:r>
      <w:r>
        <w:t>Device</w:t>
      </w:r>
      <w:r w:rsidRPr="00813F4E">
        <w:rPr>
          <w:rFonts w:hint="eastAsia"/>
        </w:rPr>
        <w:t>C</w:t>
      </w:r>
      <w:r w:rsidRPr="00813F4E">
        <w:t>-</w:t>
      </w:r>
      <w:r w:rsidRPr="00545C4C">
        <w:t>GigabitEthernet</w:t>
      </w:r>
      <w:r w:rsidR="00D308C0">
        <w:rPr>
          <w:rFonts w:hint="eastAsia"/>
        </w:rPr>
        <w:t>3/1/</w:t>
      </w:r>
      <w:r w:rsidRPr="00545C4C">
        <w:t>1</w:t>
      </w:r>
      <w:r w:rsidRPr="00813F4E">
        <w:t>]</w:t>
      </w:r>
      <w:r w:rsidRPr="00813F4E">
        <w:rPr>
          <w:rFonts w:hint="eastAsia"/>
        </w:rPr>
        <w:t xml:space="preserve"> quit</w:t>
      </w:r>
    </w:p>
    <w:p w:rsidR="00CE7DAA" w:rsidRPr="00813F4E" w:rsidRDefault="00CE7DAA" w:rsidP="00CE7DAA">
      <w:pPr>
        <w:pStyle w:val="TerminalDisplayIndent1"/>
      </w:pPr>
      <w:r w:rsidRPr="00813F4E">
        <w:t>[</w:t>
      </w:r>
      <w:r>
        <w:t>Device</w:t>
      </w:r>
      <w:r w:rsidRPr="00813F4E">
        <w:rPr>
          <w:rFonts w:hint="eastAsia"/>
        </w:rPr>
        <w:t>C</w:t>
      </w:r>
      <w:r w:rsidRPr="00813F4E">
        <w:t>]</w:t>
      </w:r>
      <w:r w:rsidRPr="00813F4E">
        <w:rPr>
          <w:rFonts w:hint="eastAsia"/>
        </w:rPr>
        <w:t xml:space="preserve"> interface </w:t>
      </w:r>
      <w:r w:rsidRPr="00545C4C">
        <w:rPr>
          <w:rFonts w:hint="eastAsia"/>
        </w:rPr>
        <w:t>g</w:t>
      </w:r>
      <w:r w:rsidRPr="00545C4C">
        <w:t>igabit</w:t>
      </w:r>
      <w:r w:rsidRPr="00545C4C">
        <w:rPr>
          <w:rFonts w:hint="eastAsia"/>
        </w:rPr>
        <w:t>e</w:t>
      </w:r>
      <w:r w:rsidRPr="00545C4C">
        <w:t>thernet</w:t>
      </w:r>
      <w:r w:rsidRPr="00545C4C">
        <w:rPr>
          <w:rFonts w:hint="eastAsia"/>
        </w:rPr>
        <w:t xml:space="preserve"> </w:t>
      </w:r>
      <w:r w:rsidR="00D308C0">
        <w:rPr>
          <w:rFonts w:hint="eastAsia"/>
        </w:rPr>
        <w:t>3/1/</w:t>
      </w:r>
      <w:r w:rsidRPr="00545C4C">
        <w:rPr>
          <w:rFonts w:hint="eastAsia"/>
        </w:rPr>
        <w:t>2</w:t>
      </w:r>
    </w:p>
    <w:p w:rsidR="00CE7DAA" w:rsidRPr="00813F4E" w:rsidRDefault="00CE7DAA" w:rsidP="00CE7DAA">
      <w:pPr>
        <w:pStyle w:val="TerminalDisplayIndent1"/>
      </w:pPr>
      <w:r w:rsidRPr="00813F4E">
        <w:t>[</w:t>
      </w:r>
      <w:r>
        <w:t>Device</w:t>
      </w:r>
      <w:r w:rsidRPr="00813F4E">
        <w:rPr>
          <w:rFonts w:hint="eastAsia"/>
        </w:rPr>
        <w:t>C</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isis enable 1</w:t>
      </w:r>
    </w:p>
    <w:p w:rsidR="00CE7DAA" w:rsidRPr="00813F4E" w:rsidRDefault="00CE7DAA" w:rsidP="00CE7DAA">
      <w:pPr>
        <w:pStyle w:val="TerminalDisplayIndent1"/>
      </w:pPr>
      <w:r w:rsidRPr="00813F4E">
        <w:t>[</w:t>
      </w:r>
      <w:r>
        <w:t>Device</w:t>
      </w:r>
      <w:r w:rsidRPr="00813F4E">
        <w:rPr>
          <w:rFonts w:hint="eastAsia"/>
        </w:rPr>
        <w:t>C</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w:t>
      </w:r>
      <w:r w:rsidRPr="00813F4E">
        <w:t>isis cost</w:t>
      </w:r>
      <w:r w:rsidRPr="00813F4E">
        <w:rPr>
          <w:rFonts w:hint="eastAsia"/>
        </w:rPr>
        <w:t xml:space="preserve"> 20</w:t>
      </w:r>
    </w:p>
    <w:p w:rsidR="00CE7DAA" w:rsidRPr="00813F4E" w:rsidRDefault="00CE7DAA" w:rsidP="00CE7DAA">
      <w:pPr>
        <w:pStyle w:val="TerminalDisplayIndent1"/>
      </w:pPr>
      <w:r w:rsidRPr="00813F4E">
        <w:t>[</w:t>
      </w:r>
      <w:r>
        <w:t>Device</w:t>
      </w:r>
      <w:r w:rsidRPr="00813F4E">
        <w:rPr>
          <w:rFonts w:hint="eastAsia"/>
        </w:rPr>
        <w:t>C</w:t>
      </w:r>
      <w:r w:rsidRPr="00813F4E">
        <w:t>-</w:t>
      </w:r>
      <w:r w:rsidRPr="00980F46">
        <w:t>GigabitEthernet</w:t>
      </w:r>
      <w:r w:rsidR="00D308C0">
        <w:rPr>
          <w:rFonts w:hint="eastAsia"/>
        </w:rPr>
        <w:t>3/1/</w:t>
      </w:r>
      <w:r w:rsidRPr="00980F46">
        <w:rPr>
          <w:rFonts w:hint="eastAsia"/>
        </w:rPr>
        <w:t>2</w:t>
      </w:r>
      <w:r w:rsidRPr="00813F4E">
        <w:t>]</w:t>
      </w:r>
      <w:r w:rsidRPr="00813F4E">
        <w:rPr>
          <w:rFonts w:hint="eastAsia"/>
        </w:rPr>
        <w:t xml:space="preserve"> quit</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 interface loopback 1</w:t>
      </w:r>
    </w:p>
    <w:p w:rsidR="00CE7DAA" w:rsidRPr="00813F4E" w:rsidRDefault="00CE7DAA" w:rsidP="00CE7DAA">
      <w:pPr>
        <w:pStyle w:val="TerminalDisplayIndent1"/>
      </w:pPr>
      <w:r w:rsidRPr="00813F4E">
        <w:rPr>
          <w:rFonts w:hint="eastAsia"/>
        </w:rPr>
        <w:t>[</w:t>
      </w:r>
      <w:r>
        <w:rPr>
          <w:rFonts w:hint="eastAsia"/>
        </w:rPr>
        <w:t>Device</w:t>
      </w:r>
      <w:r w:rsidRPr="00813F4E">
        <w:rPr>
          <w:rFonts w:hint="eastAsia"/>
        </w:rPr>
        <w:t>C-LoopBack1] isis enable 1</w:t>
      </w:r>
    </w:p>
    <w:p w:rsidR="00CE7DAA" w:rsidRDefault="00CE7DAA" w:rsidP="00CE7DAA">
      <w:pPr>
        <w:pStyle w:val="TerminalDisplayIndent1"/>
      </w:pPr>
      <w:r w:rsidRPr="00813F4E">
        <w:rPr>
          <w:rFonts w:hint="eastAsia"/>
        </w:rPr>
        <w:t>[</w:t>
      </w:r>
      <w:r>
        <w:rPr>
          <w:rFonts w:hint="eastAsia"/>
        </w:rPr>
        <w:t>Device</w:t>
      </w:r>
      <w:r w:rsidRPr="00813F4E">
        <w:rPr>
          <w:rFonts w:hint="eastAsia"/>
        </w:rPr>
        <w:t>C-LoopBack1] quit</w:t>
      </w:r>
    </w:p>
    <w:p w:rsidR="00CD2E6A" w:rsidRPr="00813F4E" w:rsidRDefault="00CD2E6A" w:rsidP="00CD2E6A">
      <w:pPr>
        <w:pStyle w:val="ItemIndent1"/>
      </w:pPr>
      <w:r w:rsidRPr="00813F4E">
        <w:rPr>
          <w:rFonts w:hint="eastAsia"/>
        </w:rPr>
        <w:t xml:space="preserve"># </w:t>
      </w:r>
      <w:r w:rsidRPr="00813F4E">
        <w:rPr>
          <w:rFonts w:hint="eastAsia"/>
        </w:rPr>
        <w:t>开启</w:t>
      </w:r>
      <w:r w:rsidRPr="00813F4E">
        <w:rPr>
          <w:rFonts w:hint="eastAsia"/>
        </w:rPr>
        <w:t>IS-IS SR</w:t>
      </w:r>
      <w:r w:rsidRPr="00813F4E">
        <w:rPr>
          <w:rFonts w:hint="eastAsia"/>
        </w:rPr>
        <w:t>功能</w:t>
      </w:r>
      <w:r w:rsidRPr="009A747E">
        <w:rPr>
          <w:rFonts w:hint="eastAsia"/>
        </w:rPr>
        <w:t>，并</w:t>
      </w:r>
      <w:r w:rsidRPr="0006140D">
        <w:rPr>
          <w:rFonts w:hint="eastAsia"/>
        </w:rPr>
        <w:t>开启邻接标签分配功能</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 address-family ipv4</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C-isis-1-ipv4] segment-routing mpls</w:t>
      </w:r>
    </w:p>
    <w:p w:rsidR="00CD2E6A" w:rsidRPr="0006140D" w:rsidRDefault="00CD2E6A" w:rsidP="00CD2E6A">
      <w:pPr>
        <w:pStyle w:val="TerminalDisplayIndent1"/>
      </w:pPr>
      <w:fldSimple w:instr=" DOCVARIABLE  varglobal_77768  \* MERGEFORMAT " w:fldLock="1">
        <w:r>
          <w:t>[</w:t>
        </w:r>
      </w:fldSimple>
      <w:r w:rsidRPr="0006140D">
        <w:rPr>
          <w:rFonts w:hint="eastAsia"/>
        </w:rPr>
        <w:t>Device</w:t>
      </w:r>
      <w:r>
        <w:rPr>
          <w:rFonts w:hint="eastAsia"/>
        </w:rPr>
        <w:t>C</w:t>
      </w:r>
      <w:r w:rsidRPr="0006140D">
        <w:rPr>
          <w:rFonts w:hint="eastAsia"/>
        </w:rPr>
        <w:t xml:space="preserve">-isis-1-ipv4] </w:t>
      </w:r>
      <w:r w:rsidRPr="0006140D">
        <w:t>segment-routing adjacency enable</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C-isis-1-ipv4]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SR</w:t>
      </w:r>
      <w:r w:rsidRPr="00813F4E">
        <w:rPr>
          <w:rFonts w:hint="eastAsia"/>
        </w:rPr>
        <w:t>的</w:t>
      </w:r>
      <w:r w:rsidRPr="00813F4E">
        <w:rPr>
          <w:rFonts w:hint="eastAsia"/>
        </w:rPr>
        <w:t>SRGB</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C-isis-1] </w:t>
      </w:r>
      <w:r w:rsidRPr="00813F4E">
        <w:t>segment-routing global-block</w:t>
      </w:r>
      <w:r w:rsidRPr="00813F4E">
        <w:rPr>
          <w:rFonts w:hint="eastAsia"/>
        </w:rPr>
        <w:t xml:space="preserve"> 18000 18999</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 quit</w:t>
      </w:r>
    </w:p>
    <w:p w:rsidR="00CD2E6A" w:rsidRPr="00DD776A" w:rsidRDefault="00CD2E6A" w:rsidP="00CD2E6A">
      <w:pPr>
        <w:pStyle w:val="ItemIndent1"/>
        <w:rPr>
          <w:lang w:eastAsia="zh-CN"/>
        </w:rPr>
      </w:pPr>
      <w:r w:rsidRPr="00DD776A">
        <w:rPr>
          <w:rFonts w:hint="eastAsia"/>
          <w:lang w:eastAsia="zh-CN"/>
        </w:rPr>
        <w:t xml:space="preserve"># </w:t>
      </w:r>
      <w:r w:rsidRPr="00DD776A">
        <w:rPr>
          <w:rFonts w:hint="eastAsia"/>
          <w:lang w:eastAsia="zh-CN"/>
        </w:rPr>
        <w:t>配置前缀</w:t>
      </w:r>
      <w:r w:rsidRPr="00DD776A">
        <w:rPr>
          <w:rFonts w:hint="eastAsia"/>
          <w:lang w:eastAsia="zh-CN"/>
        </w:rPr>
        <w:t>SID</w:t>
      </w:r>
      <w:r w:rsidRPr="00DD776A">
        <w:rPr>
          <w:rFonts w:hint="eastAsia"/>
          <w:lang w:eastAsia="zh-CN"/>
        </w:rPr>
        <w:t>索引。</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 interface loopback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C-LoopBack1] isis prefix-sid index 30</w:t>
      </w:r>
    </w:p>
    <w:p w:rsidR="00CD2E6A" w:rsidRDefault="00CD2E6A" w:rsidP="00CE7DAA">
      <w:pPr>
        <w:pStyle w:val="TerminalDisplayIndent1"/>
      </w:pPr>
      <w:fldSimple w:instr=" DOCVARIABLE  varglobal_77768  \* MERGEFORMAT " w:fldLock="1">
        <w:r>
          <w:t>[</w:t>
        </w:r>
      </w:fldSimple>
      <w:r>
        <w:rPr>
          <w:rFonts w:hint="eastAsia"/>
        </w:rPr>
        <w:t>Device</w:t>
      </w:r>
      <w:r w:rsidRPr="00813F4E">
        <w:rPr>
          <w:rFonts w:hint="eastAsia"/>
        </w:rPr>
        <w:t>C-LoopBack1] quit</w:t>
      </w:r>
    </w:p>
    <w:p w:rsidR="00CD2E6A" w:rsidRPr="00813F4E" w:rsidRDefault="00CD2E6A" w:rsidP="00CD2E6A">
      <w:pPr>
        <w:pStyle w:val="ItemIndent1"/>
      </w:pPr>
      <w:r w:rsidRPr="00813F4E">
        <w:rPr>
          <w:rFonts w:hint="eastAsia"/>
        </w:rPr>
        <w:t xml:space="preserve"># </w:t>
      </w:r>
      <w:r w:rsidRPr="00813F4E">
        <w:rPr>
          <w:rFonts w:hint="eastAsia"/>
        </w:rPr>
        <w:t>配置</w:t>
      </w:r>
      <w:r w:rsidRPr="00813F4E">
        <w:rPr>
          <w:rFonts w:hint="eastAsia"/>
        </w:rPr>
        <w:t>IS-IS TI-LFA FRR</w:t>
      </w:r>
      <w:r w:rsidRPr="00813F4E">
        <w:rPr>
          <w:rFonts w:hint="eastAsia"/>
        </w:rPr>
        <w:t>。</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 isis 1</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 address-family ipv4</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C-isis-1-ipv4] </w:t>
      </w:r>
      <w:r w:rsidRPr="00813F4E">
        <w:t>fast-reroute lfa</w:t>
      </w:r>
    </w:p>
    <w:p w:rsidR="00CD2E6A" w:rsidRPr="00813F4E" w:rsidRDefault="00CD2E6A" w:rsidP="00CD2E6A">
      <w:pPr>
        <w:pStyle w:val="TerminalDisplayIndent1"/>
      </w:pPr>
      <w:fldSimple w:instr=" DOCVARIABLE  varglobal_77768  \* MERGEFORMAT " w:fldLock="1">
        <w:r>
          <w:t>[</w:t>
        </w:r>
      </w:fldSimple>
      <w:r>
        <w:rPr>
          <w:rFonts w:hint="eastAsia"/>
        </w:rPr>
        <w:t>Device</w:t>
      </w:r>
      <w:r w:rsidRPr="00813F4E">
        <w:rPr>
          <w:rFonts w:hint="eastAsia"/>
        </w:rPr>
        <w:t xml:space="preserve">C-isis-1-ipv4] </w:t>
      </w:r>
      <w:r w:rsidRPr="00813F4E">
        <w:t>fast-reroute ti-lfa</w:t>
      </w:r>
    </w:p>
    <w:p w:rsidR="00CD2E6A" w:rsidRDefault="00CD2E6A" w:rsidP="00CD2E6A">
      <w:pPr>
        <w:pStyle w:val="TerminalDisplayIndent1"/>
      </w:pPr>
      <w:fldSimple w:instr=" DOCVARIABLE  varglobal_77768  \* MERGEFORMAT " w:fldLock="1">
        <w:r>
          <w:t>[</w:t>
        </w:r>
      </w:fldSimple>
      <w:r>
        <w:rPr>
          <w:rFonts w:hint="eastAsia"/>
        </w:rPr>
        <w:t>Device</w:t>
      </w:r>
      <w:r w:rsidRPr="00813F4E">
        <w:rPr>
          <w:rFonts w:hint="eastAsia"/>
        </w:rPr>
        <w:t>C-isis-1-ipv4] quit</w:t>
      </w:r>
    </w:p>
    <w:p w:rsidR="00CD2E6A" w:rsidRDefault="00CD2E6A" w:rsidP="00CD2E6A">
      <w:pPr>
        <w:pStyle w:val="TerminalDisplayIndent1"/>
      </w:pPr>
      <w:fldSimple w:instr=" DOCVARIABLE  varglobal_77768  \* MERGEFORMAT " w:fldLock="1">
        <w:r>
          <w:t>[</w:t>
        </w:r>
      </w:fldSimple>
      <w:r w:rsidRPr="00416FD3">
        <w:rPr>
          <w:rFonts w:hint="eastAsia"/>
        </w:rPr>
        <w:t>Device</w:t>
      </w:r>
      <w:r>
        <w:rPr>
          <w:rFonts w:hint="eastAsia"/>
        </w:rPr>
        <w:t>C</w:t>
      </w:r>
      <w:r w:rsidRPr="00416FD3">
        <w:rPr>
          <w:rFonts w:hint="eastAsia"/>
        </w:rPr>
        <w:t>-isis-1] quit</w:t>
      </w:r>
    </w:p>
    <w:p w:rsidR="00CE7DAA" w:rsidRPr="00813F4E" w:rsidRDefault="00CE7DAA" w:rsidP="00CE7DAA">
      <w:pPr>
        <w:pStyle w:val="40"/>
      </w:pPr>
      <w:r w:rsidRPr="00813F4E">
        <w:rPr>
          <w:rFonts w:hint="eastAsia"/>
        </w:rPr>
        <w:t>验证配置</w:t>
      </w:r>
    </w:p>
    <w:p w:rsidR="00CE7DAA" w:rsidRPr="00813F4E" w:rsidRDefault="00CE7DAA" w:rsidP="00CE7DAA">
      <w:r w:rsidRPr="00813F4E">
        <w:rPr>
          <w:rFonts w:hint="eastAsia"/>
        </w:rPr>
        <w:t xml:space="preserve"># </w:t>
      </w:r>
      <w:r w:rsidRPr="00813F4E">
        <w:rPr>
          <w:rFonts w:hint="eastAsia"/>
        </w:rPr>
        <w:t>在</w:t>
      </w:r>
      <w:r>
        <w:rPr>
          <w:rFonts w:hint="eastAsia"/>
        </w:rPr>
        <w:t>Device</w:t>
      </w:r>
      <w:r w:rsidRPr="00813F4E">
        <w:rPr>
          <w:rFonts w:hint="eastAsia"/>
        </w:rPr>
        <w:t xml:space="preserve"> A</w:t>
      </w:r>
      <w:r w:rsidRPr="00813F4E">
        <w:rPr>
          <w:rFonts w:hint="eastAsia"/>
        </w:rPr>
        <w:t>上查看</w:t>
      </w:r>
      <w:r w:rsidRPr="00813F4E">
        <w:rPr>
          <w:rFonts w:hint="eastAsia"/>
        </w:rPr>
        <w:t>2.2.2.2/32</w:t>
      </w:r>
      <w:r w:rsidRPr="00813F4E">
        <w:rPr>
          <w:rFonts w:hint="eastAsia"/>
        </w:rPr>
        <w:t>路由，可以看到</w:t>
      </w:r>
      <w:r w:rsidRPr="00813F4E">
        <w:rPr>
          <w:rFonts w:hint="eastAsia"/>
        </w:rPr>
        <w:t>TI-LFA</w:t>
      </w:r>
      <w:r w:rsidRPr="00813F4E">
        <w:rPr>
          <w:rFonts w:hint="eastAsia"/>
        </w:rPr>
        <w:t>备份下一跳信息。</w:t>
      </w:r>
    </w:p>
    <w:p w:rsidR="00CE7DAA" w:rsidRPr="00AE7379" w:rsidRDefault="00CE7DAA" w:rsidP="00CE7DAA">
      <w:pPr>
        <w:pStyle w:val="TerminalDisplay"/>
      </w:pPr>
      <w:r w:rsidRPr="00AE7379">
        <w:t>[DeviceA] display isis route ipv4 2.2.2.2 32 verbose level-1 1</w:t>
      </w:r>
    </w:p>
    <w:p w:rsidR="00CE7DAA" w:rsidRPr="00AE7379" w:rsidRDefault="00CE7DAA" w:rsidP="00CE7DAA">
      <w:pPr>
        <w:pStyle w:val="TerminalDisplay"/>
      </w:pPr>
    </w:p>
    <w:p w:rsidR="00CE7DAA" w:rsidRPr="00AE7379" w:rsidRDefault="00CE7DAA" w:rsidP="00CE7DAA">
      <w:pPr>
        <w:pStyle w:val="TerminalDisplay"/>
      </w:pPr>
      <w:r w:rsidRPr="00AE7379">
        <w:t xml:space="preserve">                         Route information for IS-IS(1)</w:t>
      </w:r>
    </w:p>
    <w:p w:rsidR="00CE7DAA" w:rsidRPr="00AE7379" w:rsidRDefault="00CE7DAA" w:rsidP="00CE7DAA">
      <w:pPr>
        <w:pStyle w:val="TerminalDisplay"/>
      </w:pPr>
      <w:r w:rsidRPr="00AE7379">
        <w:t xml:space="preserve">                         -----------------------------</w:t>
      </w:r>
    </w:p>
    <w:p w:rsidR="00CE7DAA" w:rsidRPr="00AE7379" w:rsidRDefault="00CE7DAA" w:rsidP="00CE7DAA">
      <w:pPr>
        <w:pStyle w:val="TerminalDisplay"/>
      </w:pPr>
    </w:p>
    <w:p w:rsidR="00CE7DAA" w:rsidRPr="00AE7379" w:rsidRDefault="00CE7DAA" w:rsidP="00CE7DAA">
      <w:pPr>
        <w:pStyle w:val="TerminalDisplay"/>
      </w:pPr>
      <w:r w:rsidRPr="00AE7379">
        <w:t xml:space="preserve">                         Level-1 IPv4 Forwarding Table</w:t>
      </w:r>
    </w:p>
    <w:p w:rsidR="00CE7DAA" w:rsidRPr="00AE7379" w:rsidRDefault="00CE7DAA" w:rsidP="00CE7DAA">
      <w:pPr>
        <w:pStyle w:val="TerminalDisplay"/>
      </w:pPr>
      <w:r w:rsidRPr="00AE7379">
        <w:t xml:space="preserve">                         -----------------------------</w:t>
      </w:r>
    </w:p>
    <w:p w:rsidR="00CE7DAA" w:rsidRPr="00AE7379" w:rsidRDefault="00CE7DAA" w:rsidP="00CE7DAA">
      <w:pPr>
        <w:pStyle w:val="TerminalDisplay"/>
      </w:pPr>
    </w:p>
    <w:p w:rsidR="00CE7DAA" w:rsidRPr="00AE7379" w:rsidRDefault="00CE7DAA" w:rsidP="00CE7DAA">
      <w:pPr>
        <w:pStyle w:val="TerminalDisplay"/>
      </w:pPr>
      <w:r w:rsidRPr="00AE7379">
        <w:t>IPv4 Dest : 2.2.2.2/32          Int. Cost  : 10               Ext. Cost  : NULL</w:t>
      </w:r>
    </w:p>
    <w:p w:rsidR="00CE7DAA" w:rsidRPr="00AE7379" w:rsidRDefault="00CE7DAA" w:rsidP="00CE7DAA">
      <w:pPr>
        <w:pStyle w:val="TerminalDisplay"/>
      </w:pPr>
      <w:r w:rsidRPr="00AE7379">
        <w:t>Admin Tag : -                   Src Count  : 1                Flag       : R/L/-</w:t>
      </w:r>
    </w:p>
    <w:p w:rsidR="00CE7DAA" w:rsidRPr="00AE7379" w:rsidRDefault="00CE7DAA" w:rsidP="00CE7DAA">
      <w:pPr>
        <w:pStyle w:val="TerminalDisplay"/>
      </w:pPr>
      <w:r w:rsidRPr="00AE7379">
        <w:t>InLabel   : 16020               InLabel Flag: -/N/-/-/-/-</w:t>
      </w:r>
    </w:p>
    <w:p w:rsidR="00CE7DAA" w:rsidRPr="00AE7379" w:rsidRDefault="00CE7DAA" w:rsidP="00CE7DAA">
      <w:pPr>
        <w:pStyle w:val="TerminalDisplay"/>
      </w:pPr>
      <w:r w:rsidRPr="00AE7379">
        <w:t>NextHop   :                     Interface  :                  ExitIndex  :</w:t>
      </w:r>
    </w:p>
    <w:p w:rsidR="00CE7DAA" w:rsidRPr="00AE7379" w:rsidRDefault="00CE7DAA" w:rsidP="00CE7DAA">
      <w:pPr>
        <w:pStyle w:val="TerminalDisplay"/>
      </w:pPr>
      <w:r w:rsidRPr="00AE7379">
        <w:t xml:space="preserve">    13.13.13.2                          GE</w:t>
      </w:r>
      <w:r w:rsidR="00D308C0">
        <w:t>3/1/</w:t>
      </w:r>
      <w:r w:rsidRPr="00AE7379">
        <w:t>2                   0x00000103</w:t>
      </w:r>
    </w:p>
    <w:p w:rsidR="00CE7DAA" w:rsidRPr="00AE7379" w:rsidRDefault="00CE7DAA" w:rsidP="00CE7DAA">
      <w:pPr>
        <w:pStyle w:val="TerminalDisplay"/>
      </w:pPr>
      <w:r w:rsidRPr="00AE7379">
        <w:t>Nib ID    : 0x14000005          OutLabel   : 17020            OutLabelFlag: I</w:t>
      </w:r>
    </w:p>
    <w:p w:rsidR="00CE7DAA" w:rsidRPr="00AE7379" w:rsidRDefault="00CE7DAA" w:rsidP="00CE7DAA">
      <w:pPr>
        <w:pStyle w:val="TerminalDisplay"/>
      </w:pPr>
      <w:r w:rsidRPr="00AE7379">
        <w:t>LabelSrc  : SR</w:t>
      </w:r>
    </w:p>
    <w:p w:rsidR="00CE7DAA" w:rsidRPr="00AE7379" w:rsidRDefault="00CE7DAA" w:rsidP="00CE7DAA">
      <w:pPr>
        <w:pStyle w:val="TerminalDisplay"/>
      </w:pPr>
      <w:r w:rsidRPr="00AE7379">
        <w:t>TI-LFA:</w:t>
      </w:r>
    </w:p>
    <w:p w:rsidR="00CE7DAA" w:rsidRPr="00AE7379" w:rsidRDefault="00CE7DAA" w:rsidP="00CE7DAA">
      <w:pPr>
        <w:pStyle w:val="TerminalDisplay"/>
      </w:pPr>
      <w:r w:rsidRPr="00AE7379">
        <w:t xml:space="preserve">  Interface : GE</w:t>
      </w:r>
      <w:r w:rsidR="00D308C0">
        <w:t>3/1/</w:t>
      </w:r>
      <w:r w:rsidRPr="00AE7379">
        <w:t>1</w:t>
      </w:r>
    </w:p>
    <w:p w:rsidR="00CE7DAA" w:rsidRPr="00AE7379" w:rsidRDefault="00CE7DAA" w:rsidP="00CE7DAA">
      <w:pPr>
        <w:pStyle w:val="TerminalDisplay"/>
      </w:pPr>
      <w:r w:rsidRPr="00AE7379">
        <w:t xml:space="preserve">  BkNextHop : 12.12.12.2         LsIndex    : 0x00000002</w:t>
      </w:r>
    </w:p>
    <w:p w:rsidR="00CE7DAA" w:rsidRPr="00AE7379" w:rsidRDefault="00CE7DAA" w:rsidP="00CE7DAA">
      <w:pPr>
        <w:pStyle w:val="TerminalDisplay"/>
      </w:pPr>
      <w:r w:rsidRPr="00AE7379">
        <w:t xml:space="preserve">  Backup label stack(top-&gt;bottom): {18030, 2175}</w:t>
      </w:r>
    </w:p>
    <w:p w:rsidR="00CE7DAA" w:rsidRPr="00AE7379" w:rsidRDefault="00CE7DAA" w:rsidP="00CE7DAA">
      <w:pPr>
        <w:pStyle w:val="TerminalDisplay"/>
      </w:pPr>
      <w:r w:rsidRPr="00AE7379">
        <w:t xml:space="preserve">  Route label: 17020</w:t>
      </w:r>
    </w:p>
    <w:p w:rsidR="00CE7DAA" w:rsidRPr="00AE7379" w:rsidRDefault="00CE7DAA" w:rsidP="00CE7DAA">
      <w:pPr>
        <w:pStyle w:val="TerminalDisplay"/>
      </w:pPr>
    </w:p>
    <w:p w:rsidR="00CE7DAA" w:rsidRPr="00AE7379" w:rsidRDefault="00CE7DAA" w:rsidP="00CE7DAA">
      <w:pPr>
        <w:pStyle w:val="TerminalDisplay"/>
      </w:pPr>
      <w:r w:rsidRPr="00AE7379">
        <w:t xml:space="preserve">      Flags: D-Direct, R-Added to Rib, L-Advertised in LSPs, U-Up/Down Bit Set</w:t>
      </w:r>
    </w:p>
    <w:p w:rsidR="00CE7DAA" w:rsidRPr="00AE7379" w:rsidRDefault="00CE7DAA" w:rsidP="00CE7DAA">
      <w:pPr>
        <w:pStyle w:val="TerminalDisplay"/>
      </w:pPr>
    </w:p>
    <w:p w:rsidR="00CE7DAA" w:rsidRPr="00AE7379" w:rsidRDefault="00CE7DAA" w:rsidP="00CE7DAA">
      <w:pPr>
        <w:pStyle w:val="TerminalDisplay"/>
      </w:pPr>
      <w:r w:rsidRPr="00AE7379">
        <w:t xml:space="preserve">      InLabel flags: R-Readvertisement, N-Node SID, P-no PHP</w:t>
      </w:r>
    </w:p>
    <w:p w:rsidR="00CE7DAA" w:rsidRPr="00AE7379" w:rsidRDefault="00CE7DAA" w:rsidP="00CE7DAA">
      <w:pPr>
        <w:pStyle w:val="TerminalDisplay"/>
      </w:pPr>
      <w:r w:rsidRPr="00AE7379">
        <w:t xml:space="preserve">                     E-Explicit null, V-Value, L-Local</w:t>
      </w:r>
    </w:p>
    <w:p w:rsidR="00CE7DAA" w:rsidRPr="00AE7379" w:rsidRDefault="00CE7DAA" w:rsidP="00CE7DAA">
      <w:pPr>
        <w:pStyle w:val="TerminalDisplay"/>
      </w:pPr>
    </w:p>
    <w:p w:rsidR="00CE7DAA" w:rsidRDefault="00CE7DAA" w:rsidP="00CE7DAA">
      <w:pPr>
        <w:pStyle w:val="TerminalDisplay"/>
      </w:pPr>
      <w:r w:rsidRPr="00AE7379">
        <w:t xml:space="preserve">      OutLabelFlags: E-Explicit null, I-Implicit null, N-Nomal, P-SR label prefer</w:t>
      </w:r>
    </w:p>
    <w:p w:rsidR="00F8482A" w:rsidRPr="00CE7DAA" w:rsidRDefault="00F8482A" w:rsidP="000D389B">
      <w:pPr>
        <w:pStyle w:val="TerminalDisplay"/>
      </w:pPr>
    </w:p>
    <w:sectPr w:rsidR="00F8482A" w:rsidRPr="00CE7DAA" w:rsidSect="00EF3E68">
      <w:headerReference w:type="even" r:id="rId45"/>
      <w:headerReference w:type="default" r:id="rId46"/>
      <w:footerReference w:type="default" r:id="rId47"/>
      <w:pgSz w:w="11906" w:h="16157" w:code="9"/>
      <w:pgMar w:top="1247" w:right="1134" w:bottom="1247" w:left="1134" w:header="850" w:footer="850" w:gutter="0"/>
      <w:pgNumType w:start="1" w:chapStyle="1"/>
      <w:cols w:space="425"/>
      <w:docGrid w:type="lines" w:linePitch="31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7"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RX8800 / SR8800-X / SR8800-F / CR16000-F</w:t>
      </w:r>
    </w:p>
  </w:comment>
  <w:comment w:id="338"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vBRAS</w:t>
      </w:r>
    </w:p>
  </w:comment>
  <w:comment w:id="342"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RX8800 / SR8800-X / SR8800-F / CR16000-F</w:t>
      </w:r>
    </w:p>
  </w:comment>
  <w:comment w:id="343"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vBRAS</w:t>
      </w:r>
    </w:p>
  </w:comment>
  <w:comment w:id="346"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RX8800 / SR8800-X / SR8800-F / CR16000-F</w:t>
      </w:r>
    </w:p>
  </w:comment>
  <w:comment w:id="347"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vBRAS</w:t>
      </w:r>
    </w:p>
  </w:comment>
  <w:comment w:id="357" w:author="w15370" w:date="2019-03-06T19:34: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RX8800 / SR8800-X / SR8800-F / CR16000-F</w:t>
      </w:r>
    </w:p>
  </w:comment>
  <w:comment w:id="358" w:author="w15370" w:date="2019-03-06T19:34: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vBRAS</w:t>
      </w:r>
    </w:p>
  </w:comment>
  <w:comment w:id="363" w:author="w15370" w:date="2019-03-06T19:34: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RX8800 / SR8800-X / SR8800-F / CR16000-F</w:t>
      </w:r>
    </w:p>
  </w:comment>
  <w:comment w:id="364" w:author="w15370" w:date="2019-03-06T19:34: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9F141A">
        <w:rPr>
          <w:rFonts w:hint="eastAsia"/>
          <w:color w:val="0000FF"/>
        </w:rPr>
        <w:t xml:space="preserve">[2019/2/14] </w:t>
      </w:r>
      <w:r w:rsidRPr="009F141A">
        <w:rPr>
          <w:rFonts w:hint="eastAsia"/>
          <w:color w:val="0000FF"/>
        </w:rPr>
        <w:t>仅适用于</w:t>
      </w:r>
      <w:r w:rsidRPr="009F141A">
        <w:rPr>
          <w:rFonts w:hint="eastAsia"/>
          <w:color w:val="0000FF"/>
        </w:rPr>
        <w:t>vBRAS</w:t>
      </w:r>
    </w:p>
  </w:comment>
  <w:comment w:id="387"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RX8800 / SR8800-X / SR8800-F / CR16000-F</w:t>
      </w:r>
    </w:p>
  </w:comment>
  <w:comment w:id="388"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vBRAS</w:t>
      </w:r>
    </w:p>
  </w:comment>
  <w:comment w:id="393"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RX8800 / SR8800-X / SR8800-F / CR16000-F</w:t>
      </w:r>
    </w:p>
  </w:comment>
  <w:comment w:id="394"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vBRAS</w:t>
      </w:r>
    </w:p>
  </w:comment>
  <w:comment w:id="401" w:author="w15370" w:date="2019-03-06T19:35: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RX8800 / SR8800-X / SR8800-F / CR16000-F</w:t>
      </w:r>
    </w:p>
  </w:comment>
  <w:comment w:id="402" w:author="w15370" w:date="2019-03-06T19:35:00Z" w:initials="项目专用">
    <w:p w:rsidR="009F16DF" w:rsidRDefault="009F16DF" w:rsidP="00811864">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vBRAS</w:t>
      </w:r>
    </w:p>
  </w:comment>
  <w:comment w:id="408"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RX8800 / SR8800-X / SR8800-F / CR16000-F</w:t>
      </w:r>
    </w:p>
  </w:comment>
  <w:comment w:id="409" w:author="w15370" w:date="2019-02-14T17:57:00Z" w:initials="项目专用">
    <w:p w:rsidR="009F16DF" w:rsidRDefault="009F16DF">
      <w:r>
        <w:fldChar w:fldCharType="begin"/>
      </w:r>
      <w:r>
        <w:instrText xml:space="preserve"> 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instrText xml:space="preserve"> </w:instrText>
      </w:r>
      <w:r>
        <w:fldChar w:fldCharType="end"/>
      </w:r>
      <w:r>
        <w:annotationRef/>
      </w:r>
      <w:r w:rsidRPr="00277C0A">
        <w:rPr>
          <w:rFonts w:hint="eastAsia"/>
          <w:color w:val="0000FF"/>
        </w:rPr>
        <w:t xml:space="preserve">[2019/2/14] </w:t>
      </w:r>
      <w:r w:rsidRPr="00277C0A">
        <w:rPr>
          <w:rFonts w:hint="eastAsia"/>
          <w:color w:val="0000FF"/>
        </w:rPr>
        <w:t>仅适用于</w:t>
      </w:r>
      <w:r w:rsidRPr="00277C0A">
        <w:rPr>
          <w:rFonts w:hint="eastAsia"/>
          <w:color w:val="0000FF"/>
        </w:rPr>
        <w:t>vBRAS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465" w:rsidRPr="00D1722C" w:rsidRDefault="00FE0465" w:rsidP="00D1722C">
      <w:r>
        <w:separator/>
      </w:r>
    </w:p>
  </w:endnote>
  <w:endnote w:type="continuationSeparator" w:id="0">
    <w:p w:rsidR="00FE0465" w:rsidRPr="00D1722C" w:rsidRDefault="00FE0465" w:rsidP="00D1722C">
      <w:r>
        <w:continuationSeparator/>
      </w:r>
    </w:p>
  </w:endnote>
  <w:endnote w:type="continuationNotice" w:id="1">
    <w:p w:rsidR="00FE0465" w:rsidRDefault="00FE04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utura Hv">
    <w:altName w:val="Segoe UI Semibold"/>
    <w:charset w:val="00"/>
    <w:family w:val="swiss"/>
    <w:pitch w:val="variable"/>
    <w:sig w:usb0="00000001"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k">
    <w:altName w:val="Segoe UI"/>
    <w:charset w:val="00"/>
    <w:family w:val="swiss"/>
    <w:pitch w:val="variable"/>
    <w:sig w:usb0="00000001"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DF" w:rsidRPr="00D1722C" w:rsidRDefault="009F16DF" w:rsidP="00D1722C">
    <w:pPr>
      <w:pStyle w:val="a4"/>
    </w:pPr>
    <w:r>
      <w:fldChar w:fldCharType="begin"/>
    </w:r>
    <w:r>
      <w:instrText xml:space="preserve">PAGE  </w:instrText>
    </w:r>
    <w:r>
      <w:fldChar w:fldCharType="separate"/>
    </w:r>
    <w:r w:rsidRPr="00D1722C">
      <w:t>1</w:t>
    </w:r>
    <w:r>
      <w:fldChar w:fldCharType="end"/>
    </w:r>
  </w:p>
  <w:p w:rsidR="009F16DF" w:rsidRDefault="009F16D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DF" w:rsidRDefault="009F16DF">
    <w:pPr>
      <w:pStyle w:val="a4"/>
    </w:pPr>
    <w:r>
      <w:fldChar w:fldCharType="begin"/>
    </w:r>
    <w:r>
      <w:instrText xml:space="preserve"> PAGE  \* MERGEFORMAT </w:instrText>
    </w:r>
    <w:r>
      <w:fldChar w:fldCharType="separate"/>
    </w:r>
    <w:r w:rsidR="00B7696C">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DF" w:rsidRDefault="009F16DF" w:rsidP="001554F2">
    <w:pPr>
      <w:pStyle w:val="a4"/>
    </w:pPr>
    <w:r>
      <w:fldChar w:fldCharType="begin"/>
    </w:r>
    <w:r>
      <w:instrText xml:space="preserve"> PAGE  \* MERGEFORMAT </w:instrText>
    </w:r>
    <w:r>
      <w:fldChar w:fldCharType="separate"/>
    </w:r>
    <w:r w:rsidR="00B7696C">
      <w:rPr>
        <w:noProof/>
      </w:rPr>
      <w:t>1-121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465" w:rsidRPr="00D1722C" w:rsidRDefault="00FE0465" w:rsidP="00D1722C">
      <w:r>
        <w:separator/>
      </w:r>
    </w:p>
  </w:footnote>
  <w:footnote w:type="continuationSeparator" w:id="0">
    <w:p w:rsidR="00FE0465" w:rsidRPr="00D1722C" w:rsidRDefault="00FE0465" w:rsidP="00D1722C">
      <w:r>
        <w:continuationSeparator/>
      </w:r>
    </w:p>
  </w:footnote>
  <w:footnote w:type="continuationNotice" w:id="1">
    <w:p w:rsidR="00FE0465" w:rsidRDefault="00FE0465">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DF" w:rsidRDefault="009F16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6DF" w:rsidRPr="00A44C0B" w:rsidRDefault="009F16DF" w:rsidP="00A44C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CE102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53A694F4"/>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AAC609A4"/>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4FC48CB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98F0C94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C0AC6A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47671E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8E210A4"/>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7048546"/>
    <w:lvl w:ilvl="0">
      <w:start w:val="1"/>
      <w:numFmt w:val="decimal"/>
      <w:lvlText w:val="%1."/>
      <w:lvlJc w:val="left"/>
      <w:pPr>
        <w:tabs>
          <w:tab w:val="num" w:pos="360"/>
        </w:tabs>
        <w:ind w:left="360" w:hangingChars="200" w:hanging="360"/>
      </w:pPr>
    </w:lvl>
  </w:abstractNum>
  <w:abstractNum w:abstractNumId="9">
    <w:nsid w:val="FFFFFF89"/>
    <w:multiLevelType w:val="singleLevel"/>
    <w:tmpl w:val="77C6893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3353D5C"/>
    <w:multiLevelType w:val="multilevel"/>
    <w:tmpl w:val="1B726D08"/>
    <w:lvl w:ilvl="0">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num" w:pos="680"/>
        </w:tabs>
        <w:ind w:left="680" w:hanging="283"/>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11">
    <w:nsid w:val="0F654AD5"/>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8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snapToGrid/>
        <w:vanish w:val="0"/>
        <w:color w:val="auto"/>
        <w:spacing w:val="0"/>
        <w:w w:val="10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snapToGrid/>
        <w:vanish w:val="0"/>
        <w:color w:val="auto"/>
        <w:spacing w:val="0"/>
        <w:w w:val="100"/>
        <w:kern w:val="0"/>
        <w:position w:val="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2">
    <w:nsid w:val="12C94C5B"/>
    <w:multiLevelType w:val="multilevel"/>
    <w:tmpl w:val="0A0265CE"/>
    <w:lvl w:ilvl="0">
      <w:start w:val="1"/>
      <w:numFmt w:val="decimal"/>
      <w:lvlText w:val="(%1)"/>
      <w:lvlJc w:val="left"/>
      <w:pPr>
        <w:tabs>
          <w:tab w:val="num" w:pos="0"/>
        </w:tabs>
        <w:ind w:left="397" w:hanging="397"/>
      </w:pPr>
      <w:rPr>
        <w:rFonts w:ascii="Arial" w:eastAsia="宋体" w:hAnsi="Arial" w:hint="default"/>
        <w:b w:val="0"/>
        <w:i w:val="0"/>
        <w:color w:val="auto"/>
        <w:sz w:val="18"/>
        <w:szCs w:val="18"/>
        <w:u w:val="none"/>
      </w:rPr>
    </w:lvl>
    <w:lvl w:ilvl="1">
      <w:start w:val="1"/>
      <w:numFmt w:val="lowerLetter"/>
      <w:lvlText w:val="%2."/>
      <w:lvlJc w:val="left"/>
      <w:pPr>
        <w:tabs>
          <w:tab w:val="num" w:pos="624"/>
        </w:tabs>
        <w:ind w:left="624" w:hanging="227"/>
      </w:pPr>
      <w:rPr>
        <w:rFonts w:ascii="Arial" w:eastAsia="宋体" w:hAnsi="Arial" w:hint="default"/>
        <w:b w:val="0"/>
        <w:i w:val="0"/>
        <w:color w:val="auto"/>
        <w:sz w:val="18"/>
        <w:szCs w:val="18"/>
      </w:rPr>
    </w:lvl>
    <w:lvl w:ilvl="2">
      <w:start w:val="1"/>
      <w:numFmt w:val="none"/>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13">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6E20C7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173A3C4D"/>
    <w:multiLevelType w:val="hybridMultilevel"/>
    <w:tmpl w:val="AEFA28BE"/>
    <w:lvl w:ilvl="0" w:tplc="46605F68">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6">
    <w:nsid w:val="1D7A1528"/>
    <w:multiLevelType w:val="multilevel"/>
    <w:tmpl w:val="480C44AC"/>
    <w:lvl w:ilvl="0">
      <w:start w:val="1"/>
      <w:numFmt w:val="decimal"/>
      <w:lvlText w:val="(%1)"/>
      <w:lvlJc w:val="left"/>
      <w:pPr>
        <w:tabs>
          <w:tab w:val="num" w:pos="397"/>
        </w:tabs>
        <w:ind w:left="397"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624"/>
        </w:tabs>
        <w:ind w:left="624" w:hanging="227"/>
      </w:pPr>
      <w:rPr>
        <w:rFonts w:ascii="Arial" w:eastAsia="宋体" w:hAnsi="Arial" w:cs="Times New Roman" w:hint="default"/>
        <w:b w:val="0"/>
        <w:bCs w:val="0"/>
        <w:i w:val="0"/>
        <w:iCs w:val="0"/>
        <w:caps w:val="0"/>
        <w:smallCaps w:val="0"/>
        <w:strike w:val="0"/>
        <w:dstrike w:val="0"/>
        <w:noProof w:val="0"/>
        <w:snapToGrid w:val="0"/>
        <w:vanish w:val="0"/>
        <w:color w:val="auto"/>
        <w:spacing w:val="0"/>
        <w:w w:val="0"/>
        <w:kern w:val="0"/>
        <w:position w:val="0"/>
        <w:sz w:val="1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ind w:left="709" w:hanging="709"/>
      </w:pPr>
      <w:rPr>
        <w:rFonts w:hint="eastAsia"/>
      </w:rPr>
    </w:lvl>
    <w:lvl w:ilvl="3">
      <w:start w:val="1"/>
      <w:numFmt w:val="none"/>
      <w:lvlText w:val=""/>
      <w:lvlJc w:val="left"/>
      <w:pPr>
        <w:ind w:left="851" w:hanging="851"/>
      </w:pPr>
      <w:rPr>
        <w:rFonts w:hint="eastAsia"/>
      </w:rPr>
    </w:lvl>
    <w:lvl w:ilvl="4">
      <w:start w:val="1"/>
      <w:numFmt w:val="none"/>
      <w:lvlText w:val=""/>
      <w:lvlJc w:val="left"/>
      <w:pPr>
        <w:ind w:left="992" w:hanging="992"/>
      </w:pPr>
      <w:rPr>
        <w:rFonts w:hint="eastAsia"/>
      </w:rPr>
    </w:lvl>
    <w:lvl w:ilvl="5">
      <w:start w:val="1"/>
      <w:numFmt w:val="none"/>
      <w:lvlText w:val=""/>
      <w:lvlJc w:val="left"/>
      <w:pPr>
        <w:ind w:left="1134" w:hanging="1134"/>
      </w:pPr>
      <w:rPr>
        <w:rFonts w:hint="eastAsia"/>
      </w:rPr>
    </w:lvl>
    <w:lvl w:ilvl="6">
      <w:start w:val="1"/>
      <w:numFmt w:val="none"/>
      <w:lvlText w:val=""/>
      <w:lvlJc w:val="left"/>
      <w:pPr>
        <w:ind w:left="1276" w:hanging="1276"/>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17">
    <w:nsid w:val="23BC1125"/>
    <w:multiLevelType w:val="multilevel"/>
    <w:tmpl w:val="4274D3AE"/>
    <w:lvl w:ilvl="0">
      <w:start w:val="1"/>
      <w:numFmt w:val="decimal"/>
      <w:pStyle w:val="1"/>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temStep"/>
      <w:lvlText w:val="(%5)"/>
      <w:lvlJc w:val="left"/>
      <w:pPr>
        <w:tabs>
          <w:tab w:val="num"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pStyle w:val="TableDescription"/>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Restart w:val="5"/>
      <w:pStyle w:val="ItemStep2"/>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pStyle w:val="INStep"/>
      <w:lvlText w:val="步骤%9"/>
      <w:lvlJc w:val="left"/>
      <w:pPr>
        <w:tabs>
          <w:tab w:val="num" w:pos="737"/>
        </w:tabs>
        <w:ind w:left="737" w:hanging="737"/>
      </w:pPr>
      <w:rPr>
        <w:rFonts w:ascii="Arial" w:eastAsia="宋体" w:hAnsi="Arial" w:cs="Arial" w:hint="default"/>
        <w:b/>
        <w:bCs w:val="0"/>
        <w:i w:val="0"/>
        <w:iCs w:val="0"/>
        <w:caps w:val="0"/>
        <w:strike w:val="0"/>
        <w:dstrike w:val="0"/>
        <w:vanish w:val="0"/>
        <w:color w:val="auto"/>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2DC76382"/>
    <w:multiLevelType w:val="hybridMultilevel"/>
    <w:tmpl w:val="A0266686"/>
    <w:lvl w:ilvl="0" w:tplc="F968ABBA">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9">
    <w:nsid w:val="3B4E67DA"/>
    <w:multiLevelType w:val="multilevel"/>
    <w:tmpl w:val="CB1EDB94"/>
    <w:lvl w:ilvl="0">
      <w:start w:val="1"/>
      <w:numFmt w:val="none"/>
      <w:suff w:val="nothing"/>
      <w:lvlText w:val=""/>
      <w:lvlJc w:val="left"/>
      <w:pPr>
        <w:ind w:left="0" w:firstLine="0"/>
      </w:pPr>
      <w:rPr>
        <w:rFonts w:ascii="Futura Bk" w:hAnsi="Futura Bk" w:cs="Arial" w:hint="default"/>
        <w:b w:val="0"/>
        <w:bCs/>
        <w:i w:val="0"/>
        <w:iCs w:val="0"/>
        <w:caps w:val="0"/>
        <w:strike w:val="0"/>
        <w:dstrike w:val="0"/>
        <w:vanish w:val="0"/>
        <w:color w:val="006CFF"/>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1327" w:hanging="448"/>
      </w:pPr>
      <w:rPr>
        <w:rFonts w:ascii="Arial" w:eastAsia="宋体"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宋体" w:hAnsi="Futura Hv" w:hint="default"/>
        <w:b w:val="0"/>
        <w:bCs/>
        <w:i w:val="0"/>
        <w:iCs w:val="0"/>
        <w:caps w:val="0"/>
        <w:strike w:val="0"/>
        <w:dstrike w:val="0"/>
        <w:vanish w:val="0"/>
        <w:color w:val="0066FF"/>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vanish w:val="0"/>
        <w:color w:val="0066FF"/>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44121AA6"/>
    <w:multiLevelType w:val="multilevel"/>
    <w:tmpl w:val="1B726D08"/>
    <w:lvl w:ilvl="0">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lvlText w:val="%2."/>
      <w:lvlJc w:val="left"/>
      <w:pPr>
        <w:tabs>
          <w:tab w:val="num" w:pos="680"/>
        </w:tabs>
        <w:ind w:left="680" w:hanging="283"/>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21">
    <w:nsid w:val="46B846EF"/>
    <w:multiLevelType w:val="hybridMultilevel"/>
    <w:tmpl w:val="E55C954C"/>
    <w:lvl w:ilvl="0" w:tplc="799237EC">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2">
    <w:nsid w:val="4E37518A"/>
    <w:multiLevelType w:val="multilevel"/>
    <w:tmpl w:val="A5F2AF7C"/>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szCs w:val="20"/>
      </w:rPr>
    </w:lvl>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397"/>
        </w:tabs>
        <w:ind w:left="397" w:hanging="397"/>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nsid w:val="57052986"/>
    <w:multiLevelType w:val="multilevel"/>
    <w:tmpl w:val="484E3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DC47C68"/>
    <w:multiLevelType w:val="multilevel"/>
    <w:tmpl w:val="8FE271AC"/>
    <w:lvl w:ilvl="0">
      <w:start w:val="1"/>
      <w:numFmt w:val="decimal"/>
      <w:pStyle w:val="ItemStepinTable"/>
      <w:lvlText w:val="%1."/>
      <w:lvlJc w:val="left"/>
      <w:pPr>
        <w:tabs>
          <w:tab w:val="num" w:pos="0"/>
        </w:tabs>
        <w:ind w:left="397" w:hanging="397"/>
      </w:pPr>
      <w:rPr>
        <w:rFonts w:ascii="Arial" w:hAnsi="Arial" w:hint="default"/>
        <w:b/>
        <w:i w:val="0"/>
        <w:color w:val="auto"/>
        <w:sz w:val="18"/>
        <w:szCs w:val="18"/>
        <w:u w:val="none"/>
      </w:rPr>
    </w:lvl>
    <w:lvl w:ilvl="1">
      <w:start w:val="1"/>
      <w:numFmt w:val="lowerLetter"/>
      <w:pStyle w:val="ItemStepinTable2"/>
      <w:lvlText w:val="%2."/>
      <w:lvlJc w:val="left"/>
      <w:pPr>
        <w:tabs>
          <w:tab w:val="num" w:pos="397"/>
        </w:tabs>
        <w:ind w:left="680" w:hanging="283"/>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Restart w:val="1"/>
      <w:pStyle w:val="ItemStepinTable2F"/>
      <w:lvlText w:val="%3"/>
      <w:lvlJc w:val="left"/>
      <w:pPr>
        <w:tabs>
          <w:tab w:val="num" w:pos="0"/>
        </w:tabs>
        <w:ind w:left="397" w:hanging="397"/>
      </w:pPr>
      <w:rPr>
        <w:rFonts w:ascii="Arial" w:hAnsi="Arial" w:hint="default"/>
        <w:b/>
        <w:i w:val="0"/>
        <w:color w:val="auto"/>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5">
    <w:nsid w:val="6A2679E1"/>
    <w:multiLevelType w:val="hybridMultilevel"/>
    <w:tmpl w:val="197E54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7">
    <w:nsid w:val="7AC81CAF"/>
    <w:multiLevelType w:val="multilevel"/>
    <w:tmpl w:val="60CA94D2"/>
    <w:lvl w:ilvl="0">
      <w:start w:val="1"/>
      <w:numFmt w:val="decimal"/>
      <w:suff w:val="nothing"/>
      <w:lvlText w:val="第%1章  "/>
      <w:lvlJc w:val="left"/>
      <w:pPr>
        <w:ind w:left="-1701" w:firstLine="0"/>
      </w:pPr>
      <w:rPr>
        <w:rFonts w:ascii="Arial" w:hAnsi="Arial" w:cs="Arial" w:hint="default"/>
        <w:b/>
        <w:bCs/>
        <w:i w:val="0"/>
        <w:iCs w:val="0"/>
        <w:caps w:val="0"/>
        <w:strike w:val="0"/>
        <w:dstrike w:val="0"/>
        <w:vanish w:val="0"/>
        <w:color w:val="00000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1701" w:firstLine="0"/>
      </w:pPr>
      <w:rPr>
        <w:rFonts w:ascii="Arial" w:hAnsi="Arial" w:cs="Arial" w:hint="default"/>
        <w:b w:val="0"/>
        <w:bCs w:val="0"/>
        <w:i w:val="0"/>
        <w:iCs w:val="0"/>
        <w:caps w:val="0"/>
        <w:strike w:val="0"/>
        <w:dstrike w:val="0"/>
        <w:vanish w:val="0"/>
        <w:color w:val="0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1701" w:firstLine="0"/>
      </w:pPr>
      <w:rPr>
        <w:rFonts w:ascii="Arial" w:hAnsi="Arial" w:cs="Arial" w:hint="default"/>
        <w:b w:val="0"/>
        <w:bCs w:val="0"/>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0"/>
      </w:pPr>
      <w:rPr>
        <w:rFonts w:ascii="Arial" w:hAnsi="Arial" w:cs="Arial" w:hint="default"/>
        <w:b w:val="0"/>
        <w:bCs w:val="0"/>
        <w:i w:val="0"/>
        <w:iCs w:val="0"/>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suff w:val="space"/>
      <w:lvlText w:val=""/>
      <w:lvlJc w:val="center"/>
      <w:pPr>
        <w:ind w:left="0" w:firstLine="0"/>
      </w:pPr>
      <w:rPr>
        <w:rFonts w:ascii="Arial" w:hAnsi="Arial" w:cs="Arial" w:hint="default"/>
      </w:rPr>
    </w:lvl>
    <w:lvl w:ilvl="5">
      <w:start w:val="1"/>
      <w:numFmt w:val="decimal"/>
      <w:lvlRestart w:val="0"/>
      <w:suff w:val="space"/>
      <w:lvlText w:val="表%1-%6"/>
      <w:lvlJc w:val="center"/>
      <w:pPr>
        <w:ind w:left="0" w:firstLine="0"/>
      </w:pPr>
      <w:rPr>
        <w:rFonts w:ascii="Arial" w:hAnsi="Arial" w:cs="Arial" w:hint="default"/>
      </w:rPr>
    </w:lvl>
    <w:lvl w:ilvl="6">
      <w:start w:val="1"/>
      <w:numFmt w:val="decimal"/>
      <w:lvlRestart w:val="0"/>
      <w:lvlText w:val="(%7)"/>
      <w:lvlJc w:val="left"/>
      <w:pPr>
        <w:tabs>
          <w:tab w:val="num" w:pos="-1191"/>
        </w:tabs>
        <w:ind w:left="-1191" w:hanging="510"/>
      </w:pPr>
      <w:rPr>
        <w:rFonts w:ascii="Arial" w:eastAsia="宋体" w:hAnsi="Arial" w:hint="default"/>
        <w:snapToGrid/>
        <w:spacing w:val="0"/>
        <w:w w:val="100"/>
        <w:kern w:val="0"/>
        <w:position w:val="0"/>
        <w:sz w:val="21"/>
        <w:szCs w:val="21"/>
      </w:rPr>
    </w:lvl>
    <w:lvl w:ilvl="7">
      <w:start w:val="1"/>
      <w:numFmt w:val="none"/>
      <w:lvlRestart w:val="0"/>
      <w:suff w:val="space"/>
      <w:lvlText w:val=""/>
      <w:lvlJc w:val="left"/>
      <w:pPr>
        <w:ind w:left="-1134" w:firstLine="1134"/>
      </w:pPr>
      <w:rPr>
        <w:rFonts w:hint="eastAsia"/>
      </w:rPr>
    </w:lvl>
    <w:lvl w:ilvl="8">
      <w:start w:val="1"/>
      <w:numFmt w:val="none"/>
      <w:lvlRestart w:val="0"/>
      <w:suff w:val="space"/>
      <w:lvlText w:val=""/>
      <w:lvlJc w:val="left"/>
      <w:pPr>
        <w:ind w:left="-1134" w:firstLine="1134"/>
      </w:pPr>
      <w:rPr>
        <w:rFonts w:hint="eastAsia"/>
      </w:rPr>
    </w:lvl>
  </w:abstractNum>
  <w:abstractNum w:abstractNumId="28">
    <w:nsid w:val="7C5171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7"/>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7"/>
  </w:num>
  <w:num w:numId="14">
    <w:abstractNumId w:val="19"/>
  </w:num>
  <w:num w:numId="15">
    <w:abstractNumId w:val="12"/>
  </w:num>
  <w:num w:numId="16">
    <w:abstractNumId w:val="2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
  </w:num>
  <w:num w:numId="21">
    <w:abstractNumId w:val="2"/>
  </w:num>
  <w:num w:numId="22">
    <w:abstractNumId w:val="0"/>
  </w:num>
  <w:num w:numId="23">
    <w:abstractNumId w:val="9"/>
  </w:num>
  <w:num w:numId="24">
    <w:abstractNumId w:val="6"/>
  </w:num>
  <w:num w:numId="25">
    <w:abstractNumId w:val="5"/>
  </w:num>
  <w:num w:numId="26">
    <w:abstractNumId w:val="4"/>
  </w:num>
  <w:num w:numId="27">
    <w:abstractNumId w:val="16"/>
  </w:num>
  <w:num w:numId="28">
    <w:abstractNumId w:val="14"/>
  </w:num>
  <w:num w:numId="29">
    <w:abstractNumId w:val="28"/>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2"/>
    <w:lvlOverride w:ilvl="0">
      <w:lvl w:ilvl="0">
        <w:start w:val="1"/>
        <w:numFmt w:val="bullet"/>
        <w:pStyle w:val="ItemList"/>
        <w:lvlText w:val=""/>
        <w:lvlJc w:val="left"/>
        <w:pPr>
          <w:tabs>
            <w:tab w:val="num" w:pos="6039"/>
          </w:tabs>
          <w:ind w:left="6039"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41">
    <w:abstractNumId w:val="22"/>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42">
    <w:abstractNumId w:val="24"/>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22"/>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8789"/>
          </w:tabs>
          <w:ind w:left="8789"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53">
    <w:abstractNumId w:val="18"/>
  </w:num>
  <w:num w:numId="54">
    <w:abstractNumId w:val="22"/>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55">
    <w:abstractNumId w:val="15"/>
  </w:num>
  <w:num w:numId="56">
    <w:abstractNumId w:val="1"/>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oNotTrackMoves/>
  <w:styleLockTheme/>
  <w:styleLockQFSet/>
  <w:defaultTabStop w:val="425"/>
  <w:doNotHyphenateCaps/>
  <w:defaultTableStyle w:val="Table"/>
  <w:drawingGridHorizontalSpacing w:val="105"/>
  <w:drawingGridVerticalSpacing w:val="317"/>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arglobal_13748" w:val="GE1/0/1"/>
    <w:docVar w:name="varglobal_16776" w:val="gigabitethernet 1/0/1"/>
    <w:docVar w:name="varglobal_18791" w:val="GigabitEthernet1/0/3"/>
    <w:docVar w:name="varglobal_19566" w:val="GigabitEthernet1/0/2"/>
    <w:docVar w:name="varglobal_20112" w:val="GigabitEthernet1/0/1"/>
    <w:docVar w:name="varglobal_21237" w:val="GigabitEthernet1/0/4"/>
    <w:docVar w:name="varglobal_29818" w:val="（路由应用）"/>
    <w:docVar w:name="varglobal_38419" w:val="（交换应用）"/>
    <w:docVar w:name="varglobal_44684" w:val="gigabitethernet 1/0/4"/>
    <w:docVar w:name="varglobal_54541" w:val="GE1/0/3"/>
    <w:docVar w:name="varglobal_55033" w:val="gigabitethernet 1/0/3"/>
    <w:docVar w:name="varglobal_60562" w:val="gigabitethernet 1/0/2"/>
    <w:docVar w:name="varglobal_74915" w:val="GE1/0/4"/>
    <w:docVar w:name="varglobal_97272" w:val="GE1/0/2"/>
  </w:docVars>
  <w:rsids>
    <w:rsidRoot w:val="002C54A5"/>
    <w:rsid w:val="0000035E"/>
    <w:rsid w:val="0000159E"/>
    <w:rsid w:val="000015BA"/>
    <w:rsid w:val="00001993"/>
    <w:rsid w:val="00001CA1"/>
    <w:rsid w:val="00001DA8"/>
    <w:rsid w:val="00002B7B"/>
    <w:rsid w:val="00003038"/>
    <w:rsid w:val="000033DF"/>
    <w:rsid w:val="00003E0D"/>
    <w:rsid w:val="00003F61"/>
    <w:rsid w:val="000043E5"/>
    <w:rsid w:val="000044DC"/>
    <w:rsid w:val="00005879"/>
    <w:rsid w:val="00005BCE"/>
    <w:rsid w:val="000063A8"/>
    <w:rsid w:val="00006534"/>
    <w:rsid w:val="00006663"/>
    <w:rsid w:val="00006858"/>
    <w:rsid w:val="00006C24"/>
    <w:rsid w:val="00006FCB"/>
    <w:rsid w:val="00007153"/>
    <w:rsid w:val="00007180"/>
    <w:rsid w:val="0000761C"/>
    <w:rsid w:val="00007EC4"/>
    <w:rsid w:val="00007F69"/>
    <w:rsid w:val="00010159"/>
    <w:rsid w:val="00010740"/>
    <w:rsid w:val="000108A5"/>
    <w:rsid w:val="00010E38"/>
    <w:rsid w:val="000110C5"/>
    <w:rsid w:val="00011940"/>
    <w:rsid w:val="00011AA5"/>
    <w:rsid w:val="000128B6"/>
    <w:rsid w:val="00012916"/>
    <w:rsid w:val="00012D22"/>
    <w:rsid w:val="00013083"/>
    <w:rsid w:val="00013307"/>
    <w:rsid w:val="00013945"/>
    <w:rsid w:val="00013A65"/>
    <w:rsid w:val="00013CE3"/>
    <w:rsid w:val="000140D6"/>
    <w:rsid w:val="000143CC"/>
    <w:rsid w:val="00015189"/>
    <w:rsid w:val="000160C4"/>
    <w:rsid w:val="00016580"/>
    <w:rsid w:val="0001669A"/>
    <w:rsid w:val="00016B8D"/>
    <w:rsid w:val="00016CA3"/>
    <w:rsid w:val="00017301"/>
    <w:rsid w:val="000175E5"/>
    <w:rsid w:val="00017D6B"/>
    <w:rsid w:val="00020342"/>
    <w:rsid w:val="00021871"/>
    <w:rsid w:val="00021C1D"/>
    <w:rsid w:val="00021FFD"/>
    <w:rsid w:val="00022CA7"/>
    <w:rsid w:val="00023056"/>
    <w:rsid w:val="00023776"/>
    <w:rsid w:val="00023D43"/>
    <w:rsid w:val="00023F38"/>
    <w:rsid w:val="00024200"/>
    <w:rsid w:val="00024415"/>
    <w:rsid w:val="00024432"/>
    <w:rsid w:val="0002497D"/>
    <w:rsid w:val="00024F24"/>
    <w:rsid w:val="00025000"/>
    <w:rsid w:val="000251C3"/>
    <w:rsid w:val="00025A3B"/>
    <w:rsid w:val="0002610C"/>
    <w:rsid w:val="0002662D"/>
    <w:rsid w:val="00026836"/>
    <w:rsid w:val="00027633"/>
    <w:rsid w:val="0003057C"/>
    <w:rsid w:val="00030A3F"/>
    <w:rsid w:val="00030E83"/>
    <w:rsid w:val="00031087"/>
    <w:rsid w:val="0003144F"/>
    <w:rsid w:val="00031526"/>
    <w:rsid w:val="00031F51"/>
    <w:rsid w:val="00032213"/>
    <w:rsid w:val="00032A0E"/>
    <w:rsid w:val="00032C3C"/>
    <w:rsid w:val="00032FA3"/>
    <w:rsid w:val="00033033"/>
    <w:rsid w:val="0003346A"/>
    <w:rsid w:val="00033AF6"/>
    <w:rsid w:val="00034296"/>
    <w:rsid w:val="00034677"/>
    <w:rsid w:val="000346A0"/>
    <w:rsid w:val="000346FE"/>
    <w:rsid w:val="00034DA5"/>
    <w:rsid w:val="000362A0"/>
    <w:rsid w:val="00036770"/>
    <w:rsid w:val="0003695F"/>
    <w:rsid w:val="00036EEC"/>
    <w:rsid w:val="00036F0B"/>
    <w:rsid w:val="000372E8"/>
    <w:rsid w:val="00037CF8"/>
    <w:rsid w:val="00037DEA"/>
    <w:rsid w:val="00040296"/>
    <w:rsid w:val="000404BD"/>
    <w:rsid w:val="00040666"/>
    <w:rsid w:val="0004109D"/>
    <w:rsid w:val="0004154C"/>
    <w:rsid w:val="0004203A"/>
    <w:rsid w:val="000421FE"/>
    <w:rsid w:val="0004253C"/>
    <w:rsid w:val="00042847"/>
    <w:rsid w:val="00042928"/>
    <w:rsid w:val="00042D8C"/>
    <w:rsid w:val="000435E6"/>
    <w:rsid w:val="00043681"/>
    <w:rsid w:val="00043946"/>
    <w:rsid w:val="00043C20"/>
    <w:rsid w:val="00043DC8"/>
    <w:rsid w:val="0004424A"/>
    <w:rsid w:val="0004468B"/>
    <w:rsid w:val="0004477B"/>
    <w:rsid w:val="000456B4"/>
    <w:rsid w:val="00045AC7"/>
    <w:rsid w:val="00046421"/>
    <w:rsid w:val="000464FE"/>
    <w:rsid w:val="00046706"/>
    <w:rsid w:val="000475F1"/>
    <w:rsid w:val="000502FC"/>
    <w:rsid w:val="00050C04"/>
    <w:rsid w:val="00050FDC"/>
    <w:rsid w:val="000518A4"/>
    <w:rsid w:val="000523D9"/>
    <w:rsid w:val="0005243A"/>
    <w:rsid w:val="000524F9"/>
    <w:rsid w:val="00052A75"/>
    <w:rsid w:val="00053291"/>
    <w:rsid w:val="000538A8"/>
    <w:rsid w:val="000539F4"/>
    <w:rsid w:val="00053B3E"/>
    <w:rsid w:val="00053DB2"/>
    <w:rsid w:val="00053EB0"/>
    <w:rsid w:val="00054497"/>
    <w:rsid w:val="00054A93"/>
    <w:rsid w:val="00054EFB"/>
    <w:rsid w:val="00055164"/>
    <w:rsid w:val="0005536C"/>
    <w:rsid w:val="000553C3"/>
    <w:rsid w:val="00055A14"/>
    <w:rsid w:val="00055C98"/>
    <w:rsid w:val="00055E98"/>
    <w:rsid w:val="00056348"/>
    <w:rsid w:val="000565D1"/>
    <w:rsid w:val="000567E2"/>
    <w:rsid w:val="000576D8"/>
    <w:rsid w:val="0005796A"/>
    <w:rsid w:val="00057EC3"/>
    <w:rsid w:val="00060186"/>
    <w:rsid w:val="000604B7"/>
    <w:rsid w:val="00060581"/>
    <w:rsid w:val="00060A03"/>
    <w:rsid w:val="000615F3"/>
    <w:rsid w:val="00061A64"/>
    <w:rsid w:val="000621E4"/>
    <w:rsid w:val="000625E5"/>
    <w:rsid w:val="000627D7"/>
    <w:rsid w:val="00062C87"/>
    <w:rsid w:val="00062E85"/>
    <w:rsid w:val="0006334F"/>
    <w:rsid w:val="0006351A"/>
    <w:rsid w:val="0006399C"/>
    <w:rsid w:val="00063F8D"/>
    <w:rsid w:val="00064273"/>
    <w:rsid w:val="000642EA"/>
    <w:rsid w:val="00064531"/>
    <w:rsid w:val="000648AB"/>
    <w:rsid w:val="00064D88"/>
    <w:rsid w:val="0006542E"/>
    <w:rsid w:val="000655A5"/>
    <w:rsid w:val="00065794"/>
    <w:rsid w:val="000658C1"/>
    <w:rsid w:val="00065C05"/>
    <w:rsid w:val="00065E51"/>
    <w:rsid w:val="000660D9"/>
    <w:rsid w:val="00066270"/>
    <w:rsid w:val="00066363"/>
    <w:rsid w:val="000663DB"/>
    <w:rsid w:val="000668B2"/>
    <w:rsid w:val="00066AFD"/>
    <w:rsid w:val="00066D95"/>
    <w:rsid w:val="00066E9B"/>
    <w:rsid w:val="000671B3"/>
    <w:rsid w:val="000674BF"/>
    <w:rsid w:val="000675B0"/>
    <w:rsid w:val="00067BF2"/>
    <w:rsid w:val="000706BA"/>
    <w:rsid w:val="0007264E"/>
    <w:rsid w:val="0007286F"/>
    <w:rsid w:val="00072CAB"/>
    <w:rsid w:val="00072F09"/>
    <w:rsid w:val="00072F3A"/>
    <w:rsid w:val="00073485"/>
    <w:rsid w:val="000735F4"/>
    <w:rsid w:val="00073996"/>
    <w:rsid w:val="00073CB3"/>
    <w:rsid w:val="00074072"/>
    <w:rsid w:val="000741F1"/>
    <w:rsid w:val="00074381"/>
    <w:rsid w:val="00074E31"/>
    <w:rsid w:val="00075743"/>
    <w:rsid w:val="00075767"/>
    <w:rsid w:val="00075AE9"/>
    <w:rsid w:val="00075BB8"/>
    <w:rsid w:val="00075C5A"/>
    <w:rsid w:val="000763E9"/>
    <w:rsid w:val="000768E8"/>
    <w:rsid w:val="00076AEF"/>
    <w:rsid w:val="00076EB8"/>
    <w:rsid w:val="00080C8A"/>
    <w:rsid w:val="000813C3"/>
    <w:rsid w:val="00081762"/>
    <w:rsid w:val="00081A18"/>
    <w:rsid w:val="00081ADB"/>
    <w:rsid w:val="00081EEA"/>
    <w:rsid w:val="000826C8"/>
    <w:rsid w:val="00083454"/>
    <w:rsid w:val="00083591"/>
    <w:rsid w:val="000838AC"/>
    <w:rsid w:val="00083AA7"/>
    <w:rsid w:val="00083BC5"/>
    <w:rsid w:val="00083CCF"/>
    <w:rsid w:val="00083F51"/>
    <w:rsid w:val="00084070"/>
    <w:rsid w:val="000840E9"/>
    <w:rsid w:val="0008414B"/>
    <w:rsid w:val="00084851"/>
    <w:rsid w:val="00084A9C"/>
    <w:rsid w:val="000853AF"/>
    <w:rsid w:val="000856AE"/>
    <w:rsid w:val="00085844"/>
    <w:rsid w:val="00085CD7"/>
    <w:rsid w:val="00086253"/>
    <w:rsid w:val="00086302"/>
    <w:rsid w:val="00086458"/>
    <w:rsid w:val="00086559"/>
    <w:rsid w:val="00086820"/>
    <w:rsid w:val="00086B61"/>
    <w:rsid w:val="00087377"/>
    <w:rsid w:val="000879F6"/>
    <w:rsid w:val="00087A97"/>
    <w:rsid w:val="00087C92"/>
    <w:rsid w:val="00087D0F"/>
    <w:rsid w:val="00087D6D"/>
    <w:rsid w:val="000913F7"/>
    <w:rsid w:val="00091707"/>
    <w:rsid w:val="00091C75"/>
    <w:rsid w:val="00091CD0"/>
    <w:rsid w:val="00091D64"/>
    <w:rsid w:val="00091EA9"/>
    <w:rsid w:val="0009217F"/>
    <w:rsid w:val="00092719"/>
    <w:rsid w:val="00092C6F"/>
    <w:rsid w:val="00092C80"/>
    <w:rsid w:val="00092DE5"/>
    <w:rsid w:val="00092DF6"/>
    <w:rsid w:val="00092E33"/>
    <w:rsid w:val="00093193"/>
    <w:rsid w:val="00093393"/>
    <w:rsid w:val="00093537"/>
    <w:rsid w:val="00093558"/>
    <w:rsid w:val="00093C55"/>
    <w:rsid w:val="00093EFF"/>
    <w:rsid w:val="00093F66"/>
    <w:rsid w:val="0009619D"/>
    <w:rsid w:val="000972E2"/>
    <w:rsid w:val="0009775D"/>
    <w:rsid w:val="00097DDB"/>
    <w:rsid w:val="00097E5D"/>
    <w:rsid w:val="000A0601"/>
    <w:rsid w:val="000A0952"/>
    <w:rsid w:val="000A0B91"/>
    <w:rsid w:val="000A0CF8"/>
    <w:rsid w:val="000A0D36"/>
    <w:rsid w:val="000A1331"/>
    <w:rsid w:val="000A1664"/>
    <w:rsid w:val="000A16B4"/>
    <w:rsid w:val="000A1905"/>
    <w:rsid w:val="000A1F3A"/>
    <w:rsid w:val="000A2591"/>
    <w:rsid w:val="000A3303"/>
    <w:rsid w:val="000A3749"/>
    <w:rsid w:val="000A3A07"/>
    <w:rsid w:val="000A3A1B"/>
    <w:rsid w:val="000A3B41"/>
    <w:rsid w:val="000A4189"/>
    <w:rsid w:val="000A4CEF"/>
    <w:rsid w:val="000A515B"/>
    <w:rsid w:val="000A54DA"/>
    <w:rsid w:val="000A593E"/>
    <w:rsid w:val="000A5D66"/>
    <w:rsid w:val="000A64D3"/>
    <w:rsid w:val="000A6783"/>
    <w:rsid w:val="000A6CBC"/>
    <w:rsid w:val="000A6F61"/>
    <w:rsid w:val="000A7075"/>
    <w:rsid w:val="000A7451"/>
    <w:rsid w:val="000A74D2"/>
    <w:rsid w:val="000A74EA"/>
    <w:rsid w:val="000A7795"/>
    <w:rsid w:val="000A7B46"/>
    <w:rsid w:val="000A7BD7"/>
    <w:rsid w:val="000A7EF1"/>
    <w:rsid w:val="000B0B0D"/>
    <w:rsid w:val="000B0D50"/>
    <w:rsid w:val="000B20EE"/>
    <w:rsid w:val="000B2323"/>
    <w:rsid w:val="000B28BD"/>
    <w:rsid w:val="000B326C"/>
    <w:rsid w:val="000B3823"/>
    <w:rsid w:val="000B3878"/>
    <w:rsid w:val="000B3A94"/>
    <w:rsid w:val="000B3C80"/>
    <w:rsid w:val="000B3CBC"/>
    <w:rsid w:val="000B4340"/>
    <w:rsid w:val="000B440D"/>
    <w:rsid w:val="000B5193"/>
    <w:rsid w:val="000B666E"/>
    <w:rsid w:val="000B68A3"/>
    <w:rsid w:val="000B6DF1"/>
    <w:rsid w:val="000B6F40"/>
    <w:rsid w:val="000B7355"/>
    <w:rsid w:val="000C161E"/>
    <w:rsid w:val="000C1C15"/>
    <w:rsid w:val="000C1C87"/>
    <w:rsid w:val="000C1CE4"/>
    <w:rsid w:val="000C21DA"/>
    <w:rsid w:val="000C395A"/>
    <w:rsid w:val="000C42E8"/>
    <w:rsid w:val="000C4BEB"/>
    <w:rsid w:val="000C4CB5"/>
    <w:rsid w:val="000C5A79"/>
    <w:rsid w:val="000C5BF1"/>
    <w:rsid w:val="000C5C5F"/>
    <w:rsid w:val="000C5CAD"/>
    <w:rsid w:val="000C5DD8"/>
    <w:rsid w:val="000C5DFF"/>
    <w:rsid w:val="000C5E10"/>
    <w:rsid w:val="000C5EC9"/>
    <w:rsid w:val="000C6517"/>
    <w:rsid w:val="000C6DC4"/>
    <w:rsid w:val="000C6F96"/>
    <w:rsid w:val="000C73E3"/>
    <w:rsid w:val="000C7795"/>
    <w:rsid w:val="000D0ADC"/>
    <w:rsid w:val="000D0AEC"/>
    <w:rsid w:val="000D11DD"/>
    <w:rsid w:val="000D1E1D"/>
    <w:rsid w:val="000D20D9"/>
    <w:rsid w:val="000D26F2"/>
    <w:rsid w:val="000D2E1F"/>
    <w:rsid w:val="000D2F5D"/>
    <w:rsid w:val="000D34D0"/>
    <w:rsid w:val="000D389B"/>
    <w:rsid w:val="000D4BD5"/>
    <w:rsid w:val="000D4CAD"/>
    <w:rsid w:val="000D5833"/>
    <w:rsid w:val="000D58A7"/>
    <w:rsid w:val="000D5957"/>
    <w:rsid w:val="000D6E37"/>
    <w:rsid w:val="000D6FEC"/>
    <w:rsid w:val="000D7044"/>
    <w:rsid w:val="000D7956"/>
    <w:rsid w:val="000D7977"/>
    <w:rsid w:val="000E001A"/>
    <w:rsid w:val="000E0448"/>
    <w:rsid w:val="000E0666"/>
    <w:rsid w:val="000E066E"/>
    <w:rsid w:val="000E078F"/>
    <w:rsid w:val="000E091F"/>
    <w:rsid w:val="000E0FFF"/>
    <w:rsid w:val="000E1354"/>
    <w:rsid w:val="000E194C"/>
    <w:rsid w:val="000E1E83"/>
    <w:rsid w:val="000E236A"/>
    <w:rsid w:val="000E26DB"/>
    <w:rsid w:val="000E294B"/>
    <w:rsid w:val="000E29EA"/>
    <w:rsid w:val="000E2A3E"/>
    <w:rsid w:val="000E3494"/>
    <w:rsid w:val="000E49D7"/>
    <w:rsid w:val="000E5101"/>
    <w:rsid w:val="000E5174"/>
    <w:rsid w:val="000E5276"/>
    <w:rsid w:val="000E57A1"/>
    <w:rsid w:val="000E5833"/>
    <w:rsid w:val="000E5937"/>
    <w:rsid w:val="000E6185"/>
    <w:rsid w:val="000E6669"/>
    <w:rsid w:val="000E6C04"/>
    <w:rsid w:val="000E6E8E"/>
    <w:rsid w:val="000E78B4"/>
    <w:rsid w:val="000E7EEA"/>
    <w:rsid w:val="000F0CB9"/>
    <w:rsid w:val="000F0CC9"/>
    <w:rsid w:val="000F1371"/>
    <w:rsid w:val="000F192D"/>
    <w:rsid w:val="000F1CF1"/>
    <w:rsid w:val="000F2178"/>
    <w:rsid w:val="000F26B2"/>
    <w:rsid w:val="000F2CDC"/>
    <w:rsid w:val="000F307E"/>
    <w:rsid w:val="000F36DA"/>
    <w:rsid w:val="000F3D97"/>
    <w:rsid w:val="000F3F9F"/>
    <w:rsid w:val="000F4670"/>
    <w:rsid w:val="000F468E"/>
    <w:rsid w:val="000F4713"/>
    <w:rsid w:val="000F47BA"/>
    <w:rsid w:val="000F4875"/>
    <w:rsid w:val="000F4933"/>
    <w:rsid w:val="000F4D3A"/>
    <w:rsid w:val="000F5044"/>
    <w:rsid w:val="000F51B3"/>
    <w:rsid w:val="000F57E5"/>
    <w:rsid w:val="000F593C"/>
    <w:rsid w:val="000F5A6C"/>
    <w:rsid w:val="000F5CE4"/>
    <w:rsid w:val="000F6430"/>
    <w:rsid w:val="000F6630"/>
    <w:rsid w:val="000F697B"/>
    <w:rsid w:val="000F699A"/>
    <w:rsid w:val="000F71F5"/>
    <w:rsid w:val="000F743A"/>
    <w:rsid w:val="000F7B30"/>
    <w:rsid w:val="000F7B84"/>
    <w:rsid w:val="0010002F"/>
    <w:rsid w:val="00100404"/>
    <w:rsid w:val="0010048E"/>
    <w:rsid w:val="001006AF"/>
    <w:rsid w:val="00100700"/>
    <w:rsid w:val="00100A41"/>
    <w:rsid w:val="0010136A"/>
    <w:rsid w:val="0010141A"/>
    <w:rsid w:val="0010147F"/>
    <w:rsid w:val="001017D1"/>
    <w:rsid w:val="00101DC6"/>
    <w:rsid w:val="001025E5"/>
    <w:rsid w:val="0010293E"/>
    <w:rsid w:val="00102E16"/>
    <w:rsid w:val="0010349C"/>
    <w:rsid w:val="001036AC"/>
    <w:rsid w:val="001036DB"/>
    <w:rsid w:val="00103888"/>
    <w:rsid w:val="001038A9"/>
    <w:rsid w:val="001039BD"/>
    <w:rsid w:val="00103C1F"/>
    <w:rsid w:val="00104108"/>
    <w:rsid w:val="00104751"/>
    <w:rsid w:val="00104801"/>
    <w:rsid w:val="00104A7F"/>
    <w:rsid w:val="00104E33"/>
    <w:rsid w:val="001053AF"/>
    <w:rsid w:val="00105534"/>
    <w:rsid w:val="0010569A"/>
    <w:rsid w:val="00106427"/>
    <w:rsid w:val="00106481"/>
    <w:rsid w:val="001068B2"/>
    <w:rsid w:val="00106A3B"/>
    <w:rsid w:val="00106C7D"/>
    <w:rsid w:val="00107141"/>
    <w:rsid w:val="00107474"/>
    <w:rsid w:val="00107F0C"/>
    <w:rsid w:val="00110A4E"/>
    <w:rsid w:val="00110D09"/>
    <w:rsid w:val="00111970"/>
    <w:rsid w:val="00111ABB"/>
    <w:rsid w:val="00111E1D"/>
    <w:rsid w:val="00111E4B"/>
    <w:rsid w:val="001123C9"/>
    <w:rsid w:val="0011286B"/>
    <w:rsid w:val="00112896"/>
    <w:rsid w:val="001128BF"/>
    <w:rsid w:val="001132D4"/>
    <w:rsid w:val="0011367A"/>
    <w:rsid w:val="00113B15"/>
    <w:rsid w:val="00113B56"/>
    <w:rsid w:val="00113C65"/>
    <w:rsid w:val="00114655"/>
    <w:rsid w:val="00114A7F"/>
    <w:rsid w:val="00114C39"/>
    <w:rsid w:val="001154CB"/>
    <w:rsid w:val="0011586A"/>
    <w:rsid w:val="00115FDB"/>
    <w:rsid w:val="00116AB0"/>
    <w:rsid w:val="00116E47"/>
    <w:rsid w:val="00116EDD"/>
    <w:rsid w:val="00117198"/>
    <w:rsid w:val="00117361"/>
    <w:rsid w:val="0011765B"/>
    <w:rsid w:val="00117848"/>
    <w:rsid w:val="001179EB"/>
    <w:rsid w:val="0012007C"/>
    <w:rsid w:val="0012055C"/>
    <w:rsid w:val="00120A79"/>
    <w:rsid w:val="00120C32"/>
    <w:rsid w:val="001219FB"/>
    <w:rsid w:val="0012236B"/>
    <w:rsid w:val="00122445"/>
    <w:rsid w:val="001226AC"/>
    <w:rsid w:val="001229A5"/>
    <w:rsid w:val="00122AAB"/>
    <w:rsid w:val="00123230"/>
    <w:rsid w:val="001236A3"/>
    <w:rsid w:val="001236F9"/>
    <w:rsid w:val="00123843"/>
    <w:rsid w:val="00123D44"/>
    <w:rsid w:val="00123DC1"/>
    <w:rsid w:val="00124B94"/>
    <w:rsid w:val="00124FE8"/>
    <w:rsid w:val="0012505D"/>
    <w:rsid w:val="00125224"/>
    <w:rsid w:val="0012592B"/>
    <w:rsid w:val="00125C42"/>
    <w:rsid w:val="00125F46"/>
    <w:rsid w:val="0012629E"/>
    <w:rsid w:val="00126699"/>
    <w:rsid w:val="00126920"/>
    <w:rsid w:val="00126D95"/>
    <w:rsid w:val="00127046"/>
    <w:rsid w:val="00127BA7"/>
    <w:rsid w:val="001314BC"/>
    <w:rsid w:val="00131544"/>
    <w:rsid w:val="001317C0"/>
    <w:rsid w:val="001318EB"/>
    <w:rsid w:val="00131BB6"/>
    <w:rsid w:val="00132BC1"/>
    <w:rsid w:val="00132EF8"/>
    <w:rsid w:val="001332BB"/>
    <w:rsid w:val="00133AAC"/>
    <w:rsid w:val="00133B9E"/>
    <w:rsid w:val="00133E59"/>
    <w:rsid w:val="00134036"/>
    <w:rsid w:val="0013411D"/>
    <w:rsid w:val="001346B0"/>
    <w:rsid w:val="00134E99"/>
    <w:rsid w:val="00135250"/>
    <w:rsid w:val="00135541"/>
    <w:rsid w:val="00135C70"/>
    <w:rsid w:val="0013603C"/>
    <w:rsid w:val="001361C9"/>
    <w:rsid w:val="00136496"/>
    <w:rsid w:val="00136EE5"/>
    <w:rsid w:val="0013728A"/>
    <w:rsid w:val="00137535"/>
    <w:rsid w:val="0013777D"/>
    <w:rsid w:val="00137914"/>
    <w:rsid w:val="00137978"/>
    <w:rsid w:val="00137A2B"/>
    <w:rsid w:val="00140000"/>
    <w:rsid w:val="0014039F"/>
    <w:rsid w:val="00140A4F"/>
    <w:rsid w:val="00140D91"/>
    <w:rsid w:val="00141564"/>
    <w:rsid w:val="001419F1"/>
    <w:rsid w:val="00141A17"/>
    <w:rsid w:val="00141A95"/>
    <w:rsid w:val="00141BB2"/>
    <w:rsid w:val="00141F11"/>
    <w:rsid w:val="00142D39"/>
    <w:rsid w:val="00142E87"/>
    <w:rsid w:val="00142EAD"/>
    <w:rsid w:val="001430C6"/>
    <w:rsid w:val="001438EA"/>
    <w:rsid w:val="00143C65"/>
    <w:rsid w:val="00144CB4"/>
    <w:rsid w:val="00145369"/>
    <w:rsid w:val="001453E8"/>
    <w:rsid w:val="00145D05"/>
    <w:rsid w:val="00145E59"/>
    <w:rsid w:val="00146264"/>
    <w:rsid w:val="0014650C"/>
    <w:rsid w:val="00146AC5"/>
    <w:rsid w:val="001478F8"/>
    <w:rsid w:val="00147958"/>
    <w:rsid w:val="00147CAF"/>
    <w:rsid w:val="00147F49"/>
    <w:rsid w:val="00150E09"/>
    <w:rsid w:val="00151774"/>
    <w:rsid w:val="00151853"/>
    <w:rsid w:val="00151C6C"/>
    <w:rsid w:val="0015234F"/>
    <w:rsid w:val="00152E91"/>
    <w:rsid w:val="00153A2E"/>
    <w:rsid w:val="00153D46"/>
    <w:rsid w:val="00153EC2"/>
    <w:rsid w:val="00154003"/>
    <w:rsid w:val="00154419"/>
    <w:rsid w:val="00154E2A"/>
    <w:rsid w:val="001554F2"/>
    <w:rsid w:val="0015562F"/>
    <w:rsid w:val="00155750"/>
    <w:rsid w:val="00155E8F"/>
    <w:rsid w:val="00155F96"/>
    <w:rsid w:val="00156516"/>
    <w:rsid w:val="00156667"/>
    <w:rsid w:val="00156B62"/>
    <w:rsid w:val="00156C26"/>
    <w:rsid w:val="00156EB2"/>
    <w:rsid w:val="001571E7"/>
    <w:rsid w:val="0015769A"/>
    <w:rsid w:val="00160919"/>
    <w:rsid w:val="001610AB"/>
    <w:rsid w:val="00161575"/>
    <w:rsid w:val="00161A8D"/>
    <w:rsid w:val="00161C52"/>
    <w:rsid w:val="00161EF1"/>
    <w:rsid w:val="0016237F"/>
    <w:rsid w:val="00162875"/>
    <w:rsid w:val="001629B6"/>
    <w:rsid w:val="00162B5F"/>
    <w:rsid w:val="00162D34"/>
    <w:rsid w:val="001630DB"/>
    <w:rsid w:val="001631DB"/>
    <w:rsid w:val="0016342F"/>
    <w:rsid w:val="0016346B"/>
    <w:rsid w:val="001634CB"/>
    <w:rsid w:val="00163750"/>
    <w:rsid w:val="001637B9"/>
    <w:rsid w:val="00163C1C"/>
    <w:rsid w:val="0016429E"/>
    <w:rsid w:val="001648AE"/>
    <w:rsid w:val="00164DE9"/>
    <w:rsid w:val="00165112"/>
    <w:rsid w:val="0016544C"/>
    <w:rsid w:val="001654C9"/>
    <w:rsid w:val="00166833"/>
    <w:rsid w:val="00166C79"/>
    <w:rsid w:val="001670CE"/>
    <w:rsid w:val="00167A0E"/>
    <w:rsid w:val="00167C48"/>
    <w:rsid w:val="00167E0B"/>
    <w:rsid w:val="00167E99"/>
    <w:rsid w:val="00170633"/>
    <w:rsid w:val="00170929"/>
    <w:rsid w:val="00170ADF"/>
    <w:rsid w:val="00171030"/>
    <w:rsid w:val="00171085"/>
    <w:rsid w:val="00171CA2"/>
    <w:rsid w:val="00171E3A"/>
    <w:rsid w:val="0017217E"/>
    <w:rsid w:val="001730DA"/>
    <w:rsid w:val="001737A7"/>
    <w:rsid w:val="00174DE6"/>
    <w:rsid w:val="00175664"/>
    <w:rsid w:val="00175A14"/>
    <w:rsid w:val="00175F45"/>
    <w:rsid w:val="001763B3"/>
    <w:rsid w:val="001768C7"/>
    <w:rsid w:val="00176D55"/>
    <w:rsid w:val="00176F46"/>
    <w:rsid w:val="00177C8C"/>
    <w:rsid w:val="0018058B"/>
    <w:rsid w:val="0018095F"/>
    <w:rsid w:val="00180F88"/>
    <w:rsid w:val="00181099"/>
    <w:rsid w:val="00181A60"/>
    <w:rsid w:val="00181F14"/>
    <w:rsid w:val="00181FC7"/>
    <w:rsid w:val="001827BB"/>
    <w:rsid w:val="00183031"/>
    <w:rsid w:val="001832E7"/>
    <w:rsid w:val="00183806"/>
    <w:rsid w:val="001843A8"/>
    <w:rsid w:val="0018466C"/>
    <w:rsid w:val="00184841"/>
    <w:rsid w:val="00184986"/>
    <w:rsid w:val="00184C2F"/>
    <w:rsid w:val="00185243"/>
    <w:rsid w:val="00185ABC"/>
    <w:rsid w:val="00187A58"/>
    <w:rsid w:val="001904F9"/>
    <w:rsid w:val="00190892"/>
    <w:rsid w:val="00190DC2"/>
    <w:rsid w:val="00191A11"/>
    <w:rsid w:val="001920AF"/>
    <w:rsid w:val="001921D5"/>
    <w:rsid w:val="00192211"/>
    <w:rsid w:val="00192414"/>
    <w:rsid w:val="0019253D"/>
    <w:rsid w:val="001926D8"/>
    <w:rsid w:val="0019305A"/>
    <w:rsid w:val="0019355D"/>
    <w:rsid w:val="00194189"/>
    <w:rsid w:val="001945E6"/>
    <w:rsid w:val="00194650"/>
    <w:rsid w:val="00194A75"/>
    <w:rsid w:val="00194DB7"/>
    <w:rsid w:val="00195362"/>
    <w:rsid w:val="001956DF"/>
    <w:rsid w:val="00195AC2"/>
    <w:rsid w:val="00196850"/>
    <w:rsid w:val="00196853"/>
    <w:rsid w:val="00196870"/>
    <w:rsid w:val="00196C0C"/>
    <w:rsid w:val="00196E49"/>
    <w:rsid w:val="00197044"/>
    <w:rsid w:val="0019722F"/>
    <w:rsid w:val="00197FD2"/>
    <w:rsid w:val="001A04AD"/>
    <w:rsid w:val="001A050E"/>
    <w:rsid w:val="001A0A38"/>
    <w:rsid w:val="001A0D0D"/>
    <w:rsid w:val="001A1D02"/>
    <w:rsid w:val="001A263E"/>
    <w:rsid w:val="001A333F"/>
    <w:rsid w:val="001A336F"/>
    <w:rsid w:val="001A3720"/>
    <w:rsid w:val="001A3A87"/>
    <w:rsid w:val="001A3ACE"/>
    <w:rsid w:val="001A3EFC"/>
    <w:rsid w:val="001A4028"/>
    <w:rsid w:val="001A430D"/>
    <w:rsid w:val="001A4489"/>
    <w:rsid w:val="001A4D71"/>
    <w:rsid w:val="001A4D78"/>
    <w:rsid w:val="001A4F91"/>
    <w:rsid w:val="001A53C1"/>
    <w:rsid w:val="001A5A0E"/>
    <w:rsid w:val="001A6207"/>
    <w:rsid w:val="001A6604"/>
    <w:rsid w:val="001A6C87"/>
    <w:rsid w:val="001A7817"/>
    <w:rsid w:val="001A790E"/>
    <w:rsid w:val="001B00F5"/>
    <w:rsid w:val="001B04D0"/>
    <w:rsid w:val="001B083F"/>
    <w:rsid w:val="001B1043"/>
    <w:rsid w:val="001B1723"/>
    <w:rsid w:val="001B1CCC"/>
    <w:rsid w:val="001B215C"/>
    <w:rsid w:val="001B233D"/>
    <w:rsid w:val="001B256B"/>
    <w:rsid w:val="001B2FF0"/>
    <w:rsid w:val="001B3249"/>
    <w:rsid w:val="001B3602"/>
    <w:rsid w:val="001B3E62"/>
    <w:rsid w:val="001B4B55"/>
    <w:rsid w:val="001B4B98"/>
    <w:rsid w:val="001B4C1D"/>
    <w:rsid w:val="001B54BC"/>
    <w:rsid w:val="001B5777"/>
    <w:rsid w:val="001B58E5"/>
    <w:rsid w:val="001B5BEC"/>
    <w:rsid w:val="001B5E71"/>
    <w:rsid w:val="001B64C0"/>
    <w:rsid w:val="001B6B85"/>
    <w:rsid w:val="001B6BA2"/>
    <w:rsid w:val="001B6D02"/>
    <w:rsid w:val="001B70BE"/>
    <w:rsid w:val="001B74D0"/>
    <w:rsid w:val="001C1025"/>
    <w:rsid w:val="001C1269"/>
    <w:rsid w:val="001C13D5"/>
    <w:rsid w:val="001C1A7D"/>
    <w:rsid w:val="001C2101"/>
    <w:rsid w:val="001C285E"/>
    <w:rsid w:val="001C3119"/>
    <w:rsid w:val="001C360B"/>
    <w:rsid w:val="001C37F5"/>
    <w:rsid w:val="001C3862"/>
    <w:rsid w:val="001C4132"/>
    <w:rsid w:val="001C4196"/>
    <w:rsid w:val="001C42A5"/>
    <w:rsid w:val="001C4780"/>
    <w:rsid w:val="001C4A10"/>
    <w:rsid w:val="001C4EFD"/>
    <w:rsid w:val="001C4F21"/>
    <w:rsid w:val="001C59B8"/>
    <w:rsid w:val="001C5A07"/>
    <w:rsid w:val="001C5F06"/>
    <w:rsid w:val="001C6044"/>
    <w:rsid w:val="001C6407"/>
    <w:rsid w:val="001C6D47"/>
    <w:rsid w:val="001C6F15"/>
    <w:rsid w:val="001C7087"/>
    <w:rsid w:val="001D0088"/>
    <w:rsid w:val="001D0163"/>
    <w:rsid w:val="001D0A04"/>
    <w:rsid w:val="001D0A7E"/>
    <w:rsid w:val="001D0C6D"/>
    <w:rsid w:val="001D0F2A"/>
    <w:rsid w:val="001D0FAE"/>
    <w:rsid w:val="001D100B"/>
    <w:rsid w:val="001D186F"/>
    <w:rsid w:val="001D1C62"/>
    <w:rsid w:val="001D2630"/>
    <w:rsid w:val="001D49BF"/>
    <w:rsid w:val="001D49D9"/>
    <w:rsid w:val="001D4F77"/>
    <w:rsid w:val="001D588E"/>
    <w:rsid w:val="001D61E5"/>
    <w:rsid w:val="001D6601"/>
    <w:rsid w:val="001D6BEA"/>
    <w:rsid w:val="001D6E43"/>
    <w:rsid w:val="001D6E62"/>
    <w:rsid w:val="001D6E93"/>
    <w:rsid w:val="001D731A"/>
    <w:rsid w:val="001D733D"/>
    <w:rsid w:val="001D769A"/>
    <w:rsid w:val="001D784F"/>
    <w:rsid w:val="001E006A"/>
    <w:rsid w:val="001E02B3"/>
    <w:rsid w:val="001E0E40"/>
    <w:rsid w:val="001E0EB5"/>
    <w:rsid w:val="001E1DA3"/>
    <w:rsid w:val="001E1FFA"/>
    <w:rsid w:val="001E201C"/>
    <w:rsid w:val="001E2061"/>
    <w:rsid w:val="001E2268"/>
    <w:rsid w:val="001E28D3"/>
    <w:rsid w:val="001E2AFE"/>
    <w:rsid w:val="001E2BC6"/>
    <w:rsid w:val="001E33C2"/>
    <w:rsid w:val="001E3CAD"/>
    <w:rsid w:val="001E412E"/>
    <w:rsid w:val="001E4C57"/>
    <w:rsid w:val="001E4D45"/>
    <w:rsid w:val="001E4D7B"/>
    <w:rsid w:val="001E4E53"/>
    <w:rsid w:val="001E5383"/>
    <w:rsid w:val="001E556F"/>
    <w:rsid w:val="001E57ED"/>
    <w:rsid w:val="001E5B66"/>
    <w:rsid w:val="001E5CC3"/>
    <w:rsid w:val="001E5D48"/>
    <w:rsid w:val="001E60EC"/>
    <w:rsid w:val="001E6344"/>
    <w:rsid w:val="001E63B6"/>
    <w:rsid w:val="001E65EC"/>
    <w:rsid w:val="001E6E84"/>
    <w:rsid w:val="001E708D"/>
    <w:rsid w:val="001E72AB"/>
    <w:rsid w:val="001E76CF"/>
    <w:rsid w:val="001E7A38"/>
    <w:rsid w:val="001E7CDB"/>
    <w:rsid w:val="001E7F51"/>
    <w:rsid w:val="001F0470"/>
    <w:rsid w:val="001F0745"/>
    <w:rsid w:val="001F08F9"/>
    <w:rsid w:val="001F0E34"/>
    <w:rsid w:val="001F0FA1"/>
    <w:rsid w:val="001F1169"/>
    <w:rsid w:val="001F174D"/>
    <w:rsid w:val="001F1AF4"/>
    <w:rsid w:val="001F2A4F"/>
    <w:rsid w:val="001F2B63"/>
    <w:rsid w:val="001F2C15"/>
    <w:rsid w:val="001F313C"/>
    <w:rsid w:val="001F32C9"/>
    <w:rsid w:val="001F38C6"/>
    <w:rsid w:val="001F3D9B"/>
    <w:rsid w:val="001F423A"/>
    <w:rsid w:val="001F4463"/>
    <w:rsid w:val="001F4991"/>
    <w:rsid w:val="001F4A57"/>
    <w:rsid w:val="001F4ECB"/>
    <w:rsid w:val="001F525B"/>
    <w:rsid w:val="001F57D9"/>
    <w:rsid w:val="001F580E"/>
    <w:rsid w:val="001F6688"/>
    <w:rsid w:val="001F69E8"/>
    <w:rsid w:val="001F6E03"/>
    <w:rsid w:val="001F7CC3"/>
    <w:rsid w:val="001F7EA0"/>
    <w:rsid w:val="001F7EF8"/>
    <w:rsid w:val="00200034"/>
    <w:rsid w:val="00200C6A"/>
    <w:rsid w:val="00201199"/>
    <w:rsid w:val="0020142F"/>
    <w:rsid w:val="0020197E"/>
    <w:rsid w:val="00201BEF"/>
    <w:rsid w:val="002027EF"/>
    <w:rsid w:val="00202BFF"/>
    <w:rsid w:val="002038F8"/>
    <w:rsid w:val="00204030"/>
    <w:rsid w:val="00204262"/>
    <w:rsid w:val="002045BB"/>
    <w:rsid w:val="00205074"/>
    <w:rsid w:val="002052E0"/>
    <w:rsid w:val="00205D79"/>
    <w:rsid w:val="00205E37"/>
    <w:rsid w:val="0020632B"/>
    <w:rsid w:val="00206423"/>
    <w:rsid w:val="002067F6"/>
    <w:rsid w:val="00207350"/>
    <w:rsid w:val="0020789B"/>
    <w:rsid w:val="00207B6D"/>
    <w:rsid w:val="00207BAE"/>
    <w:rsid w:val="00210C4E"/>
    <w:rsid w:val="00210FE6"/>
    <w:rsid w:val="00211457"/>
    <w:rsid w:val="0021172F"/>
    <w:rsid w:val="002124AA"/>
    <w:rsid w:val="00212B8A"/>
    <w:rsid w:val="002134AB"/>
    <w:rsid w:val="00213668"/>
    <w:rsid w:val="00213CAE"/>
    <w:rsid w:val="00214F36"/>
    <w:rsid w:val="00215126"/>
    <w:rsid w:val="00215439"/>
    <w:rsid w:val="00215D44"/>
    <w:rsid w:val="00216591"/>
    <w:rsid w:val="002165C7"/>
    <w:rsid w:val="002167C7"/>
    <w:rsid w:val="00217C66"/>
    <w:rsid w:val="00220421"/>
    <w:rsid w:val="00220743"/>
    <w:rsid w:val="00220CE4"/>
    <w:rsid w:val="00220DE7"/>
    <w:rsid w:val="00220EC1"/>
    <w:rsid w:val="00221304"/>
    <w:rsid w:val="00221332"/>
    <w:rsid w:val="00221EBA"/>
    <w:rsid w:val="00222893"/>
    <w:rsid w:val="002229A4"/>
    <w:rsid w:val="00222A43"/>
    <w:rsid w:val="00222C35"/>
    <w:rsid w:val="00223032"/>
    <w:rsid w:val="00224298"/>
    <w:rsid w:val="00224F3C"/>
    <w:rsid w:val="002252E9"/>
    <w:rsid w:val="002255B9"/>
    <w:rsid w:val="002255C4"/>
    <w:rsid w:val="00225D5D"/>
    <w:rsid w:val="00225FFF"/>
    <w:rsid w:val="00226F2D"/>
    <w:rsid w:val="002273B0"/>
    <w:rsid w:val="002278D2"/>
    <w:rsid w:val="00227BD5"/>
    <w:rsid w:val="00227C46"/>
    <w:rsid w:val="002316C6"/>
    <w:rsid w:val="00232CE6"/>
    <w:rsid w:val="00232E35"/>
    <w:rsid w:val="002336E0"/>
    <w:rsid w:val="00234362"/>
    <w:rsid w:val="0023481C"/>
    <w:rsid w:val="00234928"/>
    <w:rsid w:val="00234BD6"/>
    <w:rsid w:val="0023544D"/>
    <w:rsid w:val="0023553E"/>
    <w:rsid w:val="00235560"/>
    <w:rsid w:val="00236823"/>
    <w:rsid w:val="0023688D"/>
    <w:rsid w:val="00240050"/>
    <w:rsid w:val="00240201"/>
    <w:rsid w:val="00240808"/>
    <w:rsid w:val="00240D85"/>
    <w:rsid w:val="00240E4B"/>
    <w:rsid w:val="002412A6"/>
    <w:rsid w:val="002413D3"/>
    <w:rsid w:val="00241459"/>
    <w:rsid w:val="00241984"/>
    <w:rsid w:val="00241D1D"/>
    <w:rsid w:val="002426D2"/>
    <w:rsid w:val="00242C3A"/>
    <w:rsid w:val="00242C4E"/>
    <w:rsid w:val="002430A4"/>
    <w:rsid w:val="00243654"/>
    <w:rsid w:val="0024365E"/>
    <w:rsid w:val="00243DBD"/>
    <w:rsid w:val="00243DE6"/>
    <w:rsid w:val="00244687"/>
    <w:rsid w:val="00244B5E"/>
    <w:rsid w:val="00245B3F"/>
    <w:rsid w:val="002460D7"/>
    <w:rsid w:val="00246153"/>
    <w:rsid w:val="00246388"/>
    <w:rsid w:val="00246B58"/>
    <w:rsid w:val="002470FE"/>
    <w:rsid w:val="00247414"/>
    <w:rsid w:val="002475D8"/>
    <w:rsid w:val="00247D14"/>
    <w:rsid w:val="00247D71"/>
    <w:rsid w:val="00250508"/>
    <w:rsid w:val="0025091B"/>
    <w:rsid w:val="0025098F"/>
    <w:rsid w:val="00250A11"/>
    <w:rsid w:val="00250D1F"/>
    <w:rsid w:val="00251298"/>
    <w:rsid w:val="002515C4"/>
    <w:rsid w:val="00251790"/>
    <w:rsid w:val="00251AE9"/>
    <w:rsid w:val="00251B23"/>
    <w:rsid w:val="00251B5D"/>
    <w:rsid w:val="00251C00"/>
    <w:rsid w:val="002520D9"/>
    <w:rsid w:val="0025274E"/>
    <w:rsid w:val="00253028"/>
    <w:rsid w:val="00253044"/>
    <w:rsid w:val="002539F4"/>
    <w:rsid w:val="002544CA"/>
    <w:rsid w:val="002544DC"/>
    <w:rsid w:val="00254AFB"/>
    <w:rsid w:val="00254CAD"/>
    <w:rsid w:val="00255A69"/>
    <w:rsid w:val="00256074"/>
    <w:rsid w:val="002565D6"/>
    <w:rsid w:val="00256A48"/>
    <w:rsid w:val="00256E80"/>
    <w:rsid w:val="00256FA5"/>
    <w:rsid w:val="00257801"/>
    <w:rsid w:val="00260A68"/>
    <w:rsid w:val="00260CA1"/>
    <w:rsid w:val="00260FFF"/>
    <w:rsid w:val="002615A8"/>
    <w:rsid w:val="002618DB"/>
    <w:rsid w:val="00261954"/>
    <w:rsid w:val="00262126"/>
    <w:rsid w:val="0026248E"/>
    <w:rsid w:val="00262601"/>
    <w:rsid w:val="00262877"/>
    <w:rsid w:val="00263C58"/>
    <w:rsid w:val="0026456E"/>
    <w:rsid w:val="002645F2"/>
    <w:rsid w:val="00264894"/>
    <w:rsid w:val="002648B0"/>
    <w:rsid w:val="002648DE"/>
    <w:rsid w:val="00264C07"/>
    <w:rsid w:val="00264D8B"/>
    <w:rsid w:val="00264ED3"/>
    <w:rsid w:val="00264F89"/>
    <w:rsid w:val="002651BC"/>
    <w:rsid w:val="00265448"/>
    <w:rsid w:val="002656CC"/>
    <w:rsid w:val="00265786"/>
    <w:rsid w:val="002663FB"/>
    <w:rsid w:val="00266640"/>
    <w:rsid w:val="00266719"/>
    <w:rsid w:val="002668D1"/>
    <w:rsid w:val="00266C13"/>
    <w:rsid w:val="0026788C"/>
    <w:rsid w:val="00267FFC"/>
    <w:rsid w:val="00270211"/>
    <w:rsid w:val="0027154B"/>
    <w:rsid w:val="0027160D"/>
    <w:rsid w:val="00271CD7"/>
    <w:rsid w:val="00272759"/>
    <w:rsid w:val="00272E74"/>
    <w:rsid w:val="0027300F"/>
    <w:rsid w:val="0027469E"/>
    <w:rsid w:val="00274CB2"/>
    <w:rsid w:val="00275014"/>
    <w:rsid w:val="00275676"/>
    <w:rsid w:val="00275EEA"/>
    <w:rsid w:val="0027608F"/>
    <w:rsid w:val="002764FC"/>
    <w:rsid w:val="002765B1"/>
    <w:rsid w:val="00276E87"/>
    <w:rsid w:val="0027702D"/>
    <w:rsid w:val="002775BA"/>
    <w:rsid w:val="00277857"/>
    <w:rsid w:val="00277BA3"/>
    <w:rsid w:val="00277C0A"/>
    <w:rsid w:val="00280180"/>
    <w:rsid w:val="00280612"/>
    <w:rsid w:val="002806C4"/>
    <w:rsid w:val="002807A2"/>
    <w:rsid w:val="002811B6"/>
    <w:rsid w:val="002826FF"/>
    <w:rsid w:val="0028309A"/>
    <w:rsid w:val="002831F5"/>
    <w:rsid w:val="002847E2"/>
    <w:rsid w:val="00284989"/>
    <w:rsid w:val="00284B2A"/>
    <w:rsid w:val="00285737"/>
    <w:rsid w:val="00285C3B"/>
    <w:rsid w:val="00285CA4"/>
    <w:rsid w:val="0028615B"/>
    <w:rsid w:val="00286E24"/>
    <w:rsid w:val="002876FB"/>
    <w:rsid w:val="00287760"/>
    <w:rsid w:val="00287C7F"/>
    <w:rsid w:val="00287ECB"/>
    <w:rsid w:val="0029046E"/>
    <w:rsid w:val="002904EE"/>
    <w:rsid w:val="00290BD7"/>
    <w:rsid w:val="00290F47"/>
    <w:rsid w:val="00291895"/>
    <w:rsid w:val="00291B1C"/>
    <w:rsid w:val="00291C80"/>
    <w:rsid w:val="0029202D"/>
    <w:rsid w:val="00292B17"/>
    <w:rsid w:val="00292E14"/>
    <w:rsid w:val="00293127"/>
    <w:rsid w:val="00293761"/>
    <w:rsid w:val="00293AF8"/>
    <w:rsid w:val="00293B9E"/>
    <w:rsid w:val="002940AE"/>
    <w:rsid w:val="002951D2"/>
    <w:rsid w:val="002953E3"/>
    <w:rsid w:val="00295B16"/>
    <w:rsid w:val="00296133"/>
    <w:rsid w:val="00296A6A"/>
    <w:rsid w:val="00296A6C"/>
    <w:rsid w:val="00297DC6"/>
    <w:rsid w:val="00297DDB"/>
    <w:rsid w:val="002A0938"/>
    <w:rsid w:val="002A0B03"/>
    <w:rsid w:val="002A0C7A"/>
    <w:rsid w:val="002A0CD8"/>
    <w:rsid w:val="002A1E62"/>
    <w:rsid w:val="002A1F3A"/>
    <w:rsid w:val="002A269E"/>
    <w:rsid w:val="002A2860"/>
    <w:rsid w:val="002A2A41"/>
    <w:rsid w:val="002A2CAD"/>
    <w:rsid w:val="002A2D2D"/>
    <w:rsid w:val="002A375F"/>
    <w:rsid w:val="002A38B1"/>
    <w:rsid w:val="002A38E7"/>
    <w:rsid w:val="002A40D6"/>
    <w:rsid w:val="002A41AC"/>
    <w:rsid w:val="002A45A8"/>
    <w:rsid w:val="002A5589"/>
    <w:rsid w:val="002A5854"/>
    <w:rsid w:val="002A674F"/>
    <w:rsid w:val="002A68AD"/>
    <w:rsid w:val="002A68BF"/>
    <w:rsid w:val="002A6BA2"/>
    <w:rsid w:val="002A6FC0"/>
    <w:rsid w:val="002A7915"/>
    <w:rsid w:val="002A7D7D"/>
    <w:rsid w:val="002B048B"/>
    <w:rsid w:val="002B0890"/>
    <w:rsid w:val="002B0AA1"/>
    <w:rsid w:val="002B1707"/>
    <w:rsid w:val="002B29A8"/>
    <w:rsid w:val="002B2B29"/>
    <w:rsid w:val="002B3165"/>
    <w:rsid w:val="002B3B1C"/>
    <w:rsid w:val="002B4A78"/>
    <w:rsid w:val="002B4CDC"/>
    <w:rsid w:val="002B5058"/>
    <w:rsid w:val="002B5238"/>
    <w:rsid w:val="002B531D"/>
    <w:rsid w:val="002B57EF"/>
    <w:rsid w:val="002B5A66"/>
    <w:rsid w:val="002B6232"/>
    <w:rsid w:val="002B694C"/>
    <w:rsid w:val="002B7642"/>
    <w:rsid w:val="002B7EA6"/>
    <w:rsid w:val="002C0584"/>
    <w:rsid w:val="002C0643"/>
    <w:rsid w:val="002C128C"/>
    <w:rsid w:val="002C1CD3"/>
    <w:rsid w:val="002C2940"/>
    <w:rsid w:val="002C309D"/>
    <w:rsid w:val="002C3CC2"/>
    <w:rsid w:val="002C3D1B"/>
    <w:rsid w:val="002C3D9C"/>
    <w:rsid w:val="002C4B0A"/>
    <w:rsid w:val="002C5050"/>
    <w:rsid w:val="002C54A5"/>
    <w:rsid w:val="002C5891"/>
    <w:rsid w:val="002C5CDA"/>
    <w:rsid w:val="002C5D9F"/>
    <w:rsid w:val="002C5E5D"/>
    <w:rsid w:val="002C66D1"/>
    <w:rsid w:val="002C6865"/>
    <w:rsid w:val="002C6CD6"/>
    <w:rsid w:val="002C752D"/>
    <w:rsid w:val="002C767A"/>
    <w:rsid w:val="002C77C2"/>
    <w:rsid w:val="002C7841"/>
    <w:rsid w:val="002D0199"/>
    <w:rsid w:val="002D0AEB"/>
    <w:rsid w:val="002D0E3C"/>
    <w:rsid w:val="002D19AC"/>
    <w:rsid w:val="002D1B5B"/>
    <w:rsid w:val="002D1BC2"/>
    <w:rsid w:val="002D254F"/>
    <w:rsid w:val="002D2851"/>
    <w:rsid w:val="002D2C12"/>
    <w:rsid w:val="002D33BC"/>
    <w:rsid w:val="002D45C0"/>
    <w:rsid w:val="002D52E6"/>
    <w:rsid w:val="002D56B4"/>
    <w:rsid w:val="002D5FAB"/>
    <w:rsid w:val="002D6228"/>
    <w:rsid w:val="002D62F0"/>
    <w:rsid w:val="002D6931"/>
    <w:rsid w:val="002D7420"/>
    <w:rsid w:val="002D77AF"/>
    <w:rsid w:val="002D7BD2"/>
    <w:rsid w:val="002D7F8D"/>
    <w:rsid w:val="002E034F"/>
    <w:rsid w:val="002E0B90"/>
    <w:rsid w:val="002E1208"/>
    <w:rsid w:val="002E13D4"/>
    <w:rsid w:val="002E1F56"/>
    <w:rsid w:val="002E243B"/>
    <w:rsid w:val="002E2441"/>
    <w:rsid w:val="002E27D1"/>
    <w:rsid w:val="002E3286"/>
    <w:rsid w:val="002E3CB3"/>
    <w:rsid w:val="002E3F7E"/>
    <w:rsid w:val="002E4073"/>
    <w:rsid w:val="002E44FA"/>
    <w:rsid w:val="002E45C7"/>
    <w:rsid w:val="002E626C"/>
    <w:rsid w:val="002E631E"/>
    <w:rsid w:val="002E681F"/>
    <w:rsid w:val="002E7898"/>
    <w:rsid w:val="002E7EC0"/>
    <w:rsid w:val="002F0035"/>
    <w:rsid w:val="002F0577"/>
    <w:rsid w:val="002F0B01"/>
    <w:rsid w:val="002F1008"/>
    <w:rsid w:val="002F137B"/>
    <w:rsid w:val="002F14DB"/>
    <w:rsid w:val="002F1561"/>
    <w:rsid w:val="002F15FE"/>
    <w:rsid w:val="002F1B82"/>
    <w:rsid w:val="002F23D8"/>
    <w:rsid w:val="002F23F1"/>
    <w:rsid w:val="002F25F4"/>
    <w:rsid w:val="002F26C8"/>
    <w:rsid w:val="002F3174"/>
    <w:rsid w:val="002F4AB5"/>
    <w:rsid w:val="002F4AFB"/>
    <w:rsid w:val="002F5016"/>
    <w:rsid w:val="002F53F2"/>
    <w:rsid w:val="002F595F"/>
    <w:rsid w:val="002F5EB1"/>
    <w:rsid w:val="002F61C4"/>
    <w:rsid w:val="002F68F8"/>
    <w:rsid w:val="002F701F"/>
    <w:rsid w:val="002F7186"/>
    <w:rsid w:val="002F7535"/>
    <w:rsid w:val="002F762A"/>
    <w:rsid w:val="002F7788"/>
    <w:rsid w:val="002F7B7C"/>
    <w:rsid w:val="002F7C86"/>
    <w:rsid w:val="002F7C8F"/>
    <w:rsid w:val="002F7E43"/>
    <w:rsid w:val="003002F5"/>
    <w:rsid w:val="00300BEC"/>
    <w:rsid w:val="00300F9E"/>
    <w:rsid w:val="00301C8C"/>
    <w:rsid w:val="00302E51"/>
    <w:rsid w:val="00303668"/>
    <w:rsid w:val="00303BFE"/>
    <w:rsid w:val="00303E38"/>
    <w:rsid w:val="0030406E"/>
    <w:rsid w:val="00304290"/>
    <w:rsid w:val="003044FE"/>
    <w:rsid w:val="0030473D"/>
    <w:rsid w:val="003048D8"/>
    <w:rsid w:val="00305000"/>
    <w:rsid w:val="003050AC"/>
    <w:rsid w:val="003051BD"/>
    <w:rsid w:val="0030524C"/>
    <w:rsid w:val="003056D1"/>
    <w:rsid w:val="003058F9"/>
    <w:rsid w:val="00305CF4"/>
    <w:rsid w:val="00306836"/>
    <w:rsid w:val="00306D5A"/>
    <w:rsid w:val="00307523"/>
    <w:rsid w:val="00307CB3"/>
    <w:rsid w:val="00307DD0"/>
    <w:rsid w:val="003100AD"/>
    <w:rsid w:val="00310553"/>
    <w:rsid w:val="0031074B"/>
    <w:rsid w:val="003109DC"/>
    <w:rsid w:val="00310DA1"/>
    <w:rsid w:val="00310F88"/>
    <w:rsid w:val="0031173F"/>
    <w:rsid w:val="00311FB8"/>
    <w:rsid w:val="00312A33"/>
    <w:rsid w:val="00312DC1"/>
    <w:rsid w:val="00312FF7"/>
    <w:rsid w:val="0031312C"/>
    <w:rsid w:val="0031484A"/>
    <w:rsid w:val="00314AFB"/>
    <w:rsid w:val="0031607C"/>
    <w:rsid w:val="00316184"/>
    <w:rsid w:val="00316227"/>
    <w:rsid w:val="00316364"/>
    <w:rsid w:val="003165FE"/>
    <w:rsid w:val="00316CC6"/>
    <w:rsid w:val="00316FAC"/>
    <w:rsid w:val="00317337"/>
    <w:rsid w:val="003177C8"/>
    <w:rsid w:val="00317BA2"/>
    <w:rsid w:val="00317F2E"/>
    <w:rsid w:val="00320025"/>
    <w:rsid w:val="003206F7"/>
    <w:rsid w:val="00320C47"/>
    <w:rsid w:val="00320D06"/>
    <w:rsid w:val="00320EF7"/>
    <w:rsid w:val="00320FCE"/>
    <w:rsid w:val="0032127C"/>
    <w:rsid w:val="0032165A"/>
    <w:rsid w:val="00321C3E"/>
    <w:rsid w:val="00321E19"/>
    <w:rsid w:val="00322146"/>
    <w:rsid w:val="003221C3"/>
    <w:rsid w:val="0032235A"/>
    <w:rsid w:val="0032260F"/>
    <w:rsid w:val="00322A70"/>
    <w:rsid w:val="003232EC"/>
    <w:rsid w:val="003236C7"/>
    <w:rsid w:val="00323909"/>
    <w:rsid w:val="003239D7"/>
    <w:rsid w:val="00324119"/>
    <w:rsid w:val="0032441B"/>
    <w:rsid w:val="00324AF7"/>
    <w:rsid w:val="00324B91"/>
    <w:rsid w:val="00324FC0"/>
    <w:rsid w:val="0032514C"/>
    <w:rsid w:val="003259EF"/>
    <w:rsid w:val="00326170"/>
    <w:rsid w:val="003262B9"/>
    <w:rsid w:val="00326640"/>
    <w:rsid w:val="00327009"/>
    <w:rsid w:val="003276C6"/>
    <w:rsid w:val="00327F63"/>
    <w:rsid w:val="00330490"/>
    <w:rsid w:val="0033192D"/>
    <w:rsid w:val="00331ED8"/>
    <w:rsid w:val="00331F04"/>
    <w:rsid w:val="0033268B"/>
    <w:rsid w:val="00332984"/>
    <w:rsid w:val="00332A57"/>
    <w:rsid w:val="00332B0B"/>
    <w:rsid w:val="00332BC0"/>
    <w:rsid w:val="00333839"/>
    <w:rsid w:val="003339ED"/>
    <w:rsid w:val="00333B94"/>
    <w:rsid w:val="00333D65"/>
    <w:rsid w:val="00334170"/>
    <w:rsid w:val="00334416"/>
    <w:rsid w:val="00334D52"/>
    <w:rsid w:val="00334EA7"/>
    <w:rsid w:val="00335084"/>
    <w:rsid w:val="00335CB0"/>
    <w:rsid w:val="00335F4E"/>
    <w:rsid w:val="0033654E"/>
    <w:rsid w:val="003366A7"/>
    <w:rsid w:val="0033689F"/>
    <w:rsid w:val="003369A0"/>
    <w:rsid w:val="003377A8"/>
    <w:rsid w:val="0033797A"/>
    <w:rsid w:val="00337A76"/>
    <w:rsid w:val="00337B71"/>
    <w:rsid w:val="00337FC7"/>
    <w:rsid w:val="003407A8"/>
    <w:rsid w:val="00340B64"/>
    <w:rsid w:val="00341317"/>
    <w:rsid w:val="003417A9"/>
    <w:rsid w:val="00341BD7"/>
    <w:rsid w:val="00342702"/>
    <w:rsid w:val="00342B03"/>
    <w:rsid w:val="00342C89"/>
    <w:rsid w:val="00343533"/>
    <w:rsid w:val="0034391E"/>
    <w:rsid w:val="00343B26"/>
    <w:rsid w:val="00344901"/>
    <w:rsid w:val="00344F38"/>
    <w:rsid w:val="00346237"/>
    <w:rsid w:val="003465B5"/>
    <w:rsid w:val="003468D7"/>
    <w:rsid w:val="00347187"/>
    <w:rsid w:val="003472D9"/>
    <w:rsid w:val="00347405"/>
    <w:rsid w:val="0034768E"/>
    <w:rsid w:val="00347A01"/>
    <w:rsid w:val="00350529"/>
    <w:rsid w:val="003508BC"/>
    <w:rsid w:val="00350F0B"/>
    <w:rsid w:val="00351344"/>
    <w:rsid w:val="00351623"/>
    <w:rsid w:val="003516BE"/>
    <w:rsid w:val="00351BAA"/>
    <w:rsid w:val="00351D94"/>
    <w:rsid w:val="00352162"/>
    <w:rsid w:val="003521A0"/>
    <w:rsid w:val="00352216"/>
    <w:rsid w:val="00352240"/>
    <w:rsid w:val="0035281E"/>
    <w:rsid w:val="003528E7"/>
    <w:rsid w:val="00352A1E"/>
    <w:rsid w:val="00352B86"/>
    <w:rsid w:val="00352B97"/>
    <w:rsid w:val="0035362E"/>
    <w:rsid w:val="00353DE9"/>
    <w:rsid w:val="00353FAC"/>
    <w:rsid w:val="003543D3"/>
    <w:rsid w:val="00354520"/>
    <w:rsid w:val="00354A72"/>
    <w:rsid w:val="00355D42"/>
    <w:rsid w:val="0035685E"/>
    <w:rsid w:val="0035762B"/>
    <w:rsid w:val="00357B6F"/>
    <w:rsid w:val="00357BA4"/>
    <w:rsid w:val="00360E3B"/>
    <w:rsid w:val="00361349"/>
    <w:rsid w:val="00361713"/>
    <w:rsid w:val="003617BB"/>
    <w:rsid w:val="003618B1"/>
    <w:rsid w:val="00362318"/>
    <w:rsid w:val="003626B4"/>
    <w:rsid w:val="0036291A"/>
    <w:rsid w:val="00362DAA"/>
    <w:rsid w:val="00362DBB"/>
    <w:rsid w:val="0036330B"/>
    <w:rsid w:val="00363818"/>
    <w:rsid w:val="00363904"/>
    <w:rsid w:val="00363A35"/>
    <w:rsid w:val="00364194"/>
    <w:rsid w:val="00364559"/>
    <w:rsid w:val="00364DC5"/>
    <w:rsid w:val="00364F0E"/>
    <w:rsid w:val="00365F01"/>
    <w:rsid w:val="00366134"/>
    <w:rsid w:val="0036618D"/>
    <w:rsid w:val="003662B1"/>
    <w:rsid w:val="00366563"/>
    <w:rsid w:val="003668E7"/>
    <w:rsid w:val="00366E70"/>
    <w:rsid w:val="00366ED7"/>
    <w:rsid w:val="00366F76"/>
    <w:rsid w:val="003672DF"/>
    <w:rsid w:val="00367944"/>
    <w:rsid w:val="00367CF1"/>
    <w:rsid w:val="0037022B"/>
    <w:rsid w:val="00370393"/>
    <w:rsid w:val="003705D7"/>
    <w:rsid w:val="00370E40"/>
    <w:rsid w:val="00371040"/>
    <w:rsid w:val="003716E1"/>
    <w:rsid w:val="0037170B"/>
    <w:rsid w:val="0037219B"/>
    <w:rsid w:val="0037233E"/>
    <w:rsid w:val="003730C8"/>
    <w:rsid w:val="003730D9"/>
    <w:rsid w:val="00373715"/>
    <w:rsid w:val="003739B8"/>
    <w:rsid w:val="00373E16"/>
    <w:rsid w:val="0037545C"/>
    <w:rsid w:val="00375731"/>
    <w:rsid w:val="00375A41"/>
    <w:rsid w:val="003768F5"/>
    <w:rsid w:val="00377302"/>
    <w:rsid w:val="003774B0"/>
    <w:rsid w:val="00377580"/>
    <w:rsid w:val="00377E1F"/>
    <w:rsid w:val="003806AD"/>
    <w:rsid w:val="003807AD"/>
    <w:rsid w:val="00380F52"/>
    <w:rsid w:val="00381117"/>
    <w:rsid w:val="0038115F"/>
    <w:rsid w:val="00381706"/>
    <w:rsid w:val="00381A8E"/>
    <w:rsid w:val="003825CD"/>
    <w:rsid w:val="003827F0"/>
    <w:rsid w:val="00382A88"/>
    <w:rsid w:val="00382E99"/>
    <w:rsid w:val="00382F05"/>
    <w:rsid w:val="0038323E"/>
    <w:rsid w:val="003832E0"/>
    <w:rsid w:val="00383E88"/>
    <w:rsid w:val="00384242"/>
    <w:rsid w:val="00384ADE"/>
    <w:rsid w:val="00385108"/>
    <w:rsid w:val="00385629"/>
    <w:rsid w:val="00385D1D"/>
    <w:rsid w:val="00385E0F"/>
    <w:rsid w:val="00385FB4"/>
    <w:rsid w:val="00386A8D"/>
    <w:rsid w:val="00386B9A"/>
    <w:rsid w:val="0038735B"/>
    <w:rsid w:val="0038743F"/>
    <w:rsid w:val="003875B5"/>
    <w:rsid w:val="00387B58"/>
    <w:rsid w:val="00390152"/>
    <w:rsid w:val="00390479"/>
    <w:rsid w:val="00390586"/>
    <w:rsid w:val="00390916"/>
    <w:rsid w:val="0039092C"/>
    <w:rsid w:val="00390BFE"/>
    <w:rsid w:val="00391398"/>
    <w:rsid w:val="003916E4"/>
    <w:rsid w:val="00391CC7"/>
    <w:rsid w:val="003921F9"/>
    <w:rsid w:val="00392A08"/>
    <w:rsid w:val="003931FF"/>
    <w:rsid w:val="00393E99"/>
    <w:rsid w:val="00393EE9"/>
    <w:rsid w:val="00393FBE"/>
    <w:rsid w:val="00394172"/>
    <w:rsid w:val="003941ED"/>
    <w:rsid w:val="00394855"/>
    <w:rsid w:val="00394908"/>
    <w:rsid w:val="00394BF8"/>
    <w:rsid w:val="00394CB4"/>
    <w:rsid w:val="003950B1"/>
    <w:rsid w:val="003953F4"/>
    <w:rsid w:val="0039613F"/>
    <w:rsid w:val="003961F6"/>
    <w:rsid w:val="00397107"/>
    <w:rsid w:val="00397727"/>
    <w:rsid w:val="00397B02"/>
    <w:rsid w:val="00397E5F"/>
    <w:rsid w:val="00397FF0"/>
    <w:rsid w:val="003A0319"/>
    <w:rsid w:val="003A117A"/>
    <w:rsid w:val="003A168B"/>
    <w:rsid w:val="003A168E"/>
    <w:rsid w:val="003A1ADE"/>
    <w:rsid w:val="003A1E93"/>
    <w:rsid w:val="003A2482"/>
    <w:rsid w:val="003A27AE"/>
    <w:rsid w:val="003A28AD"/>
    <w:rsid w:val="003A29A6"/>
    <w:rsid w:val="003A356B"/>
    <w:rsid w:val="003A37EB"/>
    <w:rsid w:val="003A3A62"/>
    <w:rsid w:val="003A3E5D"/>
    <w:rsid w:val="003A422E"/>
    <w:rsid w:val="003A4584"/>
    <w:rsid w:val="003A45AC"/>
    <w:rsid w:val="003A4978"/>
    <w:rsid w:val="003A4DD6"/>
    <w:rsid w:val="003A517C"/>
    <w:rsid w:val="003A52D8"/>
    <w:rsid w:val="003A566A"/>
    <w:rsid w:val="003A5C3A"/>
    <w:rsid w:val="003A6471"/>
    <w:rsid w:val="003A652F"/>
    <w:rsid w:val="003A676D"/>
    <w:rsid w:val="003A6F5A"/>
    <w:rsid w:val="003A798B"/>
    <w:rsid w:val="003B0726"/>
    <w:rsid w:val="003B0C47"/>
    <w:rsid w:val="003B0C58"/>
    <w:rsid w:val="003B0E0F"/>
    <w:rsid w:val="003B22C5"/>
    <w:rsid w:val="003B25FD"/>
    <w:rsid w:val="003B27F7"/>
    <w:rsid w:val="003B296F"/>
    <w:rsid w:val="003B298E"/>
    <w:rsid w:val="003B3357"/>
    <w:rsid w:val="003B3F56"/>
    <w:rsid w:val="003B41F5"/>
    <w:rsid w:val="003B4646"/>
    <w:rsid w:val="003B4732"/>
    <w:rsid w:val="003B4992"/>
    <w:rsid w:val="003B4B2C"/>
    <w:rsid w:val="003B4C1B"/>
    <w:rsid w:val="003B52CC"/>
    <w:rsid w:val="003B57F3"/>
    <w:rsid w:val="003B5B61"/>
    <w:rsid w:val="003B6F4E"/>
    <w:rsid w:val="003B7013"/>
    <w:rsid w:val="003B7412"/>
    <w:rsid w:val="003B7473"/>
    <w:rsid w:val="003C02A5"/>
    <w:rsid w:val="003C07A2"/>
    <w:rsid w:val="003C0A6A"/>
    <w:rsid w:val="003C0C15"/>
    <w:rsid w:val="003C0C58"/>
    <w:rsid w:val="003C105C"/>
    <w:rsid w:val="003C202B"/>
    <w:rsid w:val="003C268B"/>
    <w:rsid w:val="003C2DCA"/>
    <w:rsid w:val="003C3C0F"/>
    <w:rsid w:val="003C3E69"/>
    <w:rsid w:val="003C4441"/>
    <w:rsid w:val="003C493E"/>
    <w:rsid w:val="003C497A"/>
    <w:rsid w:val="003C4994"/>
    <w:rsid w:val="003C4A78"/>
    <w:rsid w:val="003C4B2D"/>
    <w:rsid w:val="003C503B"/>
    <w:rsid w:val="003C54B0"/>
    <w:rsid w:val="003C56D7"/>
    <w:rsid w:val="003C6252"/>
    <w:rsid w:val="003C716A"/>
    <w:rsid w:val="003C71A5"/>
    <w:rsid w:val="003C72FF"/>
    <w:rsid w:val="003C7685"/>
    <w:rsid w:val="003C7A5E"/>
    <w:rsid w:val="003C7E7F"/>
    <w:rsid w:val="003D0752"/>
    <w:rsid w:val="003D0834"/>
    <w:rsid w:val="003D0972"/>
    <w:rsid w:val="003D0FC0"/>
    <w:rsid w:val="003D1D82"/>
    <w:rsid w:val="003D1E1E"/>
    <w:rsid w:val="003D252B"/>
    <w:rsid w:val="003D267E"/>
    <w:rsid w:val="003D2886"/>
    <w:rsid w:val="003D2FDD"/>
    <w:rsid w:val="003D30CA"/>
    <w:rsid w:val="003D31BF"/>
    <w:rsid w:val="003D34C3"/>
    <w:rsid w:val="003D3B55"/>
    <w:rsid w:val="003D3C8B"/>
    <w:rsid w:val="003D482C"/>
    <w:rsid w:val="003D51E6"/>
    <w:rsid w:val="003D51E7"/>
    <w:rsid w:val="003D5263"/>
    <w:rsid w:val="003D5349"/>
    <w:rsid w:val="003D54B5"/>
    <w:rsid w:val="003D57EE"/>
    <w:rsid w:val="003D6743"/>
    <w:rsid w:val="003D6FE5"/>
    <w:rsid w:val="003D7BFD"/>
    <w:rsid w:val="003E09AE"/>
    <w:rsid w:val="003E09BC"/>
    <w:rsid w:val="003E1454"/>
    <w:rsid w:val="003E1461"/>
    <w:rsid w:val="003E149B"/>
    <w:rsid w:val="003E169F"/>
    <w:rsid w:val="003E1857"/>
    <w:rsid w:val="003E2198"/>
    <w:rsid w:val="003E2593"/>
    <w:rsid w:val="003E299E"/>
    <w:rsid w:val="003E3143"/>
    <w:rsid w:val="003E3228"/>
    <w:rsid w:val="003E3B81"/>
    <w:rsid w:val="003E3E24"/>
    <w:rsid w:val="003E3ECC"/>
    <w:rsid w:val="003E409D"/>
    <w:rsid w:val="003E445F"/>
    <w:rsid w:val="003E4682"/>
    <w:rsid w:val="003E47C6"/>
    <w:rsid w:val="003E4942"/>
    <w:rsid w:val="003E4A4A"/>
    <w:rsid w:val="003E4C66"/>
    <w:rsid w:val="003E56D8"/>
    <w:rsid w:val="003E5AD3"/>
    <w:rsid w:val="003E5CCD"/>
    <w:rsid w:val="003E5CE3"/>
    <w:rsid w:val="003E5D1C"/>
    <w:rsid w:val="003E60B2"/>
    <w:rsid w:val="003E67D5"/>
    <w:rsid w:val="003E7003"/>
    <w:rsid w:val="003E7057"/>
    <w:rsid w:val="003E7436"/>
    <w:rsid w:val="003E7CD0"/>
    <w:rsid w:val="003E7E4A"/>
    <w:rsid w:val="003E7F12"/>
    <w:rsid w:val="003F0035"/>
    <w:rsid w:val="003F0111"/>
    <w:rsid w:val="003F0365"/>
    <w:rsid w:val="003F09F8"/>
    <w:rsid w:val="003F1438"/>
    <w:rsid w:val="003F1EB1"/>
    <w:rsid w:val="003F2C6E"/>
    <w:rsid w:val="003F34BB"/>
    <w:rsid w:val="003F3EF1"/>
    <w:rsid w:val="003F40B4"/>
    <w:rsid w:val="003F4415"/>
    <w:rsid w:val="003F4A58"/>
    <w:rsid w:val="003F4AE3"/>
    <w:rsid w:val="003F581E"/>
    <w:rsid w:val="003F5B50"/>
    <w:rsid w:val="003F6011"/>
    <w:rsid w:val="003F641D"/>
    <w:rsid w:val="003F67D0"/>
    <w:rsid w:val="003F68D2"/>
    <w:rsid w:val="003F6F29"/>
    <w:rsid w:val="003F71D3"/>
    <w:rsid w:val="003F7B68"/>
    <w:rsid w:val="00400C82"/>
    <w:rsid w:val="0040135B"/>
    <w:rsid w:val="00401A4B"/>
    <w:rsid w:val="00401CE7"/>
    <w:rsid w:val="0040228C"/>
    <w:rsid w:val="004023B2"/>
    <w:rsid w:val="00402418"/>
    <w:rsid w:val="00402489"/>
    <w:rsid w:val="004027E3"/>
    <w:rsid w:val="0040299D"/>
    <w:rsid w:val="004029F0"/>
    <w:rsid w:val="00402AE8"/>
    <w:rsid w:val="00402D56"/>
    <w:rsid w:val="0040312A"/>
    <w:rsid w:val="0040327D"/>
    <w:rsid w:val="004032E2"/>
    <w:rsid w:val="00403317"/>
    <w:rsid w:val="00403B84"/>
    <w:rsid w:val="0040457F"/>
    <w:rsid w:val="00404906"/>
    <w:rsid w:val="00404BDE"/>
    <w:rsid w:val="00404C6F"/>
    <w:rsid w:val="0040538B"/>
    <w:rsid w:val="004053FF"/>
    <w:rsid w:val="00405456"/>
    <w:rsid w:val="004059A3"/>
    <w:rsid w:val="00405DBC"/>
    <w:rsid w:val="00405DE7"/>
    <w:rsid w:val="00405FAF"/>
    <w:rsid w:val="00406484"/>
    <w:rsid w:val="004068A1"/>
    <w:rsid w:val="00406C18"/>
    <w:rsid w:val="0040714A"/>
    <w:rsid w:val="004072A0"/>
    <w:rsid w:val="00407D84"/>
    <w:rsid w:val="00410200"/>
    <w:rsid w:val="00410B02"/>
    <w:rsid w:val="0041138F"/>
    <w:rsid w:val="00411623"/>
    <w:rsid w:val="00411AEC"/>
    <w:rsid w:val="00411DAF"/>
    <w:rsid w:val="00412351"/>
    <w:rsid w:val="004123AC"/>
    <w:rsid w:val="004125E9"/>
    <w:rsid w:val="004126B6"/>
    <w:rsid w:val="00412951"/>
    <w:rsid w:val="00412956"/>
    <w:rsid w:val="004129DA"/>
    <w:rsid w:val="00412E97"/>
    <w:rsid w:val="00412EDE"/>
    <w:rsid w:val="00414048"/>
    <w:rsid w:val="00414269"/>
    <w:rsid w:val="004142BF"/>
    <w:rsid w:val="00415306"/>
    <w:rsid w:val="004154E2"/>
    <w:rsid w:val="00415935"/>
    <w:rsid w:val="00415DE0"/>
    <w:rsid w:val="00415F1E"/>
    <w:rsid w:val="00416040"/>
    <w:rsid w:val="0041696D"/>
    <w:rsid w:val="00416C64"/>
    <w:rsid w:val="00416DD5"/>
    <w:rsid w:val="00420621"/>
    <w:rsid w:val="00420E75"/>
    <w:rsid w:val="00421563"/>
    <w:rsid w:val="00421956"/>
    <w:rsid w:val="00421A40"/>
    <w:rsid w:val="00421C75"/>
    <w:rsid w:val="00421DE1"/>
    <w:rsid w:val="00422A72"/>
    <w:rsid w:val="004230E4"/>
    <w:rsid w:val="00423B88"/>
    <w:rsid w:val="00423BA2"/>
    <w:rsid w:val="00423EE8"/>
    <w:rsid w:val="004246A5"/>
    <w:rsid w:val="00424FD4"/>
    <w:rsid w:val="004250AC"/>
    <w:rsid w:val="00425206"/>
    <w:rsid w:val="00425990"/>
    <w:rsid w:val="00425EF1"/>
    <w:rsid w:val="004266C2"/>
    <w:rsid w:val="0042674F"/>
    <w:rsid w:val="00426A82"/>
    <w:rsid w:val="00427454"/>
    <w:rsid w:val="00427B43"/>
    <w:rsid w:val="00430BA4"/>
    <w:rsid w:val="00430BE1"/>
    <w:rsid w:val="00431195"/>
    <w:rsid w:val="0043166D"/>
    <w:rsid w:val="00431988"/>
    <w:rsid w:val="00431A56"/>
    <w:rsid w:val="00431D47"/>
    <w:rsid w:val="00432064"/>
    <w:rsid w:val="0043290A"/>
    <w:rsid w:val="0043294C"/>
    <w:rsid w:val="00432F5C"/>
    <w:rsid w:val="004333A2"/>
    <w:rsid w:val="0043343B"/>
    <w:rsid w:val="00433569"/>
    <w:rsid w:val="00434259"/>
    <w:rsid w:val="004343F1"/>
    <w:rsid w:val="00434667"/>
    <w:rsid w:val="004348C9"/>
    <w:rsid w:val="00434C50"/>
    <w:rsid w:val="00435283"/>
    <w:rsid w:val="00435AC0"/>
    <w:rsid w:val="0043601C"/>
    <w:rsid w:val="00436528"/>
    <w:rsid w:val="00441638"/>
    <w:rsid w:val="00441B25"/>
    <w:rsid w:val="00442046"/>
    <w:rsid w:val="004420A5"/>
    <w:rsid w:val="00442687"/>
    <w:rsid w:val="004426F4"/>
    <w:rsid w:val="00442A75"/>
    <w:rsid w:val="004436F8"/>
    <w:rsid w:val="004437F1"/>
    <w:rsid w:val="00443A30"/>
    <w:rsid w:val="00443D89"/>
    <w:rsid w:val="00444596"/>
    <w:rsid w:val="0044471A"/>
    <w:rsid w:val="00444B25"/>
    <w:rsid w:val="00444EF8"/>
    <w:rsid w:val="00445727"/>
    <w:rsid w:val="00446162"/>
    <w:rsid w:val="00446797"/>
    <w:rsid w:val="00446B83"/>
    <w:rsid w:val="0044705D"/>
    <w:rsid w:val="00447A6D"/>
    <w:rsid w:val="00447FFA"/>
    <w:rsid w:val="004500A9"/>
    <w:rsid w:val="00450116"/>
    <w:rsid w:val="00450AD1"/>
    <w:rsid w:val="0045193A"/>
    <w:rsid w:val="004519D8"/>
    <w:rsid w:val="00451ABB"/>
    <w:rsid w:val="00451B2C"/>
    <w:rsid w:val="00451FE9"/>
    <w:rsid w:val="0045220D"/>
    <w:rsid w:val="0045274B"/>
    <w:rsid w:val="00452A7E"/>
    <w:rsid w:val="00452C7E"/>
    <w:rsid w:val="00453141"/>
    <w:rsid w:val="004536AD"/>
    <w:rsid w:val="004537A7"/>
    <w:rsid w:val="00455EC6"/>
    <w:rsid w:val="00455F9A"/>
    <w:rsid w:val="00456A4A"/>
    <w:rsid w:val="00456CC0"/>
    <w:rsid w:val="0045704A"/>
    <w:rsid w:val="00460380"/>
    <w:rsid w:val="00461383"/>
    <w:rsid w:val="004617D7"/>
    <w:rsid w:val="00462DA6"/>
    <w:rsid w:val="0046314A"/>
    <w:rsid w:val="00463185"/>
    <w:rsid w:val="00463187"/>
    <w:rsid w:val="00463905"/>
    <w:rsid w:val="0046413A"/>
    <w:rsid w:val="00464362"/>
    <w:rsid w:val="004645B5"/>
    <w:rsid w:val="0046472C"/>
    <w:rsid w:val="00464A9E"/>
    <w:rsid w:val="00464FE0"/>
    <w:rsid w:val="00465066"/>
    <w:rsid w:val="004653CF"/>
    <w:rsid w:val="00466128"/>
    <w:rsid w:val="00466690"/>
    <w:rsid w:val="0046736B"/>
    <w:rsid w:val="00467737"/>
    <w:rsid w:val="00467C83"/>
    <w:rsid w:val="00467D83"/>
    <w:rsid w:val="00467E81"/>
    <w:rsid w:val="00467F3A"/>
    <w:rsid w:val="00470003"/>
    <w:rsid w:val="00470384"/>
    <w:rsid w:val="0047062C"/>
    <w:rsid w:val="00470E1E"/>
    <w:rsid w:val="00471359"/>
    <w:rsid w:val="0047149A"/>
    <w:rsid w:val="00471595"/>
    <w:rsid w:val="0047194A"/>
    <w:rsid w:val="0047197D"/>
    <w:rsid w:val="00471F0F"/>
    <w:rsid w:val="00471F1E"/>
    <w:rsid w:val="0047204F"/>
    <w:rsid w:val="00472218"/>
    <w:rsid w:val="00472821"/>
    <w:rsid w:val="004728B2"/>
    <w:rsid w:val="0047310A"/>
    <w:rsid w:val="00473571"/>
    <w:rsid w:val="0047364A"/>
    <w:rsid w:val="00473B2A"/>
    <w:rsid w:val="00473FE2"/>
    <w:rsid w:val="00473FE6"/>
    <w:rsid w:val="00474115"/>
    <w:rsid w:val="004741B6"/>
    <w:rsid w:val="00474266"/>
    <w:rsid w:val="00474726"/>
    <w:rsid w:val="00474D75"/>
    <w:rsid w:val="00474E79"/>
    <w:rsid w:val="00475767"/>
    <w:rsid w:val="004759EA"/>
    <w:rsid w:val="00475B20"/>
    <w:rsid w:val="00475D4A"/>
    <w:rsid w:val="00475F41"/>
    <w:rsid w:val="00476A6C"/>
    <w:rsid w:val="00476AFA"/>
    <w:rsid w:val="00477123"/>
    <w:rsid w:val="00477415"/>
    <w:rsid w:val="004774F3"/>
    <w:rsid w:val="004775B3"/>
    <w:rsid w:val="004801CE"/>
    <w:rsid w:val="0048061F"/>
    <w:rsid w:val="00480819"/>
    <w:rsid w:val="004809A0"/>
    <w:rsid w:val="00480C2D"/>
    <w:rsid w:val="00481AFA"/>
    <w:rsid w:val="00481F08"/>
    <w:rsid w:val="00481F3C"/>
    <w:rsid w:val="00482643"/>
    <w:rsid w:val="0048269E"/>
    <w:rsid w:val="004826D1"/>
    <w:rsid w:val="00483202"/>
    <w:rsid w:val="004832B3"/>
    <w:rsid w:val="004836B2"/>
    <w:rsid w:val="00483C84"/>
    <w:rsid w:val="00483E18"/>
    <w:rsid w:val="004848AB"/>
    <w:rsid w:val="00484CD8"/>
    <w:rsid w:val="00485662"/>
    <w:rsid w:val="00485CC7"/>
    <w:rsid w:val="00485CED"/>
    <w:rsid w:val="00486334"/>
    <w:rsid w:val="00486430"/>
    <w:rsid w:val="0048674E"/>
    <w:rsid w:val="00487824"/>
    <w:rsid w:val="004878F4"/>
    <w:rsid w:val="0049076A"/>
    <w:rsid w:val="00490FFF"/>
    <w:rsid w:val="00491167"/>
    <w:rsid w:val="00491491"/>
    <w:rsid w:val="00491675"/>
    <w:rsid w:val="004919ED"/>
    <w:rsid w:val="00491B5E"/>
    <w:rsid w:val="00491E68"/>
    <w:rsid w:val="00492F0E"/>
    <w:rsid w:val="004930FA"/>
    <w:rsid w:val="004940D0"/>
    <w:rsid w:val="00494157"/>
    <w:rsid w:val="0049440E"/>
    <w:rsid w:val="004946E6"/>
    <w:rsid w:val="00494E1C"/>
    <w:rsid w:val="004950C4"/>
    <w:rsid w:val="004953D1"/>
    <w:rsid w:val="00495434"/>
    <w:rsid w:val="004955E6"/>
    <w:rsid w:val="00495D7A"/>
    <w:rsid w:val="00495FC2"/>
    <w:rsid w:val="004964A2"/>
    <w:rsid w:val="00496899"/>
    <w:rsid w:val="00496E5A"/>
    <w:rsid w:val="00496F32"/>
    <w:rsid w:val="004A0244"/>
    <w:rsid w:val="004A0362"/>
    <w:rsid w:val="004A090A"/>
    <w:rsid w:val="004A12AC"/>
    <w:rsid w:val="004A1545"/>
    <w:rsid w:val="004A1580"/>
    <w:rsid w:val="004A1C15"/>
    <w:rsid w:val="004A1E32"/>
    <w:rsid w:val="004A23B3"/>
    <w:rsid w:val="004A2627"/>
    <w:rsid w:val="004A265A"/>
    <w:rsid w:val="004A298E"/>
    <w:rsid w:val="004A3289"/>
    <w:rsid w:val="004A36C9"/>
    <w:rsid w:val="004A3A89"/>
    <w:rsid w:val="004A3B93"/>
    <w:rsid w:val="004A3EB6"/>
    <w:rsid w:val="004A540C"/>
    <w:rsid w:val="004A540F"/>
    <w:rsid w:val="004A5780"/>
    <w:rsid w:val="004A5861"/>
    <w:rsid w:val="004A5998"/>
    <w:rsid w:val="004A62D3"/>
    <w:rsid w:val="004A636E"/>
    <w:rsid w:val="004A65A3"/>
    <w:rsid w:val="004A6746"/>
    <w:rsid w:val="004A67C2"/>
    <w:rsid w:val="004A6C92"/>
    <w:rsid w:val="004A6D97"/>
    <w:rsid w:val="004A6F68"/>
    <w:rsid w:val="004A7703"/>
    <w:rsid w:val="004A7A3A"/>
    <w:rsid w:val="004A7BB5"/>
    <w:rsid w:val="004B091E"/>
    <w:rsid w:val="004B10E5"/>
    <w:rsid w:val="004B170C"/>
    <w:rsid w:val="004B197E"/>
    <w:rsid w:val="004B1B56"/>
    <w:rsid w:val="004B1F59"/>
    <w:rsid w:val="004B273D"/>
    <w:rsid w:val="004B3181"/>
    <w:rsid w:val="004B37F5"/>
    <w:rsid w:val="004B3887"/>
    <w:rsid w:val="004B39DE"/>
    <w:rsid w:val="004B4D0D"/>
    <w:rsid w:val="004B58CB"/>
    <w:rsid w:val="004B59FE"/>
    <w:rsid w:val="004B6A56"/>
    <w:rsid w:val="004B6BFA"/>
    <w:rsid w:val="004B70B8"/>
    <w:rsid w:val="004B76B9"/>
    <w:rsid w:val="004B7794"/>
    <w:rsid w:val="004B7A35"/>
    <w:rsid w:val="004B7B12"/>
    <w:rsid w:val="004B7BB2"/>
    <w:rsid w:val="004B7BD2"/>
    <w:rsid w:val="004C0242"/>
    <w:rsid w:val="004C0BEF"/>
    <w:rsid w:val="004C10F5"/>
    <w:rsid w:val="004C1150"/>
    <w:rsid w:val="004C13E0"/>
    <w:rsid w:val="004C18D0"/>
    <w:rsid w:val="004C1A3B"/>
    <w:rsid w:val="004C1BBB"/>
    <w:rsid w:val="004C2A80"/>
    <w:rsid w:val="004C2C85"/>
    <w:rsid w:val="004C2EF9"/>
    <w:rsid w:val="004C37BE"/>
    <w:rsid w:val="004C457B"/>
    <w:rsid w:val="004C4E33"/>
    <w:rsid w:val="004C5EF6"/>
    <w:rsid w:val="004C6133"/>
    <w:rsid w:val="004C6202"/>
    <w:rsid w:val="004C65BA"/>
    <w:rsid w:val="004C67A0"/>
    <w:rsid w:val="004C6AB1"/>
    <w:rsid w:val="004C6BDC"/>
    <w:rsid w:val="004C6CB1"/>
    <w:rsid w:val="004C70CA"/>
    <w:rsid w:val="004C7771"/>
    <w:rsid w:val="004C7837"/>
    <w:rsid w:val="004C7843"/>
    <w:rsid w:val="004D0338"/>
    <w:rsid w:val="004D065C"/>
    <w:rsid w:val="004D0A1B"/>
    <w:rsid w:val="004D0B72"/>
    <w:rsid w:val="004D185A"/>
    <w:rsid w:val="004D25DB"/>
    <w:rsid w:val="004D28BB"/>
    <w:rsid w:val="004D2F41"/>
    <w:rsid w:val="004D318E"/>
    <w:rsid w:val="004D359B"/>
    <w:rsid w:val="004D4129"/>
    <w:rsid w:val="004D42D9"/>
    <w:rsid w:val="004D46C3"/>
    <w:rsid w:val="004D4708"/>
    <w:rsid w:val="004D4901"/>
    <w:rsid w:val="004D4B7B"/>
    <w:rsid w:val="004D5044"/>
    <w:rsid w:val="004D57B7"/>
    <w:rsid w:val="004D61B6"/>
    <w:rsid w:val="004D6423"/>
    <w:rsid w:val="004D6A75"/>
    <w:rsid w:val="004D6BB2"/>
    <w:rsid w:val="004D6CB6"/>
    <w:rsid w:val="004D6DCF"/>
    <w:rsid w:val="004D7476"/>
    <w:rsid w:val="004D77BD"/>
    <w:rsid w:val="004D7C64"/>
    <w:rsid w:val="004E065F"/>
    <w:rsid w:val="004E0AD9"/>
    <w:rsid w:val="004E1C86"/>
    <w:rsid w:val="004E1DD6"/>
    <w:rsid w:val="004E2593"/>
    <w:rsid w:val="004E2B9C"/>
    <w:rsid w:val="004E2C99"/>
    <w:rsid w:val="004E3D7E"/>
    <w:rsid w:val="004E3F77"/>
    <w:rsid w:val="004E4010"/>
    <w:rsid w:val="004E453D"/>
    <w:rsid w:val="004E484B"/>
    <w:rsid w:val="004E4E07"/>
    <w:rsid w:val="004E52CE"/>
    <w:rsid w:val="004E5629"/>
    <w:rsid w:val="004E6931"/>
    <w:rsid w:val="004E6A24"/>
    <w:rsid w:val="004E6F59"/>
    <w:rsid w:val="004E6FE4"/>
    <w:rsid w:val="004E7011"/>
    <w:rsid w:val="004E774D"/>
    <w:rsid w:val="004E778E"/>
    <w:rsid w:val="004F0874"/>
    <w:rsid w:val="004F10CA"/>
    <w:rsid w:val="004F126D"/>
    <w:rsid w:val="004F168D"/>
    <w:rsid w:val="004F1B70"/>
    <w:rsid w:val="004F38E7"/>
    <w:rsid w:val="004F3B4E"/>
    <w:rsid w:val="004F3BE0"/>
    <w:rsid w:val="004F3E65"/>
    <w:rsid w:val="004F3E8A"/>
    <w:rsid w:val="004F4225"/>
    <w:rsid w:val="004F5002"/>
    <w:rsid w:val="004F598D"/>
    <w:rsid w:val="004F5EA5"/>
    <w:rsid w:val="004F6603"/>
    <w:rsid w:val="004F691D"/>
    <w:rsid w:val="004F69DA"/>
    <w:rsid w:val="004F745F"/>
    <w:rsid w:val="004F75FC"/>
    <w:rsid w:val="00500BE2"/>
    <w:rsid w:val="0050175C"/>
    <w:rsid w:val="005017AE"/>
    <w:rsid w:val="00501C97"/>
    <w:rsid w:val="005020EA"/>
    <w:rsid w:val="00502269"/>
    <w:rsid w:val="005024A8"/>
    <w:rsid w:val="005024E4"/>
    <w:rsid w:val="00502838"/>
    <w:rsid w:val="005030A4"/>
    <w:rsid w:val="00503186"/>
    <w:rsid w:val="005036F2"/>
    <w:rsid w:val="00503F1C"/>
    <w:rsid w:val="00504483"/>
    <w:rsid w:val="0050496E"/>
    <w:rsid w:val="005051E0"/>
    <w:rsid w:val="005055B7"/>
    <w:rsid w:val="00505A6E"/>
    <w:rsid w:val="005063F8"/>
    <w:rsid w:val="00506535"/>
    <w:rsid w:val="0050694C"/>
    <w:rsid w:val="00506BD3"/>
    <w:rsid w:val="00506C18"/>
    <w:rsid w:val="005071E9"/>
    <w:rsid w:val="00510162"/>
    <w:rsid w:val="00510B9F"/>
    <w:rsid w:val="00511447"/>
    <w:rsid w:val="00511873"/>
    <w:rsid w:val="00511B0E"/>
    <w:rsid w:val="00511B82"/>
    <w:rsid w:val="00511C5A"/>
    <w:rsid w:val="00511D71"/>
    <w:rsid w:val="00511DD2"/>
    <w:rsid w:val="0051292B"/>
    <w:rsid w:val="0051372E"/>
    <w:rsid w:val="00513B15"/>
    <w:rsid w:val="00513BE6"/>
    <w:rsid w:val="00513CE7"/>
    <w:rsid w:val="0051474D"/>
    <w:rsid w:val="00514957"/>
    <w:rsid w:val="005149C3"/>
    <w:rsid w:val="00514AE2"/>
    <w:rsid w:val="00514B34"/>
    <w:rsid w:val="00514DAD"/>
    <w:rsid w:val="00515139"/>
    <w:rsid w:val="00515554"/>
    <w:rsid w:val="005155C2"/>
    <w:rsid w:val="0051581C"/>
    <w:rsid w:val="0051686B"/>
    <w:rsid w:val="00516F6E"/>
    <w:rsid w:val="00517B7B"/>
    <w:rsid w:val="00517C1C"/>
    <w:rsid w:val="00520044"/>
    <w:rsid w:val="00520A8C"/>
    <w:rsid w:val="005218BD"/>
    <w:rsid w:val="00521B19"/>
    <w:rsid w:val="00521C69"/>
    <w:rsid w:val="00522175"/>
    <w:rsid w:val="00522369"/>
    <w:rsid w:val="0052243D"/>
    <w:rsid w:val="0052271A"/>
    <w:rsid w:val="00522B23"/>
    <w:rsid w:val="00522E1B"/>
    <w:rsid w:val="00522F9F"/>
    <w:rsid w:val="005236E3"/>
    <w:rsid w:val="00523F99"/>
    <w:rsid w:val="00524397"/>
    <w:rsid w:val="00524846"/>
    <w:rsid w:val="00524C4D"/>
    <w:rsid w:val="00525345"/>
    <w:rsid w:val="00525651"/>
    <w:rsid w:val="005257D8"/>
    <w:rsid w:val="00525B11"/>
    <w:rsid w:val="00525B77"/>
    <w:rsid w:val="00525F94"/>
    <w:rsid w:val="005263FC"/>
    <w:rsid w:val="00526AA1"/>
    <w:rsid w:val="00526C08"/>
    <w:rsid w:val="00526D67"/>
    <w:rsid w:val="005270CF"/>
    <w:rsid w:val="00527210"/>
    <w:rsid w:val="00527715"/>
    <w:rsid w:val="00527895"/>
    <w:rsid w:val="00527CD3"/>
    <w:rsid w:val="00527CFE"/>
    <w:rsid w:val="00527F37"/>
    <w:rsid w:val="00527FF1"/>
    <w:rsid w:val="00530477"/>
    <w:rsid w:val="00530653"/>
    <w:rsid w:val="00530991"/>
    <w:rsid w:val="00531022"/>
    <w:rsid w:val="0053126D"/>
    <w:rsid w:val="005312E2"/>
    <w:rsid w:val="00531C33"/>
    <w:rsid w:val="00532884"/>
    <w:rsid w:val="0053321E"/>
    <w:rsid w:val="00533646"/>
    <w:rsid w:val="0053447F"/>
    <w:rsid w:val="00534632"/>
    <w:rsid w:val="005348B9"/>
    <w:rsid w:val="0053521A"/>
    <w:rsid w:val="00535325"/>
    <w:rsid w:val="00535C4A"/>
    <w:rsid w:val="00535D1B"/>
    <w:rsid w:val="00536628"/>
    <w:rsid w:val="0053690C"/>
    <w:rsid w:val="00536BCF"/>
    <w:rsid w:val="005372C7"/>
    <w:rsid w:val="0053751E"/>
    <w:rsid w:val="005375FF"/>
    <w:rsid w:val="00537B22"/>
    <w:rsid w:val="00540379"/>
    <w:rsid w:val="00540BE5"/>
    <w:rsid w:val="00541C78"/>
    <w:rsid w:val="00542067"/>
    <w:rsid w:val="0054253C"/>
    <w:rsid w:val="005428A9"/>
    <w:rsid w:val="00542A58"/>
    <w:rsid w:val="00542EA4"/>
    <w:rsid w:val="005430EF"/>
    <w:rsid w:val="00544189"/>
    <w:rsid w:val="005442AF"/>
    <w:rsid w:val="00544747"/>
    <w:rsid w:val="005449C5"/>
    <w:rsid w:val="00544A82"/>
    <w:rsid w:val="00544E0B"/>
    <w:rsid w:val="00546582"/>
    <w:rsid w:val="00547512"/>
    <w:rsid w:val="0054781F"/>
    <w:rsid w:val="005478D7"/>
    <w:rsid w:val="00547AFC"/>
    <w:rsid w:val="00547E29"/>
    <w:rsid w:val="00550230"/>
    <w:rsid w:val="00550703"/>
    <w:rsid w:val="00551060"/>
    <w:rsid w:val="00551389"/>
    <w:rsid w:val="0055167F"/>
    <w:rsid w:val="00551AA7"/>
    <w:rsid w:val="005528EA"/>
    <w:rsid w:val="0055296C"/>
    <w:rsid w:val="00552F63"/>
    <w:rsid w:val="00553E1D"/>
    <w:rsid w:val="00554B12"/>
    <w:rsid w:val="00554FF3"/>
    <w:rsid w:val="00555294"/>
    <w:rsid w:val="00555D12"/>
    <w:rsid w:val="00556869"/>
    <w:rsid w:val="005571BE"/>
    <w:rsid w:val="00557A44"/>
    <w:rsid w:val="00557EA3"/>
    <w:rsid w:val="00560237"/>
    <w:rsid w:val="00560EB2"/>
    <w:rsid w:val="00560EC5"/>
    <w:rsid w:val="005612F2"/>
    <w:rsid w:val="00561874"/>
    <w:rsid w:val="0056198D"/>
    <w:rsid w:val="00561CD0"/>
    <w:rsid w:val="00561F8B"/>
    <w:rsid w:val="00562050"/>
    <w:rsid w:val="00562976"/>
    <w:rsid w:val="00562A31"/>
    <w:rsid w:val="00563418"/>
    <w:rsid w:val="00564371"/>
    <w:rsid w:val="005643A7"/>
    <w:rsid w:val="005644DF"/>
    <w:rsid w:val="00564DD3"/>
    <w:rsid w:val="005651D2"/>
    <w:rsid w:val="0056546E"/>
    <w:rsid w:val="00565E91"/>
    <w:rsid w:val="00566391"/>
    <w:rsid w:val="00566622"/>
    <w:rsid w:val="00566707"/>
    <w:rsid w:val="00566C9E"/>
    <w:rsid w:val="00567109"/>
    <w:rsid w:val="0056718D"/>
    <w:rsid w:val="00567D62"/>
    <w:rsid w:val="005703FF"/>
    <w:rsid w:val="005705AB"/>
    <w:rsid w:val="00570EBA"/>
    <w:rsid w:val="00570F4A"/>
    <w:rsid w:val="00571BDA"/>
    <w:rsid w:val="00572895"/>
    <w:rsid w:val="00572C9E"/>
    <w:rsid w:val="00573ACF"/>
    <w:rsid w:val="00573C46"/>
    <w:rsid w:val="0057407D"/>
    <w:rsid w:val="0057460B"/>
    <w:rsid w:val="00575BF9"/>
    <w:rsid w:val="00575EAD"/>
    <w:rsid w:val="00576223"/>
    <w:rsid w:val="00576B19"/>
    <w:rsid w:val="0057733C"/>
    <w:rsid w:val="0057746F"/>
    <w:rsid w:val="00577730"/>
    <w:rsid w:val="005809A5"/>
    <w:rsid w:val="005812D8"/>
    <w:rsid w:val="00581586"/>
    <w:rsid w:val="00581E6F"/>
    <w:rsid w:val="005826AE"/>
    <w:rsid w:val="005829EF"/>
    <w:rsid w:val="00582B97"/>
    <w:rsid w:val="00582BC7"/>
    <w:rsid w:val="00582E41"/>
    <w:rsid w:val="00582ECA"/>
    <w:rsid w:val="00582FEE"/>
    <w:rsid w:val="00583414"/>
    <w:rsid w:val="0058356C"/>
    <w:rsid w:val="005836C0"/>
    <w:rsid w:val="0058377E"/>
    <w:rsid w:val="00583824"/>
    <w:rsid w:val="00583F74"/>
    <w:rsid w:val="00584099"/>
    <w:rsid w:val="00584AC8"/>
    <w:rsid w:val="00584C02"/>
    <w:rsid w:val="00584CA5"/>
    <w:rsid w:val="00584CE7"/>
    <w:rsid w:val="0058506D"/>
    <w:rsid w:val="0058511C"/>
    <w:rsid w:val="0058539B"/>
    <w:rsid w:val="00585797"/>
    <w:rsid w:val="00585B64"/>
    <w:rsid w:val="00585BF4"/>
    <w:rsid w:val="00585E5D"/>
    <w:rsid w:val="00586886"/>
    <w:rsid w:val="00587092"/>
    <w:rsid w:val="00587702"/>
    <w:rsid w:val="00590041"/>
    <w:rsid w:val="0059021B"/>
    <w:rsid w:val="00590649"/>
    <w:rsid w:val="00591165"/>
    <w:rsid w:val="00591337"/>
    <w:rsid w:val="00591B5D"/>
    <w:rsid w:val="005923EB"/>
    <w:rsid w:val="005925E3"/>
    <w:rsid w:val="00592786"/>
    <w:rsid w:val="005928A7"/>
    <w:rsid w:val="0059334F"/>
    <w:rsid w:val="005935C6"/>
    <w:rsid w:val="00593BF9"/>
    <w:rsid w:val="00593C4A"/>
    <w:rsid w:val="00593F86"/>
    <w:rsid w:val="00594FCC"/>
    <w:rsid w:val="005954F7"/>
    <w:rsid w:val="00595735"/>
    <w:rsid w:val="005957FC"/>
    <w:rsid w:val="00595B88"/>
    <w:rsid w:val="00595CF9"/>
    <w:rsid w:val="00596975"/>
    <w:rsid w:val="00596CD7"/>
    <w:rsid w:val="00596F45"/>
    <w:rsid w:val="00596FD5"/>
    <w:rsid w:val="005971AE"/>
    <w:rsid w:val="00597BF1"/>
    <w:rsid w:val="005A0629"/>
    <w:rsid w:val="005A0DBE"/>
    <w:rsid w:val="005A1434"/>
    <w:rsid w:val="005A15E0"/>
    <w:rsid w:val="005A20A2"/>
    <w:rsid w:val="005A2B73"/>
    <w:rsid w:val="005A2D3D"/>
    <w:rsid w:val="005A308D"/>
    <w:rsid w:val="005A3797"/>
    <w:rsid w:val="005A3A1C"/>
    <w:rsid w:val="005A40D2"/>
    <w:rsid w:val="005A43FE"/>
    <w:rsid w:val="005A4492"/>
    <w:rsid w:val="005A44F2"/>
    <w:rsid w:val="005A451B"/>
    <w:rsid w:val="005A4B3E"/>
    <w:rsid w:val="005A4BC4"/>
    <w:rsid w:val="005A52A5"/>
    <w:rsid w:val="005A576F"/>
    <w:rsid w:val="005A5C4A"/>
    <w:rsid w:val="005A7D55"/>
    <w:rsid w:val="005B0321"/>
    <w:rsid w:val="005B071F"/>
    <w:rsid w:val="005B1699"/>
    <w:rsid w:val="005B1EFA"/>
    <w:rsid w:val="005B2F2A"/>
    <w:rsid w:val="005B2FC9"/>
    <w:rsid w:val="005B3897"/>
    <w:rsid w:val="005B3AF7"/>
    <w:rsid w:val="005B48AD"/>
    <w:rsid w:val="005B4E48"/>
    <w:rsid w:val="005B4EF0"/>
    <w:rsid w:val="005B563D"/>
    <w:rsid w:val="005B67F6"/>
    <w:rsid w:val="005B6900"/>
    <w:rsid w:val="005B7414"/>
    <w:rsid w:val="005B79B7"/>
    <w:rsid w:val="005B79F9"/>
    <w:rsid w:val="005C00A0"/>
    <w:rsid w:val="005C03AA"/>
    <w:rsid w:val="005C0F4E"/>
    <w:rsid w:val="005C1A53"/>
    <w:rsid w:val="005C1C44"/>
    <w:rsid w:val="005C307B"/>
    <w:rsid w:val="005C3575"/>
    <w:rsid w:val="005C3860"/>
    <w:rsid w:val="005C3A2C"/>
    <w:rsid w:val="005C3B84"/>
    <w:rsid w:val="005C3C28"/>
    <w:rsid w:val="005C3EF6"/>
    <w:rsid w:val="005C3F06"/>
    <w:rsid w:val="005C4CEA"/>
    <w:rsid w:val="005C5817"/>
    <w:rsid w:val="005C66A8"/>
    <w:rsid w:val="005C6C7A"/>
    <w:rsid w:val="005C74B8"/>
    <w:rsid w:val="005C799C"/>
    <w:rsid w:val="005C7CC1"/>
    <w:rsid w:val="005D0C53"/>
    <w:rsid w:val="005D1881"/>
    <w:rsid w:val="005D1D10"/>
    <w:rsid w:val="005D246C"/>
    <w:rsid w:val="005D3800"/>
    <w:rsid w:val="005D4046"/>
    <w:rsid w:val="005D43AA"/>
    <w:rsid w:val="005D48A8"/>
    <w:rsid w:val="005D4D2D"/>
    <w:rsid w:val="005D54AC"/>
    <w:rsid w:val="005D551D"/>
    <w:rsid w:val="005D5683"/>
    <w:rsid w:val="005D5EE6"/>
    <w:rsid w:val="005D5F70"/>
    <w:rsid w:val="005D611C"/>
    <w:rsid w:val="005D65BA"/>
    <w:rsid w:val="005D7340"/>
    <w:rsid w:val="005D7885"/>
    <w:rsid w:val="005D7AAB"/>
    <w:rsid w:val="005D7D08"/>
    <w:rsid w:val="005E046D"/>
    <w:rsid w:val="005E06FD"/>
    <w:rsid w:val="005E0942"/>
    <w:rsid w:val="005E0976"/>
    <w:rsid w:val="005E0A34"/>
    <w:rsid w:val="005E1071"/>
    <w:rsid w:val="005E1605"/>
    <w:rsid w:val="005E2169"/>
    <w:rsid w:val="005E21F5"/>
    <w:rsid w:val="005E2BA8"/>
    <w:rsid w:val="005E316C"/>
    <w:rsid w:val="005E318B"/>
    <w:rsid w:val="005E347B"/>
    <w:rsid w:val="005E3777"/>
    <w:rsid w:val="005E3C35"/>
    <w:rsid w:val="005E4321"/>
    <w:rsid w:val="005E45E8"/>
    <w:rsid w:val="005E4C3C"/>
    <w:rsid w:val="005E5592"/>
    <w:rsid w:val="005E5BA7"/>
    <w:rsid w:val="005E6041"/>
    <w:rsid w:val="005E64B8"/>
    <w:rsid w:val="005E7FF5"/>
    <w:rsid w:val="005F059C"/>
    <w:rsid w:val="005F0F4D"/>
    <w:rsid w:val="005F1280"/>
    <w:rsid w:val="005F1361"/>
    <w:rsid w:val="005F1BFF"/>
    <w:rsid w:val="005F1D04"/>
    <w:rsid w:val="005F1FCF"/>
    <w:rsid w:val="005F1FEF"/>
    <w:rsid w:val="005F218A"/>
    <w:rsid w:val="005F2415"/>
    <w:rsid w:val="005F254A"/>
    <w:rsid w:val="005F2921"/>
    <w:rsid w:val="005F297B"/>
    <w:rsid w:val="005F2B94"/>
    <w:rsid w:val="005F320E"/>
    <w:rsid w:val="005F362A"/>
    <w:rsid w:val="005F4D33"/>
    <w:rsid w:val="005F5263"/>
    <w:rsid w:val="005F5730"/>
    <w:rsid w:val="005F578A"/>
    <w:rsid w:val="005F5E4D"/>
    <w:rsid w:val="005F6614"/>
    <w:rsid w:val="005F6F68"/>
    <w:rsid w:val="005F701A"/>
    <w:rsid w:val="005F743D"/>
    <w:rsid w:val="005F7762"/>
    <w:rsid w:val="005F7958"/>
    <w:rsid w:val="005F79B9"/>
    <w:rsid w:val="005F7DBB"/>
    <w:rsid w:val="005F7E34"/>
    <w:rsid w:val="0060036D"/>
    <w:rsid w:val="006006C1"/>
    <w:rsid w:val="006008C9"/>
    <w:rsid w:val="00600986"/>
    <w:rsid w:val="006014FA"/>
    <w:rsid w:val="006022DE"/>
    <w:rsid w:val="006022E2"/>
    <w:rsid w:val="006025FD"/>
    <w:rsid w:val="00602766"/>
    <w:rsid w:val="00602B78"/>
    <w:rsid w:val="00602D89"/>
    <w:rsid w:val="006035EE"/>
    <w:rsid w:val="006046C5"/>
    <w:rsid w:val="006049E9"/>
    <w:rsid w:val="00604F34"/>
    <w:rsid w:val="00604F75"/>
    <w:rsid w:val="0060544A"/>
    <w:rsid w:val="0060598B"/>
    <w:rsid w:val="00605B39"/>
    <w:rsid w:val="00605BA5"/>
    <w:rsid w:val="00605DED"/>
    <w:rsid w:val="0060665A"/>
    <w:rsid w:val="00607AC7"/>
    <w:rsid w:val="00610BA6"/>
    <w:rsid w:val="00610C63"/>
    <w:rsid w:val="0061112A"/>
    <w:rsid w:val="00611673"/>
    <w:rsid w:val="00611996"/>
    <w:rsid w:val="006119AF"/>
    <w:rsid w:val="0061246A"/>
    <w:rsid w:val="00612925"/>
    <w:rsid w:val="00612E79"/>
    <w:rsid w:val="0061308D"/>
    <w:rsid w:val="00613472"/>
    <w:rsid w:val="00613D40"/>
    <w:rsid w:val="006144BC"/>
    <w:rsid w:val="00614F00"/>
    <w:rsid w:val="00614F5B"/>
    <w:rsid w:val="00615EF7"/>
    <w:rsid w:val="0061777F"/>
    <w:rsid w:val="00620409"/>
    <w:rsid w:val="0062076D"/>
    <w:rsid w:val="00620EB2"/>
    <w:rsid w:val="0062258A"/>
    <w:rsid w:val="00622A0E"/>
    <w:rsid w:val="00622B32"/>
    <w:rsid w:val="00622F1D"/>
    <w:rsid w:val="00623240"/>
    <w:rsid w:val="00623E72"/>
    <w:rsid w:val="00624166"/>
    <w:rsid w:val="0062418E"/>
    <w:rsid w:val="006245BF"/>
    <w:rsid w:val="00624837"/>
    <w:rsid w:val="0062493F"/>
    <w:rsid w:val="00624FC8"/>
    <w:rsid w:val="006258E2"/>
    <w:rsid w:val="00625CAF"/>
    <w:rsid w:val="00626470"/>
    <w:rsid w:val="00626990"/>
    <w:rsid w:val="00626AB0"/>
    <w:rsid w:val="00626D63"/>
    <w:rsid w:val="0062746C"/>
    <w:rsid w:val="00627F8C"/>
    <w:rsid w:val="00630096"/>
    <w:rsid w:val="0063031C"/>
    <w:rsid w:val="00630780"/>
    <w:rsid w:val="006308CF"/>
    <w:rsid w:val="00630915"/>
    <w:rsid w:val="00630EBF"/>
    <w:rsid w:val="006311DF"/>
    <w:rsid w:val="0063123C"/>
    <w:rsid w:val="00631879"/>
    <w:rsid w:val="00631AD2"/>
    <w:rsid w:val="00631BA9"/>
    <w:rsid w:val="00631F67"/>
    <w:rsid w:val="006327AE"/>
    <w:rsid w:val="00632C59"/>
    <w:rsid w:val="006336BD"/>
    <w:rsid w:val="0063392A"/>
    <w:rsid w:val="006342BE"/>
    <w:rsid w:val="00634659"/>
    <w:rsid w:val="00634E86"/>
    <w:rsid w:val="00635330"/>
    <w:rsid w:val="006353A8"/>
    <w:rsid w:val="0063569E"/>
    <w:rsid w:val="00635899"/>
    <w:rsid w:val="00636E76"/>
    <w:rsid w:val="006371CA"/>
    <w:rsid w:val="0063747F"/>
    <w:rsid w:val="00637600"/>
    <w:rsid w:val="00637ABE"/>
    <w:rsid w:val="00637B73"/>
    <w:rsid w:val="006427D0"/>
    <w:rsid w:val="006427F1"/>
    <w:rsid w:val="00642CB2"/>
    <w:rsid w:val="00642E80"/>
    <w:rsid w:val="006438A1"/>
    <w:rsid w:val="00643A94"/>
    <w:rsid w:val="0064405E"/>
    <w:rsid w:val="00644672"/>
    <w:rsid w:val="0064497F"/>
    <w:rsid w:val="00645034"/>
    <w:rsid w:val="0064514D"/>
    <w:rsid w:val="0064526B"/>
    <w:rsid w:val="00645272"/>
    <w:rsid w:val="00645894"/>
    <w:rsid w:val="006459A2"/>
    <w:rsid w:val="00646510"/>
    <w:rsid w:val="00646A6C"/>
    <w:rsid w:val="006477AC"/>
    <w:rsid w:val="00650679"/>
    <w:rsid w:val="00650977"/>
    <w:rsid w:val="00650EF4"/>
    <w:rsid w:val="006512CF"/>
    <w:rsid w:val="0065160B"/>
    <w:rsid w:val="00651A5A"/>
    <w:rsid w:val="00651BAD"/>
    <w:rsid w:val="00652CF0"/>
    <w:rsid w:val="006530B2"/>
    <w:rsid w:val="006535B3"/>
    <w:rsid w:val="00653B37"/>
    <w:rsid w:val="00653ED7"/>
    <w:rsid w:val="00654B79"/>
    <w:rsid w:val="00654E84"/>
    <w:rsid w:val="00654F6C"/>
    <w:rsid w:val="0065509D"/>
    <w:rsid w:val="0065522D"/>
    <w:rsid w:val="0065546D"/>
    <w:rsid w:val="0065553D"/>
    <w:rsid w:val="006559E7"/>
    <w:rsid w:val="00656897"/>
    <w:rsid w:val="00656BF9"/>
    <w:rsid w:val="00656D1B"/>
    <w:rsid w:val="00657255"/>
    <w:rsid w:val="0065748E"/>
    <w:rsid w:val="0065795C"/>
    <w:rsid w:val="006600AE"/>
    <w:rsid w:val="00660A1E"/>
    <w:rsid w:val="00660AD2"/>
    <w:rsid w:val="00660FE8"/>
    <w:rsid w:val="0066149D"/>
    <w:rsid w:val="00661FEA"/>
    <w:rsid w:val="006622EF"/>
    <w:rsid w:val="00662E7F"/>
    <w:rsid w:val="00662FA1"/>
    <w:rsid w:val="0066339E"/>
    <w:rsid w:val="006649B8"/>
    <w:rsid w:val="00664B6A"/>
    <w:rsid w:val="00664C0D"/>
    <w:rsid w:val="00664ECC"/>
    <w:rsid w:val="0066514C"/>
    <w:rsid w:val="00665223"/>
    <w:rsid w:val="0066552B"/>
    <w:rsid w:val="006659B3"/>
    <w:rsid w:val="006662C4"/>
    <w:rsid w:val="006664F6"/>
    <w:rsid w:val="006668DC"/>
    <w:rsid w:val="00666DFD"/>
    <w:rsid w:val="00667B42"/>
    <w:rsid w:val="00667E71"/>
    <w:rsid w:val="0067054F"/>
    <w:rsid w:val="006709F0"/>
    <w:rsid w:val="00670F2D"/>
    <w:rsid w:val="00671C45"/>
    <w:rsid w:val="0067236D"/>
    <w:rsid w:val="0067263D"/>
    <w:rsid w:val="00672684"/>
    <w:rsid w:val="006727BB"/>
    <w:rsid w:val="00672E9A"/>
    <w:rsid w:val="0067370F"/>
    <w:rsid w:val="00673D3A"/>
    <w:rsid w:val="00673E85"/>
    <w:rsid w:val="00673EB2"/>
    <w:rsid w:val="00673F17"/>
    <w:rsid w:val="00674286"/>
    <w:rsid w:val="0067498B"/>
    <w:rsid w:val="00674A45"/>
    <w:rsid w:val="00674BE4"/>
    <w:rsid w:val="006758CE"/>
    <w:rsid w:val="00675F09"/>
    <w:rsid w:val="0067655E"/>
    <w:rsid w:val="00676AA8"/>
    <w:rsid w:val="00676DF4"/>
    <w:rsid w:val="0067797F"/>
    <w:rsid w:val="00677C4C"/>
    <w:rsid w:val="00680399"/>
    <w:rsid w:val="006809D5"/>
    <w:rsid w:val="006813FD"/>
    <w:rsid w:val="0068184D"/>
    <w:rsid w:val="00681AE7"/>
    <w:rsid w:val="00681DD1"/>
    <w:rsid w:val="00681E5D"/>
    <w:rsid w:val="006824A5"/>
    <w:rsid w:val="00683408"/>
    <w:rsid w:val="00683BEE"/>
    <w:rsid w:val="00684383"/>
    <w:rsid w:val="00684C40"/>
    <w:rsid w:val="0068514C"/>
    <w:rsid w:val="0068516A"/>
    <w:rsid w:val="0068579B"/>
    <w:rsid w:val="006858E8"/>
    <w:rsid w:val="00685C0C"/>
    <w:rsid w:val="00685E40"/>
    <w:rsid w:val="006866B2"/>
    <w:rsid w:val="006870A4"/>
    <w:rsid w:val="00687627"/>
    <w:rsid w:val="00687F71"/>
    <w:rsid w:val="00690100"/>
    <w:rsid w:val="0069069F"/>
    <w:rsid w:val="00690F52"/>
    <w:rsid w:val="00691623"/>
    <w:rsid w:val="00691863"/>
    <w:rsid w:val="00691937"/>
    <w:rsid w:val="00692B96"/>
    <w:rsid w:val="00692FEF"/>
    <w:rsid w:val="00693119"/>
    <w:rsid w:val="006935EC"/>
    <w:rsid w:val="006940AD"/>
    <w:rsid w:val="006942F3"/>
    <w:rsid w:val="00694444"/>
    <w:rsid w:val="00694C4E"/>
    <w:rsid w:val="00694E1D"/>
    <w:rsid w:val="0069537D"/>
    <w:rsid w:val="00696070"/>
    <w:rsid w:val="00696233"/>
    <w:rsid w:val="00696ECC"/>
    <w:rsid w:val="00696F8A"/>
    <w:rsid w:val="00697401"/>
    <w:rsid w:val="00697C83"/>
    <w:rsid w:val="006A0EE6"/>
    <w:rsid w:val="006A109D"/>
    <w:rsid w:val="006A115D"/>
    <w:rsid w:val="006A12E9"/>
    <w:rsid w:val="006A1BC1"/>
    <w:rsid w:val="006A1F09"/>
    <w:rsid w:val="006A1FDF"/>
    <w:rsid w:val="006A24A1"/>
    <w:rsid w:val="006A26B7"/>
    <w:rsid w:val="006A292E"/>
    <w:rsid w:val="006A2CE6"/>
    <w:rsid w:val="006A3401"/>
    <w:rsid w:val="006A35CF"/>
    <w:rsid w:val="006A38BB"/>
    <w:rsid w:val="006A4022"/>
    <w:rsid w:val="006A40FA"/>
    <w:rsid w:val="006A4795"/>
    <w:rsid w:val="006A4CA4"/>
    <w:rsid w:val="006A545A"/>
    <w:rsid w:val="006A6532"/>
    <w:rsid w:val="006B0A7E"/>
    <w:rsid w:val="006B1E7C"/>
    <w:rsid w:val="006B22D7"/>
    <w:rsid w:val="006B22E9"/>
    <w:rsid w:val="006B283B"/>
    <w:rsid w:val="006B3A3C"/>
    <w:rsid w:val="006B46EA"/>
    <w:rsid w:val="006B4C36"/>
    <w:rsid w:val="006B4D83"/>
    <w:rsid w:val="006B4E57"/>
    <w:rsid w:val="006B4F1B"/>
    <w:rsid w:val="006B52C9"/>
    <w:rsid w:val="006B57F3"/>
    <w:rsid w:val="006B61F6"/>
    <w:rsid w:val="006B621F"/>
    <w:rsid w:val="006B6367"/>
    <w:rsid w:val="006B6398"/>
    <w:rsid w:val="006B7043"/>
    <w:rsid w:val="006B7605"/>
    <w:rsid w:val="006B76D7"/>
    <w:rsid w:val="006C0016"/>
    <w:rsid w:val="006C10AA"/>
    <w:rsid w:val="006C128A"/>
    <w:rsid w:val="006C15D0"/>
    <w:rsid w:val="006C1BE1"/>
    <w:rsid w:val="006C2598"/>
    <w:rsid w:val="006C2867"/>
    <w:rsid w:val="006C2BFC"/>
    <w:rsid w:val="006C2C6B"/>
    <w:rsid w:val="006C2CD6"/>
    <w:rsid w:val="006C3517"/>
    <w:rsid w:val="006C3557"/>
    <w:rsid w:val="006C3873"/>
    <w:rsid w:val="006C3C84"/>
    <w:rsid w:val="006C3FF4"/>
    <w:rsid w:val="006C412C"/>
    <w:rsid w:val="006C4346"/>
    <w:rsid w:val="006C4505"/>
    <w:rsid w:val="006C45DF"/>
    <w:rsid w:val="006C47A8"/>
    <w:rsid w:val="006C4AC6"/>
    <w:rsid w:val="006C4B6B"/>
    <w:rsid w:val="006C5062"/>
    <w:rsid w:val="006C5413"/>
    <w:rsid w:val="006C617E"/>
    <w:rsid w:val="006C6247"/>
    <w:rsid w:val="006C64EF"/>
    <w:rsid w:val="006C68C0"/>
    <w:rsid w:val="006C6B39"/>
    <w:rsid w:val="006C6CF5"/>
    <w:rsid w:val="006C7936"/>
    <w:rsid w:val="006C7A71"/>
    <w:rsid w:val="006D0067"/>
    <w:rsid w:val="006D00B4"/>
    <w:rsid w:val="006D02F7"/>
    <w:rsid w:val="006D090F"/>
    <w:rsid w:val="006D0BE9"/>
    <w:rsid w:val="006D1F3B"/>
    <w:rsid w:val="006D2451"/>
    <w:rsid w:val="006D28A9"/>
    <w:rsid w:val="006D2CD0"/>
    <w:rsid w:val="006D3216"/>
    <w:rsid w:val="006D3595"/>
    <w:rsid w:val="006D3C88"/>
    <w:rsid w:val="006D3D89"/>
    <w:rsid w:val="006D3E69"/>
    <w:rsid w:val="006D427B"/>
    <w:rsid w:val="006D46CB"/>
    <w:rsid w:val="006D4DCA"/>
    <w:rsid w:val="006D5484"/>
    <w:rsid w:val="006D5785"/>
    <w:rsid w:val="006D596D"/>
    <w:rsid w:val="006D6180"/>
    <w:rsid w:val="006D7124"/>
    <w:rsid w:val="006D79B0"/>
    <w:rsid w:val="006D79BB"/>
    <w:rsid w:val="006D7BCE"/>
    <w:rsid w:val="006D7C83"/>
    <w:rsid w:val="006D7E19"/>
    <w:rsid w:val="006D7F2E"/>
    <w:rsid w:val="006D7FEA"/>
    <w:rsid w:val="006E0091"/>
    <w:rsid w:val="006E0157"/>
    <w:rsid w:val="006E0CEB"/>
    <w:rsid w:val="006E1064"/>
    <w:rsid w:val="006E1576"/>
    <w:rsid w:val="006E1771"/>
    <w:rsid w:val="006E26A5"/>
    <w:rsid w:val="006E3040"/>
    <w:rsid w:val="006E37B4"/>
    <w:rsid w:val="006E3A61"/>
    <w:rsid w:val="006E4104"/>
    <w:rsid w:val="006E57E4"/>
    <w:rsid w:val="006E5D6D"/>
    <w:rsid w:val="006E6AE8"/>
    <w:rsid w:val="006E77A4"/>
    <w:rsid w:val="006E79DB"/>
    <w:rsid w:val="006E7B16"/>
    <w:rsid w:val="006F0392"/>
    <w:rsid w:val="006F0443"/>
    <w:rsid w:val="006F1023"/>
    <w:rsid w:val="006F11A0"/>
    <w:rsid w:val="006F1C6D"/>
    <w:rsid w:val="006F1D36"/>
    <w:rsid w:val="006F2222"/>
    <w:rsid w:val="006F2230"/>
    <w:rsid w:val="006F29B5"/>
    <w:rsid w:val="006F378F"/>
    <w:rsid w:val="006F41C9"/>
    <w:rsid w:val="006F43A7"/>
    <w:rsid w:val="006F4D8F"/>
    <w:rsid w:val="006F4E81"/>
    <w:rsid w:val="006F518A"/>
    <w:rsid w:val="006F534A"/>
    <w:rsid w:val="006F56EA"/>
    <w:rsid w:val="006F5BB6"/>
    <w:rsid w:val="006F5E31"/>
    <w:rsid w:val="006F65C5"/>
    <w:rsid w:val="006F6801"/>
    <w:rsid w:val="006F6C6C"/>
    <w:rsid w:val="006F6CC2"/>
    <w:rsid w:val="006F732E"/>
    <w:rsid w:val="006F76BA"/>
    <w:rsid w:val="006F7A3C"/>
    <w:rsid w:val="0070020E"/>
    <w:rsid w:val="00700C94"/>
    <w:rsid w:val="00701394"/>
    <w:rsid w:val="0070142B"/>
    <w:rsid w:val="00701538"/>
    <w:rsid w:val="007018D7"/>
    <w:rsid w:val="00701A2F"/>
    <w:rsid w:val="00702443"/>
    <w:rsid w:val="007024B2"/>
    <w:rsid w:val="007025A5"/>
    <w:rsid w:val="00704B94"/>
    <w:rsid w:val="00704EF5"/>
    <w:rsid w:val="00705223"/>
    <w:rsid w:val="0070565F"/>
    <w:rsid w:val="0070569D"/>
    <w:rsid w:val="00705D66"/>
    <w:rsid w:val="00706391"/>
    <w:rsid w:val="0070648D"/>
    <w:rsid w:val="00706EF7"/>
    <w:rsid w:val="00706F1F"/>
    <w:rsid w:val="00707190"/>
    <w:rsid w:val="00707354"/>
    <w:rsid w:val="0070739F"/>
    <w:rsid w:val="007079B0"/>
    <w:rsid w:val="00710C99"/>
    <w:rsid w:val="00711108"/>
    <w:rsid w:val="00711508"/>
    <w:rsid w:val="007116A9"/>
    <w:rsid w:val="0071186D"/>
    <w:rsid w:val="00711BBC"/>
    <w:rsid w:val="00711FBC"/>
    <w:rsid w:val="00712785"/>
    <w:rsid w:val="00712C29"/>
    <w:rsid w:val="00713777"/>
    <w:rsid w:val="00713A34"/>
    <w:rsid w:val="00713B6B"/>
    <w:rsid w:val="00713F37"/>
    <w:rsid w:val="0071492E"/>
    <w:rsid w:val="00714D0A"/>
    <w:rsid w:val="00714EE1"/>
    <w:rsid w:val="00715293"/>
    <w:rsid w:val="00715404"/>
    <w:rsid w:val="007158C3"/>
    <w:rsid w:val="00715E53"/>
    <w:rsid w:val="00716302"/>
    <w:rsid w:val="00716765"/>
    <w:rsid w:val="00716E2E"/>
    <w:rsid w:val="00717252"/>
    <w:rsid w:val="007174F5"/>
    <w:rsid w:val="00717E6D"/>
    <w:rsid w:val="0072093A"/>
    <w:rsid w:val="00720A7A"/>
    <w:rsid w:val="00720CD7"/>
    <w:rsid w:val="007225A0"/>
    <w:rsid w:val="00722AAC"/>
    <w:rsid w:val="00723CDD"/>
    <w:rsid w:val="00723E40"/>
    <w:rsid w:val="0072433E"/>
    <w:rsid w:val="00724499"/>
    <w:rsid w:val="007254AF"/>
    <w:rsid w:val="00725956"/>
    <w:rsid w:val="00725AAA"/>
    <w:rsid w:val="00725DC3"/>
    <w:rsid w:val="00725EB4"/>
    <w:rsid w:val="00725FB1"/>
    <w:rsid w:val="00726273"/>
    <w:rsid w:val="007263AD"/>
    <w:rsid w:val="00726540"/>
    <w:rsid w:val="00726A4D"/>
    <w:rsid w:val="00726F60"/>
    <w:rsid w:val="00727315"/>
    <w:rsid w:val="0072731E"/>
    <w:rsid w:val="0072770A"/>
    <w:rsid w:val="0072778C"/>
    <w:rsid w:val="00727C38"/>
    <w:rsid w:val="00727DA6"/>
    <w:rsid w:val="00727DE7"/>
    <w:rsid w:val="00727EE4"/>
    <w:rsid w:val="0073026E"/>
    <w:rsid w:val="00730ED9"/>
    <w:rsid w:val="0073182C"/>
    <w:rsid w:val="00731944"/>
    <w:rsid w:val="00731C4D"/>
    <w:rsid w:val="00731D07"/>
    <w:rsid w:val="00731E0E"/>
    <w:rsid w:val="007324FD"/>
    <w:rsid w:val="00732B65"/>
    <w:rsid w:val="00732C97"/>
    <w:rsid w:val="00732F68"/>
    <w:rsid w:val="007331AE"/>
    <w:rsid w:val="007331D5"/>
    <w:rsid w:val="007347C1"/>
    <w:rsid w:val="00734D25"/>
    <w:rsid w:val="0073504F"/>
    <w:rsid w:val="0073515D"/>
    <w:rsid w:val="007353F3"/>
    <w:rsid w:val="007356C5"/>
    <w:rsid w:val="007356FB"/>
    <w:rsid w:val="007359E9"/>
    <w:rsid w:val="00735F09"/>
    <w:rsid w:val="0073607F"/>
    <w:rsid w:val="0073787B"/>
    <w:rsid w:val="00737EB7"/>
    <w:rsid w:val="00740EBC"/>
    <w:rsid w:val="00740F23"/>
    <w:rsid w:val="00741637"/>
    <w:rsid w:val="007417E4"/>
    <w:rsid w:val="00741F3B"/>
    <w:rsid w:val="007422F9"/>
    <w:rsid w:val="007425BC"/>
    <w:rsid w:val="007428B3"/>
    <w:rsid w:val="007429E3"/>
    <w:rsid w:val="00742DB7"/>
    <w:rsid w:val="007436BE"/>
    <w:rsid w:val="00743B95"/>
    <w:rsid w:val="007445CC"/>
    <w:rsid w:val="00744F09"/>
    <w:rsid w:val="00744FF4"/>
    <w:rsid w:val="007454E6"/>
    <w:rsid w:val="0074579C"/>
    <w:rsid w:val="00746244"/>
    <w:rsid w:val="007462C3"/>
    <w:rsid w:val="007466AE"/>
    <w:rsid w:val="00746EBF"/>
    <w:rsid w:val="00747687"/>
    <w:rsid w:val="00747990"/>
    <w:rsid w:val="00747CDD"/>
    <w:rsid w:val="00747D0D"/>
    <w:rsid w:val="00750375"/>
    <w:rsid w:val="00750B50"/>
    <w:rsid w:val="00751522"/>
    <w:rsid w:val="00751D96"/>
    <w:rsid w:val="00752137"/>
    <w:rsid w:val="0075253B"/>
    <w:rsid w:val="007532F1"/>
    <w:rsid w:val="007534FF"/>
    <w:rsid w:val="007547FF"/>
    <w:rsid w:val="00754929"/>
    <w:rsid w:val="007553D9"/>
    <w:rsid w:val="00755A34"/>
    <w:rsid w:val="007564B7"/>
    <w:rsid w:val="007565B4"/>
    <w:rsid w:val="007569B1"/>
    <w:rsid w:val="00756D40"/>
    <w:rsid w:val="007575E0"/>
    <w:rsid w:val="00760159"/>
    <w:rsid w:val="00760436"/>
    <w:rsid w:val="007605CE"/>
    <w:rsid w:val="00760615"/>
    <w:rsid w:val="0076100C"/>
    <w:rsid w:val="00761612"/>
    <w:rsid w:val="00761944"/>
    <w:rsid w:val="00761A3D"/>
    <w:rsid w:val="00761BD6"/>
    <w:rsid w:val="007621D7"/>
    <w:rsid w:val="00762293"/>
    <w:rsid w:val="007623BD"/>
    <w:rsid w:val="007624A9"/>
    <w:rsid w:val="007626C1"/>
    <w:rsid w:val="00762989"/>
    <w:rsid w:val="00763072"/>
    <w:rsid w:val="00764370"/>
    <w:rsid w:val="007646E8"/>
    <w:rsid w:val="0076479E"/>
    <w:rsid w:val="00764C80"/>
    <w:rsid w:val="00764F86"/>
    <w:rsid w:val="00765320"/>
    <w:rsid w:val="0076535C"/>
    <w:rsid w:val="00765414"/>
    <w:rsid w:val="00765765"/>
    <w:rsid w:val="00765AEC"/>
    <w:rsid w:val="00765FE2"/>
    <w:rsid w:val="00766593"/>
    <w:rsid w:val="0076706B"/>
    <w:rsid w:val="00767226"/>
    <w:rsid w:val="0076729B"/>
    <w:rsid w:val="00767FD3"/>
    <w:rsid w:val="00770069"/>
    <w:rsid w:val="00770526"/>
    <w:rsid w:val="0077086D"/>
    <w:rsid w:val="00771030"/>
    <w:rsid w:val="007712E0"/>
    <w:rsid w:val="007713E5"/>
    <w:rsid w:val="007715E3"/>
    <w:rsid w:val="00772037"/>
    <w:rsid w:val="00772219"/>
    <w:rsid w:val="007728EC"/>
    <w:rsid w:val="00772E28"/>
    <w:rsid w:val="007731C8"/>
    <w:rsid w:val="007732AF"/>
    <w:rsid w:val="007735FB"/>
    <w:rsid w:val="007739BF"/>
    <w:rsid w:val="00773A38"/>
    <w:rsid w:val="00773E9A"/>
    <w:rsid w:val="007743CD"/>
    <w:rsid w:val="007745A2"/>
    <w:rsid w:val="007745BD"/>
    <w:rsid w:val="007745C1"/>
    <w:rsid w:val="007747EC"/>
    <w:rsid w:val="00774B2D"/>
    <w:rsid w:val="00774E54"/>
    <w:rsid w:val="00774EBD"/>
    <w:rsid w:val="00775251"/>
    <w:rsid w:val="00775967"/>
    <w:rsid w:val="00775D42"/>
    <w:rsid w:val="007760FA"/>
    <w:rsid w:val="0077630A"/>
    <w:rsid w:val="00776435"/>
    <w:rsid w:val="00777088"/>
    <w:rsid w:val="00777722"/>
    <w:rsid w:val="0077792F"/>
    <w:rsid w:val="007779D4"/>
    <w:rsid w:val="00777CA3"/>
    <w:rsid w:val="0078014F"/>
    <w:rsid w:val="00780573"/>
    <w:rsid w:val="007809BB"/>
    <w:rsid w:val="007811A7"/>
    <w:rsid w:val="00781218"/>
    <w:rsid w:val="00781540"/>
    <w:rsid w:val="00781EDC"/>
    <w:rsid w:val="00782295"/>
    <w:rsid w:val="0078261F"/>
    <w:rsid w:val="0078280B"/>
    <w:rsid w:val="00783229"/>
    <w:rsid w:val="00783A32"/>
    <w:rsid w:val="00783D33"/>
    <w:rsid w:val="007842D0"/>
    <w:rsid w:val="007847F3"/>
    <w:rsid w:val="00784AA8"/>
    <w:rsid w:val="00784C62"/>
    <w:rsid w:val="00784FCF"/>
    <w:rsid w:val="00785081"/>
    <w:rsid w:val="007855B0"/>
    <w:rsid w:val="00785C92"/>
    <w:rsid w:val="0078610F"/>
    <w:rsid w:val="007866F7"/>
    <w:rsid w:val="007867B0"/>
    <w:rsid w:val="00786990"/>
    <w:rsid w:val="00787081"/>
    <w:rsid w:val="00787557"/>
    <w:rsid w:val="00787EBF"/>
    <w:rsid w:val="0079066B"/>
    <w:rsid w:val="00790D59"/>
    <w:rsid w:val="00790E98"/>
    <w:rsid w:val="00791034"/>
    <w:rsid w:val="00791788"/>
    <w:rsid w:val="00791D6C"/>
    <w:rsid w:val="00791E3F"/>
    <w:rsid w:val="0079224A"/>
    <w:rsid w:val="0079228F"/>
    <w:rsid w:val="00792680"/>
    <w:rsid w:val="00792804"/>
    <w:rsid w:val="00792A14"/>
    <w:rsid w:val="007930D3"/>
    <w:rsid w:val="007934A8"/>
    <w:rsid w:val="00793DDE"/>
    <w:rsid w:val="00794588"/>
    <w:rsid w:val="00794D0E"/>
    <w:rsid w:val="00794E25"/>
    <w:rsid w:val="007956AB"/>
    <w:rsid w:val="0079615E"/>
    <w:rsid w:val="007967AF"/>
    <w:rsid w:val="0079684A"/>
    <w:rsid w:val="00796FF3"/>
    <w:rsid w:val="0079771E"/>
    <w:rsid w:val="00797B3D"/>
    <w:rsid w:val="00797EF5"/>
    <w:rsid w:val="00797F44"/>
    <w:rsid w:val="007A01F3"/>
    <w:rsid w:val="007A0340"/>
    <w:rsid w:val="007A07D3"/>
    <w:rsid w:val="007A0B3C"/>
    <w:rsid w:val="007A14DF"/>
    <w:rsid w:val="007A15C7"/>
    <w:rsid w:val="007A15EB"/>
    <w:rsid w:val="007A1960"/>
    <w:rsid w:val="007A1FC2"/>
    <w:rsid w:val="007A2231"/>
    <w:rsid w:val="007A255E"/>
    <w:rsid w:val="007A2938"/>
    <w:rsid w:val="007A2B3E"/>
    <w:rsid w:val="007A2D27"/>
    <w:rsid w:val="007A3451"/>
    <w:rsid w:val="007A3DD0"/>
    <w:rsid w:val="007A3DDD"/>
    <w:rsid w:val="007A416B"/>
    <w:rsid w:val="007A45A2"/>
    <w:rsid w:val="007A495F"/>
    <w:rsid w:val="007A498D"/>
    <w:rsid w:val="007A567B"/>
    <w:rsid w:val="007A60CE"/>
    <w:rsid w:val="007A61C3"/>
    <w:rsid w:val="007A68A7"/>
    <w:rsid w:val="007A6CC9"/>
    <w:rsid w:val="007A6F7B"/>
    <w:rsid w:val="007A6FBD"/>
    <w:rsid w:val="007A786C"/>
    <w:rsid w:val="007A78A3"/>
    <w:rsid w:val="007A78EE"/>
    <w:rsid w:val="007A7934"/>
    <w:rsid w:val="007A7965"/>
    <w:rsid w:val="007B030D"/>
    <w:rsid w:val="007B0516"/>
    <w:rsid w:val="007B1037"/>
    <w:rsid w:val="007B136D"/>
    <w:rsid w:val="007B1A88"/>
    <w:rsid w:val="007B20E1"/>
    <w:rsid w:val="007B2BF6"/>
    <w:rsid w:val="007B3DA6"/>
    <w:rsid w:val="007B3FD7"/>
    <w:rsid w:val="007B457A"/>
    <w:rsid w:val="007B45A7"/>
    <w:rsid w:val="007B4BA4"/>
    <w:rsid w:val="007B4C81"/>
    <w:rsid w:val="007B5006"/>
    <w:rsid w:val="007B52A8"/>
    <w:rsid w:val="007B6D61"/>
    <w:rsid w:val="007B6FD1"/>
    <w:rsid w:val="007B72A2"/>
    <w:rsid w:val="007B7D7C"/>
    <w:rsid w:val="007C0292"/>
    <w:rsid w:val="007C029F"/>
    <w:rsid w:val="007C0480"/>
    <w:rsid w:val="007C0A55"/>
    <w:rsid w:val="007C1D98"/>
    <w:rsid w:val="007C20C4"/>
    <w:rsid w:val="007C2A03"/>
    <w:rsid w:val="007C2B56"/>
    <w:rsid w:val="007C2C92"/>
    <w:rsid w:val="007C484B"/>
    <w:rsid w:val="007C4873"/>
    <w:rsid w:val="007C48C9"/>
    <w:rsid w:val="007C4A71"/>
    <w:rsid w:val="007C4F1E"/>
    <w:rsid w:val="007C52B7"/>
    <w:rsid w:val="007C5425"/>
    <w:rsid w:val="007C5C5C"/>
    <w:rsid w:val="007C5C6B"/>
    <w:rsid w:val="007C629C"/>
    <w:rsid w:val="007C6441"/>
    <w:rsid w:val="007C6F2C"/>
    <w:rsid w:val="007C72F1"/>
    <w:rsid w:val="007C76E8"/>
    <w:rsid w:val="007C7F11"/>
    <w:rsid w:val="007C7F3E"/>
    <w:rsid w:val="007C7FFE"/>
    <w:rsid w:val="007D06C3"/>
    <w:rsid w:val="007D08ED"/>
    <w:rsid w:val="007D09DF"/>
    <w:rsid w:val="007D1447"/>
    <w:rsid w:val="007D1530"/>
    <w:rsid w:val="007D162C"/>
    <w:rsid w:val="007D1F4B"/>
    <w:rsid w:val="007D2607"/>
    <w:rsid w:val="007D2F6E"/>
    <w:rsid w:val="007D32B4"/>
    <w:rsid w:val="007D336D"/>
    <w:rsid w:val="007D37A1"/>
    <w:rsid w:val="007D3D6F"/>
    <w:rsid w:val="007D41BF"/>
    <w:rsid w:val="007D4372"/>
    <w:rsid w:val="007D5233"/>
    <w:rsid w:val="007D5284"/>
    <w:rsid w:val="007D5978"/>
    <w:rsid w:val="007D5A05"/>
    <w:rsid w:val="007D5DEB"/>
    <w:rsid w:val="007D71F4"/>
    <w:rsid w:val="007D72CA"/>
    <w:rsid w:val="007D75D5"/>
    <w:rsid w:val="007D7B00"/>
    <w:rsid w:val="007E01DA"/>
    <w:rsid w:val="007E036B"/>
    <w:rsid w:val="007E072B"/>
    <w:rsid w:val="007E127A"/>
    <w:rsid w:val="007E12FB"/>
    <w:rsid w:val="007E16A1"/>
    <w:rsid w:val="007E195C"/>
    <w:rsid w:val="007E1CEC"/>
    <w:rsid w:val="007E2197"/>
    <w:rsid w:val="007E249A"/>
    <w:rsid w:val="007E2A72"/>
    <w:rsid w:val="007E3015"/>
    <w:rsid w:val="007E368A"/>
    <w:rsid w:val="007E3810"/>
    <w:rsid w:val="007E38B6"/>
    <w:rsid w:val="007E41EA"/>
    <w:rsid w:val="007E4611"/>
    <w:rsid w:val="007E46E9"/>
    <w:rsid w:val="007E513C"/>
    <w:rsid w:val="007E5A19"/>
    <w:rsid w:val="007E652E"/>
    <w:rsid w:val="007E6A81"/>
    <w:rsid w:val="007E6D6A"/>
    <w:rsid w:val="007E71A8"/>
    <w:rsid w:val="007E74A7"/>
    <w:rsid w:val="007E7521"/>
    <w:rsid w:val="007E755C"/>
    <w:rsid w:val="007E78C2"/>
    <w:rsid w:val="007F0757"/>
    <w:rsid w:val="007F0825"/>
    <w:rsid w:val="007F0E6E"/>
    <w:rsid w:val="007F10B0"/>
    <w:rsid w:val="007F14D8"/>
    <w:rsid w:val="007F1D47"/>
    <w:rsid w:val="007F20E9"/>
    <w:rsid w:val="007F23B4"/>
    <w:rsid w:val="007F245D"/>
    <w:rsid w:val="007F2E5D"/>
    <w:rsid w:val="007F3725"/>
    <w:rsid w:val="007F401D"/>
    <w:rsid w:val="007F41DA"/>
    <w:rsid w:val="007F42E6"/>
    <w:rsid w:val="007F4671"/>
    <w:rsid w:val="007F5001"/>
    <w:rsid w:val="007F582B"/>
    <w:rsid w:val="007F59E0"/>
    <w:rsid w:val="007F5A58"/>
    <w:rsid w:val="007F5FB0"/>
    <w:rsid w:val="007F638D"/>
    <w:rsid w:val="007F6707"/>
    <w:rsid w:val="007F6844"/>
    <w:rsid w:val="007F79C2"/>
    <w:rsid w:val="007F7BE5"/>
    <w:rsid w:val="007F7C4F"/>
    <w:rsid w:val="00800060"/>
    <w:rsid w:val="0080080E"/>
    <w:rsid w:val="00800B0A"/>
    <w:rsid w:val="00801802"/>
    <w:rsid w:val="00801831"/>
    <w:rsid w:val="00801BF8"/>
    <w:rsid w:val="00801E84"/>
    <w:rsid w:val="00801F68"/>
    <w:rsid w:val="00802431"/>
    <w:rsid w:val="008025D3"/>
    <w:rsid w:val="008026CC"/>
    <w:rsid w:val="00803173"/>
    <w:rsid w:val="00803584"/>
    <w:rsid w:val="008038C8"/>
    <w:rsid w:val="00803DC9"/>
    <w:rsid w:val="00803E9E"/>
    <w:rsid w:val="00804494"/>
    <w:rsid w:val="00804B3A"/>
    <w:rsid w:val="00804D5D"/>
    <w:rsid w:val="00804E48"/>
    <w:rsid w:val="00805D9E"/>
    <w:rsid w:val="008060DC"/>
    <w:rsid w:val="0080615A"/>
    <w:rsid w:val="008063A4"/>
    <w:rsid w:val="00806F02"/>
    <w:rsid w:val="008072DD"/>
    <w:rsid w:val="00807565"/>
    <w:rsid w:val="008078BA"/>
    <w:rsid w:val="00807AF3"/>
    <w:rsid w:val="00810879"/>
    <w:rsid w:val="008108E4"/>
    <w:rsid w:val="00810F60"/>
    <w:rsid w:val="00810FD2"/>
    <w:rsid w:val="00811099"/>
    <w:rsid w:val="008112EA"/>
    <w:rsid w:val="00811487"/>
    <w:rsid w:val="008115B4"/>
    <w:rsid w:val="00811625"/>
    <w:rsid w:val="00811864"/>
    <w:rsid w:val="00811C16"/>
    <w:rsid w:val="00811C2D"/>
    <w:rsid w:val="00812306"/>
    <w:rsid w:val="008124B8"/>
    <w:rsid w:val="0081270F"/>
    <w:rsid w:val="00813649"/>
    <w:rsid w:val="00813AD5"/>
    <w:rsid w:val="00813D75"/>
    <w:rsid w:val="00813FD7"/>
    <w:rsid w:val="00814631"/>
    <w:rsid w:val="00814D0E"/>
    <w:rsid w:val="00815400"/>
    <w:rsid w:val="008154FB"/>
    <w:rsid w:val="008157AB"/>
    <w:rsid w:val="00816203"/>
    <w:rsid w:val="008162FA"/>
    <w:rsid w:val="008165DF"/>
    <w:rsid w:val="00816E63"/>
    <w:rsid w:val="00816FDC"/>
    <w:rsid w:val="00817800"/>
    <w:rsid w:val="008178A6"/>
    <w:rsid w:val="00817999"/>
    <w:rsid w:val="00817B78"/>
    <w:rsid w:val="00817DE4"/>
    <w:rsid w:val="00817ECC"/>
    <w:rsid w:val="00817EE8"/>
    <w:rsid w:val="00820190"/>
    <w:rsid w:val="00820296"/>
    <w:rsid w:val="00820A87"/>
    <w:rsid w:val="008211F8"/>
    <w:rsid w:val="00821260"/>
    <w:rsid w:val="00821463"/>
    <w:rsid w:val="00821E7A"/>
    <w:rsid w:val="008222A7"/>
    <w:rsid w:val="00822448"/>
    <w:rsid w:val="008226CB"/>
    <w:rsid w:val="00822831"/>
    <w:rsid w:val="008228D9"/>
    <w:rsid w:val="00823087"/>
    <w:rsid w:val="008230C3"/>
    <w:rsid w:val="00823990"/>
    <w:rsid w:val="00823C82"/>
    <w:rsid w:val="008240D2"/>
    <w:rsid w:val="00824A5E"/>
    <w:rsid w:val="00824B89"/>
    <w:rsid w:val="00825119"/>
    <w:rsid w:val="00825757"/>
    <w:rsid w:val="00825875"/>
    <w:rsid w:val="00825A68"/>
    <w:rsid w:val="00825ADE"/>
    <w:rsid w:val="00825B53"/>
    <w:rsid w:val="00825E78"/>
    <w:rsid w:val="00827063"/>
    <w:rsid w:val="0082710A"/>
    <w:rsid w:val="00827664"/>
    <w:rsid w:val="00827A21"/>
    <w:rsid w:val="008311C1"/>
    <w:rsid w:val="008312B2"/>
    <w:rsid w:val="00831386"/>
    <w:rsid w:val="008315D1"/>
    <w:rsid w:val="00831653"/>
    <w:rsid w:val="008317C7"/>
    <w:rsid w:val="00831835"/>
    <w:rsid w:val="00831B77"/>
    <w:rsid w:val="00831BD8"/>
    <w:rsid w:val="00831FDA"/>
    <w:rsid w:val="008321EC"/>
    <w:rsid w:val="00832B86"/>
    <w:rsid w:val="00832EB7"/>
    <w:rsid w:val="0083349D"/>
    <w:rsid w:val="00833800"/>
    <w:rsid w:val="00833907"/>
    <w:rsid w:val="008345BC"/>
    <w:rsid w:val="00834C44"/>
    <w:rsid w:val="00834FDF"/>
    <w:rsid w:val="008351E1"/>
    <w:rsid w:val="00835F99"/>
    <w:rsid w:val="00835FC0"/>
    <w:rsid w:val="008364D7"/>
    <w:rsid w:val="00836503"/>
    <w:rsid w:val="008367D1"/>
    <w:rsid w:val="00836BAA"/>
    <w:rsid w:val="008373D7"/>
    <w:rsid w:val="00837690"/>
    <w:rsid w:val="00837747"/>
    <w:rsid w:val="00840091"/>
    <w:rsid w:val="008400F3"/>
    <w:rsid w:val="008408D4"/>
    <w:rsid w:val="00840C58"/>
    <w:rsid w:val="00841122"/>
    <w:rsid w:val="00841BCA"/>
    <w:rsid w:val="0084266D"/>
    <w:rsid w:val="00843230"/>
    <w:rsid w:val="00843424"/>
    <w:rsid w:val="00843474"/>
    <w:rsid w:val="00843693"/>
    <w:rsid w:val="00843A6E"/>
    <w:rsid w:val="008443B5"/>
    <w:rsid w:val="00844CFE"/>
    <w:rsid w:val="008459A1"/>
    <w:rsid w:val="0084663A"/>
    <w:rsid w:val="008466C2"/>
    <w:rsid w:val="008469DD"/>
    <w:rsid w:val="00846C2A"/>
    <w:rsid w:val="00847466"/>
    <w:rsid w:val="00847C6C"/>
    <w:rsid w:val="00850E30"/>
    <w:rsid w:val="008516F3"/>
    <w:rsid w:val="0085175A"/>
    <w:rsid w:val="00851D6B"/>
    <w:rsid w:val="008522C4"/>
    <w:rsid w:val="00853103"/>
    <w:rsid w:val="0085368E"/>
    <w:rsid w:val="00853C3B"/>
    <w:rsid w:val="008548D2"/>
    <w:rsid w:val="00854C68"/>
    <w:rsid w:val="008551A9"/>
    <w:rsid w:val="00855202"/>
    <w:rsid w:val="008554A6"/>
    <w:rsid w:val="00855823"/>
    <w:rsid w:val="008566B7"/>
    <w:rsid w:val="00856C17"/>
    <w:rsid w:val="00856F4A"/>
    <w:rsid w:val="00857211"/>
    <w:rsid w:val="008574E9"/>
    <w:rsid w:val="008603DE"/>
    <w:rsid w:val="0086059F"/>
    <w:rsid w:val="008608A0"/>
    <w:rsid w:val="00860D90"/>
    <w:rsid w:val="00860EA0"/>
    <w:rsid w:val="008611B5"/>
    <w:rsid w:val="0086196E"/>
    <w:rsid w:val="00861CB1"/>
    <w:rsid w:val="008629B8"/>
    <w:rsid w:val="00862A08"/>
    <w:rsid w:val="00862B31"/>
    <w:rsid w:val="00862EFD"/>
    <w:rsid w:val="008632DA"/>
    <w:rsid w:val="0086332C"/>
    <w:rsid w:val="0086335D"/>
    <w:rsid w:val="0086337D"/>
    <w:rsid w:val="00863842"/>
    <w:rsid w:val="008642C0"/>
    <w:rsid w:val="00864B9C"/>
    <w:rsid w:val="00866015"/>
    <w:rsid w:val="008662D0"/>
    <w:rsid w:val="00866912"/>
    <w:rsid w:val="008670ED"/>
    <w:rsid w:val="008672D4"/>
    <w:rsid w:val="008673C3"/>
    <w:rsid w:val="008673F1"/>
    <w:rsid w:val="00867A3A"/>
    <w:rsid w:val="00867DA8"/>
    <w:rsid w:val="00867ED5"/>
    <w:rsid w:val="00870BB4"/>
    <w:rsid w:val="008710DA"/>
    <w:rsid w:val="008716BC"/>
    <w:rsid w:val="00871EE0"/>
    <w:rsid w:val="00872225"/>
    <w:rsid w:val="0087261A"/>
    <w:rsid w:val="00872DAA"/>
    <w:rsid w:val="00872F45"/>
    <w:rsid w:val="00873553"/>
    <w:rsid w:val="00873A5A"/>
    <w:rsid w:val="00873E7E"/>
    <w:rsid w:val="008743E7"/>
    <w:rsid w:val="00874DD4"/>
    <w:rsid w:val="00874EC9"/>
    <w:rsid w:val="00875271"/>
    <w:rsid w:val="00875A8D"/>
    <w:rsid w:val="00875C36"/>
    <w:rsid w:val="008768C6"/>
    <w:rsid w:val="0087699F"/>
    <w:rsid w:val="0087718A"/>
    <w:rsid w:val="008773DB"/>
    <w:rsid w:val="008776F7"/>
    <w:rsid w:val="00877D04"/>
    <w:rsid w:val="0088004E"/>
    <w:rsid w:val="008803FE"/>
    <w:rsid w:val="00880822"/>
    <w:rsid w:val="00880B29"/>
    <w:rsid w:val="00880E71"/>
    <w:rsid w:val="008814B3"/>
    <w:rsid w:val="00881520"/>
    <w:rsid w:val="00881891"/>
    <w:rsid w:val="00881A33"/>
    <w:rsid w:val="00881A39"/>
    <w:rsid w:val="00882222"/>
    <w:rsid w:val="00882520"/>
    <w:rsid w:val="008827A7"/>
    <w:rsid w:val="00882E94"/>
    <w:rsid w:val="008831B5"/>
    <w:rsid w:val="00883496"/>
    <w:rsid w:val="008835E0"/>
    <w:rsid w:val="00883F5B"/>
    <w:rsid w:val="00884470"/>
    <w:rsid w:val="00884B24"/>
    <w:rsid w:val="00884B76"/>
    <w:rsid w:val="00884C30"/>
    <w:rsid w:val="00885348"/>
    <w:rsid w:val="008859DF"/>
    <w:rsid w:val="00885B5A"/>
    <w:rsid w:val="00885DE0"/>
    <w:rsid w:val="00887C9B"/>
    <w:rsid w:val="00887D6B"/>
    <w:rsid w:val="00887F00"/>
    <w:rsid w:val="008907BF"/>
    <w:rsid w:val="00890B50"/>
    <w:rsid w:val="00890CC1"/>
    <w:rsid w:val="0089123A"/>
    <w:rsid w:val="00892215"/>
    <w:rsid w:val="008927EA"/>
    <w:rsid w:val="008928A9"/>
    <w:rsid w:val="00892C11"/>
    <w:rsid w:val="00892F2E"/>
    <w:rsid w:val="008930DB"/>
    <w:rsid w:val="00893225"/>
    <w:rsid w:val="00893A7D"/>
    <w:rsid w:val="00893E5E"/>
    <w:rsid w:val="00893F03"/>
    <w:rsid w:val="0089468D"/>
    <w:rsid w:val="00894924"/>
    <w:rsid w:val="00894BC2"/>
    <w:rsid w:val="00894CD7"/>
    <w:rsid w:val="00894F58"/>
    <w:rsid w:val="0089532B"/>
    <w:rsid w:val="008959A8"/>
    <w:rsid w:val="00895D65"/>
    <w:rsid w:val="00895F4F"/>
    <w:rsid w:val="00896420"/>
    <w:rsid w:val="00896523"/>
    <w:rsid w:val="00897359"/>
    <w:rsid w:val="00897F10"/>
    <w:rsid w:val="008A0744"/>
    <w:rsid w:val="008A0C06"/>
    <w:rsid w:val="008A10CD"/>
    <w:rsid w:val="008A1FAD"/>
    <w:rsid w:val="008A1FF5"/>
    <w:rsid w:val="008A2292"/>
    <w:rsid w:val="008A2301"/>
    <w:rsid w:val="008A247F"/>
    <w:rsid w:val="008A2D9C"/>
    <w:rsid w:val="008A2FC7"/>
    <w:rsid w:val="008A31F1"/>
    <w:rsid w:val="008A37C9"/>
    <w:rsid w:val="008A3D0C"/>
    <w:rsid w:val="008A4299"/>
    <w:rsid w:val="008A4C1C"/>
    <w:rsid w:val="008A4E84"/>
    <w:rsid w:val="008A529B"/>
    <w:rsid w:val="008A5397"/>
    <w:rsid w:val="008A5A0A"/>
    <w:rsid w:val="008A5B3E"/>
    <w:rsid w:val="008A5E50"/>
    <w:rsid w:val="008A5FA0"/>
    <w:rsid w:val="008A64AF"/>
    <w:rsid w:val="008A673F"/>
    <w:rsid w:val="008A695D"/>
    <w:rsid w:val="008A6DDC"/>
    <w:rsid w:val="008A70A1"/>
    <w:rsid w:val="008A731C"/>
    <w:rsid w:val="008B02D0"/>
    <w:rsid w:val="008B06D4"/>
    <w:rsid w:val="008B0FBA"/>
    <w:rsid w:val="008B2092"/>
    <w:rsid w:val="008B2243"/>
    <w:rsid w:val="008B2382"/>
    <w:rsid w:val="008B26B0"/>
    <w:rsid w:val="008B28F7"/>
    <w:rsid w:val="008B3770"/>
    <w:rsid w:val="008B385B"/>
    <w:rsid w:val="008B4550"/>
    <w:rsid w:val="008B49C3"/>
    <w:rsid w:val="008B4B2C"/>
    <w:rsid w:val="008B4B81"/>
    <w:rsid w:val="008B4C90"/>
    <w:rsid w:val="008B51FB"/>
    <w:rsid w:val="008B5444"/>
    <w:rsid w:val="008B5627"/>
    <w:rsid w:val="008B6037"/>
    <w:rsid w:val="008B74A0"/>
    <w:rsid w:val="008B7A16"/>
    <w:rsid w:val="008C0354"/>
    <w:rsid w:val="008C1403"/>
    <w:rsid w:val="008C1470"/>
    <w:rsid w:val="008C14A4"/>
    <w:rsid w:val="008C172D"/>
    <w:rsid w:val="008C189A"/>
    <w:rsid w:val="008C222A"/>
    <w:rsid w:val="008C2406"/>
    <w:rsid w:val="008C32E4"/>
    <w:rsid w:val="008C339F"/>
    <w:rsid w:val="008C37D7"/>
    <w:rsid w:val="008C39BB"/>
    <w:rsid w:val="008C3A15"/>
    <w:rsid w:val="008C3F9D"/>
    <w:rsid w:val="008C3FC3"/>
    <w:rsid w:val="008C54F2"/>
    <w:rsid w:val="008C56FC"/>
    <w:rsid w:val="008C577A"/>
    <w:rsid w:val="008C5C1D"/>
    <w:rsid w:val="008C5D85"/>
    <w:rsid w:val="008C5E5B"/>
    <w:rsid w:val="008C6281"/>
    <w:rsid w:val="008C6816"/>
    <w:rsid w:val="008C70D6"/>
    <w:rsid w:val="008C792C"/>
    <w:rsid w:val="008D0EDB"/>
    <w:rsid w:val="008D0FC8"/>
    <w:rsid w:val="008D151B"/>
    <w:rsid w:val="008D189F"/>
    <w:rsid w:val="008D20EA"/>
    <w:rsid w:val="008D2232"/>
    <w:rsid w:val="008D2293"/>
    <w:rsid w:val="008D247B"/>
    <w:rsid w:val="008D2D3C"/>
    <w:rsid w:val="008D2DEA"/>
    <w:rsid w:val="008D2EAA"/>
    <w:rsid w:val="008D3009"/>
    <w:rsid w:val="008D355B"/>
    <w:rsid w:val="008D39AD"/>
    <w:rsid w:val="008D403F"/>
    <w:rsid w:val="008D4298"/>
    <w:rsid w:val="008D469E"/>
    <w:rsid w:val="008D47BC"/>
    <w:rsid w:val="008D4BE6"/>
    <w:rsid w:val="008D4D10"/>
    <w:rsid w:val="008D4EA4"/>
    <w:rsid w:val="008D4FEE"/>
    <w:rsid w:val="008D5699"/>
    <w:rsid w:val="008D58DD"/>
    <w:rsid w:val="008D5D9B"/>
    <w:rsid w:val="008D60FA"/>
    <w:rsid w:val="008D610E"/>
    <w:rsid w:val="008D66C8"/>
    <w:rsid w:val="008D6AA1"/>
    <w:rsid w:val="008D6EB7"/>
    <w:rsid w:val="008D71C0"/>
    <w:rsid w:val="008D7B27"/>
    <w:rsid w:val="008D7BA4"/>
    <w:rsid w:val="008D7E68"/>
    <w:rsid w:val="008E0988"/>
    <w:rsid w:val="008E09C4"/>
    <w:rsid w:val="008E1959"/>
    <w:rsid w:val="008E2CDE"/>
    <w:rsid w:val="008E2EC2"/>
    <w:rsid w:val="008E2F1C"/>
    <w:rsid w:val="008E3015"/>
    <w:rsid w:val="008E33BA"/>
    <w:rsid w:val="008E38FD"/>
    <w:rsid w:val="008E433D"/>
    <w:rsid w:val="008E45D0"/>
    <w:rsid w:val="008E47A5"/>
    <w:rsid w:val="008E4E8B"/>
    <w:rsid w:val="008E5680"/>
    <w:rsid w:val="008E5DE5"/>
    <w:rsid w:val="008E6053"/>
    <w:rsid w:val="008E60F9"/>
    <w:rsid w:val="008E6281"/>
    <w:rsid w:val="008E6445"/>
    <w:rsid w:val="008E6B34"/>
    <w:rsid w:val="008E7F9B"/>
    <w:rsid w:val="008F0336"/>
    <w:rsid w:val="008F063E"/>
    <w:rsid w:val="008F0C38"/>
    <w:rsid w:val="008F104E"/>
    <w:rsid w:val="008F10CA"/>
    <w:rsid w:val="008F1717"/>
    <w:rsid w:val="008F1A5E"/>
    <w:rsid w:val="008F2067"/>
    <w:rsid w:val="008F2126"/>
    <w:rsid w:val="008F234E"/>
    <w:rsid w:val="008F2468"/>
    <w:rsid w:val="008F27D8"/>
    <w:rsid w:val="008F2D1F"/>
    <w:rsid w:val="008F36E7"/>
    <w:rsid w:val="008F3F50"/>
    <w:rsid w:val="008F43A6"/>
    <w:rsid w:val="008F4CE6"/>
    <w:rsid w:val="008F4E01"/>
    <w:rsid w:val="008F50CA"/>
    <w:rsid w:val="008F5163"/>
    <w:rsid w:val="008F5430"/>
    <w:rsid w:val="008F5608"/>
    <w:rsid w:val="008F56DF"/>
    <w:rsid w:val="008F594C"/>
    <w:rsid w:val="008F5FE9"/>
    <w:rsid w:val="008F67B3"/>
    <w:rsid w:val="008F6A13"/>
    <w:rsid w:val="008F6B85"/>
    <w:rsid w:val="008F6DE7"/>
    <w:rsid w:val="0090040A"/>
    <w:rsid w:val="009008E7"/>
    <w:rsid w:val="00900DBD"/>
    <w:rsid w:val="009011F3"/>
    <w:rsid w:val="009015A9"/>
    <w:rsid w:val="009016BD"/>
    <w:rsid w:val="009016C5"/>
    <w:rsid w:val="00901866"/>
    <w:rsid w:val="00902C99"/>
    <w:rsid w:val="00902E67"/>
    <w:rsid w:val="00902E9D"/>
    <w:rsid w:val="00904262"/>
    <w:rsid w:val="00904333"/>
    <w:rsid w:val="0090451A"/>
    <w:rsid w:val="009046F5"/>
    <w:rsid w:val="00904F31"/>
    <w:rsid w:val="0090524B"/>
    <w:rsid w:val="0090524F"/>
    <w:rsid w:val="0090555B"/>
    <w:rsid w:val="0090560F"/>
    <w:rsid w:val="0090630F"/>
    <w:rsid w:val="009064DD"/>
    <w:rsid w:val="00906737"/>
    <w:rsid w:val="00906C2D"/>
    <w:rsid w:val="00906C7D"/>
    <w:rsid w:val="00907182"/>
    <w:rsid w:val="009075DD"/>
    <w:rsid w:val="00907732"/>
    <w:rsid w:val="00907CF9"/>
    <w:rsid w:val="00907DE2"/>
    <w:rsid w:val="00910AB3"/>
    <w:rsid w:val="00910B0C"/>
    <w:rsid w:val="00910FF8"/>
    <w:rsid w:val="009114C2"/>
    <w:rsid w:val="0091159B"/>
    <w:rsid w:val="009116CE"/>
    <w:rsid w:val="0091196F"/>
    <w:rsid w:val="00911E43"/>
    <w:rsid w:val="00912293"/>
    <w:rsid w:val="009126E1"/>
    <w:rsid w:val="00912AB7"/>
    <w:rsid w:val="00912CD5"/>
    <w:rsid w:val="00912F3A"/>
    <w:rsid w:val="00914104"/>
    <w:rsid w:val="00914592"/>
    <w:rsid w:val="0091493D"/>
    <w:rsid w:val="00914EED"/>
    <w:rsid w:val="009156D1"/>
    <w:rsid w:val="00916574"/>
    <w:rsid w:val="00916BDA"/>
    <w:rsid w:val="009172D7"/>
    <w:rsid w:val="009173D1"/>
    <w:rsid w:val="00917464"/>
    <w:rsid w:val="009177AD"/>
    <w:rsid w:val="00917B31"/>
    <w:rsid w:val="00917CA7"/>
    <w:rsid w:val="009207E8"/>
    <w:rsid w:val="00920D55"/>
    <w:rsid w:val="00920F3B"/>
    <w:rsid w:val="00921454"/>
    <w:rsid w:val="00921502"/>
    <w:rsid w:val="00921F12"/>
    <w:rsid w:val="00922A78"/>
    <w:rsid w:val="00922B25"/>
    <w:rsid w:val="00922C82"/>
    <w:rsid w:val="00923323"/>
    <w:rsid w:val="0092338B"/>
    <w:rsid w:val="00923399"/>
    <w:rsid w:val="00923627"/>
    <w:rsid w:val="00923F42"/>
    <w:rsid w:val="0092421F"/>
    <w:rsid w:val="009245D3"/>
    <w:rsid w:val="0092501B"/>
    <w:rsid w:val="00925232"/>
    <w:rsid w:val="009255B2"/>
    <w:rsid w:val="00925860"/>
    <w:rsid w:val="009259D6"/>
    <w:rsid w:val="00925BE4"/>
    <w:rsid w:val="00925C9C"/>
    <w:rsid w:val="00926635"/>
    <w:rsid w:val="009266A8"/>
    <w:rsid w:val="009266E9"/>
    <w:rsid w:val="00926958"/>
    <w:rsid w:val="00926D6D"/>
    <w:rsid w:val="00927176"/>
    <w:rsid w:val="0092735F"/>
    <w:rsid w:val="00927643"/>
    <w:rsid w:val="0093021C"/>
    <w:rsid w:val="009304C1"/>
    <w:rsid w:val="00930D82"/>
    <w:rsid w:val="00931031"/>
    <w:rsid w:val="009311B4"/>
    <w:rsid w:val="0093120C"/>
    <w:rsid w:val="00931332"/>
    <w:rsid w:val="00931858"/>
    <w:rsid w:val="00931A6A"/>
    <w:rsid w:val="00931AD9"/>
    <w:rsid w:val="00931B68"/>
    <w:rsid w:val="00931CF0"/>
    <w:rsid w:val="00931EDC"/>
    <w:rsid w:val="0093245F"/>
    <w:rsid w:val="009328A9"/>
    <w:rsid w:val="009328B4"/>
    <w:rsid w:val="00932F44"/>
    <w:rsid w:val="0093303C"/>
    <w:rsid w:val="00933117"/>
    <w:rsid w:val="00933B62"/>
    <w:rsid w:val="00933EBE"/>
    <w:rsid w:val="00934A96"/>
    <w:rsid w:val="00934D7D"/>
    <w:rsid w:val="00934E3E"/>
    <w:rsid w:val="00934EDB"/>
    <w:rsid w:val="00935D9E"/>
    <w:rsid w:val="00936536"/>
    <w:rsid w:val="009365C9"/>
    <w:rsid w:val="00936B9A"/>
    <w:rsid w:val="00936ED0"/>
    <w:rsid w:val="00937606"/>
    <w:rsid w:val="00937C64"/>
    <w:rsid w:val="009402E4"/>
    <w:rsid w:val="009403D0"/>
    <w:rsid w:val="009404F8"/>
    <w:rsid w:val="009405E3"/>
    <w:rsid w:val="00940FDA"/>
    <w:rsid w:val="00941159"/>
    <w:rsid w:val="00941D00"/>
    <w:rsid w:val="00941DB9"/>
    <w:rsid w:val="009422D2"/>
    <w:rsid w:val="0094277A"/>
    <w:rsid w:val="00942D57"/>
    <w:rsid w:val="0094407D"/>
    <w:rsid w:val="00944175"/>
    <w:rsid w:val="00945346"/>
    <w:rsid w:val="00946E0F"/>
    <w:rsid w:val="009470D2"/>
    <w:rsid w:val="00947591"/>
    <w:rsid w:val="00947A9B"/>
    <w:rsid w:val="00947C1F"/>
    <w:rsid w:val="009504D1"/>
    <w:rsid w:val="00950A63"/>
    <w:rsid w:val="0095143A"/>
    <w:rsid w:val="00951446"/>
    <w:rsid w:val="0095203A"/>
    <w:rsid w:val="00952A8A"/>
    <w:rsid w:val="00952E72"/>
    <w:rsid w:val="0095306E"/>
    <w:rsid w:val="009531A8"/>
    <w:rsid w:val="0095353F"/>
    <w:rsid w:val="009539E1"/>
    <w:rsid w:val="00953BBF"/>
    <w:rsid w:val="00953DAE"/>
    <w:rsid w:val="00953F11"/>
    <w:rsid w:val="00953F5B"/>
    <w:rsid w:val="00953FD9"/>
    <w:rsid w:val="00954610"/>
    <w:rsid w:val="00954ABA"/>
    <w:rsid w:val="00954B24"/>
    <w:rsid w:val="009555FA"/>
    <w:rsid w:val="009557A1"/>
    <w:rsid w:val="00956AE6"/>
    <w:rsid w:val="00957123"/>
    <w:rsid w:val="009572AA"/>
    <w:rsid w:val="00957BCC"/>
    <w:rsid w:val="00957C19"/>
    <w:rsid w:val="0096028C"/>
    <w:rsid w:val="009606A0"/>
    <w:rsid w:val="00960D1D"/>
    <w:rsid w:val="00961114"/>
    <w:rsid w:val="00961D77"/>
    <w:rsid w:val="00961FED"/>
    <w:rsid w:val="00962109"/>
    <w:rsid w:val="0096225B"/>
    <w:rsid w:val="009632F5"/>
    <w:rsid w:val="00963462"/>
    <w:rsid w:val="00963838"/>
    <w:rsid w:val="009639CC"/>
    <w:rsid w:val="009639F4"/>
    <w:rsid w:val="00963B13"/>
    <w:rsid w:val="00963BC8"/>
    <w:rsid w:val="00963C90"/>
    <w:rsid w:val="00964294"/>
    <w:rsid w:val="00964373"/>
    <w:rsid w:val="00964B6F"/>
    <w:rsid w:val="009650D3"/>
    <w:rsid w:val="00965BC3"/>
    <w:rsid w:val="00965E20"/>
    <w:rsid w:val="00966235"/>
    <w:rsid w:val="0096643F"/>
    <w:rsid w:val="00966500"/>
    <w:rsid w:val="009666AA"/>
    <w:rsid w:val="00966B35"/>
    <w:rsid w:val="0097053F"/>
    <w:rsid w:val="00971897"/>
    <w:rsid w:val="009719DC"/>
    <w:rsid w:val="00971CAB"/>
    <w:rsid w:val="009727EB"/>
    <w:rsid w:val="00972B9C"/>
    <w:rsid w:val="00972EB7"/>
    <w:rsid w:val="00973CDD"/>
    <w:rsid w:val="00973DA0"/>
    <w:rsid w:val="00973EE6"/>
    <w:rsid w:val="00974E0A"/>
    <w:rsid w:val="009751CA"/>
    <w:rsid w:val="00975B23"/>
    <w:rsid w:val="0097671C"/>
    <w:rsid w:val="00976B75"/>
    <w:rsid w:val="00976CB7"/>
    <w:rsid w:val="009777E4"/>
    <w:rsid w:val="0097786E"/>
    <w:rsid w:val="00977F47"/>
    <w:rsid w:val="00980345"/>
    <w:rsid w:val="00980E8A"/>
    <w:rsid w:val="00981045"/>
    <w:rsid w:val="009816FD"/>
    <w:rsid w:val="00981932"/>
    <w:rsid w:val="00981A1D"/>
    <w:rsid w:val="00981BCB"/>
    <w:rsid w:val="00981F3A"/>
    <w:rsid w:val="009821D8"/>
    <w:rsid w:val="00982605"/>
    <w:rsid w:val="009826A7"/>
    <w:rsid w:val="0098277A"/>
    <w:rsid w:val="00982B20"/>
    <w:rsid w:val="00982C2D"/>
    <w:rsid w:val="0098349D"/>
    <w:rsid w:val="0098362D"/>
    <w:rsid w:val="009838AA"/>
    <w:rsid w:val="00984448"/>
    <w:rsid w:val="009844B9"/>
    <w:rsid w:val="00984536"/>
    <w:rsid w:val="00985446"/>
    <w:rsid w:val="009854BE"/>
    <w:rsid w:val="009859F3"/>
    <w:rsid w:val="00986434"/>
    <w:rsid w:val="009873A3"/>
    <w:rsid w:val="0098775A"/>
    <w:rsid w:val="00987DC6"/>
    <w:rsid w:val="009901C2"/>
    <w:rsid w:val="0099036C"/>
    <w:rsid w:val="00990421"/>
    <w:rsid w:val="009905B0"/>
    <w:rsid w:val="0099071A"/>
    <w:rsid w:val="009909CF"/>
    <w:rsid w:val="00991037"/>
    <w:rsid w:val="009912AF"/>
    <w:rsid w:val="0099152F"/>
    <w:rsid w:val="00991770"/>
    <w:rsid w:val="00991D26"/>
    <w:rsid w:val="00992153"/>
    <w:rsid w:val="009927F6"/>
    <w:rsid w:val="009928FD"/>
    <w:rsid w:val="00992A4D"/>
    <w:rsid w:val="00993402"/>
    <w:rsid w:val="00993A96"/>
    <w:rsid w:val="009941AF"/>
    <w:rsid w:val="00994473"/>
    <w:rsid w:val="009951A8"/>
    <w:rsid w:val="0099548E"/>
    <w:rsid w:val="00995591"/>
    <w:rsid w:val="00995C6B"/>
    <w:rsid w:val="009967C1"/>
    <w:rsid w:val="0099732A"/>
    <w:rsid w:val="009976BD"/>
    <w:rsid w:val="00997778"/>
    <w:rsid w:val="009978D6"/>
    <w:rsid w:val="009979BB"/>
    <w:rsid w:val="009A068C"/>
    <w:rsid w:val="009A0BD0"/>
    <w:rsid w:val="009A0C5A"/>
    <w:rsid w:val="009A117A"/>
    <w:rsid w:val="009A1393"/>
    <w:rsid w:val="009A150E"/>
    <w:rsid w:val="009A18E8"/>
    <w:rsid w:val="009A1A62"/>
    <w:rsid w:val="009A1C55"/>
    <w:rsid w:val="009A1FF4"/>
    <w:rsid w:val="009A2225"/>
    <w:rsid w:val="009A2A52"/>
    <w:rsid w:val="009A2F5E"/>
    <w:rsid w:val="009A300D"/>
    <w:rsid w:val="009A3154"/>
    <w:rsid w:val="009A364D"/>
    <w:rsid w:val="009A378C"/>
    <w:rsid w:val="009A38DA"/>
    <w:rsid w:val="009A4957"/>
    <w:rsid w:val="009A4965"/>
    <w:rsid w:val="009A502D"/>
    <w:rsid w:val="009A5347"/>
    <w:rsid w:val="009A5736"/>
    <w:rsid w:val="009A5851"/>
    <w:rsid w:val="009A59C9"/>
    <w:rsid w:val="009A6270"/>
    <w:rsid w:val="009A6480"/>
    <w:rsid w:val="009A6A49"/>
    <w:rsid w:val="009A6CC7"/>
    <w:rsid w:val="009A74D1"/>
    <w:rsid w:val="009A7779"/>
    <w:rsid w:val="009A7C45"/>
    <w:rsid w:val="009B01CE"/>
    <w:rsid w:val="009B1D26"/>
    <w:rsid w:val="009B1D2F"/>
    <w:rsid w:val="009B1E32"/>
    <w:rsid w:val="009B26B1"/>
    <w:rsid w:val="009B3678"/>
    <w:rsid w:val="009B3684"/>
    <w:rsid w:val="009B3C83"/>
    <w:rsid w:val="009B3C89"/>
    <w:rsid w:val="009B3F28"/>
    <w:rsid w:val="009B3FD1"/>
    <w:rsid w:val="009B454E"/>
    <w:rsid w:val="009B508C"/>
    <w:rsid w:val="009B59D2"/>
    <w:rsid w:val="009B5B2A"/>
    <w:rsid w:val="009B683F"/>
    <w:rsid w:val="009B7472"/>
    <w:rsid w:val="009B7505"/>
    <w:rsid w:val="009B7920"/>
    <w:rsid w:val="009B7AAE"/>
    <w:rsid w:val="009C0876"/>
    <w:rsid w:val="009C08DA"/>
    <w:rsid w:val="009C0F4B"/>
    <w:rsid w:val="009C1722"/>
    <w:rsid w:val="009C1D11"/>
    <w:rsid w:val="009C201B"/>
    <w:rsid w:val="009C24BD"/>
    <w:rsid w:val="009C340A"/>
    <w:rsid w:val="009C37CD"/>
    <w:rsid w:val="009C427F"/>
    <w:rsid w:val="009C48D4"/>
    <w:rsid w:val="009C5C35"/>
    <w:rsid w:val="009C6658"/>
    <w:rsid w:val="009C6865"/>
    <w:rsid w:val="009C74E2"/>
    <w:rsid w:val="009C79B2"/>
    <w:rsid w:val="009C7B59"/>
    <w:rsid w:val="009C7F7D"/>
    <w:rsid w:val="009D0042"/>
    <w:rsid w:val="009D01B5"/>
    <w:rsid w:val="009D030F"/>
    <w:rsid w:val="009D083E"/>
    <w:rsid w:val="009D0AFF"/>
    <w:rsid w:val="009D1672"/>
    <w:rsid w:val="009D1879"/>
    <w:rsid w:val="009D25F9"/>
    <w:rsid w:val="009D2872"/>
    <w:rsid w:val="009D29D8"/>
    <w:rsid w:val="009D2B82"/>
    <w:rsid w:val="009D2C51"/>
    <w:rsid w:val="009D2CB0"/>
    <w:rsid w:val="009D2D30"/>
    <w:rsid w:val="009D2D38"/>
    <w:rsid w:val="009D354C"/>
    <w:rsid w:val="009D35F9"/>
    <w:rsid w:val="009D43DA"/>
    <w:rsid w:val="009D45EC"/>
    <w:rsid w:val="009D48B0"/>
    <w:rsid w:val="009D4B9E"/>
    <w:rsid w:val="009D4E6E"/>
    <w:rsid w:val="009D4F03"/>
    <w:rsid w:val="009D55D8"/>
    <w:rsid w:val="009D5D40"/>
    <w:rsid w:val="009D771F"/>
    <w:rsid w:val="009D780C"/>
    <w:rsid w:val="009E003D"/>
    <w:rsid w:val="009E0D07"/>
    <w:rsid w:val="009E1743"/>
    <w:rsid w:val="009E18D1"/>
    <w:rsid w:val="009E19CF"/>
    <w:rsid w:val="009E1F59"/>
    <w:rsid w:val="009E25CB"/>
    <w:rsid w:val="009E28A8"/>
    <w:rsid w:val="009E297F"/>
    <w:rsid w:val="009E2BF1"/>
    <w:rsid w:val="009E35B4"/>
    <w:rsid w:val="009E3C4F"/>
    <w:rsid w:val="009E3FBA"/>
    <w:rsid w:val="009E431C"/>
    <w:rsid w:val="009E433C"/>
    <w:rsid w:val="009E4546"/>
    <w:rsid w:val="009E45D8"/>
    <w:rsid w:val="009E4C87"/>
    <w:rsid w:val="009E4F3B"/>
    <w:rsid w:val="009E52CF"/>
    <w:rsid w:val="009E5895"/>
    <w:rsid w:val="009E58AE"/>
    <w:rsid w:val="009E5D06"/>
    <w:rsid w:val="009E6437"/>
    <w:rsid w:val="009E654F"/>
    <w:rsid w:val="009E7324"/>
    <w:rsid w:val="009E7A3D"/>
    <w:rsid w:val="009E7E85"/>
    <w:rsid w:val="009F004A"/>
    <w:rsid w:val="009F026C"/>
    <w:rsid w:val="009F0600"/>
    <w:rsid w:val="009F09D7"/>
    <w:rsid w:val="009F0C7D"/>
    <w:rsid w:val="009F141A"/>
    <w:rsid w:val="009F1683"/>
    <w:rsid w:val="009F16DF"/>
    <w:rsid w:val="009F20D4"/>
    <w:rsid w:val="009F215A"/>
    <w:rsid w:val="009F2231"/>
    <w:rsid w:val="009F3151"/>
    <w:rsid w:val="009F347A"/>
    <w:rsid w:val="009F39DF"/>
    <w:rsid w:val="009F3BA3"/>
    <w:rsid w:val="009F3CBF"/>
    <w:rsid w:val="009F3EEB"/>
    <w:rsid w:val="009F45C1"/>
    <w:rsid w:val="009F494A"/>
    <w:rsid w:val="009F4997"/>
    <w:rsid w:val="009F5306"/>
    <w:rsid w:val="009F5F27"/>
    <w:rsid w:val="009F6235"/>
    <w:rsid w:val="009F68EA"/>
    <w:rsid w:val="009F6CFE"/>
    <w:rsid w:val="009F6D5B"/>
    <w:rsid w:val="009F6E34"/>
    <w:rsid w:val="009F7161"/>
    <w:rsid w:val="009F7475"/>
    <w:rsid w:val="009F7907"/>
    <w:rsid w:val="009F7C2B"/>
    <w:rsid w:val="00A00026"/>
    <w:rsid w:val="00A00780"/>
    <w:rsid w:val="00A00826"/>
    <w:rsid w:val="00A00901"/>
    <w:rsid w:val="00A00AE8"/>
    <w:rsid w:val="00A00C7A"/>
    <w:rsid w:val="00A00EC7"/>
    <w:rsid w:val="00A01107"/>
    <w:rsid w:val="00A01368"/>
    <w:rsid w:val="00A01A67"/>
    <w:rsid w:val="00A01D41"/>
    <w:rsid w:val="00A01D5E"/>
    <w:rsid w:val="00A01E44"/>
    <w:rsid w:val="00A022B8"/>
    <w:rsid w:val="00A0230F"/>
    <w:rsid w:val="00A02AED"/>
    <w:rsid w:val="00A02B86"/>
    <w:rsid w:val="00A02CD7"/>
    <w:rsid w:val="00A03782"/>
    <w:rsid w:val="00A03786"/>
    <w:rsid w:val="00A03839"/>
    <w:rsid w:val="00A0487B"/>
    <w:rsid w:val="00A049B3"/>
    <w:rsid w:val="00A0500E"/>
    <w:rsid w:val="00A05391"/>
    <w:rsid w:val="00A053CE"/>
    <w:rsid w:val="00A0545B"/>
    <w:rsid w:val="00A05EF3"/>
    <w:rsid w:val="00A060CF"/>
    <w:rsid w:val="00A060E9"/>
    <w:rsid w:val="00A061F4"/>
    <w:rsid w:val="00A06426"/>
    <w:rsid w:val="00A06DBE"/>
    <w:rsid w:val="00A06DDC"/>
    <w:rsid w:val="00A074A1"/>
    <w:rsid w:val="00A076E2"/>
    <w:rsid w:val="00A07875"/>
    <w:rsid w:val="00A07F90"/>
    <w:rsid w:val="00A1066E"/>
    <w:rsid w:val="00A10915"/>
    <w:rsid w:val="00A11462"/>
    <w:rsid w:val="00A120DD"/>
    <w:rsid w:val="00A12E90"/>
    <w:rsid w:val="00A132B7"/>
    <w:rsid w:val="00A1355D"/>
    <w:rsid w:val="00A135D3"/>
    <w:rsid w:val="00A13919"/>
    <w:rsid w:val="00A14200"/>
    <w:rsid w:val="00A149CB"/>
    <w:rsid w:val="00A14DD6"/>
    <w:rsid w:val="00A14F21"/>
    <w:rsid w:val="00A151DD"/>
    <w:rsid w:val="00A154B6"/>
    <w:rsid w:val="00A15E39"/>
    <w:rsid w:val="00A1617F"/>
    <w:rsid w:val="00A163E8"/>
    <w:rsid w:val="00A16683"/>
    <w:rsid w:val="00A16BC1"/>
    <w:rsid w:val="00A16D5A"/>
    <w:rsid w:val="00A174FC"/>
    <w:rsid w:val="00A17597"/>
    <w:rsid w:val="00A17977"/>
    <w:rsid w:val="00A21131"/>
    <w:rsid w:val="00A21188"/>
    <w:rsid w:val="00A2160F"/>
    <w:rsid w:val="00A21F6E"/>
    <w:rsid w:val="00A22057"/>
    <w:rsid w:val="00A22936"/>
    <w:rsid w:val="00A22D0A"/>
    <w:rsid w:val="00A22E86"/>
    <w:rsid w:val="00A23FAD"/>
    <w:rsid w:val="00A2537E"/>
    <w:rsid w:val="00A25886"/>
    <w:rsid w:val="00A27088"/>
    <w:rsid w:val="00A27238"/>
    <w:rsid w:val="00A275C0"/>
    <w:rsid w:val="00A27B24"/>
    <w:rsid w:val="00A30077"/>
    <w:rsid w:val="00A3022E"/>
    <w:rsid w:val="00A30585"/>
    <w:rsid w:val="00A31942"/>
    <w:rsid w:val="00A31E63"/>
    <w:rsid w:val="00A32C1F"/>
    <w:rsid w:val="00A3351D"/>
    <w:rsid w:val="00A335C7"/>
    <w:rsid w:val="00A339B2"/>
    <w:rsid w:val="00A33CB7"/>
    <w:rsid w:val="00A34235"/>
    <w:rsid w:val="00A34696"/>
    <w:rsid w:val="00A34AD9"/>
    <w:rsid w:val="00A356D5"/>
    <w:rsid w:val="00A3580E"/>
    <w:rsid w:val="00A35C88"/>
    <w:rsid w:val="00A35CE3"/>
    <w:rsid w:val="00A35EB0"/>
    <w:rsid w:val="00A365DB"/>
    <w:rsid w:val="00A36D28"/>
    <w:rsid w:val="00A37194"/>
    <w:rsid w:val="00A37377"/>
    <w:rsid w:val="00A40079"/>
    <w:rsid w:val="00A4027E"/>
    <w:rsid w:val="00A40375"/>
    <w:rsid w:val="00A405A2"/>
    <w:rsid w:val="00A405B6"/>
    <w:rsid w:val="00A40D18"/>
    <w:rsid w:val="00A40D46"/>
    <w:rsid w:val="00A40E85"/>
    <w:rsid w:val="00A41A6D"/>
    <w:rsid w:val="00A41C7E"/>
    <w:rsid w:val="00A41EA1"/>
    <w:rsid w:val="00A425A0"/>
    <w:rsid w:val="00A4389A"/>
    <w:rsid w:val="00A4396A"/>
    <w:rsid w:val="00A43C7F"/>
    <w:rsid w:val="00A44470"/>
    <w:rsid w:val="00A44648"/>
    <w:rsid w:val="00A44655"/>
    <w:rsid w:val="00A44C0B"/>
    <w:rsid w:val="00A44FAE"/>
    <w:rsid w:val="00A450B2"/>
    <w:rsid w:val="00A451A3"/>
    <w:rsid w:val="00A454D8"/>
    <w:rsid w:val="00A4570B"/>
    <w:rsid w:val="00A4576A"/>
    <w:rsid w:val="00A462AA"/>
    <w:rsid w:val="00A463C2"/>
    <w:rsid w:val="00A4686B"/>
    <w:rsid w:val="00A46AD5"/>
    <w:rsid w:val="00A47B16"/>
    <w:rsid w:val="00A50113"/>
    <w:rsid w:val="00A5070D"/>
    <w:rsid w:val="00A50C09"/>
    <w:rsid w:val="00A50E40"/>
    <w:rsid w:val="00A511D4"/>
    <w:rsid w:val="00A51CA8"/>
    <w:rsid w:val="00A521CE"/>
    <w:rsid w:val="00A525AB"/>
    <w:rsid w:val="00A52A60"/>
    <w:rsid w:val="00A52AEF"/>
    <w:rsid w:val="00A52C68"/>
    <w:rsid w:val="00A534F2"/>
    <w:rsid w:val="00A539F0"/>
    <w:rsid w:val="00A53B5A"/>
    <w:rsid w:val="00A54247"/>
    <w:rsid w:val="00A54404"/>
    <w:rsid w:val="00A54585"/>
    <w:rsid w:val="00A54854"/>
    <w:rsid w:val="00A55552"/>
    <w:rsid w:val="00A55DF0"/>
    <w:rsid w:val="00A56395"/>
    <w:rsid w:val="00A56A8E"/>
    <w:rsid w:val="00A57B97"/>
    <w:rsid w:val="00A57E3E"/>
    <w:rsid w:val="00A6077E"/>
    <w:rsid w:val="00A607E4"/>
    <w:rsid w:val="00A60CDA"/>
    <w:rsid w:val="00A60CE7"/>
    <w:rsid w:val="00A60F88"/>
    <w:rsid w:val="00A612C1"/>
    <w:rsid w:val="00A61301"/>
    <w:rsid w:val="00A615FC"/>
    <w:rsid w:val="00A61E33"/>
    <w:rsid w:val="00A6264B"/>
    <w:rsid w:val="00A628C6"/>
    <w:rsid w:val="00A62D54"/>
    <w:rsid w:val="00A62F37"/>
    <w:rsid w:val="00A633B4"/>
    <w:rsid w:val="00A63C80"/>
    <w:rsid w:val="00A64FFA"/>
    <w:rsid w:val="00A650A8"/>
    <w:rsid w:val="00A65239"/>
    <w:rsid w:val="00A65616"/>
    <w:rsid w:val="00A65F2B"/>
    <w:rsid w:val="00A66153"/>
    <w:rsid w:val="00A66A4B"/>
    <w:rsid w:val="00A6705E"/>
    <w:rsid w:val="00A6743E"/>
    <w:rsid w:val="00A67963"/>
    <w:rsid w:val="00A703DB"/>
    <w:rsid w:val="00A70438"/>
    <w:rsid w:val="00A7162E"/>
    <w:rsid w:val="00A7183A"/>
    <w:rsid w:val="00A71C23"/>
    <w:rsid w:val="00A71F72"/>
    <w:rsid w:val="00A71F9D"/>
    <w:rsid w:val="00A721B9"/>
    <w:rsid w:val="00A721BB"/>
    <w:rsid w:val="00A722E9"/>
    <w:rsid w:val="00A727C1"/>
    <w:rsid w:val="00A734B9"/>
    <w:rsid w:val="00A73750"/>
    <w:rsid w:val="00A73846"/>
    <w:rsid w:val="00A73AC0"/>
    <w:rsid w:val="00A73E5F"/>
    <w:rsid w:val="00A74105"/>
    <w:rsid w:val="00A741AC"/>
    <w:rsid w:val="00A74F6F"/>
    <w:rsid w:val="00A755FA"/>
    <w:rsid w:val="00A75CD1"/>
    <w:rsid w:val="00A7601A"/>
    <w:rsid w:val="00A76603"/>
    <w:rsid w:val="00A77244"/>
    <w:rsid w:val="00A77465"/>
    <w:rsid w:val="00A774E6"/>
    <w:rsid w:val="00A779DF"/>
    <w:rsid w:val="00A77A5E"/>
    <w:rsid w:val="00A77CBA"/>
    <w:rsid w:val="00A77D8D"/>
    <w:rsid w:val="00A800C7"/>
    <w:rsid w:val="00A80286"/>
    <w:rsid w:val="00A80957"/>
    <w:rsid w:val="00A80DAE"/>
    <w:rsid w:val="00A81351"/>
    <w:rsid w:val="00A8147B"/>
    <w:rsid w:val="00A81FAC"/>
    <w:rsid w:val="00A822C5"/>
    <w:rsid w:val="00A8248F"/>
    <w:rsid w:val="00A8261E"/>
    <w:rsid w:val="00A82896"/>
    <w:rsid w:val="00A82F82"/>
    <w:rsid w:val="00A83128"/>
    <w:rsid w:val="00A8317B"/>
    <w:rsid w:val="00A84503"/>
    <w:rsid w:val="00A84B83"/>
    <w:rsid w:val="00A84E29"/>
    <w:rsid w:val="00A8506E"/>
    <w:rsid w:val="00A85B8F"/>
    <w:rsid w:val="00A86525"/>
    <w:rsid w:val="00A875A5"/>
    <w:rsid w:val="00A87A87"/>
    <w:rsid w:val="00A90145"/>
    <w:rsid w:val="00A90560"/>
    <w:rsid w:val="00A907E6"/>
    <w:rsid w:val="00A90EF2"/>
    <w:rsid w:val="00A90FF5"/>
    <w:rsid w:val="00A912E6"/>
    <w:rsid w:val="00A91A14"/>
    <w:rsid w:val="00A91B3E"/>
    <w:rsid w:val="00A923A4"/>
    <w:rsid w:val="00A929E8"/>
    <w:rsid w:val="00A92A95"/>
    <w:rsid w:val="00A93201"/>
    <w:rsid w:val="00A9350C"/>
    <w:rsid w:val="00A954BF"/>
    <w:rsid w:val="00A9564C"/>
    <w:rsid w:val="00A959DB"/>
    <w:rsid w:val="00A95AF0"/>
    <w:rsid w:val="00A95CBB"/>
    <w:rsid w:val="00A96ADC"/>
    <w:rsid w:val="00A96DB5"/>
    <w:rsid w:val="00A96DE3"/>
    <w:rsid w:val="00A972AF"/>
    <w:rsid w:val="00A97318"/>
    <w:rsid w:val="00A9744D"/>
    <w:rsid w:val="00A977E5"/>
    <w:rsid w:val="00A97837"/>
    <w:rsid w:val="00A97884"/>
    <w:rsid w:val="00A978A8"/>
    <w:rsid w:val="00A9791B"/>
    <w:rsid w:val="00AA048C"/>
    <w:rsid w:val="00AA068B"/>
    <w:rsid w:val="00AA0E34"/>
    <w:rsid w:val="00AA0E97"/>
    <w:rsid w:val="00AA0F9E"/>
    <w:rsid w:val="00AA1231"/>
    <w:rsid w:val="00AA1451"/>
    <w:rsid w:val="00AA184A"/>
    <w:rsid w:val="00AA1A2B"/>
    <w:rsid w:val="00AA23F8"/>
    <w:rsid w:val="00AA28A6"/>
    <w:rsid w:val="00AA2AAE"/>
    <w:rsid w:val="00AA2DFE"/>
    <w:rsid w:val="00AA2EE5"/>
    <w:rsid w:val="00AA2F93"/>
    <w:rsid w:val="00AA402B"/>
    <w:rsid w:val="00AA422F"/>
    <w:rsid w:val="00AA4892"/>
    <w:rsid w:val="00AA536A"/>
    <w:rsid w:val="00AA5893"/>
    <w:rsid w:val="00AA67E0"/>
    <w:rsid w:val="00AA6918"/>
    <w:rsid w:val="00AA6B6C"/>
    <w:rsid w:val="00AA7B96"/>
    <w:rsid w:val="00AB0269"/>
    <w:rsid w:val="00AB0624"/>
    <w:rsid w:val="00AB142B"/>
    <w:rsid w:val="00AB15D6"/>
    <w:rsid w:val="00AB1800"/>
    <w:rsid w:val="00AB1D0B"/>
    <w:rsid w:val="00AB1FB6"/>
    <w:rsid w:val="00AB3178"/>
    <w:rsid w:val="00AB35DE"/>
    <w:rsid w:val="00AB3665"/>
    <w:rsid w:val="00AB36A8"/>
    <w:rsid w:val="00AB3DC0"/>
    <w:rsid w:val="00AB448A"/>
    <w:rsid w:val="00AB45C2"/>
    <w:rsid w:val="00AB4BAF"/>
    <w:rsid w:val="00AB631B"/>
    <w:rsid w:val="00AB6F40"/>
    <w:rsid w:val="00AB789A"/>
    <w:rsid w:val="00AB7CF1"/>
    <w:rsid w:val="00AB7EF9"/>
    <w:rsid w:val="00AC02E5"/>
    <w:rsid w:val="00AC033D"/>
    <w:rsid w:val="00AC086D"/>
    <w:rsid w:val="00AC1348"/>
    <w:rsid w:val="00AC154F"/>
    <w:rsid w:val="00AC1E8C"/>
    <w:rsid w:val="00AC2283"/>
    <w:rsid w:val="00AC2489"/>
    <w:rsid w:val="00AC3370"/>
    <w:rsid w:val="00AC361C"/>
    <w:rsid w:val="00AC3D53"/>
    <w:rsid w:val="00AC3D56"/>
    <w:rsid w:val="00AC3F0A"/>
    <w:rsid w:val="00AC420A"/>
    <w:rsid w:val="00AC49D1"/>
    <w:rsid w:val="00AC4FEB"/>
    <w:rsid w:val="00AC5306"/>
    <w:rsid w:val="00AC535F"/>
    <w:rsid w:val="00AC53FA"/>
    <w:rsid w:val="00AC5863"/>
    <w:rsid w:val="00AC594A"/>
    <w:rsid w:val="00AC6217"/>
    <w:rsid w:val="00AC67A7"/>
    <w:rsid w:val="00AC6848"/>
    <w:rsid w:val="00AC690A"/>
    <w:rsid w:val="00AC697D"/>
    <w:rsid w:val="00AC6A9D"/>
    <w:rsid w:val="00AC6CD9"/>
    <w:rsid w:val="00AC6D9F"/>
    <w:rsid w:val="00AC6F42"/>
    <w:rsid w:val="00AC7183"/>
    <w:rsid w:val="00AD074F"/>
    <w:rsid w:val="00AD0FBD"/>
    <w:rsid w:val="00AD170C"/>
    <w:rsid w:val="00AD1C39"/>
    <w:rsid w:val="00AD1F1C"/>
    <w:rsid w:val="00AD228C"/>
    <w:rsid w:val="00AD27C6"/>
    <w:rsid w:val="00AD2F19"/>
    <w:rsid w:val="00AD3F31"/>
    <w:rsid w:val="00AD3FE4"/>
    <w:rsid w:val="00AD436A"/>
    <w:rsid w:val="00AD46DB"/>
    <w:rsid w:val="00AD4A3D"/>
    <w:rsid w:val="00AD4C4D"/>
    <w:rsid w:val="00AD4E90"/>
    <w:rsid w:val="00AD5481"/>
    <w:rsid w:val="00AD5930"/>
    <w:rsid w:val="00AD5EB0"/>
    <w:rsid w:val="00AD6177"/>
    <w:rsid w:val="00AD6EBC"/>
    <w:rsid w:val="00AD6ED7"/>
    <w:rsid w:val="00AD6EF9"/>
    <w:rsid w:val="00AD7180"/>
    <w:rsid w:val="00AD7384"/>
    <w:rsid w:val="00AD7AD1"/>
    <w:rsid w:val="00AE040D"/>
    <w:rsid w:val="00AE0DD4"/>
    <w:rsid w:val="00AE1AAB"/>
    <w:rsid w:val="00AE2855"/>
    <w:rsid w:val="00AE29A9"/>
    <w:rsid w:val="00AE36D9"/>
    <w:rsid w:val="00AE37E6"/>
    <w:rsid w:val="00AE3992"/>
    <w:rsid w:val="00AE4208"/>
    <w:rsid w:val="00AE4394"/>
    <w:rsid w:val="00AE4434"/>
    <w:rsid w:val="00AE445C"/>
    <w:rsid w:val="00AE46C0"/>
    <w:rsid w:val="00AE5053"/>
    <w:rsid w:val="00AE5112"/>
    <w:rsid w:val="00AE530E"/>
    <w:rsid w:val="00AE5B72"/>
    <w:rsid w:val="00AE5E9F"/>
    <w:rsid w:val="00AE5F01"/>
    <w:rsid w:val="00AE5F92"/>
    <w:rsid w:val="00AE63E9"/>
    <w:rsid w:val="00AE660E"/>
    <w:rsid w:val="00AE6FE6"/>
    <w:rsid w:val="00AE72DB"/>
    <w:rsid w:val="00AE755B"/>
    <w:rsid w:val="00AE7DE3"/>
    <w:rsid w:val="00AF00B0"/>
    <w:rsid w:val="00AF0359"/>
    <w:rsid w:val="00AF03F5"/>
    <w:rsid w:val="00AF0501"/>
    <w:rsid w:val="00AF1115"/>
    <w:rsid w:val="00AF20D8"/>
    <w:rsid w:val="00AF2192"/>
    <w:rsid w:val="00AF3E9E"/>
    <w:rsid w:val="00AF3EB2"/>
    <w:rsid w:val="00AF41EB"/>
    <w:rsid w:val="00AF4AB0"/>
    <w:rsid w:val="00AF5563"/>
    <w:rsid w:val="00AF5D4C"/>
    <w:rsid w:val="00AF614E"/>
    <w:rsid w:val="00AF6DE2"/>
    <w:rsid w:val="00AF6E4F"/>
    <w:rsid w:val="00AF6FA2"/>
    <w:rsid w:val="00AF6FE4"/>
    <w:rsid w:val="00AF752B"/>
    <w:rsid w:val="00B005EF"/>
    <w:rsid w:val="00B006DA"/>
    <w:rsid w:val="00B00906"/>
    <w:rsid w:val="00B00932"/>
    <w:rsid w:val="00B00CD1"/>
    <w:rsid w:val="00B01952"/>
    <w:rsid w:val="00B01BDE"/>
    <w:rsid w:val="00B020F4"/>
    <w:rsid w:val="00B02183"/>
    <w:rsid w:val="00B02BFE"/>
    <w:rsid w:val="00B02E7D"/>
    <w:rsid w:val="00B0381F"/>
    <w:rsid w:val="00B040E8"/>
    <w:rsid w:val="00B0412A"/>
    <w:rsid w:val="00B048C4"/>
    <w:rsid w:val="00B04D55"/>
    <w:rsid w:val="00B05239"/>
    <w:rsid w:val="00B05821"/>
    <w:rsid w:val="00B05D87"/>
    <w:rsid w:val="00B05F13"/>
    <w:rsid w:val="00B06553"/>
    <w:rsid w:val="00B070E7"/>
    <w:rsid w:val="00B10187"/>
    <w:rsid w:val="00B10619"/>
    <w:rsid w:val="00B109B0"/>
    <w:rsid w:val="00B10E3F"/>
    <w:rsid w:val="00B10F07"/>
    <w:rsid w:val="00B1115F"/>
    <w:rsid w:val="00B1176C"/>
    <w:rsid w:val="00B119B1"/>
    <w:rsid w:val="00B11A69"/>
    <w:rsid w:val="00B11FD8"/>
    <w:rsid w:val="00B12260"/>
    <w:rsid w:val="00B125DB"/>
    <w:rsid w:val="00B12608"/>
    <w:rsid w:val="00B12AB7"/>
    <w:rsid w:val="00B12F06"/>
    <w:rsid w:val="00B13E6B"/>
    <w:rsid w:val="00B14296"/>
    <w:rsid w:val="00B149A1"/>
    <w:rsid w:val="00B14BA2"/>
    <w:rsid w:val="00B1578A"/>
    <w:rsid w:val="00B15A85"/>
    <w:rsid w:val="00B15E7D"/>
    <w:rsid w:val="00B1611B"/>
    <w:rsid w:val="00B164FC"/>
    <w:rsid w:val="00B16926"/>
    <w:rsid w:val="00B16AA6"/>
    <w:rsid w:val="00B16D39"/>
    <w:rsid w:val="00B17CE4"/>
    <w:rsid w:val="00B17FEC"/>
    <w:rsid w:val="00B2039C"/>
    <w:rsid w:val="00B205BA"/>
    <w:rsid w:val="00B20936"/>
    <w:rsid w:val="00B20BA1"/>
    <w:rsid w:val="00B20D96"/>
    <w:rsid w:val="00B219BD"/>
    <w:rsid w:val="00B22607"/>
    <w:rsid w:val="00B22B0E"/>
    <w:rsid w:val="00B23ADD"/>
    <w:rsid w:val="00B23F9A"/>
    <w:rsid w:val="00B23FC5"/>
    <w:rsid w:val="00B242B1"/>
    <w:rsid w:val="00B2436D"/>
    <w:rsid w:val="00B2515D"/>
    <w:rsid w:val="00B256C4"/>
    <w:rsid w:val="00B25D26"/>
    <w:rsid w:val="00B25DEC"/>
    <w:rsid w:val="00B261AF"/>
    <w:rsid w:val="00B26339"/>
    <w:rsid w:val="00B2640B"/>
    <w:rsid w:val="00B264DA"/>
    <w:rsid w:val="00B26A1D"/>
    <w:rsid w:val="00B26BD9"/>
    <w:rsid w:val="00B273EC"/>
    <w:rsid w:val="00B27737"/>
    <w:rsid w:val="00B27CD1"/>
    <w:rsid w:val="00B30126"/>
    <w:rsid w:val="00B314A2"/>
    <w:rsid w:val="00B3171F"/>
    <w:rsid w:val="00B318B9"/>
    <w:rsid w:val="00B32436"/>
    <w:rsid w:val="00B338CF"/>
    <w:rsid w:val="00B33CA9"/>
    <w:rsid w:val="00B3423A"/>
    <w:rsid w:val="00B348AF"/>
    <w:rsid w:val="00B35ABB"/>
    <w:rsid w:val="00B35C98"/>
    <w:rsid w:val="00B35E98"/>
    <w:rsid w:val="00B35F18"/>
    <w:rsid w:val="00B35F84"/>
    <w:rsid w:val="00B36376"/>
    <w:rsid w:val="00B3669B"/>
    <w:rsid w:val="00B368B6"/>
    <w:rsid w:val="00B36B8C"/>
    <w:rsid w:val="00B36E85"/>
    <w:rsid w:val="00B374F0"/>
    <w:rsid w:val="00B37C96"/>
    <w:rsid w:val="00B37E7A"/>
    <w:rsid w:val="00B4003D"/>
    <w:rsid w:val="00B40207"/>
    <w:rsid w:val="00B40298"/>
    <w:rsid w:val="00B405BE"/>
    <w:rsid w:val="00B40A88"/>
    <w:rsid w:val="00B416C7"/>
    <w:rsid w:val="00B42381"/>
    <w:rsid w:val="00B4263F"/>
    <w:rsid w:val="00B42BD9"/>
    <w:rsid w:val="00B43223"/>
    <w:rsid w:val="00B43D7C"/>
    <w:rsid w:val="00B464A6"/>
    <w:rsid w:val="00B467B0"/>
    <w:rsid w:val="00B46D24"/>
    <w:rsid w:val="00B47023"/>
    <w:rsid w:val="00B4729C"/>
    <w:rsid w:val="00B4756B"/>
    <w:rsid w:val="00B4766A"/>
    <w:rsid w:val="00B478FB"/>
    <w:rsid w:val="00B47E71"/>
    <w:rsid w:val="00B50240"/>
    <w:rsid w:val="00B50737"/>
    <w:rsid w:val="00B50958"/>
    <w:rsid w:val="00B50CC8"/>
    <w:rsid w:val="00B50D5D"/>
    <w:rsid w:val="00B50EFC"/>
    <w:rsid w:val="00B50F8E"/>
    <w:rsid w:val="00B51269"/>
    <w:rsid w:val="00B513E7"/>
    <w:rsid w:val="00B51442"/>
    <w:rsid w:val="00B51A2B"/>
    <w:rsid w:val="00B522C2"/>
    <w:rsid w:val="00B52517"/>
    <w:rsid w:val="00B52D12"/>
    <w:rsid w:val="00B52D43"/>
    <w:rsid w:val="00B52DD7"/>
    <w:rsid w:val="00B52E4D"/>
    <w:rsid w:val="00B52E57"/>
    <w:rsid w:val="00B53053"/>
    <w:rsid w:val="00B53453"/>
    <w:rsid w:val="00B53C93"/>
    <w:rsid w:val="00B53CF7"/>
    <w:rsid w:val="00B53D36"/>
    <w:rsid w:val="00B54819"/>
    <w:rsid w:val="00B54980"/>
    <w:rsid w:val="00B55B77"/>
    <w:rsid w:val="00B55C52"/>
    <w:rsid w:val="00B56426"/>
    <w:rsid w:val="00B5657E"/>
    <w:rsid w:val="00B5679C"/>
    <w:rsid w:val="00B56B58"/>
    <w:rsid w:val="00B570EA"/>
    <w:rsid w:val="00B571A8"/>
    <w:rsid w:val="00B57647"/>
    <w:rsid w:val="00B5764E"/>
    <w:rsid w:val="00B57771"/>
    <w:rsid w:val="00B579CC"/>
    <w:rsid w:val="00B57D3A"/>
    <w:rsid w:val="00B60498"/>
    <w:rsid w:val="00B608EC"/>
    <w:rsid w:val="00B61BEA"/>
    <w:rsid w:val="00B61C64"/>
    <w:rsid w:val="00B629B4"/>
    <w:rsid w:val="00B63845"/>
    <w:rsid w:val="00B64225"/>
    <w:rsid w:val="00B6443D"/>
    <w:rsid w:val="00B644B5"/>
    <w:rsid w:val="00B64D0F"/>
    <w:rsid w:val="00B64E1E"/>
    <w:rsid w:val="00B6540D"/>
    <w:rsid w:val="00B657AF"/>
    <w:rsid w:val="00B6694E"/>
    <w:rsid w:val="00B66F37"/>
    <w:rsid w:val="00B66FED"/>
    <w:rsid w:val="00B6775D"/>
    <w:rsid w:val="00B700ED"/>
    <w:rsid w:val="00B70106"/>
    <w:rsid w:val="00B701DD"/>
    <w:rsid w:val="00B70D1C"/>
    <w:rsid w:val="00B719F8"/>
    <w:rsid w:val="00B72FE1"/>
    <w:rsid w:val="00B7340D"/>
    <w:rsid w:val="00B73D62"/>
    <w:rsid w:val="00B74254"/>
    <w:rsid w:val="00B747BE"/>
    <w:rsid w:val="00B74818"/>
    <w:rsid w:val="00B74839"/>
    <w:rsid w:val="00B74AD1"/>
    <w:rsid w:val="00B75C47"/>
    <w:rsid w:val="00B75C6B"/>
    <w:rsid w:val="00B75CFA"/>
    <w:rsid w:val="00B766D1"/>
    <w:rsid w:val="00B7696C"/>
    <w:rsid w:val="00B7701E"/>
    <w:rsid w:val="00B776CB"/>
    <w:rsid w:val="00B77713"/>
    <w:rsid w:val="00B8083E"/>
    <w:rsid w:val="00B808F8"/>
    <w:rsid w:val="00B811F2"/>
    <w:rsid w:val="00B82328"/>
    <w:rsid w:val="00B82854"/>
    <w:rsid w:val="00B82C6B"/>
    <w:rsid w:val="00B82DA5"/>
    <w:rsid w:val="00B82EAD"/>
    <w:rsid w:val="00B83360"/>
    <w:rsid w:val="00B835D9"/>
    <w:rsid w:val="00B83712"/>
    <w:rsid w:val="00B837B3"/>
    <w:rsid w:val="00B83F9A"/>
    <w:rsid w:val="00B84147"/>
    <w:rsid w:val="00B84350"/>
    <w:rsid w:val="00B8456D"/>
    <w:rsid w:val="00B84A0B"/>
    <w:rsid w:val="00B84D01"/>
    <w:rsid w:val="00B85359"/>
    <w:rsid w:val="00B85506"/>
    <w:rsid w:val="00B86187"/>
    <w:rsid w:val="00B864CE"/>
    <w:rsid w:val="00B868EF"/>
    <w:rsid w:val="00B86C50"/>
    <w:rsid w:val="00B87766"/>
    <w:rsid w:val="00B87964"/>
    <w:rsid w:val="00B87A13"/>
    <w:rsid w:val="00B87AA6"/>
    <w:rsid w:val="00B87DE2"/>
    <w:rsid w:val="00B908D5"/>
    <w:rsid w:val="00B90A6E"/>
    <w:rsid w:val="00B91BF8"/>
    <w:rsid w:val="00B922BA"/>
    <w:rsid w:val="00B92395"/>
    <w:rsid w:val="00B93569"/>
    <w:rsid w:val="00B93D18"/>
    <w:rsid w:val="00B945F1"/>
    <w:rsid w:val="00B946E7"/>
    <w:rsid w:val="00B95113"/>
    <w:rsid w:val="00B95930"/>
    <w:rsid w:val="00B95989"/>
    <w:rsid w:val="00B95B8C"/>
    <w:rsid w:val="00B95BCD"/>
    <w:rsid w:val="00B95F61"/>
    <w:rsid w:val="00B95FC5"/>
    <w:rsid w:val="00B96706"/>
    <w:rsid w:val="00B96ACF"/>
    <w:rsid w:val="00B96F29"/>
    <w:rsid w:val="00B97C0E"/>
    <w:rsid w:val="00BA07DC"/>
    <w:rsid w:val="00BA0C70"/>
    <w:rsid w:val="00BA0DC5"/>
    <w:rsid w:val="00BA1143"/>
    <w:rsid w:val="00BA18C6"/>
    <w:rsid w:val="00BA19AD"/>
    <w:rsid w:val="00BA218F"/>
    <w:rsid w:val="00BA21FD"/>
    <w:rsid w:val="00BA2920"/>
    <w:rsid w:val="00BA318E"/>
    <w:rsid w:val="00BA3386"/>
    <w:rsid w:val="00BA3DCD"/>
    <w:rsid w:val="00BA42B5"/>
    <w:rsid w:val="00BA44D2"/>
    <w:rsid w:val="00BA4970"/>
    <w:rsid w:val="00BA615E"/>
    <w:rsid w:val="00BA63F2"/>
    <w:rsid w:val="00BA6417"/>
    <w:rsid w:val="00BA65FF"/>
    <w:rsid w:val="00BA6BD7"/>
    <w:rsid w:val="00BA717C"/>
    <w:rsid w:val="00BA7849"/>
    <w:rsid w:val="00BA7C2C"/>
    <w:rsid w:val="00BB01B0"/>
    <w:rsid w:val="00BB03D4"/>
    <w:rsid w:val="00BB08DE"/>
    <w:rsid w:val="00BB0E5F"/>
    <w:rsid w:val="00BB136C"/>
    <w:rsid w:val="00BB1532"/>
    <w:rsid w:val="00BB166A"/>
    <w:rsid w:val="00BB1869"/>
    <w:rsid w:val="00BB1A17"/>
    <w:rsid w:val="00BB1AB0"/>
    <w:rsid w:val="00BB1CCC"/>
    <w:rsid w:val="00BB219D"/>
    <w:rsid w:val="00BB278C"/>
    <w:rsid w:val="00BB2886"/>
    <w:rsid w:val="00BB313D"/>
    <w:rsid w:val="00BB32B5"/>
    <w:rsid w:val="00BB3D77"/>
    <w:rsid w:val="00BB3E3D"/>
    <w:rsid w:val="00BB46BC"/>
    <w:rsid w:val="00BB4B53"/>
    <w:rsid w:val="00BB5CDC"/>
    <w:rsid w:val="00BB6186"/>
    <w:rsid w:val="00BB68A8"/>
    <w:rsid w:val="00BB6C37"/>
    <w:rsid w:val="00BB739C"/>
    <w:rsid w:val="00BB7467"/>
    <w:rsid w:val="00BB7AEE"/>
    <w:rsid w:val="00BB7F08"/>
    <w:rsid w:val="00BC0410"/>
    <w:rsid w:val="00BC0BA3"/>
    <w:rsid w:val="00BC0DBD"/>
    <w:rsid w:val="00BC0E23"/>
    <w:rsid w:val="00BC1595"/>
    <w:rsid w:val="00BC19C7"/>
    <w:rsid w:val="00BC1F9F"/>
    <w:rsid w:val="00BC25AC"/>
    <w:rsid w:val="00BC26C1"/>
    <w:rsid w:val="00BC2834"/>
    <w:rsid w:val="00BC2B99"/>
    <w:rsid w:val="00BC30FC"/>
    <w:rsid w:val="00BC3347"/>
    <w:rsid w:val="00BC336A"/>
    <w:rsid w:val="00BC45BF"/>
    <w:rsid w:val="00BC4765"/>
    <w:rsid w:val="00BC5798"/>
    <w:rsid w:val="00BC57B4"/>
    <w:rsid w:val="00BC5B97"/>
    <w:rsid w:val="00BC6CD8"/>
    <w:rsid w:val="00BC6E56"/>
    <w:rsid w:val="00BC7001"/>
    <w:rsid w:val="00BC76BD"/>
    <w:rsid w:val="00BC7C1D"/>
    <w:rsid w:val="00BC7D2C"/>
    <w:rsid w:val="00BC7D68"/>
    <w:rsid w:val="00BD02C2"/>
    <w:rsid w:val="00BD02CD"/>
    <w:rsid w:val="00BD0412"/>
    <w:rsid w:val="00BD063A"/>
    <w:rsid w:val="00BD09E5"/>
    <w:rsid w:val="00BD0A51"/>
    <w:rsid w:val="00BD0CA7"/>
    <w:rsid w:val="00BD15C1"/>
    <w:rsid w:val="00BD16CA"/>
    <w:rsid w:val="00BD1865"/>
    <w:rsid w:val="00BD2163"/>
    <w:rsid w:val="00BD2456"/>
    <w:rsid w:val="00BD2D99"/>
    <w:rsid w:val="00BD3376"/>
    <w:rsid w:val="00BD3D04"/>
    <w:rsid w:val="00BD3FEC"/>
    <w:rsid w:val="00BD44AC"/>
    <w:rsid w:val="00BD49CB"/>
    <w:rsid w:val="00BD5679"/>
    <w:rsid w:val="00BD56FD"/>
    <w:rsid w:val="00BD61A6"/>
    <w:rsid w:val="00BD6D68"/>
    <w:rsid w:val="00BD7797"/>
    <w:rsid w:val="00BE0547"/>
    <w:rsid w:val="00BE1085"/>
    <w:rsid w:val="00BE122D"/>
    <w:rsid w:val="00BE134C"/>
    <w:rsid w:val="00BE161B"/>
    <w:rsid w:val="00BE2145"/>
    <w:rsid w:val="00BE2163"/>
    <w:rsid w:val="00BE23E2"/>
    <w:rsid w:val="00BE2E50"/>
    <w:rsid w:val="00BE2F52"/>
    <w:rsid w:val="00BE3191"/>
    <w:rsid w:val="00BE356F"/>
    <w:rsid w:val="00BE39CA"/>
    <w:rsid w:val="00BE3BD8"/>
    <w:rsid w:val="00BE4B18"/>
    <w:rsid w:val="00BE5502"/>
    <w:rsid w:val="00BE56D1"/>
    <w:rsid w:val="00BE5886"/>
    <w:rsid w:val="00BE5DE4"/>
    <w:rsid w:val="00BE6D22"/>
    <w:rsid w:val="00BE7225"/>
    <w:rsid w:val="00BE732F"/>
    <w:rsid w:val="00BE7CD5"/>
    <w:rsid w:val="00BE7E06"/>
    <w:rsid w:val="00BF07E7"/>
    <w:rsid w:val="00BF08F9"/>
    <w:rsid w:val="00BF0D33"/>
    <w:rsid w:val="00BF0DE3"/>
    <w:rsid w:val="00BF13EA"/>
    <w:rsid w:val="00BF1782"/>
    <w:rsid w:val="00BF1E03"/>
    <w:rsid w:val="00BF2066"/>
    <w:rsid w:val="00BF210C"/>
    <w:rsid w:val="00BF321B"/>
    <w:rsid w:val="00BF32A0"/>
    <w:rsid w:val="00BF331C"/>
    <w:rsid w:val="00BF3D9C"/>
    <w:rsid w:val="00BF59E0"/>
    <w:rsid w:val="00BF77C6"/>
    <w:rsid w:val="00C00C9A"/>
    <w:rsid w:val="00C01019"/>
    <w:rsid w:val="00C01090"/>
    <w:rsid w:val="00C01362"/>
    <w:rsid w:val="00C01448"/>
    <w:rsid w:val="00C01670"/>
    <w:rsid w:val="00C01B27"/>
    <w:rsid w:val="00C02333"/>
    <w:rsid w:val="00C025E6"/>
    <w:rsid w:val="00C02798"/>
    <w:rsid w:val="00C02A81"/>
    <w:rsid w:val="00C02B89"/>
    <w:rsid w:val="00C02FB5"/>
    <w:rsid w:val="00C03790"/>
    <w:rsid w:val="00C0461E"/>
    <w:rsid w:val="00C048BC"/>
    <w:rsid w:val="00C049B8"/>
    <w:rsid w:val="00C04D74"/>
    <w:rsid w:val="00C05025"/>
    <w:rsid w:val="00C0512E"/>
    <w:rsid w:val="00C05D7F"/>
    <w:rsid w:val="00C061AC"/>
    <w:rsid w:val="00C06DD0"/>
    <w:rsid w:val="00C06E02"/>
    <w:rsid w:val="00C073F6"/>
    <w:rsid w:val="00C0747D"/>
    <w:rsid w:val="00C079B5"/>
    <w:rsid w:val="00C07E15"/>
    <w:rsid w:val="00C100A4"/>
    <w:rsid w:val="00C106F2"/>
    <w:rsid w:val="00C10EC6"/>
    <w:rsid w:val="00C10F53"/>
    <w:rsid w:val="00C11313"/>
    <w:rsid w:val="00C115F9"/>
    <w:rsid w:val="00C1187B"/>
    <w:rsid w:val="00C120F5"/>
    <w:rsid w:val="00C121DA"/>
    <w:rsid w:val="00C1264B"/>
    <w:rsid w:val="00C127EE"/>
    <w:rsid w:val="00C12AB1"/>
    <w:rsid w:val="00C12B82"/>
    <w:rsid w:val="00C13064"/>
    <w:rsid w:val="00C1314A"/>
    <w:rsid w:val="00C1319E"/>
    <w:rsid w:val="00C1360F"/>
    <w:rsid w:val="00C13F2D"/>
    <w:rsid w:val="00C14333"/>
    <w:rsid w:val="00C14509"/>
    <w:rsid w:val="00C15B6E"/>
    <w:rsid w:val="00C15C19"/>
    <w:rsid w:val="00C15C6B"/>
    <w:rsid w:val="00C15DF4"/>
    <w:rsid w:val="00C15ED1"/>
    <w:rsid w:val="00C1604C"/>
    <w:rsid w:val="00C16760"/>
    <w:rsid w:val="00C167E3"/>
    <w:rsid w:val="00C16E52"/>
    <w:rsid w:val="00C16EE9"/>
    <w:rsid w:val="00C200D4"/>
    <w:rsid w:val="00C201F1"/>
    <w:rsid w:val="00C202AE"/>
    <w:rsid w:val="00C2044A"/>
    <w:rsid w:val="00C207CD"/>
    <w:rsid w:val="00C20833"/>
    <w:rsid w:val="00C209E7"/>
    <w:rsid w:val="00C21024"/>
    <w:rsid w:val="00C21079"/>
    <w:rsid w:val="00C218BC"/>
    <w:rsid w:val="00C21973"/>
    <w:rsid w:val="00C220E9"/>
    <w:rsid w:val="00C232B0"/>
    <w:rsid w:val="00C23EB4"/>
    <w:rsid w:val="00C243C3"/>
    <w:rsid w:val="00C248C9"/>
    <w:rsid w:val="00C249BE"/>
    <w:rsid w:val="00C24CDA"/>
    <w:rsid w:val="00C24D29"/>
    <w:rsid w:val="00C25429"/>
    <w:rsid w:val="00C25CC4"/>
    <w:rsid w:val="00C265C1"/>
    <w:rsid w:val="00C26B1B"/>
    <w:rsid w:val="00C2727B"/>
    <w:rsid w:val="00C27B60"/>
    <w:rsid w:val="00C27EDE"/>
    <w:rsid w:val="00C30683"/>
    <w:rsid w:val="00C3084B"/>
    <w:rsid w:val="00C30B93"/>
    <w:rsid w:val="00C30FF1"/>
    <w:rsid w:val="00C31B65"/>
    <w:rsid w:val="00C32122"/>
    <w:rsid w:val="00C324F3"/>
    <w:rsid w:val="00C3269F"/>
    <w:rsid w:val="00C327BF"/>
    <w:rsid w:val="00C32943"/>
    <w:rsid w:val="00C32E77"/>
    <w:rsid w:val="00C3323F"/>
    <w:rsid w:val="00C3367B"/>
    <w:rsid w:val="00C33876"/>
    <w:rsid w:val="00C343B5"/>
    <w:rsid w:val="00C346F2"/>
    <w:rsid w:val="00C34868"/>
    <w:rsid w:val="00C369E7"/>
    <w:rsid w:val="00C37525"/>
    <w:rsid w:val="00C37A6A"/>
    <w:rsid w:val="00C40609"/>
    <w:rsid w:val="00C407FF"/>
    <w:rsid w:val="00C40B7B"/>
    <w:rsid w:val="00C40CB3"/>
    <w:rsid w:val="00C40CEE"/>
    <w:rsid w:val="00C4146A"/>
    <w:rsid w:val="00C41CC9"/>
    <w:rsid w:val="00C41D35"/>
    <w:rsid w:val="00C42343"/>
    <w:rsid w:val="00C42460"/>
    <w:rsid w:val="00C425F2"/>
    <w:rsid w:val="00C42C03"/>
    <w:rsid w:val="00C42C48"/>
    <w:rsid w:val="00C42F95"/>
    <w:rsid w:val="00C431D3"/>
    <w:rsid w:val="00C435E9"/>
    <w:rsid w:val="00C43F28"/>
    <w:rsid w:val="00C43FE4"/>
    <w:rsid w:val="00C440DB"/>
    <w:rsid w:val="00C445E3"/>
    <w:rsid w:val="00C447E2"/>
    <w:rsid w:val="00C44DEA"/>
    <w:rsid w:val="00C45639"/>
    <w:rsid w:val="00C4569C"/>
    <w:rsid w:val="00C45A1A"/>
    <w:rsid w:val="00C45B7F"/>
    <w:rsid w:val="00C46653"/>
    <w:rsid w:val="00C467D7"/>
    <w:rsid w:val="00C46CB9"/>
    <w:rsid w:val="00C470E9"/>
    <w:rsid w:val="00C471E9"/>
    <w:rsid w:val="00C475D7"/>
    <w:rsid w:val="00C47760"/>
    <w:rsid w:val="00C477D4"/>
    <w:rsid w:val="00C47BB7"/>
    <w:rsid w:val="00C47ECB"/>
    <w:rsid w:val="00C5042C"/>
    <w:rsid w:val="00C505FC"/>
    <w:rsid w:val="00C5062A"/>
    <w:rsid w:val="00C5082D"/>
    <w:rsid w:val="00C50A5F"/>
    <w:rsid w:val="00C50B16"/>
    <w:rsid w:val="00C50EEB"/>
    <w:rsid w:val="00C51980"/>
    <w:rsid w:val="00C51A46"/>
    <w:rsid w:val="00C522B3"/>
    <w:rsid w:val="00C522E5"/>
    <w:rsid w:val="00C527D0"/>
    <w:rsid w:val="00C53106"/>
    <w:rsid w:val="00C5350C"/>
    <w:rsid w:val="00C53D24"/>
    <w:rsid w:val="00C54504"/>
    <w:rsid w:val="00C545D6"/>
    <w:rsid w:val="00C54AD2"/>
    <w:rsid w:val="00C54C51"/>
    <w:rsid w:val="00C54C67"/>
    <w:rsid w:val="00C54E69"/>
    <w:rsid w:val="00C5573F"/>
    <w:rsid w:val="00C557E0"/>
    <w:rsid w:val="00C558CD"/>
    <w:rsid w:val="00C55CBC"/>
    <w:rsid w:val="00C56C7B"/>
    <w:rsid w:val="00C5774C"/>
    <w:rsid w:val="00C57812"/>
    <w:rsid w:val="00C57A8F"/>
    <w:rsid w:val="00C57C13"/>
    <w:rsid w:val="00C57CAE"/>
    <w:rsid w:val="00C6015E"/>
    <w:rsid w:val="00C6070B"/>
    <w:rsid w:val="00C607CA"/>
    <w:rsid w:val="00C60AED"/>
    <w:rsid w:val="00C6133D"/>
    <w:rsid w:val="00C6142E"/>
    <w:rsid w:val="00C614C1"/>
    <w:rsid w:val="00C6167A"/>
    <w:rsid w:val="00C61AB6"/>
    <w:rsid w:val="00C61EF5"/>
    <w:rsid w:val="00C626ED"/>
    <w:rsid w:val="00C6284B"/>
    <w:rsid w:val="00C63187"/>
    <w:rsid w:val="00C63386"/>
    <w:rsid w:val="00C634E7"/>
    <w:rsid w:val="00C63752"/>
    <w:rsid w:val="00C638BA"/>
    <w:rsid w:val="00C64267"/>
    <w:rsid w:val="00C649E6"/>
    <w:rsid w:val="00C64A57"/>
    <w:rsid w:val="00C6564E"/>
    <w:rsid w:val="00C6578D"/>
    <w:rsid w:val="00C65D10"/>
    <w:rsid w:val="00C65EC3"/>
    <w:rsid w:val="00C667E4"/>
    <w:rsid w:val="00C669BC"/>
    <w:rsid w:val="00C66B52"/>
    <w:rsid w:val="00C6732C"/>
    <w:rsid w:val="00C673C8"/>
    <w:rsid w:val="00C6764B"/>
    <w:rsid w:val="00C6764F"/>
    <w:rsid w:val="00C67BD1"/>
    <w:rsid w:val="00C67CA4"/>
    <w:rsid w:val="00C67D6E"/>
    <w:rsid w:val="00C7038B"/>
    <w:rsid w:val="00C7106A"/>
    <w:rsid w:val="00C71A04"/>
    <w:rsid w:val="00C71CF7"/>
    <w:rsid w:val="00C72148"/>
    <w:rsid w:val="00C724F7"/>
    <w:rsid w:val="00C72B65"/>
    <w:rsid w:val="00C72D26"/>
    <w:rsid w:val="00C73253"/>
    <w:rsid w:val="00C7452A"/>
    <w:rsid w:val="00C7476A"/>
    <w:rsid w:val="00C74EC1"/>
    <w:rsid w:val="00C751CE"/>
    <w:rsid w:val="00C75213"/>
    <w:rsid w:val="00C752E7"/>
    <w:rsid w:val="00C75933"/>
    <w:rsid w:val="00C75953"/>
    <w:rsid w:val="00C75AA5"/>
    <w:rsid w:val="00C761AE"/>
    <w:rsid w:val="00C762AD"/>
    <w:rsid w:val="00C7633B"/>
    <w:rsid w:val="00C76B94"/>
    <w:rsid w:val="00C76F75"/>
    <w:rsid w:val="00C77A6C"/>
    <w:rsid w:val="00C77A81"/>
    <w:rsid w:val="00C77C79"/>
    <w:rsid w:val="00C77CB8"/>
    <w:rsid w:val="00C8045C"/>
    <w:rsid w:val="00C8072F"/>
    <w:rsid w:val="00C80956"/>
    <w:rsid w:val="00C80A52"/>
    <w:rsid w:val="00C8110C"/>
    <w:rsid w:val="00C81DFD"/>
    <w:rsid w:val="00C81E38"/>
    <w:rsid w:val="00C81E4A"/>
    <w:rsid w:val="00C81FC8"/>
    <w:rsid w:val="00C8249E"/>
    <w:rsid w:val="00C82E3A"/>
    <w:rsid w:val="00C830C5"/>
    <w:rsid w:val="00C83335"/>
    <w:rsid w:val="00C83478"/>
    <w:rsid w:val="00C837D3"/>
    <w:rsid w:val="00C83B04"/>
    <w:rsid w:val="00C83CD2"/>
    <w:rsid w:val="00C83E4D"/>
    <w:rsid w:val="00C83F7D"/>
    <w:rsid w:val="00C84709"/>
    <w:rsid w:val="00C863F7"/>
    <w:rsid w:val="00C86513"/>
    <w:rsid w:val="00C86BA1"/>
    <w:rsid w:val="00C90370"/>
    <w:rsid w:val="00C90BC5"/>
    <w:rsid w:val="00C90CA2"/>
    <w:rsid w:val="00C92485"/>
    <w:rsid w:val="00C924EF"/>
    <w:rsid w:val="00C9257A"/>
    <w:rsid w:val="00C92A22"/>
    <w:rsid w:val="00C92C7A"/>
    <w:rsid w:val="00C92EF8"/>
    <w:rsid w:val="00C93A14"/>
    <w:rsid w:val="00C94085"/>
    <w:rsid w:val="00C943B5"/>
    <w:rsid w:val="00C944DF"/>
    <w:rsid w:val="00C946F8"/>
    <w:rsid w:val="00C94C37"/>
    <w:rsid w:val="00C950B8"/>
    <w:rsid w:val="00C95428"/>
    <w:rsid w:val="00C95838"/>
    <w:rsid w:val="00C96076"/>
    <w:rsid w:val="00C96ECE"/>
    <w:rsid w:val="00C96FEA"/>
    <w:rsid w:val="00C9706A"/>
    <w:rsid w:val="00C970C3"/>
    <w:rsid w:val="00CA1278"/>
    <w:rsid w:val="00CA15B8"/>
    <w:rsid w:val="00CA1748"/>
    <w:rsid w:val="00CA1B5A"/>
    <w:rsid w:val="00CA3224"/>
    <w:rsid w:val="00CA351B"/>
    <w:rsid w:val="00CA35E7"/>
    <w:rsid w:val="00CA4054"/>
    <w:rsid w:val="00CA47D3"/>
    <w:rsid w:val="00CA4F65"/>
    <w:rsid w:val="00CA4F78"/>
    <w:rsid w:val="00CA5033"/>
    <w:rsid w:val="00CA5FD9"/>
    <w:rsid w:val="00CA6275"/>
    <w:rsid w:val="00CA697D"/>
    <w:rsid w:val="00CA6A6D"/>
    <w:rsid w:val="00CA7666"/>
    <w:rsid w:val="00CA7C1A"/>
    <w:rsid w:val="00CA7CB4"/>
    <w:rsid w:val="00CA7D80"/>
    <w:rsid w:val="00CB05A5"/>
    <w:rsid w:val="00CB0D12"/>
    <w:rsid w:val="00CB0D16"/>
    <w:rsid w:val="00CB0FC8"/>
    <w:rsid w:val="00CB14AA"/>
    <w:rsid w:val="00CB1735"/>
    <w:rsid w:val="00CB2005"/>
    <w:rsid w:val="00CB2741"/>
    <w:rsid w:val="00CB2857"/>
    <w:rsid w:val="00CB2CE9"/>
    <w:rsid w:val="00CB2F99"/>
    <w:rsid w:val="00CB3130"/>
    <w:rsid w:val="00CB340D"/>
    <w:rsid w:val="00CB39B1"/>
    <w:rsid w:val="00CB3AE1"/>
    <w:rsid w:val="00CB4392"/>
    <w:rsid w:val="00CB4D03"/>
    <w:rsid w:val="00CB55D0"/>
    <w:rsid w:val="00CB590B"/>
    <w:rsid w:val="00CB61A2"/>
    <w:rsid w:val="00CB67BB"/>
    <w:rsid w:val="00CB6803"/>
    <w:rsid w:val="00CB7040"/>
    <w:rsid w:val="00CB7B4A"/>
    <w:rsid w:val="00CB7C4D"/>
    <w:rsid w:val="00CB7E3E"/>
    <w:rsid w:val="00CC03B5"/>
    <w:rsid w:val="00CC0C52"/>
    <w:rsid w:val="00CC13AC"/>
    <w:rsid w:val="00CC2320"/>
    <w:rsid w:val="00CC2346"/>
    <w:rsid w:val="00CC23A3"/>
    <w:rsid w:val="00CC240E"/>
    <w:rsid w:val="00CC242C"/>
    <w:rsid w:val="00CC256D"/>
    <w:rsid w:val="00CC3032"/>
    <w:rsid w:val="00CC3066"/>
    <w:rsid w:val="00CC343C"/>
    <w:rsid w:val="00CC35AF"/>
    <w:rsid w:val="00CC4DD1"/>
    <w:rsid w:val="00CC4FED"/>
    <w:rsid w:val="00CC50FF"/>
    <w:rsid w:val="00CC5F81"/>
    <w:rsid w:val="00CC5FF9"/>
    <w:rsid w:val="00CC60AE"/>
    <w:rsid w:val="00CC6505"/>
    <w:rsid w:val="00CC6A4C"/>
    <w:rsid w:val="00CC767F"/>
    <w:rsid w:val="00CC7A88"/>
    <w:rsid w:val="00CC7D7E"/>
    <w:rsid w:val="00CD08E5"/>
    <w:rsid w:val="00CD0B00"/>
    <w:rsid w:val="00CD0CAA"/>
    <w:rsid w:val="00CD142D"/>
    <w:rsid w:val="00CD22E7"/>
    <w:rsid w:val="00CD2A2A"/>
    <w:rsid w:val="00CD2B0D"/>
    <w:rsid w:val="00CD2CCB"/>
    <w:rsid w:val="00CD2E4C"/>
    <w:rsid w:val="00CD2E6A"/>
    <w:rsid w:val="00CD399B"/>
    <w:rsid w:val="00CD3AA7"/>
    <w:rsid w:val="00CD3F1F"/>
    <w:rsid w:val="00CD4B66"/>
    <w:rsid w:val="00CD532A"/>
    <w:rsid w:val="00CD563F"/>
    <w:rsid w:val="00CD5E4D"/>
    <w:rsid w:val="00CD61D3"/>
    <w:rsid w:val="00CD74D8"/>
    <w:rsid w:val="00CD76CE"/>
    <w:rsid w:val="00CD7932"/>
    <w:rsid w:val="00CD7E09"/>
    <w:rsid w:val="00CE059B"/>
    <w:rsid w:val="00CE0A72"/>
    <w:rsid w:val="00CE0C68"/>
    <w:rsid w:val="00CE0E1E"/>
    <w:rsid w:val="00CE14F4"/>
    <w:rsid w:val="00CE1651"/>
    <w:rsid w:val="00CE1DA0"/>
    <w:rsid w:val="00CE1DE8"/>
    <w:rsid w:val="00CE257F"/>
    <w:rsid w:val="00CE2608"/>
    <w:rsid w:val="00CE261C"/>
    <w:rsid w:val="00CE26D4"/>
    <w:rsid w:val="00CE27D5"/>
    <w:rsid w:val="00CE2A8C"/>
    <w:rsid w:val="00CE3974"/>
    <w:rsid w:val="00CE3B2E"/>
    <w:rsid w:val="00CE4CAE"/>
    <w:rsid w:val="00CE57B8"/>
    <w:rsid w:val="00CE6217"/>
    <w:rsid w:val="00CE62C9"/>
    <w:rsid w:val="00CE6489"/>
    <w:rsid w:val="00CE7232"/>
    <w:rsid w:val="00CE74C8"/>
    <w:rsid w:val="00CE76E4"/>
    <w:rsid w:val="00CE77BB"/>
    <w:rsid w:val="00CE7ABE"/>
    <w:rsid w:val="00CE7AED"/>
    <w:rsid w:val="00CE7DAA"/>
    <w:rsid w:val="00CF0210"/>
    <w:rsid w:val="00CF0346"/>
    <w:rsid w:val="00CF056D"/>
    <w:rsid w:val="00CF11E1"/>
    <w:rsid w:val="00CF11E7"/>
    <w:rsid w:val="00CF1BAF"/>
    <w:rsid w:val="00CF1E2D"/>
    <w:rsid w:val="00CF2652"/>
    <w:rsid w:val="00CF2A0E"/>
    <w:rsid w:val="00CF2CB3"/>
    <w:rsid w:val="00CF2F8D"/>
    <w:rsid w:val="00CF39F0"/>
    <w:rsid w:val="00CF49C1"/>
    <w:rsid w:val="00CF4B21"/>
    <w:rsid w:val="00CF4D8B"/>
    <w:rsid w:val="00CF534A"/>
    <w:rsid w:val="00CF6558"/>
    <w:rsid w:val="00CF7A1C"/>
    <w:rsid w:val="00D01D87"/>
    <w:rsid w:val="00D02492"/>
    <w:rsid w:val="00D02BCE"/>
    <w:rsid w:val="00D03419"/>
    <w:rsid w:val="00D0359F"/>
    <w:rsid w:val="00D0386E"/>
    <w:rsid w:val="00D03A73"/>
    <w:rsid w:val="00D03DCF"/>
    <w:rsid w:val="00D052A4"/>
    <w:rsid w:val="00D06009"/>
    <w:rsid w:val="00D06702"/>
    <w:rsid w:val="00D06712"/>
    <w:rsid w:val="00D0698F"/>
    <w:rsid w:val="00D069B7"/>
    <w:rsid w:val="00D06FF0"/>
    <w:rsid w:val="00D0745D"/>
    <w:rsid w:val="00D074A5"/>
    <w:rsid w:val="00D0750E"/>
    <w:rsid w:val="00D0764B"/>
    <w:rsid w:val="00D076CE"/>
    <w:rsid w:val="00D07903"/>
    <w:rsid w:val="00D1016D"/>
    <w:rsid w:val="00D1039A"/>
    <w:rsid w:val="00D10610"/>
    <w:rsid w:val="00D10726"/>
    <w:rsid w:val="00D10999"/>
    <w:rsid w:val="00D10BBB"/>
    <w:rsid w:val="00D10C66"/>
    <w:rsid w:val="00D10E93"/>
    <w:rsid w:val="00D10F42"/>
    <w:rsid w:val="00D11E95"/>
    <w:rsid w:val="00D1283B"/>
    <w:rsid w:val="00D12AAC"/>
    <w:rsid w:val="00D13444"/>
    <w:rsid w:val="00D1430E"/>
    <w:rsid w:val="00D144A9"/>
    <w:rsid w:val="00D15142"/>
    <w:rsid w:val="00D15CF8"/>
    <w:rsid w:val="00D16320"/>
    <w:rsid w:val="00D16758"/>
    <w:rsid w:val="00D16AB7"/>
    <w:rsid w:val="00D16BF8"/>
    <w:rsid w:val="00D16D38"/>
    <w:rsid w:val="00D1722C"/>
    <w:rsid w:val="00D20313"/>
    <w:rsid w:val="00D2039D"/>
    <w:rsid w:val="00D20A45"/>
    <w:rsid w:val="00D20A9C"/>
    <w:rsid w:val="00D20CDB"/>
    <w:rsid w:val="00D21495"/>
    <w:rsid w:val="00D21742"/>
    <w:rsid w:val="00D21AEC"/>
    <w:rsid w:val="00D21F04"/>
    <w:rsid w:val="00D22140"/>
    <w:rsid w:val="00D22991"/>
    <w:rsid w:val="00D230C3"/>
    <w:rsid w:val="00D23122"/>
    <w:rsid w:val="00D2317D"/>
    <w:rsid w:val="00D231BA"/>
    <w:rsid w:val="00D23529"/>
    <w:rsid w:val="00D238F8"/>
    <w:rsid w:val="00D23D29"/>
    <w:rsid w:val="00D240BF"/>
    <w:rsid w:val="00D2433B"/>
    <w:rsid w:val="00D24553"/>
    <w:rsid w:val="00D24D12"/>
    <w:rsid w:val="00D24D5B"/>
    <w:rsid w:val="00D25487"/>
    <w:rsid w:val="00D25845"/>
    <w:rsid w:val="00D25B46"/>
    <w:rsid w:val="00D25CAF"/>
    <w:rsid w:val="00D27299"/>
    <w:rsid w:val="00D2754F"/>
    <w:rsid w:val="00D27576"/>
    <w:rsid w:val="00D276CD"/>
    <w:rsid w:val="00D27762"/>
    <w:rsid w:val="00D30473"/>
    <w:rsid w:val="00D308C0"/>
    <w:rsid w:val="00D309D0"/>
    <w:rsid w:val="00D30E1E"/>
    <w:rsid w:val="00D30FC4"/>
    <w:rsid w:val="00D3125A"/>
    <w:rsid w:val="00D31C69"/>
    <w:rsid w:val="00D31DC0"/>
    <w:rsid w:val="00D31EDD"/>
    <w:rsid w:val="00D32085"/>
    <w:rsid w:val="00D3280D"/>
    <w:rsid w:val="00D32EF4"/>
    <w:rsid w:val="00D330EA"/>
    <w:rsid w:val="00D3323B"/>
    <w:rsid w:val="00D333EC"/>
    <w:rsid w:val="00D33C75"/>
    <w:rsid w:val="00D3400E"/>
    <w:rsid w:val="00D3463B"/>
    <w:rsid w:val="00D354C8"/>
    <w:rsid w:val="00D35699"/>
    <w:rsid w:val="00D3569D"/>
    <w:rsid w:val="00D35BC3"/>
    <w:rsid w:val="00D35D97"/>
    <w:rsid w:val="00D36211"/>
    <w:rsid w:val="00D37371"/>
    <w:rsid w:val="00D3765D"/>
    <w:rsid w:val="00D37B46"/>
    <w:rsid w:val="00D4036D"/>
    <w:rsid w:val="00D4039D"/>
    <w:rsid w:val="00D4043A"/>
    <w:rsid w:val="00D405ED"/>
    <w:rsid w:val="00D40BCA"/>
    <w:rsid w:val="00D40E98"/>
    <w:rsid w:val="00D4166A"/>
    <w:rsid w:val="00D417BB"/>
    <w:rsid w:val="00D427E1"/>
    <w:rsid w:val="00D4294B"/>
    <w:rsid w:val="00D42B2A"/>
    <w:rsid w:val="00D42EA9"/>
    <w:rsid w:val="00D436EE"/>
    <w:rsid w:val="00D4432E"/>
    <w:rsid w:val="00D44700"/>
    <w:rsid w:val="00D447E3"/>
    <w:rsid w:val="00D44EC1"/>
    <w:rsid w:val="00D456A1"/>
    <w:rsid w:val="00D458AB"/>
    <w:rsid w:val="00D459B8"/>
    <w:rsid w:val="00D45A26"/>
    <w:rsid w:val="00D4616C"/>
    <w:rsid w:val="00D46271"/>
    <w:rsid w:val="00D4693B"/>
    <w:rsid w:val="00D46AD4"/>
    <w:rsid w:val="00D46B61"/>
    <w:rsid w:val="00D46DC5"/>
    <w:rsid w:val="00D47218"/>
    <w:rsid w:val="00D47568"/>
    <w:rsid w:val="00D475CB"/>
    <w:rsid w:val="00D47C15"/>
    <w:rsid w:val="00D47E6E"/>
    <w:rsid w:val="00D47F16"/>
    <w:rsid w:val="00D50674"/>
    <w:rsid w:val="00D50A6C"/>
    <w:rsid w:val="00D50AF6"/>
    <w:rsid w:val="00D50D61"/>
    <w:rsid w:val="00D5131B"/>
    <w:rsid w:val="00D5133B"/>
    <w:rsid w:val="00D51422"/>
    <w:rsid w:val="00D5178B"/>
    <w:rsid w:val="00D529F0"/>
    <w:rsid w:val="00D52B53"/>
    <w:rsid w:val="00D53520"/>
    <w:rsid w:val="00D5432A"/>
    <w:rsid w:val="00D543D2"/>
    <w:rsid w:val="00D545F8"/>
    <w:rsid w:val="00D54A6F"/>
    <w:rsid w:val="00D55B94"/>
    <w:rsid w:val="00D55BB8"/>
    <w:rsid w:val="00D55C9E"/>
    <w:rsid w:val="00D55FA1"/>
    <w:rsid w:val="00D55FDD"/>
    <w:rsid w:val="00D56290"/>
    <w:rsid w:val="00D56340"/>
    <w:rsid w:val="00D566A1"/>
    <w:rsid w:val="00D5744E"/>
    <w:rsid w:val="00D578F0"/>
    <w:rsid w:val="00D60205"/>
    <w:rsid w:val="00D6070A"/>
    <w:rsid w:val="00D60C07"/>
    <w:rsid w:val="00D60F45"/>
    <w:rsid w:val="00D60F80"/>
    <w:rsid w:val="00D616E8"/>
    <w:rsid w:val="00D619DD"/>
    <w:rsid w:val="00D61C9C"/>
    <w:rsid w:val="00D61DD8"/>
    <w:rsid w:val="00D6212A"/>
    <w:rsid w:val="00D624CC"/>
    <w:rsid w:val="00D62961"/>
    <w:rsid w:val="00D62DDD"/>
    <w:rsid w:val="00D62E00"/>
    <w:rsid w:val="00D62EF2"/>
    <w:rsid w:val="00D63694"/>
    <w:rsid w:val="00D63AB8"/>
    <w:rsid w:val="00D6487D"/>
    <w:rsid w:val="00D64A20"/>
    <w:rsid w:val="00D64AEF"/>
    <w:rsid w:val="00D651DF"/>
    <w:rsid w:val="00D65A35"/>
    <w:rsid w:val="00D65B9D"/>
    <w:rsid w:val="00D665AF"/>
    <w:rsid w:val="00D66BE9"/>
    <w:rsid w:val="00D66E71"/>
    <w:rsid w:val="00D6715F"/>
    <w:rsid w:val="00D671B7"/>
    <w:rsid w:val="00D6721F"/>
    <w:rsid w:val="00D676D6"/>
    <w:rsid w:val="00D67861"/>
    <w:rsid w:val="00D67991"/>
    <w:rsid w:val="00D70010"/>
    <w:rsid w:val="00D70343"/>
    <w:rsid w:val="00D71635"/>
    <w:rsid w:val="00D71D64"/>
    <w:rsid w:val="00D71F68"/>
    <w:rsid w:val="00D71FC0"/>
    <w:rsid w:val="00D7225B"/>
    <w:rsid w:val="00D725A5"/>
    <w:rsid w:val="00D7275E"/>
    <w:rsid w:val="00D72F81"/>
    <w:rsid w:val="00D739CB"/>
    <w:rsid w:val="00D73AA7"/>
    <w:rsid w:val="00D73E76"/>
    <w:rsid w:val="00D743B9"/>
    <w:rsid w:val="00D74540"/>
    <w:rsid w:val="00D74BDE"/>
    <w:rsid w:val="00D75146"/>
    <w:rsid w:val="00D757E9"/>
    <w:rsid w:val="00D76339"/>
    <w:rsid w:val="00D769F6"/>
    <w:rsid w:val="00D76B6E"/>
    <w:rsid w:val="00D77005"/>
    <w:rsid w:val="00D77116"/>
    <w:rsid w:val="00D772C3"/>
    <w:rsid w:val="00D777E9"/>
    <w:rsid w:val="00D77FC0"/>
    <w:rsid w:val="00D80038"/>
    <w:rsid w:val="00D800B5"/>
    <w:rsid w:val="00D80BF6"/>
    <w:rsid w:val="00D80CF8"/>
    <w:rsid w:val="00D80E1C"/>
    <w:rsid w:val="00D80E65"/>
    <w:rsid w:val="00D810EF"/>
    <w:rsid w:val="00D81429"/>
    <w:rsid w:val="00D81C54"/>
    <w:rsid w:val="00D81C5B"/>
    <w:rsid w:val="00D81D4D"/>
    <w:rsid w:val="00D81F5F"/>
    <w:rsid w:val="00D8235F"/>
    <w:rsid w:val="00D82411"/>
    <w:rsid w:val="00D82540"/>
    <w:rsid w:val="00D825F8"/>
    <w:rsid w:val="00D8291B"/>
    <w:rsid w:val="00D82957"/>
    <w:rsid w:val="00D8357E"/>
    <w:rsid w:val="00D8368F"/>
    <w:rsid w:val="00D8370E"/>
    <w:rsid w:val="00D839B3"/>
    <w:rsid w:val="00D839E4"/>
    <w:rsid w:val="00D8405E"/>
    <w:rsid w:val="00D84690"/>
    <w:rsid w:val="00D850F7"/>
    <w:rsid w:val="00D85F5E"/>
    <w:rsid w:val="00D8625F"/>
    <w:rsid w:val="00D862E1"/>
    <w:rsid w:val="00D866F2"/>
    <w:rsid w:val="00D86A1D"/>
    <w:rsid w:val="00D86A89"/>
    <w:rsid w:val="00D86D63"/>
    <w:rsid w:val="00D870AB"/>
    <w:rsid w:val="00D87613"/>
    <w:rsid w:val="00D902A2"/>
    <w:rsid w:val="00D90779"/>
    <w:rsid w:val="00D909D9"/>
    <w:rsid w:val="00D91B6A"/>
    <w:rsid w:val="00D91E60"/>
    <w:rsid w:val="00D91FBB"/>
    <w:rsid w:val="00D920D4"/>
    <w:rsid w:val="00D9315E"/>
    <w:rsid w:val="00D93447"/>
    <w:rsid w:val="00D9384B"/>
    <w:rsid w:val="00D940E1"/>
    <w:rsid w:val="00D943CE"/>
    <w:rsid w:val="00D9482A"/>
    <w:rsid w:val="00D94CC6"/>
    <w:rsid w:val="00D95695"/>
    <w:rsid w:val="00D95D27"/>
    <w:rsid w:val="00D96A8D"/>
    <w:rsid w:val="00D96B82"/>
    <w:rsid w:val="00D9718C"/>
    <w:rsid w:val="00D971A2"/>
    <w:rsid w:val="00D976C9"/>
    <w:rsid w:val="00D97A78"/>
    <w:rsid w:val="00D97E43"/>
    <w:rsid w:val="00DA01E2"/>
    <w:rsid w:val="00DA05BD"/>
    <w:rsid w:val="00DA06DD"/>
    <w:rsid w:val="00DA0D9A"/>
    <w:rsid w:val="00DA10DA"/>
    <w:rsid w:val="00DA12C5"/>
    <w:rsid w:val="00DA1462"/>
    <w:rsid w:val="00DA1640"/>
    <w:rsid w:val="00DA1949"/>
    <w:rsid w:val="00DA1BC4"/>
    <w:rsid w:val="00DA2C5E"/>
    <w:rsid w:val="00DA2C73"/>
    <w:rsid w:val="00DA2F0C"/>
    <w:rsid w:val="00DA2F31"/>
    <w:rsid w:val="00DA337B"/>
    <w:rsid w:val="00DA39A7"/>
    <w:rsid w:val="00DA4C1D"/>
    <w:rsid w:val="00DA4E3D"/>
    <w:rsid w:val="00DA4FAA"/>
    <w:rsid w:val="00DA5620"/>
    <w:rsid w:val="00DA605B"/>
    <w:rsid w:val="00DA6159"/>
    <w:rsid w:val="00DA7729"/>
    <w:rsid w:val="00DA7A9C"/>
    <w:rsid w:val="00DB0580"/>
    <w:rsid w:val="00DB1187"/>
    <w:rsid w:val="00DB121B"/>
    <w:rsid w:val="00DB1385"/>
    <w:rsid w:val="00DB1516"/>
    <w:rsid w:val="00DB172B"/>
    <w:rsid w:val="00DB200A"/>
    <w:rsid w:val="00DB22E2"/>
    <w:rsid w:val="00DB24A4"/>
    <w:rsid w:val="00DB276C"/>
    <w:rsid w:val="00DB29D1"/>
    <w:rsid w:val="00DB2BC9"/>
    <w:rsid w:val="00DB2F88"/>
    <w:rsid w:val="00DB3E63"/>
    <w:rsid w:val="00DB3EA1"/>
    <w:rsid w:val="00DB3FD3"/>
    <w:rsid w:val="00DB4003"/>
    <w:rsid w:val="00DB4019"/>
    <w:rsid w:val="00DB44AA"/>
    <w:rsid w:val="00DB4A70"/>
    <w:rsid w:val="00DB51F7"/>
    <w:rsid w:val="00DB57AB"/>
    <w:rsid w:val="00DB68D3"/>
    <w:rsid w:val="00DB6E1D"/>
    <w:rsid w:val="00DB6EC5"/>
    <w:rsid w:val="00DB7059"/>
    <w:rsid w:val="00DB7703"/>
    <w:rsid w:val="00DB7832"/>
    <w:rsid w:val="00DB7B1B"/>
    <w:rsid w:val="00DB7E48"/>
    <w:rsid w:val="00DC1684"/>
    <w:rsid w:val="00DC1C5D"/>
    <w:rsid w:val="00DC2122"/>
    <w:rsid w:val="00DC288A"/>
    <w:rsid w:val="00DC29B2"/>
    <w:rsid w:val="00DC3133"/>
    <w:rsid w:val="00DC31D7"/>
    <w:rsid w:val="00DC32CB"/>
    <w:rsid w:val="00DC3676"/>
    <w:rsid w:val="00DC43B4"/>
    <w:rsid w:val="00DC4489"/>
    <w:rsid w:val="00DC4BBE"/>
    <w:rsid w:val="00DC4D1E"/>
    <w:rsid w:val="00DC506E"/>
    <w:rsid w:val="00DC53D0"/>
    <w:rsid w:val="00DC6C9B"/>
    <w:rsid w:val="00DC6CBD"/>
    <w:rsid w:val="00DC6E13"/>
    <w:rsid w:val="00DC7647"/>
    <w:rsid w:val="00DC7808"/>
    <w:rsid w:val="00DC7DC3"/>
    <w:rsid w:val="00DD01BC"/>
    <w:rsid w:val="00DD0299"/>
    <w:rsid w:val="00DD0856"/>
    <w:rsid w:val="00DD0B8F"/>
    <w:rsid w:val="00DD0DCC"/>
    <w:rsid w:val="00DD16C9"/>
    <w:rsid w:val="00DD1BFB"/>
    <w:rsid w:val="00DD242E"/>
    <w:rsid w:val="00DD2C58"/>
    <w:rsid w:val="00DD3752"/>
    <w:rsid w:val="00DD3E0B"/>
    <w:rsid w:val="00DD4074"/>
    <w:rsid w:val="00DD4D7D"/>
    <w:rsid w:val="00DD5E62"/>
    <w:rsid w:val="00DD6456"/>
    <w:rsid w:val="00DD709B"/>
    <w:rsid w:val="00DD7BCC"/>
    <w:rsid w:val="00DD7FD7"/>
    <w:rsid w:val="00DE0591"/>
    <w:rsid w:val="00DE08CD"/>
    <w:rsid w:val="00DE0CD9"/>
    <w:rsid w:val="00DE2840"/>
    <w:rsid w:val="00DE2CF3"/>
    <w:rsid w:val="00DE2DCE"/>
    <w:rsid w:val="00DE39FE"/>
    <w:rsid w:val="00DE3A2E"/>
    <w:rsid w:val="00DE3D6D"/>
    <w:rsid w:val="00DE44C5"/>
    <w:rsid w:val="00DE44F0"/>
    <w:rsid w:val="00DE4809"/>
    <w:rsid w:val="00DE49FC"/>
    <w:rsid w:val="00DE5641"/>
    <w:rsid w:val="00DE5728"/>
    <w:rsid w:val="00DE57B3"/>
    <w:rsid w:val="00DE5E1D"/>
    <w:rsid w:val="00DE6424"/>
    <w:rsid w:val="00DE662A"/>
    <w:rsid w:val="00DE69A4"/>
    <w:rsid w:val="00DE75AE"/>
    <w:rsid w:val="00DE75E5"/>
    <w:rsid w:val="00DE7AC5"/>
    <w:rsid w:val="00DF00E8"/>
    <w:rsid w:val="00DF02F0"/>
    <w:rsid w:val="00DF0AAD"/>
    <w:rsid w:val="00DF12B0"/>
    <w:rsid w:val="00DF142B"/>
    <w:rsid w:val="00DF188B"/>
    <w:rsid w:val="00DF1CAD"/>
    <w:rsid w:val="00DF2220"/>
    <w:rsid w:val="00DF2345"/>
    <w:rsid w:val="00DF2810"/>
    <w:rsid w:val="00DF38E8"/>
    <w:rsid w:val="00DF3BC3"/>
    <w:rsid w:val="00DF4373"/>
    <w:rsid w:val="00DF4993"/>
    <w:rsid w:val="00DF4A2F"/>
    <w:rsid w:val="00DF4EA4"/>
    <w:rsid w:val="00DF592D"/>
    <w:rsid w:val="00DF5AA3"/>
    <w:rsid w:val="00DF5B77"/>
    <w:rsid w:val="00DF5E92"/>
    <w:rsid w:val="00DF5EE0"/>
    <w:rsid w:val="00DF662F"/>
    <w:rsid w:val="00DF664C"/>
    <w:rsid w:val="00DF679E"/>
    <w:rsid w:val="00DF6C2A"/>
    <w:rsid w:val="00DF6F1F"/>
    <w:rsid w:val="00DF72AF"/>
    <w:rsid w:val="00DF78B4"/>
    <w:rsid w:val="00E00607"/>
    <w:rsid w:val="00E0193D"/>
    <w:rsid w:val="00E021DC"/>
    <w:rsid w:val="00E0251C"/>
    <w:rsid w:val="00E029A8"/>
    <w:rsid w:val="00E031BD"/>
    <w:rsid w:val="00E03D50"/>
    <w:rsid w:val="00E03FF7"/>
    <w:rsid w:val="00E04283"/>
    <w:rsid w:val="00E042D2"/>
    <w:rsid w:val="00E04330"/>
    <w:rsid w:val="00E0440B"/>
    <w:rsid w:val="00E04C79"/>
    <w:rsid w:val="00E04DAE"/>
    <w:rsid w:val="00E04DBA"/>
    <w:rsid w:val="00E04FE1"/>
    <w:rsid w:val="00E0584F"/>
    <w:rsid w:val="00E060A7"/>
    <w:rsid w:val="00E064C9"/>
    <w:rsid w:val="00E06AF6"/>
    <w:rsid w:val="00E06AF9"/>
    <w:rsid w:val="00E06BBA"/>
    <w:rsid w:val="00E072A8"/>
    <w:rsid w:val="00E0766F"/>
    <w:rsid w:val="00E079A9"/>
    <w:rsid w:val="00E079B1"/>
    <w:rsid w:val="00E103B1"/>
    <w:rsid w:val="00E10627"/>
    <w:rsid w:val="00E10811"/>
    <w:rsid w:val="00E11292"/>
    <w:rsid w:val="00E1183F"/>
    <w:rsid w:val="00E1264D"/>
    <w:rsid w:val="00E12CBC"/>
    <w:rsid w:val="00E131BA"/>
    <w:rsid w:val="00E1357C"/>
    <w:rsid w:val="00E136C3"/>
    <w:rsid w:val="00E13D51"/>
    <w:rsid w:val="00E1444F"/>
    <w:rsid w:val="00E14B07"/>
    <w:rsid w:val="00E14B6E"/>
    <w:rsid w:val="00E14E67"/>
    <w:rsid w:val="00E14ECF"/>
    <w:rsid w:val="00E156BB"/>
    <w:rsid w:val="00E15B55"/>
    <w:rsid w:val="00E15C0C"/>
    <w:rsid w:val="00E15C8E"/>
    <w:rsid w:val="00E15D0A"/>
    <w:rsid w:val="00E15E03"/>
    <w:rsid w:val="00E16842"/>
    <w:rsid w:val="00E16A3C"/>
    <w:rsid w:val="00E17144"/>
    <w:rsid w:val="00E17573"/>
    <w:rsid w:val="00E176D9"/>
    <w:rsid w:val="00E176DD"/>
    <w:rsid w:val="00E17D74"/>
    <w:rsid w:val="00E200F3"/>
    <w:rsid w:val="00E201EE"/>
    <w:rsid w:val="00E209B6"/>
    <w:rsid w:val="00E20DE3"/>
    <w:rsid w:val="00E21068"/>
    <w:rsid w:val="00E21662"/>
    <w:rsid w:val="00E21B74"/>
    <w:rsid w:val="00E2221E"/>
    <w:rsid w:val="00E225A3"/>
    <w:rsid w:val="00E22F77"/>
    <w:rsid w:val="00E2320A"/>
    <w:rsid w:val="00E2348C"/>
    <w:rsid w:val="00E2393E"/>
    <w:rsid w:val="00E23A52"/>
    <w:rsid w:val="00E241D6"/>
    <w:rsid w:val="00E2443F"/>
    <w:rsid w:val="00E247BC"/>
    <w:rsid w:val="00E24D8C"/>
    <w:rsid w:val="00E25159"/>
    <w:rsid w:val="00E25779"/>
    <w:rsid w:val="00E257BC"/>
    <w:rsid w:val="00E25D77"/>
    <w:rsid w:val="00E26B20"/>
    <w:rsid w:val="00E26DC7"/>
    <w:rsid w:val="00E26EF4"/>
    <w:rsid w:val="00E26F72"/>
    <w:rsid w:val="00E26F9E"/>
    <w:rsid w:val="00E273E4"/>
    <w:rsid w:val="00E27A96"/>
    <w:rsid w:val="00E30420"/>
    <w:rsid w:val="00E30663"/>
    <w:rsid w:val="00E306A1"/>
    <w:rsid w:val="00E306FE"/>
    <w:rsid w:val="00E30EC6"/>
    <w:rsid w:val="00E30F0E"/>
    <w:rsid w:val="00E30F51"/>
    <w:rsid w:val="00E3153E"/>
    <w:rsid w:val="00E3163E"/>
    <w:rsid w:val="00E3220A"/>
    <w:rsid w:val="00E3233C"/>
    <w:rsid w:val="00E33026"/>
    <w:rsid w:val="00E3312B"/>
    <w:rsid w:val="00E3327E"/>
    <w:rsid w:val="00E33697"/>
    <w:rsid w:val="00E3378D"/>
    <w:rsid w:val="00E33D0F"/>
    <w:rsid w:val="00E33E16"/>
    <w:rsid w:val="00E34720"/>
    <w:rsid w:val="00E34738"/>
    <w:rsid w:val="00E360A7"/>
    <w:rsid w:val="00E360E8"/>
    <w:rsid w:val="00E362D6"/>
    <w:rsid w:val="00E36F6E"/>
    <w:rsid w:val="00E36FDC"/>
    <w:rsid w:val="00E3750C"/>
    <w:rsid w:val="00E37540"/>
    <w:rsid w:val="00E375FC"/>
    <w:rsid w:val="00E377EA"/>
    <w:rsid w:val="00E37A7E"/>
    <w:rsid w:val="00E37FFB"/>
    <w:rsid w:val="00E4075D"/>
    <w:rsid w:val="00E41E85"/>
    <w:rsid w:val="00E4252A"/>
    <w:rsid w:val="00E42608"/>
    <w:rsid w:val="00E42B1A"/>
    <w:rsid w:val="00E437AE"/>
    <w:rsid w:val="00E437C7"/>
    <w:rsid w:val="00E43ED1"/>
    <w:rsid w:val="00E43F0F"/>
    <w:rsid w:val="00E44221"/>
    <w:rsid w:val="00E44364"/>
    <w:rsid w:val="00E4437A"/>
    <w:rsid w:val="00E44A23"/>
    <w:rsid w:val="00E44A30"/>
    <w:rsid w:val="00E44D22"/>
    <w:rsid w:val="00E44D86"/>
    <w:rsid w:val="00E44DBF"/>
    <w:rsid w:val="00E44F83"/>
    <w:rsid w:val="00E45561"/>
    <w:rsid w:val="00E45868"/>
    <w:rsid w:val="00E45F46"/>
    <w:rsid w:val="00E468FF"/>
    <w:rsid w:val="00E47554"/>
    <w:rsid w:val="00E50463"/>
    <w:rsid w:val="00E504DE"/>
    <w:rsid w:val="00E50A28"/>
    <w:rsid w:val="00E51317"/>
    <w:rsid w:val="00E51583"/>
    <w:rsid w:val="00E51EE1"/>
    <w:rsid w:val="00E52070"/>
    <w:rsid w:val="00E523BE"/>
    <w:rsid w:val="00E5241E"/>
    <w:rsid w:val="00E5262B"/>
    <w:rsid w:val="00E529F2"/>
    <w:rsid w:val="00E53836"/>
    <w:rsid w:val="00E53D38"/>
    <w:rsid w:val="00E53F05"/>
    <w:rsid w:val="00E540A6"/>
    <w:rsid w:val="00E540F9"/>
    <w:rsid w:val="00E544AA"/>
    <w:rsid w:val="00E54A41"/>
    <w:rsid w:val="00E54E53"/>
    <w:rsid w:val="00E552F9"/>
    <w:rsid w:val="00E559E8"/>
    <w:rsid w:val="00E55E5A"/>
    <w:rsid w:val="00E561DC"/>
    <w:rsid w:val="00E5647A"/>
    <w:rsid w:val="00E56875"/>
    <w:rsid w:val="00E57978"/>
    <w:rsid w:val="00E57C83"/>
    <w:rsid w:val="00E600C4"/>
    <w:rsid w:val="00E604B4"/>
    <w:rsid w:val="00E606BA"/>
    <w:rsid w:val="00E60905"/>
    <w:rsid w:val="00E60BC5"/>
    <w:rsid w:val="00E60DA1"/>
    <w:rsid w:val="00E611B4"/>
    <w:rsid w:val="00E61DF7"/>
    <w:rsid w:val="00E622D6"/>
    <w:rsid w:val="00E62B4A"/>
    <w:rsid w:val="00E62B9E"/>
    <w:rsid w:val="00E62FD5"/>
    <w:rsid w:val="00E6338A"/>
    <w:rsid w:val="00E635B7"/>
    <w:rsid w:val="00E637DA"/>
    <w:rsid w:val="00E64572"/>
    <w:rsid w:val="00E645D0"/>
    <w:rsid w:val="00E64E79"/>
    <w:rsid w:val="00E65B29"/>
    <w:rsid w:val="00E65B75"/>
    <w:rsid w:val="00E65BC7"/>
    <w:rsid w:val="00E65F12"/>
    <w:rsid w:val="00E66006"/>
    <w:rsid w:val="00E66383"/>
    <w:rsid w:val="00E66950"/>
    <w:rsid w:val="00E674D0"/>
    <w:rsid w:val="00E67924"/>
    <w:rsid w:val="00E67FCE"/>
    <w:rsid w:val="00E70532"/>
    <w:rsid w:val="00E70635"/>
    <w:rsid w:val="00E70C21"/>
    <w:rsid w:val="00E710C6"/>
    <w:rsid w:val="00E71448"/>
    <w:rsid w:val="00E727E9"/>
    <w:rsid w:val="00E72B98"/>
    <w:rsid w:val="00E72FD6"/>
    <w:rsid w:val="00E73207"/>
    <w:rsid w:val="00E73281"/>
    <w:rsid w:val="00E73504"/>
    <w:rsid w:val="00E73BA4"/>
    <w:rsid w:val="00E73C2F"/>
    <w:rsid w:val="00E73F32"/>
    <w:rsid w:val="00E74378"/>
    <w:rsid w:val="00E74CB2"/>
    <w:rsid w:val="00E74DC5"/>
    <w:rsid w:val="00E74FE8"/>
    <w:rsid w:val="00E7500C"/>
    <w:rsid w:val="00E75ED5"/>
    <w:rsid w:val="00E760E3"/>
    <w:rsid w:val="00E7642F"/>
    <w:rsid w:val="00E765FB"/>
    <w:rsid w:val="00E767AA"/>
    <w:rsid w:val="00E76D01"/>
    <w:rsid w:val="00E77A84"/>
    <w:rsid w:val="00E77BE4"/>
    <w:rsid w:val="00E77E6D"/>
    <w:rsid w:val="00E77F84"/>
    <w:rsid w:val="00E80800"/>
    <w:rsid w:val="00E80998"/>
    <w:rsid w:val="00E80EA0"/>
    <w:rsid w:val="00E80F86"/>
    <w:rsid w:val="00E811D6"/>
    <w:rsid w:val="00E81542"/>
    <w:rsid w:val="00E82A14"/>
    <w:rsid w:val="00E83958"/>
    <w:rsid w:val="00E83F98"/>
    <w:rsid w:val="00E843E3"/>
    <w:rsid w:val="00E84779"/>
    <w:rsid w:val="00E84DD4"/>
    <w:rsid w:val="00E84F73"/>
    <w:rsid w:val="00E85079"/>
    <w:rsid w:val="00E85CA5"/>
    <w:rsid w:val="00E86635"/>
    <w:rsid w:val="00E86F2B"/>
    <w:rsid w:val="00E87137"/>
    <w:rsid w:val="00E87551"/>
    <w:rsid w:val="00E87C80"/>
    <w:rsid w:val="00E90102"/>
    <w:rsid w:val="00E90548"/>
    <w:rsid w:val="00E907B1"/>
    <w:rsid w:val="00E90F35"/>
    <w:rsid w:val="00E91035"/>
    <w:rsid w:val="00E91FED"/>
    <w:rsid w:val="00E9225B"/>
    <w:rsid w:val="00E924FC"/>
    <w:rsid w:val="00E928FC"/>
    <w:rsid w:val="00E92F23"/>
    <w:rsid w:val="00E93326"/>
    <w:rsid w:val="00E9372E"/>
    <w:rsid w:val="00E93847"/>
    <w:rsid w:val="00E93F96"/>
    <w:rsid w:val="00E94A80"/>
    <w:rsid w:val="00E94DA9"/>
    <w:rsid w:val="00E95001"/>
    <w:rsid w:val="00E9537D"/>
    <w:rsid w:val="00E96015"/>
    <w:rsid w:val="00E9669F"/>
    <w:rsid w:val="00E96936"/>
    <w:rsid w:val="00E97047"/>
    <w:rsid w:val="00E97135"/>
    <w:rsid w:val="00E97208"/>
    <w:rsid w:val="00E97451"/>
    <w:rsid w:val="00E97FFE"/>
    <w:rsid w:val="00EA0D38"/>
    <w:rsid w:val="00EA0E76"/>
    <w:rsid w:val="00EA0F48"/>
    <w:rsid w:val="00EA2055"/>
    <w:rsid w:val="00EA2EB1"/>
    <w:rsid w:val="00EA3774"/>
    <w:rsid w:val="00EA37C3"/>
    <w:rsid w:val="00EA3DAB"/>
    <w:rsid w:val="00EA3F84"/>
    <w:rsid w:val="00EA40BB"/>
    <w:rsid w:val="00EA457C"/>
    <w:rsid w:val="00EA50A2"/>
    <w:rsid w:val="00EA53E0"/>
    <w:rsid w:val="00EA5B4A"/>
    <w:rsid w:val="00EA625A"/>
    <w:rsid w:val="00EA6471"/>
    <w:rsid w:val="00EA65EA"/>
    <w:rsid w:val="00EA6F20"/>
    <w:rsid w:val="00EA7A52"/>
    <w:rsid w:val="00EA7DD2"/>
    <w:rsid w:val="00EB0173"/>
    <w:rsid w:val="00EB0833"/>
    <w:rsid w:val="00EB0FA5"/>
    <w:rsid w:val="00EB11E7"/>
    <w:rsid w:val="00EB145F"/>
    <w:rsid w:val="00EB14FA"/>
    <w:rsid w:val="00EB1536"/>
    <w:rsid w:val="00EB19A4"/>
    <w:rsid w:val="00EB19B7"/>
    <w:rsid w:val="00EB212F"/>
    <w:rsid w:val="00EB24BD"/>
    <w:rsid w:val="00EB2763"/>
    <w:rsid w:val="00EB48E5"/>
    <w:rsid w:val="00EB4E0E"/>
    <w:rsid w:val="00EB51C1"/>
    <w:rsid w:val="00EB5A42"/>
    <w:rsid w:val="00EB5BF0"/>
    <w:rsid w:val="00EB5C46"/>
    <w:rsid w:val="00EB60DF"/>
    <w:rsid w:val="00EB6557"/>
    <w:rsid w:val="00EB6A67"/>
    <w:rsid w:val="00EB6DDF"/>
    <w:rsid w:val="00EB794F"/>
    <w:rsid w:val="00EB7BDF"/>
    <w:rsid w:val="00EB7D35"/>
    <w:rsid w:val="00EC049D"/>
    <w:rsid w:val="00EC0651"/>
    <w:rsid w:val="00EC0989"/>
    <w:rsid w:val="00EC1EDC"/>
    <w:rsid w:val="00EC22DC"/>
    <w:rsid w:val="00EC2971"/>
    <w:rsid w:val="00EC32DA"/>
    <w:rsid w:val="00EC3371"/>
    <w:rsid w:val="00EC3AFB"/>
    <w:rsid w:val="00EC3D05"/>
    <w:rsid w:val="00EC4382"/>
    <w:rsid w:val="00EC4D46"/>
    <w:rsid w:val="00EC4E13"/>
    <w:rsid w:val="00EC4E48"/>
    <w:rsid w:val="00EC5163"/>
    <w:rsid w:val="00EC51EC"/>
    <w:rsid w:val="00EC587C"/>
    <w:rsid w:val="00EC5E34"/>
    <w:rsid w:val="00EC5FBF"/>
    <w:rsid w:val="00EC6E36"/>
    <w:rsid w:val="00EC729E"/>
    <w:rsid w:val="00EC738C"/>
    <w:rsid w:val="00EC745C"/>
    <w:rsid w:val="00EC7479"/>
    <w:rsid w:val="00EC7739"/>
    <w:rsid w:val="00EC7C03"/>
    <w:rsid w:val="00ED008D"/>
    <w:rsid w:val="00ED0337"/>
    <w:rsid w:val="00ED0A6A"/>
    <w:rsid w:val="00ED0AD6"/>
    <w:rsid w:val="00ED0F70"/>
    <w:rsid w:val="00ED124C"/>
    <w:rsid w:val="00ED140D"/>
    <w:rsid w:val="00ED1AB8"/>
    <w:rsid w:val="00ED1EA8"/>
    <w:rsid w:val="00ED2039"/>
    <w:rsid w:val="00ED2254"/>
    <w:rsid w:val="00ED241B"/>
    <w:rsid w:val="00ED2645"/>
    <w:rsid w:val="00ED2CFB"/>
    <w:rsid w:val="00ED2E42"/>
    <w:rsid w:val="00ED3C74"/>
    <w:rsid w:val="00ED48F1"/>
    <w:rsid w:val="00ED56C2"/>
    <w:rsid w:val="00ED56EC"/>
    <w:rsid w:val="00ED5E16"/>
    <w:rsid w:val="00ED6CC9"/>
    <w:rsid w:val="00ED6D3A"/>
    <w:rsid w:val="00ED71C4"/>
    <w:rsid w:val="00ED7C15"/>
    <w:rsid w:val="00EE0352"/>
    <w:rsid w:val="00EE0B5C"/>
    <w:rsid w:val="00EE10F5"/>
    <w:rsid w:val="00EE1993"/>
    <w:rsid w:val="00EE248C"/>
    <w:rsid w:val="00EE2C64"/>
    <w:rsid w:val="00EE4272"/>
    <w:rsid w:val="00EE4A8B"/>
    <w:rsid w:val="00EE4F8D"/>
    <w:rsid w:val="00EE51E3"/>
    <w:rsid w:val="00EE5680"/>
    <w:rsid w:val="00EE5AD2"/>
    <w:rsid w:val="00EE6964"/>
    <w:rsid w:val="00EE6998"/>
    <w:rsid w:val="00EE6C99"/>
    <w:rsid w:val="00EE7126"/>
    <w:rsid w:val="00EE7194"/>
    <w:rsid w:val="00EE7A8B"/>
    <w:rsid w:val="00EE7B6E"/>
    <w:rsid w:val="00EF01F5"/>
    <w:rsid w:val="00EF0AEB"/>
    <w:rsid w:val="00EF13B3"/>
    <w:rsid w:val="00EF1B9B"/>
    <w:rsid w:val="00EF1D30"/>
    <w:rsid w:val="00EF1E05"/>
    <w:rsid w:val="00EF220A"/>
    <w:rsid w:val="00EF23BE"/>
    <w:rsid w:val="00EF260A"/>
    <w:rsid w:val="00EF2974"/>
    <w:rsid w:val="00EF34EA"/>
    <w:rsid w:val="00EF3642"/>
    <w:rsid w:val="00EF386B"/>
    <w:rsid w:val="00EF399E"/>
    <w:rsid w:val="00EF3E68"/>
    <w:rsid w:val="00EF4101"/>
    <w:rsid w:val="00EF4EA1"/>
    <w:rsid w:val="00EF5119"/>
    <w:rsid w:val="00EF59B0"/>
    <w:rsid w:val="00EF68D4"/>
    <w:rsid w:val="00EF6BDC"/>
    <w:rsid w:val="00EF6EE9"/>
    <w:rsid w:val="00EF724B"/>
    <w:rsid w:val="00EF7374"/>
    <w:rsid w:val="00EF754C"/>
    <w:rsid w:val="00EF79F8"/>
    <w:rsid w:val="00F00238"/>
    <w:rsid w:val="00F00BC7"/>
    <w:rsid w:val="00F00E89"/>
    <w:rsid w:val="00F00ECE"/>
    <w:rsid w:val="00F01125"/>
    <w:rsid w:val="00F0168F"/>
    <w:rsid w:val="00F01EC0"/>
    <w:rsid w:val="00F02758"/>
    <w:rsid w:val="00F02990"/>
    <w:rsid w:val="00F030A5"/>
    <w:rsid w:val="00F03290"/>
    <w:rsid w:val="00F03566"/>
    <w:rsid w:val="00F03595"/>
    <w:rsid w:val="00F044B2"/>
    <w:rsid w:val="00F048E4"/>
    <w:rsid w:val="00F04C14"/>
    <w:rsid w:val="00F04EDB"/>
    <w:rsid w:val="00F04FA6"/>
    <w:rsid w:val="00F0500E"/>
    <w:rsid w:val="00F05246"/>
    <w:rsid w:val="00F0529B"/>
    <w:rsid w:val="00F05929"/>
    <w:rsid w:val="00F06DBC"/>
    <w:rsid w:val="00F07454"/>
    <w:rsid w:val="00F0784D"/>
    <w:rsid w:val="00F07A79"/>
    <w:rsid w:val="00F07EC2"/>
    <w:rsid w:val="00F101A1"/>
    <w:rsid w:val="00F10AAE"/>
    <w:rsid w:val="00F10CEF"/>
    <w:rsid w:val="00F10FEF"/>
    <w:rsid w:val="00F11A01"/>
    <w:rsid w:val="00F11EE1"/>
    <w:rsid w:val="00F12149"/>
    <w:rsid w:val="00F12440"/>
    <w:rsid w:val="00F12A77"/>
    <w:rsid w:val="00F12F83"/>
    <w:rsid w:val="00F131AF"/>
    <w:rsid w:val="00F13407"/>
    <w:rsid w:val="00F13435"/>
    <w:rsid w:val="00F1388B"/>
    <w:rsid w:val="00F13CB9"/>
    <w:rsid w:val="00F142C9"/>
    <w:rsid w:val="00F14D06"/>
    <w:rsid w:val="00F151FA"/>
    <w:rsid w:val="00F155B9"/>
    <w:rsid w:val="00F161FE"/>
    <w:rsid w:val="00F16469"/>
    <w:rsid w:val="00F16AFC"/>
    <w:rsid w:val="00F16BD2"/>
    <w:rsid w:val="00F16CF5"/>
    <w:rsid w:val="00F17513"/>
    <w:rsid w:val="00F1781E"/>
    <w:rsid w:val="00F17824"/>
    <w:rsid w:val="00F204BD"/>
    <w:rsid w:val="00F20795"/>
    <w:rsid w:val="00F20A30"/>
    <w:rsid w:val="00F20F83"/>
    <w:rsid w:val="00F223A2"/>
    <w:rsid w:val="00F22972"/>
    <w:rsid w:val="00F22E5B"/>
    <w:rsid w:val="00F22EEB"/>
    <w:rsid w:val="00F23396"/>
    <w:rsid w:val="00F23FEE"/>
    <w:rsid w:val="00F24955"/>
    <w:rsid w:val="00F24A00"/>
    <w:rsid w:val="00F24A77"/>
    <w:rsid w:val="00F24CA4"/>
    <w:rsid w:val="00F24D0B"/>
    <w:rsid w:val="00F24EF9"/>
    <w:rsid w:val="00F250DF"/>
    <w:rsid w:val="00F256C3"/>
    <w:rsid w:val="00F257B1"/>
    <w:rsid w:val="00F259A7"/>
    <w:rsid w:val="00F25AE6"/>
    <w:rsid w:val="00F261E4"/>
    <w:rsid w:val="00F26249"/>
    <w:rsid w:val="00F266DD"/>
    <w:rsid w:val="00F267DF"/>
    <w:rsid w:val="00F26E68"/>
    <w:rsid w:val="00F27058"/>
    <w:rsid w:val="00F27193"/>
    <w:rsid w:val="00F274CB"/>
    <w:rsid w:val="00F2767B"/>
    <w:rsid w:val="00F276A0"/>
    <w:rsid w:val="00F30273"/>
    <w:rsid w:val="00F30EB3"/>
    <w:rsid w:val="00F312BE"/>
    <w:rsid w:val="00F315AF"/>
    <w:rsid w:val="00F3214F"/>
    <w:rsid w:val="00F326D2"/>
    <w:rsid w:val="00F32CB5"/>
    <w:rsid w:val="00F3334A"/>
    <w:rsid w:val="00F3337F"/>
    <w:rsid w:val="00F338C8"/>
    <w:rsid w:val="00F33B6D"/>
    <w:rsid w:val="00F34129"/>
    <w:rsid w:val="00F34AC7"/>
    <w:rsid w:val="00F34CF3"/>
    <w:rsid w:val="00F3584D"/>
    <w:rsid w:val="00F359CE"/>
    <w:rsid w:val="00F36183"/>
    <w:rsid w:val="00F362D2"/>
    <w:rsid w:val="00F3631C"/>
    <w:rsid w:val="00F36341"/>
    <w:rsid w:val="00F36459"/>
    <w:rsid w:val="00F375FF"/>
    <w:rsid w:val="00F37997"/>
    <w:rsid w:val="00F37A84"/>
    <w:rsid w:val="00F37D0B"/>
    <w:rsid w:val="00F37D4C"/>
    <w:rsid w:val="00F4006E"/>
    <w:rsid w:val="00F40F44"/>
    <w:rsid w:val="00F410C2"/>
    <w:rsid w:val="00F411A3"/>
    <w:rsid w:val="00F424D1"/>
    <w:rsid w:val="00F42BAC"/>
    <w:rsid w:val="00F42E0E"/>
    <w:rsid w:val="00F42E3F"/>
    <w:rsid w:val="00F43565"/>
    <w:rsid w:val="00F43CA6"/>
    <w:rsid w:val="00F43E14"/>
    <w:rsid w:val="00F440F9"/>
    <w:rsid w:val="00F4450A"/>
    <w:rsid w:val="00F44AD2"/>
    <w:rsid w:val="00F44EFB"/>
    <w:rsid w:val="00F45054"/>
    <w:rsid w:val="00F455F3"/>
    <w:rsid w:val="00F45886"/>
    <w:rsid w:val="00F465C8"/>
    <w:rsid w:val="00F46756"/>
    <w:rsid w:val="00F4755E"/>
    <w:rsid w:val="00F479D8"/>
    <w:rsid w:val="00F47AC8"/>
    <w:rsid w:val="00F47BAB"/>
    <w:rsid w:val="00F47F35"/>
    <w:rsid w:val="00F507BD"/>
    <w:rsid w:val="00F50A81"/>
    <w:rsid w:val="00F50BAD"/>
    <w:rsid w:val="00F510D4"/>
    <w:rsid w:val="00F5150C"/>
    <w:rsid w:val="00F51795"/>
    <w:rsid w:val="00F520B2"/>
    <w:rsid w:val="00F522B9"/>
    <w:rsid w:val="00F522FD"/>
    <w:rsid w:val="00F5248D"/>
    <w:rsid w:val="00F52856"/>
    <w:rsid w:val="00F52ACD"/>
    <w:rsid w:val="00F52B40"/>
    <w:rsid w:val="00F52F01"/>
    <w:rsid w:val="00F5354B"/>
    <w:rsid w:val="00F5382F"/>
    <w:rsid w:val="00F53942"/>
    <w:rsid w:val="00F54913"/>
    <w:rsid w:val="00F54992"/>
    <w:rsid w:val="00F54AB0"/>
    <w:rsid w:val="00F561AE"/>
    <w:rsid w:val="00F561D1"/>
    <w:rsid w:val="00F56721"/>
    <w:rsid w:val="00F56CEE"/>
    <w:rsid w:val="00F57047"/>
    <w:rsid w:val="00F57918"/>
    <w:rsid w:val="00F57E0E"/>
    <w:rsid w:val="00F57E3D"/>
    <w:rsid w:val="00F60096"/>
    <w:rsid w:val="00F60275"/>
    <w:rsid w:val="00F603F9"/>
    <w:rsid w:val="00F6093F"/>
    <w:rsid w:val="00F60ADD"/>
    <w:rsid w:val="00F60DDF"/>
    <w:rsid w:val="00F6147F"/>
    <w:rsid w:val="00F61705"/>
    <w:rsid w:val="00F626CF"/>
    <w:rsid w:val="00F6277C"/>
    <w:rsid w:val="00F6278C"/>
    <w:rsid w:val="00F62817"/>
    <w:rsid w:val="00F62920"/>
    <w:rsid w:val="00F62AA2"/>
    <w:rsid w:val="00F63095"/>
    <w:rsid w:val="00F63153"/>
    <w:rsid w:val="00F6337A"/>
    <w:rsid w:val="00F64243"/>
    <w:rsid w:val="00F645DD"/>
    <w:rsid w:val="00F64D77"/>
    <w:rsid w:val="00F65180"/>
    <w:rsid w:val="00F6526A"/>
    <w:rsid w:val="00F65798"/>
    <w:rsid w:val="00F657FD"/>
    <w:rsid w:val="00F65F9C"/>
    <w:rsid w:val="00F66A57"/>
    <w:rsid w:val="00F66F9C"/>
    <w:rsid w:val="00F67386"/>
    <w:rsid w:val="00F677CA"/>
    <w:rsid w:val="00F678A5"/>
    <w:rsid w:val="00F678FC"/>
    <w:rsid w:val="00F67D01"/>
    <w:rsid w:val="00F67DB4"/>
    <w:rsid w:val="00F67E36"/>
    <w:rsid w:val="00F67FE8"/>
    <w:rsid w:val="00F7054F"/>
    <w:rsid w:val="00F705BB"/>
    <w:rsid w:val="00F706FC"/>
    <w:rsid w:val="00F70B3E"/>
    <w:rsid w:val="00F721F9"/>
    <w:rsid w:val="00F72332"/>
    <w:rsid w:val="00F724E7"/>
    <w:rsid w:val="00F7298E"/>
    <w:rsid w:val="00F72A82"/>
    <w:rsid w:val="00F72EC9"/>
    <w:rsid w:val="00F73560"/>
    <w:rsid w:val="00F73942"/>
    <w:rsid w:val="00F74B95"/>
    <w:rsid w:val="00F74CB9"/>
    <w:rsid w:val="00F74EC8"/>
    <w:rsid w:val="00F758DD"/>
    <w:rsid w:val="00F75A55"/>
    <w:rsid w:val="00F7612F"/>
    <w:rsid w:val="00F7687A"/>
    <w:rsid w:val="00F77084"/>
    <w:rsid w:val="00F7757B"/>
    <w:rsid w:val="00F77620"/>
    <w:rsid w:val="00F7762D"/>
    <w:rsid w:val="00F80200"/>
    <w:rsid w:val="00F80488"/>
    <w:rsid w:val="00F8056A"/>
    <w:rsid w:val="00F80879"/>
    <w:rsid w:val="00F80E4F"/>
    <w:rsid w:val="00F81089"/>
    <w:rsid w:val="00F819E4"/>
    <w:rsid w:val="00F824C6"/>
    <w:rsid w:val="00F8258E"/>
    <w:rsid w:val="00F825D3"/>
    <w:rsid w:val="00F83331"/>
    <w:rsid w:val="00F83B2D"/>
    <w:rsid w:val="00F83CCE"/>
    <w:rsid w:val="00F83D1C"/>
    <w:rsid w:val="00F84198"/>
    <w:rsid w:val="00F84367"/>
    <w:rsid w:val="00F8482A"/>
    <w:rsid w:val="00F854BA"/>
    <w:rsid w:val="00F85B4C"/>
    <w:rsid w:val="00F85E5C"/>
    <w:rsid w:val="00F85F54"/>
    <w:rsid w:val="00F86498"/>
    <w:rsid w:val="00F867C1"/>
    <w:rsid w:val="00F86CB5"/>
    <w:rsid w:val="00F86FDA"/>
    <w:rsid w:val="00F87435"/>
    <w:rsid w:val="00F8743B"/>
    <w:rsid w:val="00F876B2"/>
    <w:rsid w:val="00F87817"/>
    <w:rsid w:val="00F90035"/>
    <w:rsid w:val="00F9058E"/>
    <w:rsid w:val="00F90C29"/>
    <w:rsid w:val="00F90DF1"/>
    <w:rsid w:val="00F91130"/>
    <w:rsid w:val="00F9125D"/>
    <w:rsid w:val="00F91546"/>
    <w:rsid w:val="00F915BD"/>
    <w:rsid w:val="00F9196E"/>
    <w:rsid w:val="00F919C9"/>
    <w:rsid w:val="00F91BDE"/>
    <w:rsid w:val="00F91D9C"/>
    <w:rsid w:val="00F9209F"/>
    <w:rsid w:val="00F923A0"/>
    <w:rsid w:val="00F9256A"/>
    <w:rsid w:val="00F92A96"/>
    <w:rsid w:val="00F931A7"/>
    <w:rsid w:val="00F9472B"/>
    <w:rsid w:val="00F949DE"/>
    <w:rsid w:val="00F95186"/>
    <w:rsid w:val="00F95655"/>
    <w:rsid w:val="00F966F5"/>
    <w:rsid w:val="00F969BB"/>
    <w:rsid w:val="00F970D7"/>
    <w:rsid w:val="00F97412"/>
    <w:rsid w:val="00F97640"/>
    <w:rsid w:val="00F976E5"/>
    <w:rsid w:val="00F97D35"/>
    <w:rsid w:val="00FA0154"/>
    <w:rsid w:val="00FA0303"/>
    <w:rsid w:val="00FA2179"/>
    <w:rsid w:val="00FA25CB"/>
    <w:rsid w:val="00FA2AF2"/>
    <w:rsid w:val="00FA2F0B"/>
    <w:rsid w:val="00FA2F89"/>
    <w:rsid w:val="00FA336E"/>
    <w:rsid w:val="00FA380C"/>
    <w:rsid w:val="00FA38C8"/>
    <w:rsid w:val="00FA3F6E"/>
    <w:rsid w:val="00FA48CF"/>
    <w:rsid w:val="00FA50F9"/>
    <w:rsid w:val="00FA5568"/>
    <w:rsid w:val="00FA5630"/>
    <w:rsid w:val="00FA5675"/>
    <w:rsid w:val="00FA5910"/>
    <w:rsid w:val="00FA61B5"/>
    <w:rsid w:val="00FA72ED"/>
    <w:rsid w:val="00FA7615"/>
    <w:rsid w:val="00FA796E"/>
    <w:rsid w:val="00FB00A5"/>
    <w:rsid w:val="00FB0338"/>
    <w:rsid w:val="00FB0342"/>
    <w:rsid w:val="00FB046E"/>
    <w:rsid w:val="00FB0B64"/>
    <w:rsid w:val="00FB0B6F"/>
    <w:rsid w:val="00FB0DDE"/>
    <w:rsid w:val="00FB0ED0"/>
    <w:rsid w:val="00FB0F41"/>
    <w:rsid w:val="00FB0F89"/>
    <w:rsid w:val="00FB19BC"/>
    <w:rsid w:val="00FB1B23"/>
    <w:rsid w:val="00FB1FE5"/>
    <w:rsid w:val="00FB213E"/>
    <w:rsid w:val="00FB285B"/>
    <w:rsid w:val="00FB2992"/>
    <w:rsid w:val="00FB3045"/>
    <w:rsid w:val="00FB3796"/>
    <w:rsid w:val="00FB3A31"/>
    <w:rsid w:val="00FB3E2D"/>
    <w:rsid w:val="00FB470C"/>
    <w:rsid w:val="00FB4884"/>
    <w:rsid w:val="00FB5559"/>
    <w:rsid w:val="00FB5769"/>
    <w:rsid w:val="00FB57DC"/>
    <w:rsid w:val="00FB60A6"/>
    <w:rsid w:val="00FB676E"/>
    <w:rsid w:val="00FB6DCC"/>
    <w:rsid w:val="00FB6E0B"/>
    <w:rsid w:val="00FB73FE"/>
    <w:rsid w:val="00FB7E5D"/>
    <w:rsid w:val="00FC00D9"/>
    <w:rsid w:val="00FC07D4"/>
    <w:rsid w:val="00FC0D52"/>
    <w:rsid w:val="00FC0EAA"/>
    <w:rsid w:val="00FC128F"/>
    <w:rsid w:val="00FC1E26"/>
    <w:rsid w:val="00FC2769"/>
    <w:rsid w:val="00FC2A79"/>
    <w:rsid w:val="00FC32B8"/>
    <w:rsid w:val="00FC3338"/>
    <w:rsid w:val="00FC363E"/>
    <w:rsid w:val="00FC3D84"/>
    <w:rsid w:val="00FC47C2"/>
    <w:rsid w:val="00FC4865"/>
    <w:rsid w:val="00FC49E2"/>
    <w:rsid w:val="00FC4E8D"/>
    <w:rsid w:val="00FC542E"/>
    <w:rsid w:val="00FC55EE"/>
    <w:rsid w:val="00FC5938"/>
    <w:rsid w:val="00FC68B8"/>
    <w:rsid w:val="00FC7091"/>
    <w:rsid w:val="00FC78A5"/>
    <w:rsid w:val="00FC7B61"/>
    <w:rsid w:val="00FC7C19"/>
    <w:rsid w:val="00FD0194"/>
    <w:rsid w:val="00FD0F50"/>
    <w:rsid w:val="00FD15FE"/>
    <w:rsid w:val="00FD1EF2"/>
    <w:rsid w:val="00FD2000"/>
    <w:rsid w:val="00FD22E4"/>
    <w:rsid w:val="00FD2D33"/>
    <w:rsid w:val="00FD33DC"/>
    <w:rsid w:val="00FD3DED"/>
    <w:rsid w:val="00FD3EBE"/>
    <w:rsid w:val="00FD4148"/>
    <w:rsid w:val="00FD47C3"/>
    <w:rsid w:val="00FD4B0D"/>
    <w:rsid w:val="00FD502C"/>
    <w:rsid w:val="00FD5109"/>
    <w:rsid w:val="00FD5344"/>
    <w:rsid w:val="00FD5501"/>
    <w:rsid w:val="00FD56A7"/>
    <w:rsid w:val="00FD5897"/>
    <w:rsid w:val="00FD5FD4"/>
    <w:rsid w:val="00FD64B3"/>
    <w:rsid w:val="00FD70EF"/>
    <w:rsid w:val="00FD7172"/>
    <w:rsid w:val="00FD7AA9"/>
    <w:rsid w:val="00FD7E60"/>
    <w:rsid w:val="00FE0401"/>
    <w:rsid w:val="00FE0465"/>
    <w:rsid w:val="00FE0887"/>
    <w:rsid w:val="00FE095C"/>
    <w:rsid w:val="00FE097C"/>
    <w:rsid w:val="00FE11D0"/>
    <w:rsid w:val="00FE1409"/>
    <w:rsid w:val="00FE15DC"/>
    <w:rsid w:val="00FE1732"/>
    <w:rsid w:val="00FE1976"/>
    <w:rsid w:val="00FE1FF7"/>
    <w:rsid w:val="00FE20D1"/>
    <w:rsid w:val="00FE21AF"/>
    <w:rsid w:val="00FE2547"/>
    <w:rsid w:val="00FE2C84"/>
    <w:rsid w:val="00FE2C9E"/>
    <w:rsid w:val="00FE2DA6"/>
    <w:rsid w:val="00FE3324"/>
    <w:rsid w:val="00FE33AC"/>
    <w:rsid w:val="00FE33E4"/>
    <w:rsid w:val="00FE3537"/>
    <w:rsid w:val="00FE367E"/>
    <w:rsid w:val="00FE37AC"/>
    <w:rsid w:val="00FE3B52"/>
    <w:rsid w:val="00FE3FEC"/>
    <w:rsid w:val="00FE51B0"/>
    <w:rsid w:val="00FE60AD"/>
    <w:rsid w:val="00FE65D6"/>
    <w:rsid w:val="00FE6B3F"/>
    <w:rsid w:val="00FE6B98"/>
    <w:rsid w:val="00FE73FF"/>
    <w:rsid w:val="00FE760F"/>
    <w:rsid w:val="00FE79BA"/>
    <w:rsid w:val="00FE7EBC"/>
    <w:rsid w:val="00FF0686"/>
    <w:rsid w:val="00FF0700"/>
    <w:rsid w:val="00FF0755"/>
    <w:rsid w:val="00FF1672"/>
    <w:rsid w:val="00FF1DE6"/>
    <w:rsid w:val="00FF21C2"/>
    <w:rsid w:val="00FF2250"/>
    <w:rsid w:val="00FF26FF"/>
    <w:rsid w:val="00FF2EBF"/>
    <w:rsid w:val="00FF3422"/>
    <w:rsid w:val="00FF3A40"/>
    <w:rsid w:val="00FF41D4"/>
    <w:rsid w:val="00FF48B3"/>
    <w:rsid w:val="00FF55C8"/>
    <w:rsid w:val="00FF594D"/>
    <w:rsid w:val="00FF5D2B"/>
    <w:rsid w:val="00FF646E"/>
    <w:rsid w:val="00FF679C"/>
    <w:rsid w:val="00FF6880"/>
    <w:rsid w:val="00FF6C1D"/>
    <w:rsid w:val="00FF6F7D"/>
    <w:rsid w:val="00FF7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annotation text" w:locked="0"/>
    <w:lsdException w:name="header" w:locked="0" w:uiPriority="3" w:qFormat="1"/>
    <w:lsdException w:name="footer" w:locked="0" w:uiPriority="3" w:qFormat="1"/>
    <w:lsdException w:name="caption" w:locked="0" w:qFormat="1"/>
    <w:lsdException w:name="table of figures" w:locked="0" w:uiPriority="99"/>
    <w:lsdException w:name="annotation reference" w:locked="0"/>
    <w:lsdException w:name="List Bullet 2" w:locked="0"/>
    <w:lsdException w:name="List Number 4" w:locked="0"/>
    <w:lsdException w:name="Title" w:qFormat="1"/>
    <w:lsdException w:name="Default Paragraph Font" w:locked="0" w:uiPriority="1"/>
    <w:lsdException w:name="Subtitle" w:qFormat="1"/>
    <w:lsdException w:name="Hyperlink" w:locked="0" w:uiPriority="99" w:qFormat="1"/>
    <w:lsdException w:name="FollowedHyperlink" w:locked="0"/>
    <w:lsdException w:name="Strong" w:uiPriority="22" w:qFormat="1"/>
    <w:lsdException w:name="Emphasis" w:qFormat="1"/>
    <w:lsdException w:name="Document Map" w:locked="0"/>
    <w:lsdException w:name="HTML Top of Form" w:locked="0"/>
    <w:lsdException w:name="HTML Bottom of Form" w:locked="0"/>
    <w:lsdException w:name="Normal Table" w:locked="0"/>
    <w:lsdException w:name="annotation subject" w:locked="0"/>
    <w:lsdException w:name="No List" w:locked="0" w:uiPriority="99"/>
    <w:lsdException w:name="Balloon Text" w:locked="0"/>
    <w:lsdException w:name="Table Grid" w:locked="0"/>
    <w:lsdException w:name="Table Theme"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456E"/>
    <w:pPr>
      <w:spacing w:before="40" w:after="40"/>
      <w:ind w:left="624"/>
      <w:jc w:val="both"/>
    </w:pPr>
    <w:rPr>
      <w:rFonts w:ascii="Arial" w:hAnsi="Arial" w:cs="Arial"/>
      <w:kern w:val="2"/>
      <w:sz w:val="21"/>
    </w:rPr>
  </w:style>
  <w:style w:type="paragraph" w:styleId="1">
    <w:name w:val="heading 1"/>
    <w:next w:val="20"/>
    <w:link w:val="1Char"/>
    <w:uiPriority w:val="1"/>
    <w:qFormat/>
    <w:rsid w:val="0026456E"/>
    <w:pPr>
      <w:keepNext/>
      <w:numPr>
        <w:numId w:val="6"/>
      </w:numPr>
      <w:snapToGrid w:val="0"/>
      <w:spacing w:before="240" w:after="240"/>
      <w:outlineLvl w:val="0"/>
    </w:pPr>
    <w:rPr>
      <w:rFonts w:ascii="Arial" w:hAnsi="Arial" w:cs="Arial"/>
      <w:b/>
      <w:color w:val="800000"/>
      <w:sz w:val="36"/>
      <w:szCs w:val="48"/>
    </w:rPr>
  </w:style>
  <w:style w:type="paragraph" w:styleId="20">
    <w:name w:val="heading 2"/>
    <w:next w:val="3"/>
    <w:link w:val="2Char"/>
    <w:uiPriority w:val="1"/>
    <w:qFormat/>
    <w:rsid w:val="0026456E"/>
    <w:pPr>
      <w:keepNext/>
      <w:numPr>
        <w:ilvl w:val="1"/>
        <w:numId w:val="6"/>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0"/>
    <w:link w:val="3Char"/>
    <w:uiPriority w:val="1"/>
    <w:qFormat/>
    <w:rsid w:val="0026456E"/>
    <w:pPr>
      <w:keepNext/>
      <w:numPr>
        <w:ilvl w:val="2"/>
        <w:numId w:val="6"/>
      </w:numPr>
      <w:snapToGrid w:val="0"/>
      <w:spacing w:before="240" w:after="240"/>
      <w:textAlignment w:val="baseline"/>
      <w:outlineLvl w:val="2"/>
    </w:pPr>
    <w:rPr>
      <w:rFonts w:ascii="Arial" w:eastAsia="黑体" w:hAnsi="Arial" w:cs="Arial"/>
      <w:bCs/>
      <w:color w:val="800000"/>
      <w:sz w:val="24"/>
      <w:szCs w:val="36"/>
    </w:rPr>
  </w:style>
  <w:style w:type="paragraph" w:styleId="40">
    <w:name w:val="heading 4"/>
    <w:next w:val="a"/>
    <w:link w:val="4Char"/>
    <w:uiPriority w:val="1"/>
    <w:qFormat/>
    <w:rsid w:val="0026456E"/>
    <w:pPr>
      <w:keepNext/>
      <w:numPr>
        <w:ilvl w:val="3"/>
        <w:numId w:val="6"/>
      </w:numPr>
      <w:spacing w:before="80" w:after="80"/>
      <w:ind w:left="624" w:firstLine="0"/>
      <w:textAlignment w:val="baseline"/>
      <w:outlineLvl w:val="3"/>
    </w:pPr>
    <w:rPr>
      <w:rFonts w:ascii="Arial" w:eastAsia="黑体" w:hAnsi="Arial" w:cs="Arial"/>
      <w:bCs/>
      <w:noProof/>
      <w:color w:val="800000"/>
      <w:sz w:val="21"/>
      <w:szCs w:val="22"/>
    </w:rPr>
  </w:style>
  <w:style w:type="paragraph" w:styleId="5">
    <w:name w:val="heading 5"/>
    <w:link w:val="5Char"/>
    <w:uiPriority w:val="1"/>
    <w:qFormat/>
    <w:rsid w:val="0026456E"/>
    <w:pPr>
      <w:spacing w:before="80" w:after="80"/>
      <w:ind w:left="624"/>
      <w:outlineLvl w:val="4"/>
    </w:pPr>
    <w:rPr>
      <w:rFonts w:ascii="Arial" w:hAnsi="Arial" w:cs="Arial"/>
      <w:b/>
      <w:sz w:val="21"/>
      <w:szCs w:val="24"/>
    </w:rPr>
  </w:style>
  <w:style w:type="paragraph" w:styleId="6">
    <w:name w:val="heading 6"/>
    <w:next w:val="a"/>
    <w:uiPriority w:val="1"/>
    <w:qFormat/>
    <w:locked/>
    <w:rsid w:val="0026456E"/>
    <w:pPr>
      <w:keepNext/>
      <w:keepLines/>
      <w:spacing w:before="240"/>
      <w:outlineLvl w:val="5"/>
    </w:pPr>
    <w:rPr>
      <w:rFonts w:ascii="Futura Hv" w:eastAsia="黑体" w:hAnsi="Futura Hv"/>
      <w:bCs/>
      <w:kern w:val="2"/>
      <w:sz w:val="22"/>
      <w:szCs w:val="22"/>
    </w:rPr>
  </w:style>
  <w:style w:type="paragraph" w:styleId="7">
    <w:name w:val="heading 7"/>
    <w:basedOn w:val="a"/>
    <w:next w:val="a"/>
    <w:link w:val="7Char"/>
    <w:qFormat/>
    <w:locked/>
    <w:rsid w:val="0032235A"/>
    <w:pPr>
      <w:keepNext/>
      <w:keepLines/>
      <w:spacing w:before="240" w:after="64" w:line="320" w:lineRule="auto"/>
      <w:ind w:left="0"/>
      <w:outlineLvl w:val="6"/>
    </w:pPr>
    <w:rPr>
      <w:rFonts w:cs="Times New Roman"/>
      <w:b/>
      <w:sz w:val="24"/>
    </w:rPr>
  </w:style>
  <w:style w:type="paragraph" w:styleId="8">
    <w:name w:val="heading 8"/>
    <w:basedOn w:val="a"/>
    <w:next w:val="a"/>
    <w:link w:val="8Char"/>
    <w:qFormat/>
    <w:locked/>
    <w:rsid w:val="0032235A"/>
    <w:pPr>
      <w:keepNext/>
      <w:keepLines/>
      <w:spacing w:before="240" w:after="64" w:line="320" w:lineRule="auto"/>
      <w:outlineLvl w:val="7"/>
    </w:pPr>
    <w:rPr>
      <w:rFonts w:eastAsia="黑体" w:cs="Times New Roman"/>
      <w:sz w:val="24"/>
    </w:rPr>
  </w:style>
  <w:style w:type="paragraph" w:styleId="9">
    <w:name w:val="heading 9"/>
    <w:basedOn w:val="a"/>
    <w:next w:val="a"/>
    <w:link w:val="9Char"/>
    <w:qFormat/>
    <w:locked/>
    <w:rsid w:val="0032235A"/>
    <w:pPr>
      <w:keepNext/>
      <w:keepLines/>
      <w:spacing w:before="240" w:after="64" w:line="320" w:lineRule="atLeast"/>
      <w:outlineLvl w:val="8"/>
    </w:pPr>
    <w:rPr>
      <w:rFonts w:eastAsia="黑体"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0"/>
    <w:uiPriority w:val="1"/>
    <w:rsid w:val="0032235A"/>
    <w:rPr>
      <w:rFonts w:ascii="Arial" w:eastAsia="黑体" w:hAnsi="Arial" w:cs="Arial"/>
      <w:bCs/>
      <w:noProof/>
      <w:color w:val="800000"/>
      <w:sz w:val="21"/>
      <w:szCs w:val="22"/>
    </w:rPr>
  </w:style>
  <w:style w:type="character" w:customStyle="1" w:styleId="3Char">
    <w:name w:val="标题 3 Char"/>
    <w:basedOn w:val="a0"/>
    <w:link w:val="3"/>
    <w:uiPriority w:val="1"/>
    <w:rsid w:val="0032235A"/>
    <w:rPr>
      <w:rFonts w:ascii="Arial" w:eastAsia="黑体" w:hAnsi="Arial" w:cs="Arial"/>
      <w:bCs/>
      <w:color w:val="800000"/>
      <w:sz w:val="24"/>
      <w:szCs w:val="36"/>
    </w:rPr>
  </w:style>
  <w:style w:type="character" w:customStyle="1" w:styleId="5Char">
    <w:name w:val="标题 5 Char"/>
    <w:basedOn w:val="a0"/>
    <w:link w:val="5"/>
    <w:uiPriority w:val="1"/>
    <w:rsid w:val="0026456E"/>
    <w:rPr>
      <w:rFonts w:ascii="Arial" w:hAnsi="Arial" w:cs="Arial"/>
      <w:b/>
      <w:sz w:val="21"/>
      <w:szCs w:val="24"/>
    </w:rPr>
  </w:style>
  <w:style w:type="paragraph" w:customStyle="1" w:styleId="FigureText">
    <w:name w:val="Figure Text"/>
    <w:link w:val="FigureTextChar"/>
    <w:uiPriority w:val="2"/>
    <w:qFormat/>
    <w:rsid w:val="0026456E"/>
    <w:pPr>
      <w:widowControl w:val="0"/>
      <w:autoSpaceDE w:val="0"/>
      <w:autoSpaceDN w:val="0"/>
      <w:snapToGrid w:val="0"/>
      <w:spacing w:before="40" w:line="240" w:lineRule="exact"/>
    </w:pPr>
    <w:rPr>
      <w:rFonts w:ascii="Arial" w:eastAsia="楷体_GB2312" w:hAnsi="Arial" w:cs="Arial Narrow"/>
      <w:sz w:val="18"/>
    </w:rPr>
  </w:style>
  <w:style w:type="paragraph" w:customStyle="1" w:styleId="TableHeading">
    <w:name w:val="Table Heading"/>
    <w:link w:val="TableHeadingChar"/>
    <w:uiPriority w:val="2"/>
    <w:qFormat/>
    <w:rsid w:val="0026456E"/>
    <w:pPr>
      <w:keepNext/>
      <w:spacing w:before="80" w:after="80"/>
      <w:jc w:val="center"/>
    </w:pPr>
    <w:rPr>
      <w:rFonts w:ascii="Arial" w:eastAsia="黑体" w:hAnsi="Arial" w:cs="Arial Narrow"/>
      <w:bCs/>
      <w:sz w:val="18"/>
    </w:rPr>
  </w:style>
  <w:style w:type="paragraph" w:customStyle="1" w:styleId="FigureDescription">
    <w:name w:val="Figure Description"/>
    <w:next w:val="a"/>
    <w:link w:val="FigureDescriptionChar"/>
    <w:uiPriority w:val="2"/>
    <w:qFormat/>
    <w:rsid w:val="0026456E"/>
    <w:pPr>
      <w:keepNext/>
      <w:keepLines/>
      <w:numPr>
        <w:ilvl w:val="5"/>
        <w:numId w:val="6"/>
      </w:numPr>
      <w:spacing w:before="80" w:after="80"/>
      <w:ind w:left="624" w:firstLine="0"/>
    </w:pPr>
    <w:rPr>
      <w:rFonts w:ascii="Arial" w:eastAsia="黑体" w:hAnsi="Arial" w:cs="Arial Narrow"/>
      <w:sz w:val="21"/>
    </w:rPr>
  </w:style>
  <w:style w:type="character" w:customStyle="1" w:styleId="FigureDescriptionChar">
    <w:name w:val="Figure Description Char"/>
    <w:basedOn w:val="a0"/>
    <w:link w:val="FigureDescription"/>
    <w:uiPriority w:val="2"/>
    <w:rsid w:val="0032235A"/>
    <w:rPr>
      <w:rFonts w:ascii="Arial" w:eastAsia="黑体" w:hAnsi="Arial" w:cs="Arial Narrow"/>
      <w:sz w:val="21"/>
    </w:rPr>
  </w:style>
  <w:style w:type="paragraph" w:styleId="10">
    <w:name w:val="toc 1"/>
    <w:basedOn w:val="a"/>
    <w:next w:val="a"/>
    <w:autoRedefine/>
    <w:uiPriority w:val="39"/>
    <w:rsid w:val="0026456E"/>
    <w:pPr>
      <w:keepNext/>
      <w:tabs>
        <w:tab w:val="right" w:leader="middleDot" w:pos="9600"/>
      </w:tabs>
      <w:spacing w:before="100" w:after="0"/>
      <w:ind w:left="0"/>
      <w:jc w:val="left"/>
      <w:textAlignment w:val="baseline"/>
    </w:pPr>
    <w:rPr>
      <w:rFonts w:eastAsia="黑体"/>
      <w:bCs/>
      <w:noProof/>
      <w:color w:val="800000"/>
      <w:kern w:val="0"/>
    </w:rPr>
  </w:style>
  <w:style w:type="paragraph" w:styleId="21">
    <w:name w:val="toc 2"/>
    <w:basedOn w:val="a"/>
    <w:next w:val="a"/>
    <w:autoRedefine/>
    <w:uiPriority w:val="39"/>
    <w:rsid w:val="0026456E"/>
    <w:pPr>
      <w:tabs>
        <w:tab w:val="right" w:leader="middleDot" w:pos="9600"/>
      </w:tabs>
      <w:spacing w:before="60" w:after="0"/>
      <w:ind w:left="420"/>
      <w:jc w:val="left"/>
    </w:pPr>
    <w:rPr>
      <w:noProof/>
      <w:kern w:val="0"/>
      <w:sz w:val="20"/>
      <w:szCs w:val="19"/>
    </w:rPr>
  </w:style>
  <w:style w:type="paragraph" w:styleId="30">
    <w:name w:val="toc 3"/>
    <w:basedOn w:val="a"/>
    <w:next w:val="a"/>
    <w:autoRedefine/>
    <w:uiPriority w:val="39"/>
    <w:rsid w:val="0026456E"/>
    <w:pPr>
      <w:tabs>
        <w:tab w:val="right" w:leader="middleDot" w:pos="9600"/>
      </w:tabs>
      <w:spacing w:before="60" w:after="0"/>
      <w:ind w:left="839"/>
      <w:jc w:val="left"/>
    </w:pPr>
    <w:rPr>
      <w:noProof/>
      <w:kern w:val="0"/>
      <w:sz w:val="20"/>
      <w:szCs w:val="19"/>
    </w:rPr>
  </w:style>
  <w:style w:type="paragraph" w:styleId="a3">
    <w:name w:val="header"/>
    <w:basedOn w:val="a"/>
    <w:uiPriority w:val="3"/>
    <w:qFormat/>
    <w:rsid w:val="0026456E"/>
    <w:pPr>
      <w:tabs>
        <w:tab w:val="left" w:pos="142"/>
        <w:tab w:val="center" w:pos="4153"/>
        <w:tab w:val="right" w:pos="9180"/>
      </w:tabs>
      <w:spacing w:before="0"/>
      <w:ind w:left="0"/>
      <w:jc w:val="left"/>
      <w:textAlignment w:val="baseline"/>
    </w:pPr>
    <w:rPr>
      <w:noProof/>
      <w:kern w:val="0"/>
      <w:sz w:val="18"/>
      <w:szCs w:val="18"/>
    </w:rPr>
  </w:style>
  <w:style w:type="paragraph" w:styleId="a4">
    <w:name w:val="footer"/>
    <w:basedOn w:val="a"/>
    <w:uiPriority w:val="3"/>
    <w:qFormat/>
    <w:rsid w:val="0026456E"/>
    <w:pPr>
      <w:tabs>
        <w:tab w:val="center" w:pos="4153"/>
        <w:tab w:val="right" w:pos="8306"/>
      </w:tabs>
      <w:ind w:left="0"/>
      <w:jc w:val="center"/>
    </w:pPr>
    <w:rPr>
      <w:kern w:val="0"/>
      <w:sz w:val="18"/>
      <w:szCs w:val="18"/>
    </w:rPr>
  </w:style>
  <w:style w:type="paragraph" w:styleId="a5">
    <w:name w:val="caption"/>
    <w:basedOn w:val="a"/>
    <w:next w:val="a"/>
    <w:qFormat/>
    <w:locked/>
    <w:rsid w:val="0026456E"/>
    <w:pPr>
      <w:spacing w:before="152" w:after="160"/>
    </w:pPr>
    <w:rPr>
      <w:rFonts w:eastAsia="黑体"/>
    </w:rPr>
  </w:style>
  <w:style w:type="paragraph" w:customStyle="1" w:styleId="NotesHeading">
    <w:name w:val="Notes Heading"/>
    <w:next w:val="NotesText"/>
    <w:link w:val="NotesHeadingCharChar"/>
    <w:uiPriority w:val="2"/>
    <w:qFormat/>
    <w:rsid w:val="0026456E"/>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uiPriority w:val="2"/>
    <w:qFormat/>
    <w:rsid w:val="0026456E"/>
    <w:pPr>
      <w:keepNext/>
      <w:pBdr>
        <w:bottom w:val="single" w:sz="8" w:space="1" w:color="auto"/>
      </w:pBdr>
      <w:spacing w:before="40" w:after="40"/>
      <w:ind w:left="624"/>
    </w:pPr>
    <w:rPr>
      <w:rFonts w:ascii="Arial" w:eastAsia="楷体_GB2312" w:hAnsi="Arial" w:cs="Arial"/>
      <w:sz w:val="21"/>
      <w:lang w:eastAsia="en-US"/>
    </w:rPr>
  </w:style>
  <w:style w:type="paragraph" w:styleId="a6">
    <w:name w:val="Document Map"/>
    <w:basedOn w:val="a"/>
    <w:semiHidden/>
    <w:locked/>
    <w:rsid w:val="0026456E"/>
    <w:pPr>
      <w:shd w:val="clear" w:color="auto" w:fill="000080"/>
    </w:pPr>
  </w:style>
  <w:style w:type="paragraph" w:customStyle="1" w:styleId="Command">
    <w:name w:val="Command"/>
    <w:qFormat/>
    <w:rsid w:val="0026456E"/>
    <w:pPr>
      <w:keepNext/>
      <w:spacing w:before="80" w:after="80"/>
    </w:pPr>
    <w:rPr>
      <w:rFonts w:ascii="Arial" w:eastAsia="黑体" w:hAnsi="Arial" w:cs="Arial"/>
      <w:bCs/>
      <w:color w:val="800000"/>
      <w:sz w:val="21"/>
      <w:szCs w:val="22"/>
    </w:rPr>
  </w:style>
  <w:style w:type="table" w:customStyle="1" w:styleId="Table">
    <w:name w:val="Table"/>
    <w:basedOn w:val="a1"/>
    <w:rsid w:val="0026456E"/>
    <w:tblPr>
      <w:tblInd w:w="737"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styleId="a7">
    <w:name w:val="Table Grid"/>
    <w:basedOn w:val="a1"/>
    <w:semiHidden/>
    <w:locked/>
    <w:rsid w:val="0026456E"/>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Display">
    <w:name w:val="Terminal Display"/>
    <w:link w:val="TerminalDisplayChar"/>
    <w:qFormat/>
    <w:rsid w:val="0026456E"/>
    <w:pPr>
      <w:spacing w:before="40" w:after="40" w:line="240" w:lineRule="exact"/>
      <w:ind w:left="624"/>
    </w:pPr>
    <w:rPr>
      <w:rFonts w:ascii="Courier New" w:hAnsi="Courier New" w:cs="Courier New"/>
      <w:sz w:val="17"/>
      <w:szCs w:val="17"/>
    </w:rPr>
  </w:style>
  <w:style w:type="character" w:customStyle="1" w:styleId="TerminalDisplayChar">
    <w:name w:val="Terminal Display Char"/>
    <w:basedOn w:val="a0"/>
    <w:link w:val="TerminalDisplay"/>
    <w:uiPriority w:val="2"/>
    <w:rsid w:val="0032235A"/>
    <w:rPr>
      <w:rFonts w:ascii="Courier New" w:hAnsi="Courier New" w:cs="Courier New"/>
      <w:sz w:val="17"/>
      <w:szCs w:val="17"/>
    </w:rPr>
  </w:style>
  <w:style w:type="paragraph" w:customStyle="1" w:styleId="Figure">
    <w:name w:val="Figure"/>
    <w:next w:val="a"/>
    <w:link w:val="FigureChar"/>
    <w:uiPriority w:val="2"/>
    <w:qFormat/>
    <w:rsid w:val="0026456E"/>
    <w:pPr>
      <w:keepNext/>
      <w:spacing w:before="40" w:after="40"/>
      <w:ind w:left="624"/>
    </w:pPr>
    <w:rPr>
      <w:rFonts w:ascii="Arial" w:hAnsi="Arial" w:cs="Arial"/>
      <w:kern w:val="2"/>
      <w:sz w:val="21"/>
    </w:rPr>
  </w:style>
  <w:style w:type="character" w:customStyle="1" w:styleId="FigureChar">
    <w:name w:val="Figure Char"/>
    <w:basedOn w:val="a0"/>
    <w:link w:val="Figure"/>
    <w:uiPriority w:val="2"/>
    <w:rsid w:val="0026456E"/>
    <w:rPr>
      <w:rFonts w:ascii="Arial" w:hAnsi="Arial" w:cs="Arial"/>
      <w:kern w:val="2"/>
      <w:sz w:val="21"/>
    </w:rPr>
  </w:style>
  <w:style w:type="paragraph" w:styleId="a8">
    <w:name w:val="table of figures"/>
    <w:basedOn w:val="a"/>
    <w:next w:val="a"/>
    <w:uiPriority w:val="99"/>
    <w:locked/>
    <w:rsid w:val="0032235A"/>
    <w:pPr>
      <w:ind w:left="840" w:hanging="420"/>
    </w:pPr>
  </w:style>
  <w:style w:type="character" w:customStyle="1" w:styleId="commandparameter">
    <w:name w:val="command parameter"/>
    <w:qFormat/>
    <w:rsid w:val="0026456E"/>
    <w:rPr>
      <w:rFonts w:ascii="Courier New" w:eastAsia="宋体" w:hAnsi="Courier New"/>
      <w:b w:val="0"/>
      <w:i/>
      <w:color w:val="auto"/>
      <w:szCs w:val="21"/>
    </w:rPr>
  </w:style>
  <w:style w:type="character" w:customStyle="1" w:styleId="commandkeywords">
    <w:name w:val="command keywords"/>
    <w:qFormat/>
    <w:rsid w:val="0026456E"/>
    <w:rPr>
      <w:rFonts w:ascii="Courier New" w:eastAsia="宋体" w:hAnsi="Courier New"/>
      <w:b/>
      <w:i w:val="0"/>
      <w:color w:val="auto"/>
      <w:szCs w:val="21"/>
    </w:rPr>
  </w:style>
  <w:style w:type="paragraph" w:customStyle="1" w:styleId="NotesTextinTable">
    <w:name w:val="Notes Text in Table"/>
    <w:uiPriority w:val="2"/>
    <w:qFormat/>
    <w:rsid w:val="0026456E"/>
    <w:pPr>
      <w:keepLines/>
      <w:spacing w:before="80" w:after="80"/>
    </w:pPr>
    <w:rPr>
      <w:rFonts w:ascii="Arial" w:eastAsia="楷体_GB2312" w:hAnsi="Arial" w:cs="Arial"/>
      <w:noProof/>
      <w:sz w:val="18"/>
      <w:szCs w:val="18"/>
    </w:rPr>
  </w:style>
  <w:style w:type="paragraph" w:customStyle="1" w:styleId="ItemStep">
    <w:name w:val="Item Step"/>
    <w:basedOn w:val="a"/>
    <w:link w:val="ItemStepChar"/>
    <w:uiPriority w:val="2"/>
    <w:qFormat/>
    <w:rsid w:val="0026456E"/>
    <w:pPr>
      <w:numPr>
        <w:ilvl w:val="4"/>
        <w:numId w:val="6"/>
      </w:numPr>
      <w:jc w:val="left"/>
      <w:outlineLvl w:val="4"/>
    </w:pPr>
    <w:rPr>
      <w:rFonts w:cs="Times New Roman"/>
      <w:kern w:val="0"/>
      <w:szCs w:val="24"/>
      <w:lang w:eastAsia="en-US"/>
    </w:rPr>
  </w:style>
  <w:style w:type="character" w:customStyle="1" w:styleId="ItemStepChar">
    <w:name w:val="Item Step Char"/>
    <w:basedOn w:val="a0"/>
    <w:link w:val="ItemStep"/>
    <w:uiPriority w:val="2"/>
    <w:rsid w:val="0032235A"/>
    <w:rPr>
      <w:rFonts w:ascii="Arial" w:hAnsi="Arial"/>
      <w:sz w:val="21"/>
      <w:szCs w:val="24"/>
      <w:lang w:eastAsia="en-US"/>
    </w:rPr>
  </w:style>
  <w:style w:type="paragraph" w:customStyle="1" w:styleId="ItemListinTable">
    <w:name w:val="Item List in Table"/>
    <w:basedOn w:val="a"/>
    <w:link w:val="ItemListinTableCharChar"/>
    <w:uiPriority w:val="2"/>
    <w:qFormat/>
    <w:rsid w:val="0026456E"/>
    <w:pPr>
      <w:numPr>
        <w:ilvl w:val="3"/>
        <w:numId w:val="54"/>
      </w:numPr>
      <w:spacing w:before="80" w:after="80"/>
      <w:jc w:val="left"/>
    </w:pPr>
    <w:rPr>
      <w:sz w:val="18"/>
      <w:szCs w:val="18"/>
      <w:lang w:eastAsia="en-US"/>
    </w:rPr>
  </w:style>
  <w:style w:type="paragraph" w:customStyle="1" w:styleId="NotesHeadinginTable">
    <w:name w:val="Notes Heading in Table"/>
    <w:next w:val="NotesTextinTable"/>
    <w:uiPriority w:val="2"/>
    <w:qFormat/>
    <w:rsid w:val="0026456E"/>
    <w:pPr>
      <w:keepNext/>
      <w:spacing w:before="80" w:after="80"/>
    </w:pPr>
    <w:rPr>
      <w:rFonts w:ascii="Arial" w:hAnsi="Arial" w:cs="Arial"/>
      <w:noProof/>
      <w:sz w:val="18"/>
      <w:szCs w:val="18"/>
    </w:rPr>
  </w:style>
  <w:style w:type="paragraph" w:customStyle="1" w:styleId="NotesTextListinTable">
    <w:name w:val="Notes Text List in Table"/>
    <w:uiPriority w:val="2"/>
    <w:qFormat/>
    <w:rsid w:val="0026456E"/>
    <w:pPr>
      <w:numPr>
        <w:ilvl w:val="5"/>
        <w:numId w:val="54"/>
      </w:numPr>
      <w:spacing w:before="80" w:after="80"/>
    </w:pPr>
    <w:rPr>
      <w:rFonts w:ascii="Arial" w:eastAsia="楷体_GB2312" w:hAnsi="Arial" w:cs="楷体_GB2312"/>
      <w:noProof/>
      <w:sz w:val="18"/>
      <w:szCs w:val="18"/>
    </w:rPr>
  </w:style>
  <w:style w:type="paragraph" w:customStyle="1" w:styleId="ItemStepinTable">
    <w:name w:val="Item Step in Table"/>
    <w:uiPriority w:val="2"/>
    <w:qFormat/>
    <w:rsid w:val="0026456E"/>
    <w:pPr>
      <w:numPr>
        <w:numId w:val="43"/>
      </w:numPr>
      <w:spacing w:before="80" w:after="80"/>
    </w:pPr>
    <w:rPr>
      <w:rFonts w:ascii="Arial" w:hAnsi="Arial" w:cs="Arial"/>
      <w:sz w:val="18"/>
      <w:szCs w:val="18"/>
    </w:rPr>
  </w:style>
  <w:style w:type="paragraph" w:styleId="41">
    <w:name w:val="toc 4"/>
    <w:basedOn w:val="a"/>
    <w:next w:val="a"/>
    <w:autoRedefine/>
    <w:uiPriority w:val="39"/>
    <w:locked/>
    <w:rsid w:val="0026456E"/>
    <w:pPr>
      <w:ind w:left="1260"/>
    </w:pPr>
  </w:style>
  <w:style w:type="character" w:styleId="a9">
    <w:name w:val="Hyperlink"/>
    <w:basedOn w:val="a0"/>
    <w:uiPriority w:val="99"/>
    <w:qFormat/>
    <w:rsid w:val="0026456E"/>
    <w:rPr>
      <w:color w:val="0000FF"/>
      <w:u w:val="single"/>
    </w:rPr>
  </w:style>
  <w:style w:type="paragraph" w:styleId="aa">
    <w:name w:val="Balloon Text"/>
    <w:basedOn w:val="a"/>
    <w:semiHidden/>
    <w:locked/>
    <w:rsid w:val="0026456E"/>
    <w:rPr>
      <w:sz w:val="18"/>
      <w:szCs w:val="18"/>
    </w:rPr>
  </w:style>
  <w:style w:type="character" w:styleId="ab">
    <w:name w:val="annotation reference"/>
    <w:basedOn w:val="a0"/>
    <w:locked/>
    <w:rsid w:val="0026456E"/>
    <w:rPr>
      <w:sz w:val="21"/>
      <w:szCs w:val="21"/>
    </w:rPr>
  </w:style>
  <w:style w:type="paragraph" w:styleId="ac">
    <w:name w:val="annotation text"/>
    <w:basedOn w:val="a"/>
    <w:link w:val="Char"/>
    <w:locked/>
    <w:rsid w:val="0026456E"/>
    <w:pPr>
      <w:jc w:val="left"/>
    </w:pPr>
  </w:style>
  <w:style w:type="paragraph" w:styleId="ad">
    <w:name w:val="annotation subject"/>
    <w:basedOn w:val="ac"/>
    <w:next w:val="ac"/>
    <w:semiHidden/>
    <w:locked/>
    <w:rsid w:val="0026456E"/>
    <w:rPr>
      <w:b/>
      <w:bCs/>
    </w:rPr>
  </w:style>
  <w:style w:type="paragraph" w:styleId="50">
    <w:name w:val="toc 5"/>
    <w:basedOn w:val="a"/>
    <w:next w:val="a"/>
    <w:autoRedefine/>
    <w:uiPriority w:val="39"/>
    <w:locked/>
    <w:rsid w:val="0026456E"/>
    <w:pPr>
      <w:ind w:left="1680"/>
    </w:pPr>
  </w:style>
  <w:style w:type="paragraph" w:styleId="60">
    <w:name w:val="toc 6"/>
    <w:basedOn w:val="a"/>
    <w:next w:val="a"/>
    <w:autoRedefine/>
    <w:uiPriority w:val="39"/>
    <w:locked/>
    <w:rsid w:val="0026456E"/>
    <w:pPr>
      <w:ind w:left="2100"/>
    </w:pPr>
  </w:style>
  <w:style w:type="paragraph" w:styleId="70">
    <w:name w:val="toc 7"/>
    <w:basedOn w:val="a"/>
    <w:next w:val="a"/>
    <w:autoRedefine/>
    <w:uiPriority w:val="39"/>
    <w:locked/>
    <w:rsid w:val="0026456E"/>
    <w:pPr>
      <w:ind w:left="2520"/>
    </w:pPr>
  </w:style>
  <w:style w:type="paragraph" w:styleId="80">
    <w:name w:val="toc 8"/>
    <w:basedOn w:val="a"/>
    <w:next w:val="a"/>
    <w:autoRedefine/>
    <w:uiPriority w:val="39"/>
    <w:locked/>
    <w:rsid w:val="0026456E"/>
    <w:pPr>
      <w:ind w:left="2940"/>
    </w:pPr>
  </w:style>
  <w:style w:type="paragraph" w:styleId="90">
    <w:name w:val="toc 9"/>
    <w:basedOn w:val="a"/>
    <w:next w:val="a"/>
    <w:autoRedefine/>
    <w:uiPriority w:val="39"/>
    <w:locked/>
    <w:rsid w:val="0026456E"/>
    <w:pPr>
      <w:ind w:left="3360"/>
    </w:pPr>
  </w:style>
  <w:style w:type="character" w:customStyle="1" w:styleId="TerminalDisplayshading">
    <w:name w:val="Terminal Display shading"/>
    <w:basedOn w:val="a0"/>
    <w:uiPriority w:val="2"/>
    <w:qFormat/>
    <w:rsid w:val="0026456E"/>
    <w:rPr>
      <w:rFonts w:ascii="Courier New" w:hAnsi="Courier New"/>
      <w:sz w:val="17"/>
      <w:bdr w:val="none" w:sz="0" w:space="0" w:color="auto"/>
      <w:shd w:val="clear" w:color="auto" w:fill="D9D9D9"/>
    </w:rPr>
  </w:style>
  <w:style w:type="paragraph" w:styleId="2">
    <w:name w:val="List Bullet 2"/>
    <w:basedOn w:val="a"/>
    <w:autoRedefine/>
    <w:semiHidden/>
    <w:locked/>
    <w:rsid w:val="00E200F3"/>
    <w:pPr>
      <w:widowControl w:val="0"/>
      <w:numPr>
        <w:numId w:val="1"/>
      </w:numPr>
      <w:autoSpaceDE w:val="0"/>
      <w:autoSpaceDN w:val="0"/>
      <w:adjustRightInd w:val="0"/>
    </w:pPr>
    <w:rPr>
      <w:rFonts w:cs="Times New Roman"/>
    </w:rPr>
  </w:style>
  <w:style w:type="paragraph" w:styleId="4">
    <w:name w:val="List Number 4"/>
    <w:basedOn w:val="a"/>
    <w:semiHidden/>
    <w:locked/>
    <w:rsid w:val="00D06712"/>
    <w:pPr>
      <w:widowControl w:val="0"/>
      <w:numPr>
        <w:numId w:val="2"/>
      </w:numPr>
      <w:autoSpaceDE w:val="0"/>
      <w:autoSpaceDN w:val="0"/>
      <w:adjustRightInd w:val="0"/>
    </w:pPr>
    <w:rPr>
      <w:rFonts w:cs="Times New Roman"/>
    </w:rPr>
  </w:style>
  <w:style w:type="paragraph" w:customStyle="1" w:styleId="TableDescription">
    <w:name w:val="Table Description"/>
    <w:link w:val="TableDescriptionChar"/>
    <w:uiPriority w:val="2"/>
    <w:qFormat/>
    <w:rsid w:val="0026456E"/>
    <w:pPr>
      <w:keepNext/>
      <w:keepLines/>
      <w:numPr>
        <w:ilvl w:val="6"/>
        <w:numId w:val="6"/>
      </w:numPr>
      <w:spacing w:before="80" w:after="80"/>
      <w:ind w:left="624" w:firstLine="0"/>
    </w:pPr>
    <w:rPr>
      <w:rFonts w:ascii="Arial" w:eastAsia="黑体" w:hAnsi="Arial" w:cs="Arial Narrow"/>
      <w:sz w:val="21"/>
    </w:rPr>
  </w:style>
  <w:style w:type="character" w:customStyle="1" w:styleId="TableDescriptionChar">
    <w:name w:val="Table Description Char"/>
    <w:basedOn w:val="a0"/>
    <w:link w:val="TableDescription"/>
    <w:uiPriority w:val="2"/>
    <w:rsid w:val="0032235A"/>
    <w:rPr>
      <w:rFonts w:ascii="Arial" w:eastAsia="黑体" w:hAnsi="Arial" w:cs="Arial Narrow"/>
      <w:sz w:val="21"/>
    </w:rPr>
  </w:style>
  <w:style w:type="paragraph" w:customStyle="1" w:styleId="TableText">
    <w:name w:val="Table Text"/>
    <w:link w:val="TableTextChar"/>
    <w:uiPriority w:val="2"/>
    <w:qFormat/>
    <w:rsid w:val="0026456E"/>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0"/>
    <w:link w:val="TableText"/>
    <w:uiPriority w:val="2"/>
    <w:rsid w:val="0026456E"/>
    <w:rPr>
      <w:rFonts w:ascii="Arial" w:hAnsi="Arial" w:cs="Arial Narrow"/>
      <w:sz w:val="18"/>
      <w:szCs w:val="18"/>
    </w:rPr>
  </w:style>
  <w:style w:type="character" w:styleId="ae">
    <w:name w:val="FollowedHyperlink"/>
    <w:basedOn w:val="a0"/>
    <w:rsid w:val="0026456E"/>
    <w:rPr>
      <w:color w:val="800080"/>
      <w:u w:val="single"/>
    </w:rPr>
  </w:style>
  <w:style w:type="paragraph" w:customStyle="1" w:styleId="INStep">
    <w:name w:val="IN Step"/>
    <w:uiPriority w:val="2"/>
    <w:qFormat/>
    <w:rsid w:val="0026456E"/>
    <w:pPr>
      <w:keepLines/>
      <w:numPr>
        <w:ilvl w:val="8"/>
        <w:numId w:val="6"/>
      </w:numPr>
      <w:spacing w:before="40" w:after="40"/>
      <w:outlineLvl w:val="6"/>
    </w:pPr>
    <w:rPr>
      <w:rFonts w:ascii="Arial" w:hAnsi="Arial" w:cs="Arial"/>
      <w:kern w:val="2"/>
      <w:sz w:val="21"/>
    </w:rPr>
  </w:style>
  <w:style w:type="paragraph" w:customStyle="1" w:styleId="ItemList">
    <w:name w:val="Item List"/>
    <w:basedOn w:val="a"/>
    <w:link w:val="ItemListCharChar"/>
    <w:uiPriority w:val="2"/>
    <w:qFormat/>
    <w:rsid w:val="0026456E"/>
    <w:pPr>
      <w:numPr>
        <w:numId w:val="54"/>
      </w:numPr>
      <w:jc w:val="left"/>
    </w:pPr>
    <w:rPr>
      <w:lang w:eastAsia="en-US"/>
    </w:rPr>
  </w:style>
  <w:style w:type="paragraph" w:customStyle="1" w:styleId="NotesTextList">
    <w:name w:val="Notes Text List"/>
    <w:basedOn w:val="ItemListinTable"/>
    <w:link w:val="NotesTextListCharChar"/>
    <w:uiPriority w:val="2"/>
    <w:qFormat/>
    <w:rsid w:val="0026456E"/>
    <w:pPr>
      <w:keepNext/>
      <w:pBdr>
        <w:bottom w:val="single" w:sz="8" w:space="1" w:color="auto"/>
      </w:pBdr>
      <w:spacing w:before="40" w:after="40"/>
      <w:ind w:left="1021"/>
    </w:pPr>
    <w:rPr>
      <w:rFonts w:eastAsia="楷体_GB2312"/>
      <w:sz w:val="21"/>
    </w:rPr>
  </w:style>
  <w:style w:type="paragraph" w:styleId="af">
    <w:name w:val="Revision"/>
    <w:hidden/>
    <w:uiPriority w:val="99"/>
    <w:semiHidden/>
    <w:rsid w:val="000E194C"/>
    <w:rPr>
      <w:rFonts w:ascii="Arial" w:hAnsi="Arial" w:cs="Arial"/>
      <w:sz w:val="21"/>
      <w:szCs w:val="21"/>
    </w:rPr>
  </w:style>
  <w:style w:type="character" w:customStyle="1" w:styleId="TableHeadingChar">
    <w:name w:val="Table Heading Char"/>
    <w:link w:val="TableHeading"/>
    <w:uiPriority w:val="2"/>
    <w:rsid w:val="0026456E"/>
    <w:rPr>
      <w:rFonts w:ascii="Arial" w:eastAsia="黑体" w:hAnsi="Arial" w:cs="Arial Narrow"/>
      <w:bCs/>
      <w:sz w:val="18"/>
    </w:rPr>
  </w:style>
  <w:style w:type="paragraph" w:customStyle="1" w:styleId="TOC">
    <w:name w:val="TOC"/>
    <w:next w:val="a"/>
    <w:uiPriority w:val="1"/>
    <w:qFormat/>
    <w:rsid w:val="0026456E"/>
    <w:pPr>
      <w:keepNext/>
      <w:snapToGrid w:val="0"/>
      <w:spacing w:before="480" w:after="360"/>
      <w:jc w:val="center"/>
    </w:pPr>
    <w:rPr>
      <w:rFonts w:ascii="Arial" w:eastAsia="黑体" w:hAnsi="Arial" w:cs="Arial"/>
      <w:bCs/>
      <w:color w:val="800000"/>
      <w:sz w:val="36"/>
      <w:szCs w:val="40"/>
    </w:rPr>
  </w:style>
  <w:style w:type="character" w:customStyle="1" w:styleId="NotesHeadingCharChar">
    <w:name w:val="Notes Heading Char Char"/>
    <w:basedOn w:val="a0"/>
    <w:link w:val="NotesHeading"/>
    <w:uiPriority w:val="2"/>
    <w:rsid w:val="0026456E"/>
    <w:rPr>
      <w:rFonts w:ascii="Arial" w:hAnsi="Arial" w:cs="Arial"/>
      <w:sz w:val="21"/>
      <w:lang w:eastAsia="en-US"/>
    </w:rPr>
  </w:style>
  <w:style w:type="character" w:customStyle="1" w:styleId="NotesTextCharChar">
    <w:name w:val="Notes Text Char Char"/>
    <w:basedOn w:val="a0"/>
    <w:link w:val="NotesText"/>
    <w:uiPriority w:val="2"/>
    <w:rsid w:val="0026456E"/>
    <w:rPr>
      <w:rFonts w:ascii="Arial" w:eastAsia="楷体_GB2312" w:hAnsi="Arial" w:cs="Arial"/>
      <w:sz w:val="21"/>
      <w:lang w:eastAsia="en-US"/>
    </w:rPr>
  </w:style>
  <w:style w:type="paragraph" w:customStyle="1" w:styleId="TerminalDisplayinTable">
    <w:name w:val="Terminal Display in Table"/>
    <w:uiPriority w:val="2"/>
    <w:qFormat/>
    <w:rsid w:val="0026456E"/>
    <w:rPr>
      <w:rFonts w:ascii="Courier New" w:hAnsi="Courier New" w:cs="Courier New"/>
      <w:sz w:val="17"/>
      <w:szCs w:val="17"/>
    </w:rPr>
  </w:style>
  <w:style w:type="paragraph" w:customStyle="1" w:styleId="ItemStep2">
    <w:name w:val="Item Step_2"/>
    <w:uiPriority w:val="2"/>
    <w:qFormat/>
    <w:rsid w:val="0026456E"/>
    <w:pPr>
      <w:numPr>
        <w:ilvl w:val="7"/>
        <w:numId w:val="6"/>
      </w:numPr>
      <w:spacing w:before="40" w:after="40"/>
      <w:outlineLvl w:val="5"/>
    </w:pPr>
    <w:rPr>
      <w:rFonts w:ascii="Arial" w:hAnsi="Arial"/>
      <w:sz w:val="21"/>
      <w:lang w:eastAsia="en-US"/>
    </w:rPr>
  </w:style>
  <w:style w:type="paragraph" w:customStyle="1" w:styleId="ItemListinTable2">
    <w:name w:val="Item List in Table_2"/>
    <w:basedOn w:val="a"/>
    <w:uiPriority w:val="2"/>
    <w:rsid w:val="0026456E"/>
    <w:pPr>
      <w:numPr>
        <w:ilvl w:val="4"/>
        <w:numId w:val="54"/>
      </w:numPr>
      <w:spacing w:before="80" w:after="80"/>
      <w:jc w:val="left"/>
    </w:pPr>
    <w:rPr>
      <w:sz w:val="18"/>
      <w:szCs w:val="18"/>
      <w:lang w:eastAsia="en-US"/>
    </w:rPr>
  </w:style>
  <w:style w:type="paragraph" w:customStyle="1" w:styleId="ItemList2">
    <w:name w:val="Item List_2"/>
    <w:basedOn w:val="ItemList"/>
    <w:uiPriority w:val="2"/>
    <w:rsid w:val="0026456E"/>
    <w:pPr>
      <w:numPr>
        <w:ilvl w:val="1"/>
      </w:numPr>
    </w:pPr>
  </w:style>
  <w:style w:type="paragraph" w:customStyle="1" w:styleId="ItemIndent1">
    <w:name w:val="Item Indent_1"/>
    <w:basedOn w:val="a"/>
    <w:uiPriority w:val="2"/>
    <w:qFormat/>
    <w:rsid w:val="0026456E"/>
    <w:pPr>
      <w:ind w:left="1134"/>
      <w:jc w:val="left"/>
    </w:pPr>
    <w:rPr>
      <w:color w:val="000000"/>
      <w:kern w:val="0"/>
      <w:lang w:eastAsia="en-US"/>
    </w:rPr>
  </w:style>
  <w:style w:type="paragraph" w:customStyle="1" w:styleId="ItemIndent2">
    <w:name w:val="Item Indent_2"/>
    <w:basedOn w:val="a"/>
    <w:uiPriority w:val="2"/>
    <w:qFormat/>
    <w:rsid w:val="0026456E"/>
    <w:pPr>
      <w:ind w:left="1418"/>
      <w:jc w:val="left"/>
    </w:pPr>
    <w:rPr>
      <w:color w:val="000000"/>
      <w:kern w:val="0"/>
      <w:lang w:eastAsia="en-US"/>
    </w:rPr>
  </w:style>
  <w:style w:type="character" w:customStyle="1" w:styleId="FigureTextChar">
    <w:name w:val="Figure Text Char"/>
    <w:basedOn w:val="a0"/>
    <w:link w:val="FigureText"/>
    <w:uiPriority w:val="2"/>
    <w:rsid w:val="0026456E"/>
    <w:rPr>
      <w:rFonts w:ascii="Arial" w:eastAsia="楷体_GB2312" w:hAnsi="Arial" w:cs="Arial Narrow"/>
      <w:sz w:val="18"/>
    </w:rPr>
  </w:style>
  <w:style w:type="paragraph" w:customStyle="1" w:styleId="ItemList3">
    <w:name w:val="Item List_3"/>
    <w:basedOn w:val="ItemList2"/>
    <w:uiPriority w:val="2"/>
    <w:rsid w:val="0026456E"/>
    <w:pPr>
      <w:numPr>
        <w:ilvl w:val="2"/>
      </w:numPr>
    </w:pPr>
  </w:style>
  <w:style w:type="paragraph" w:customStyle="1" w:styleId="ItemIndent3">
    <w:name w:val="Item Indent_3"/>
    <w:basedOn w:val="a"/>
    <w:uiPriority w:val="2"/>
    <w:rsid w:val="0026456E"/>
    <w:pPr>
      <w:spacing w:before="80"/>
      <w:ind w:left="1701"/>
      <w:jc w:val="left"/>
    </w:pPr>
    <w:rPr>
      <w:color w:val="000000"/>
      <w:kern w:val="0"/>
      <w:lang w:eastAsia="en-US"/>
    </w:rPr>
  </w:style>
  <w:style w:type="character" w:customStyle="1" w:styleId="ItemListinTableCharChar">
    <w:name w:val="Item List in Table Char Char"/>
    <w:basedOn w:val="a0"/>
    <w:link w:val="ItemListinTable"/>
    <w:uiPriority w:val="2"/>
    <w:rsid w:val="0026456E"/>
    <w:rPr>
      <w:rFonts w:ascii="Arial" w:hAnsi="Arial" w:cs="Arial"/>
      <w:kern w:val="2"/>
      <w:sz w:val="18"/>
      <w:szCs w:val="18"/>
      <w:lang w:eastAsia="en-US"/>
    </w:rPr>
  </w:style>
  <w:style w:type="character" w:customStyle="1" w:styleId="NotesTextListCharChar">
    <w:name w:val="Notes Text List Char Char"/>
    <w:basedOn w:val="ItemListinTableCharChar"/>
    <w:link w:val="NotesTextList"/>
    <w:uiPriority w:val="2"/>
    <w:rsid w:val="0026456E"/>
    <w:rPr>
      <w:rFonts w:ascii="Arial" w:eastAsia="楷体_GB2312" w:hAnsi="Arial" w:cs="Arial"/>
      <w:kern w:val="2"/>
      <w:sz w:val="21"/>
      <w:szCs w:val="18"/>
      <w:lang w:eastAsia="en-US"/>
    </w:rPr>
  </w:style>
  <w:style w:type="table" w:customStyle="1" w:styleId="FigureTable">
    <w:name w:val="Figure Table"/>
    <w:basedOn w:val="a1"/>
    <w:uiPriority w:val="99"/>
    <w:rsid w:val="0026456E"/>
    <w:pPr>
      <w:spacing w:before="40" w:line="240" w:lineRule="exact"/>
    </w:pPr>
    <w:rPr>
      <w:rFonts w:ascii="Arial" w:eastAsia="楷体" w:hAnsi="Arial"/>
      <w:sz w:val="18"/>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paragraph" w:customStyle="1" w:styleId="Text">
    <w:name w:val="索引 Text"/>
    <w:link w:val="TextCharChar"/>
    <w:uiPriority w:val="3"/>
    <w:qFormat/>
    <w:rsid w:val="0026456E"/>
    <w:pPr>
      <w:spacing w:before="40" w:after="40"/>
      <w:ind w:left="624"/>
    </w:pPr>
    <w:rPr>
      <w:rFonts w:ascii="Arial" w:hAnsi="Arial" w:cs="Arial"/>
      <w:kern w:val="2"/>
      <w:sz w:val="21"/>
    </w:rPr>
  </w:style>
  <w:style w:type="character" w:customStyle="1" w:styleId="TextCharChar">
    <w:name w:val="索引 Text Char Char"/>
    <w:basedOn w:val="a0"/>
    <w:link w:val="Text"/>
    <w:uiPriority w:val="3"/>
    <w:rsid w:val="0026456E"/>
    <w:rPr>
      <w:rFonts w:ascii="Arial" w:hAnsi="Arial" w:cs="Arial"/>
      <w:kern w:val="2"/>
      <w:sz w:val="21"/>
    </w:rPr>
  </w:style>
  <w:style w:type="paragraph" w:customStyle="1" w:styleId="Heading">
    <w:name w:val="索引 Heading"/>
    <w:next w:val="Text"/>
    <w:link w:val="HeadingChar"/>
    <w:uiPriority w:val="3"/>
    <w:qFormat/>
    <w:rsid w:val="0026456E"/>
    <w:pPr>
      <w:spacing w:before="120" w:after="120"/>
      <w:ind w:left="624"/>
    </w:pPr>
    <w:rPr>
      <w:rFonts w:ascii="Arial" w:hAnsi="Arial" w:cs="Arial"/>
      <w:b/>
      <w:kern w:val="2"/>
      <w:sz w:val="21"/>
    </w:rPr>
  </w:style>
  <w:style w:type="character" w:customStyle="1" w:styleId="HeadingChar">
    <w:name w:val="索引 Heading Char"/>
    <w:basedOn w:val="a0"/>
    <w:link w:val="Heading"/>
    <w:uiPriority w:val="3"/>
    <w:rsid w:val="0026456E"/>
    <w:rPr>
      <w:rFonts w:ascii="Arial" w:hAnsi="Arial" w:cs="Arial"/>
      <w:b/>
      <w:kern w:val="2"/>
      <w:sz w:val="21"/>
    </w:rPr>
  </w:style>
  <w:style w:type="paragraph" w:customStyle="1" w:styleId="af0">
    <w:name w:val="索引链接"/>
    <w:next w:val="a"/>
    <w:link w:val="Char0"/>
    <w:uiPriority w:val="3"/>
    <w:qFormat/>
    <w:rsid w:val="0026456E"/>
    <w:pPr>
      <w:spacing w:before="120" w:after="60"/>
      <w:ind w:left="624"/>
    </w:pPr>
    <w:rPr>
      <w:rFonts w:ascii="Arial" w:eastAsia="黑体" w:hAnsi="Arial" w:cs="Arial"/>
      <w:bCs/>
      <w:color w:val="0000FF"/>
      <w:sz w:val="36"/>
      <w:szCs w:val="36"/>
    </w:rPr>
  </w:style>
  <w:style w:type="character" w:customStyle="1" w:styleId="Char0">
    <w:name w:val="索引链接 Char"/>
    <w:basedOn w:val="a0"/>
    <w:link w:val="af0"/>
    <w:uiPriority w:val="3"/>
    <w:rsid w:val="0026456E"/>
    <w:rPr>
      <w:rFonts w:ascii="Arial" w:eastAsia="黑体" w:hAnsi="Arial" w:cs="Arial"/>
      <w:bCs/>
      <w:color w:val="0000FF"/>
      <w:sz w:val="36"/>
      <w:szCs w:val="36"/>
    </w:rPr>
  </w:style>
  <w:style w:type="paragraph" w:customStyle="1" w:styleId="TerminalDisplayIndent1">
    <w:name w:val="Terminal Display Indent_1"/>
    <w:basedOn w:val="TerminalDisplay"/>
    <w:uiPriority w:val="2"/>
    <w:qFormat/>
    <w:rsid w:val="0026456E"/>
    <w:pPr>
      <w:ind w:left="1134"/>
    </w:pPr>
  </w:style>
  <w:style w:type="paragraph" w:customStyle="1" w:styleId="TerminalDisplayIndent2">
    <w:name w:val="Terminal Display Indent_2"/>
    <w:basedOn w:val="TerminalDisplay"/>
    <w:uiPriority w:val="2"/>
    <w:qFormat/>
    <w:rsid w:val="0026456E"/>
    <w:pPr>
      <w:ind w:left="1418"/>
    </w:pPr>
  </w:style>
  <w:style w:type="table" w:styleId="af1">
    <w:name w:val="Table Theme"/>
    <w:basedOn w:val="a1"/>
    <w:locked/>
    <w:rsid w:val="0026456E"/>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ext">
    <w:name w:val="Bold Text"/>
    <w:basedOn w:val="a0"/>
    <w:qFormat/>
    <w:rsid w:val="0026456E"/>
    <w:rPr>
      <w:rFonts w:ascii="Arial" w:hAnsi="Arial"/>
      <w:b/>
      <w:i w:val="0"/>
    </w:rPr>
  </w:style>
  <w:style w:type="character" w:customStyle="1" w:styleId="ItalicText">
    <w:name w:val="Italic Text"/>
    <w:basedOn w:val="a0"/>
    <w:qFormat/>
    <w:rsid w:val="0026456E"/>
    <w:rPr>
      <w:rFonts w:ascii="Arial" w:hAnsi="Arial"/>
      <w:b w:val="0"/>
      <w:i/>
    </w:rPr>
  </w:style>
  <w:style w:type="character" w:customStyle="1" w:styleId="Reference-R0G144B200">
    <w:name w:val="Reference-R0G144B200"/>
    <w:basedOn w:val="a0"/>
    <w:qFormat/>
    <w:rsid w:val="0026456E"/>
    <w:rPr>
      <w:color w:val="0000FF"/>
      <w:u w:val="single"/>
    </w:rPr>
  </w:style>
  <w:style w:type="character" w:customStyle="1" w:styleId="Superscript">
    <w:name w:val="Superscript"/>
    <w:basedOn w:val="a0"/>
    <w:qFormat/>
    <w:rsid w:val="0026456E"/>
    <w:rPr>
      <w:vertAlign w:val="superscript"/>
    </w:rPr>
  </w:style>
  <w:style w:type="character" w:customStyle="1" w:styleId="SubScript">
    <w:name w:val="SubScript"/>
    <w:basedOn w:val="a0"/>
    <w:qFormat/>
    <w:rsid w:val="0026456E"/>
    <w:rPr>
      <w:vertAlign w:val="subscript"/>
    </w:rPr>
  </w:style>
  <w:style w:type="character" w:styleId="af2">
    <w:name w:val="Placeholder Text"/>
    <w:basedOn w:val="a0"/>
    <w:uiPriority w:val="99"/>
    <w:semiHidden/>
    <w:locked/>
    <w:rsid w:val="00161575"/>
    <w:rPr>
      <w:color w:val="808080"/>
    </w:rPr>
  </w:style>
  <w:style w:type="paragraph" w:customStyle="1" w:styleId="ItemStepinTable2">
    <w:name w:val="Item Step in Table_2"/>
    <w:uiPriority w:val="2"/>
    <w:qFormat/>
    <w:rsid w:val="0026456E"/>
    <w:pPr>
      <w:numPr>
        <w:ilvl w:val="1"/>
        <w:numId w:val="43"/>
      </w:numPr>
      <w:spacing w:before="80" w:after="80"/>
    </w:pPr>
    <w:rPr>
      <w:rFonts w:ascii="Arial" w:hAnsi="Arial" w:cs="Arial"/>
      <w:sz w:val="18"/>
      <w:szCs w:val="18"/>
    </w:rPr>
  </w:style>
  <w:style w:type="table" w:customStyle="1" w:styleId="Tablenohead">
    <w:name w:val="Table no head"/>
    <w:basedOn w:val="a1"/>
    <w:uiPriority w:val="99"/>
    <w:qFormat/>
    <w:rsid w:val="0026456E"/>
    <w:pPr>
      <w:spacing w:before="80" w:after="80"/>
    </w:pPr>
    <w:rPr>
      <w:rFonts w:ascii="Arial" w:hAnsi="Arial"/>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table" w:customStyle="1" w:styleId="Table-SMB">
    <w:name w:val="左文右图Table-SMB专用样式"/>
    <w:basedOn w:val="a1"/>
    <w:uiPriority w:val="99"/>
    <w:qFormat/>
    <w:rsid w:val="0026456E"/>
    <w:tblPr>
      <w:tblInd w:w="737" w:type="dxa"/>
      <w:tblBorders>
        <w:top w:val="single" w:sz="18" w:space="0" w:color="auto"/>
        <w:bottom w:val="single" w:sz="18" w:space="0" w:color="auto"/>
        <w:insideH w:val="single" w:sz="12" w:space="0" w:color="A6A6A6" w:themeColor="background1" w:themeShade="A6"/>
      </w:tblBorders>
    </w:tblPr>
  </w:style>
  <w:style w:type="paragraph" w:customStyle="1" w:styleId="TableHeading0">
    <w:name w:val="索引 Table Heading"/>
    <w:link w:val="TableHeadingChar0"/>
    <w:uiPriority w:val="3"/>
    <w:rsid w:val="0026456E"/>
    <w:pPr>
      <w:widowControl w:val="0"/>
    </w:pPr>
    <w:rPr>
      <w:rFonts w:ascii="Arial" w:hAnsi="Arial" w:cs="Arial"/>
      <w:b/>
      <w:kern w:val="2"/>
      <w:sz w:val="21"/>
    </w:rPr>
  </w:style>
  <w:style w:type="character" w:customStyle="1" w:styleId="TableHeadingChar0">
    <w:name w:val="索引 Table Heading Char"/>
    <w:basedOn w:val="a0"/>
    <w:link w:val="TableHeading0"/>
    <w:uiPriority w:val="3"/>
    <w:rsid w:val="0026456E"/>
    <w:rPr>
      <w:rFonts w:ascii="Arial" w:hAnsi="Arial" w:cs="Arial"/>
      <w:b/>
      <w:kern w:val="2"/>
      <w:sz w:val="21"/>
    </w:rPr>
  </w:style>
  <w:style w:type="character" w:customStyle="1" w:styleId="1Char">
    <w:name w:val="标题 1 Char"/>
    <w:basedOn w:val="a0"/>
    <w:link w:val="1"/>
    <w:uiPriority w:val="1"/>
    <w:rsid w:val="0032235A"/>
    <w:rPr>
      <w:rFonts w:ascii="Arial" w:hAnsi="Arial" w:cs="Arial"/>
      <w:b/>
      <w:color w:val="800000"/>
      <w:sz w:val="36"/>
      <w:szCs w:val="48"/>
    </w:rPr>
  </w:style>
  <w:style w:type="character" w:customStyle="1" w:styleId="2Char">
    <w:name w:val="标题 2 Char"/>
    <w:basedOn w:val="a0"/>
    <w:link w:val="20"/>
    <w:uiPriority w:val="1"/>
    <w:rsid w:val="0032235A"/>
    <w:rPr>
      <w:rFonts w:ascii="Arial" w:eastAsia="黑体" w:hAnsi="Arial" w:cs="Arial"/>
      <w:bCs/>
      <w:color w:val="800000"/>
      <w:sz w:val="30"/>
      <w:szCs w:val="44"/>
    </w:rPr>
  </w:style>
  <w:style w:type="character" w:customStyle="1" w:styleId="7Char">
    <w:name w:val="标题 7 Char"/>
    <w:basedOn w:val="a0"/>
    <w:link w:val="7"/>
    <w:rsid w:val="0032235A"/>
    <w:rPr>
      <w:rFonts w:ascii="Arial" w:hAnsi="Arial"/>
      <w:b/>
      <w:kern w:val="2"/>
      <w:sz w:val="24"/>
    </w:rPr>
  </w:style>
  <w:style w:type="character" w:customStyle="1" w:styleId="8Char">
    <w:name w:val="标题 8 Char"/>
    <w:basedOn w:val="a0"/>
    <w:link w:val="8"/>
    <w:rsid w:val="0032235A"/>
    <w:rPr>
      <w:rFonts w:ascii="Arial" w:eastAsia="黑体" w:hAnsi="Arial"/>
      <w:kern w:val="2"/>
      <w:sz w:val="24"/>
    </w:rPr>
  </w:style>
  <w:style w:type="character" w:customStyle="1" w:styleId="9Char">
    <w:name w:val="标题 9 Char"/>
    <w:basedOn w:val="a0"/>
    <w:link w:val="9"/>
    <w:rsid w:val="0032235A"/>
    <w:rPr>
      <w:rFonts w:ascii="Arial" w:eastAsia="黑体" w:hAnsi="Arial"/>
      <w:kern w:val="2"/>
      <w:sz w:val="21"/>
    </w:rPr>
  </w:style>
  <w:style w:type="character" w:styleId="af3">
    <w:name w:val="Strong"/>
    <w:basedOn w:val="a0"/>
    <w:uiPriority w:val="22"/>
    <w:qFormat/>
    <w:locked/>
    <w:rsid w:val="0032235A"/>
    <w:rPr>
      <w:b/>
      <w:bCs/>
    </w:rPr>
  </w:style>
  <w:style w:type="paragraph" w:styleId="af4">
    <w:name w:val="List Paragraph"/>
    <w:basedOn w:val="a"/>
    <w:uiPriority w:val="34"/>
    <w:qFormat/>
    <w:locked/>
    <w:rsid w:val="0032235A"/>
    <w:pPr>
      <w:ind w:firstLineChars="200" w:firstLine="420"/>
    </w:pPr>
  </w:style>
  <w:style w:type="character" w:customStyle="1" w:styleId="commandtext">
    <w:name w:val="command text"/>
    <w:basedOn w:val="a0"/>
    <w:qFormat/>
    <w:rsid w:val="0026456E"/>
    <w:rPr>
      <w:rFonts w:ascii="Courier New" w:eastAsia="宋体" w:hAnsi="Courier New" w:cs="黑体"/>
      <w:color w:val="auto"/>
    </w:rPr>
  </w:style>
  <w:style w:type="paragraph" w:customStyle="1" w:styleId="NotesHeading1">
    <w:name w:val="Notes Heading_1"/>
    <w:basedOn w:val="NotesHeading"/>
    <w:uiPriority w:val="2"/>
    <w:qFormat/>
    <w:rsid w:val="0026456E"/>
    <w:pPr>
      <w:ind w:left="1134"/>
    </w:pPr>
  </w:style>
  <w:style w:type="paragraph" w:customStyle="1" w:styleId="NotesTextList1">
    <w:name w:val="Notes Text List_1"/>
    <w:basedOn w:val="NotesTextList"/>
    <w:uiPriority w:val="2"/>
    <w:qFormat/>
    <w:rsid w:val="0026456E"/>
    <w:pPr>
      <w:ind w:left="1531"/>
    </w:pPr>
  </w:style>
  <w:style w:type="paragraph" w:customStyle="1" w:styleId="Spacer">
    <w:name w:val="Spacer"/>
    <w:next w:val="a"/>
    <w:link w:val="SpacerChar"/>
    <w:qFormat/>
    <w:rsid w:val="0026456E"/>
    <w:pPr>
      <w:spacing w:after="60" w:line="120" w:lineRule="exact"/>
      <w:ind w:left="879"/>
    </w:pPr>
    <w:rPr>
      <w:rFonts w:ascii="Arial" w:hAnsi="Arial" w:cs="Futura Bk"/>
      <w:color w:val="000000"/>
      <w:sz w:val="12"/>
      <w:szCs w:val="12"/>
      <w:lang w:eastAsia="en-US"/>
    </w:rPr>
  </w:style>
  <w:style w:type="character" w:customStyle="1" w:styleId="SpacerChar">
    <w:name w:val="Spacer Char"/>
    <w:basedOn w:val="a0"/>
    <w:link w:val="Spacer"/>
    <w:rsid w:val="0026456E"/>
    <w:rPr>
      <w:rFonts w:ascii="Arial" w:hAnsi="Arial" w:cs="Futura Bk"/>
      <w:color w:val="000000"/>
      <w:sz w:val="12"/>
      <w:szCs w:val="12"/>
      <w:lang w:eastAsia="en-US"/>
    </w:rPr>
  </w:style>
  <w:style w:type="paragraph" w:customStyle="1" w:styleId="NotesText1">
    <w:name w:val="Notes Text_1"/>
    <w:basedOn w:val="NotesText"/>
    <w:uiPriority w:val="2"/>
    <w:qFormat/>
    <w:rsid w:val="0026456E"/>
    <w:pPr>
      <w:ind w:left="1134"/>
    </w:pPr>
  </w:style>
  <w:style w:type="paragraph" w:customStyle="1" w:styleId="FigureDescriptionIndent1">
    <w:name w:val="Figure Description Indent_1"/>
    <w:basedOn w:val="FigureDescription"/>
    <w:uiPriority w:val="2"/>
    <w:qFormat/>
    <w:rsid w:val="0026456E"/>
    <w:pPr>
      <w:ind w:left="1134"/>
    </w:pPr>
  </w:style>
  <w:style w:type="table" w:customStyle="1" w:styleId="FigureTableIndent1">
    <w:name w:val="Figure Table Indent_1"/>
    <w:basedOn w:val="FigureTable"/>
    <w:uiPriority w:val="99"/>
    <w:rsid w:val="0026456E"/>
    <w:tblPr>
      <w:tblInd w:w="1247" w:type="dxa"/>
    </w:tblPr>
  </w:style>
  <w:style w:type="paragraph" w:customStyle="1" w:styleId="ItemStepinTable2F">
    <w:name w:val="Item Step in Table_2F"/>
    <w:uiPriority w:val="2"/>
    <w:rsid w:val="0026456E"/>
    <w:pPr>
      <w:numPr>
        <w:ilvl w:val="2"/>
        <w:numId w:val="43"/>
      </w:numPr>
      <w:spacing w:before="40" w:after="40"/>
    </w:pPr>
    <w:rPr>
      <w:rFonts w:ascii="Arial" w:hAnsi="Arial" w:cs="Arial"/>
      <w:kern w:val="2"/>
      <w:sz w:val="18"/>
      <w:szCs w:val="18"/>
      <w:lang w:eastAsia="en-US"/>
    </w:rPr>
  </w:style>
  <w:style w:type="paragraph" w:customStyle="1" w:styleId="FigureDescriptionIndent2">
    <w:name w:val="Figure Description Indent_2"/>
    <w:basedOn w:val="FigureDescription"/>
    <w:uiPriority w:val="2"/>
    <w:qFormat/>
    <w:rsid w:val="0026456E"/>
    <w:pPr>
      <w:ind w:left="1418"/>
    </w:pPr>
  </w:style>
  <w:style w:type="table" w:customStyle="1" w:styleId="FigureTableIndent2">
    <w:name w:val="Figure Table Indent_2"/>
    <w:basedOn w:val="FigureTable"/>
    <w:uiPriority w:val="99"/>
    <w:rsid w:val="0026456E"/>
    <w:tblPr>
      <w:tblInd w:w="1531" w:type="dxa"/>
    </w:tblPr>
  </w:style>
  <w:style w:type="paragraph" w:customStyle="1" w:styleId="TableDescriptionIndent1">
    <w:name w:val="Table Description Indent_1"/>
    <w:basedOn w:val="TableDescription"/>
    <w:next w:val="a"/>
    <w:uiPriority w:val="2"/>
    <w:qFormat/>
    <w:rsid w:val="0026456E"/>
    <w:pPr>
      <w:ind w:left="1134"/>
    </w:pPr>
  </w:style>
  <w:style w:type="table" w:customStyle="1" w:styleId="TableIndent1">
    <w:name w:val="Table Indent_1"/>
    <w:basedOn w:val="Table"/>
    <w:uiPriority w:val="99"/>
    <w:rsid w:val="0026456E"/>
    <w:tblPr>
      <w:tblInd w:w="1247"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TableDescriptionIndent2">
    <w:name w:val="Table Description Indent_2"/>
    <w:basedOn w:val="TableDescription"/>
    <w:next w:val="a"/>
    <w:uiPriority w:val="2"/>
    <w:qFormat/>
    <w:rsid w:val="0026456E"/>
    <w:pPr>
      <w:ind w:left="1418"/>
    </w:pPr>
  </w:style>
  <w:style w:type="table" w:customStyle="1" w:styleId="TableIndent2">
    <w:name w:val="Table Indent_2"/>
    <w:basedOn w:val="Table"/>
    <w:uiPriority w:val="99"/>
    <w:rsid w:val="0026456E"/>
    <w:tblPr>
      <w:tblInd w:w="1531"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NotesHeading2">
    <w:name w:val="Notes Heading_2"/>
    <w:basedOn w:val="NotesHeading"/>
    <w:uiPriority w:val="2"/>
    <w:qFormat/>
    <w:rsid w:val="0026456E"/>
    <w:pPr>
      <w:ind w:left="1418"/>
    </w:pPr>
  </w:style>
  <w:style w:type="paragraph" w:customStyle="1" w:styleId="NotesText2">
    <w:name w:val="Notes Text_2"/>
    <w:basedOn w:val="NotesText"/>
    <w:uiPriority w:val="2"/>
    <w:qFormat/>
    <w:rsid w:val="0026456E"/>
    <w:pPr>
      <w:ind w:left="1418"/>
    </w:pPr>
  </w:style>
  <w:style w:type="paragraph" w:customStyle="1" w:styleId="NotesTextList2">
    <w:name w:val="Notes Text List_2"/>
    <w:basedOn w:val="NotesTextList"/>
    <w:uiPriority w:val="2"/>
    <w:qFormat/>
    <w:rsid w:val="0026456E"/>
    <w:pPr>
      <w:ind w:left="1815"/>
    </w:pPr>
  </w:style>
  <w:style w:type="paragraph" w:customStyle="1" w:styleId="FigureIndent1">
    <w:name w:val="Figure Indent_1"/>
    <w:basedOn w:val="Figure"/>
    <w:uiPriority w:val="2"/>
    <w:qFormat/>
    <w:rsid w:val="0026456E"/>
    <w:pPr>
      <w:ind w:left="1134"/>
    </w:pPr>
  </w:style>
  <w:style w:type="paragraph" w:customStyle="1" w:styleId="FigureIndent2">
    <w:name w:val="Figure Indent_2"/>
    <w:basedOn w:val="Figure"/>
    <w:uiPriority w:val="2"/>
    <w:qFormat/>
    <w:rsid w:val="0026456E"/>
    <w:pPr>
      <w:ind w:left="1418"/>
    </w:pPr>
  </w:style>
  <w:style w:type="paragraph" w:customStyle="1" w:styleId="TableHeading1">
    <w:name w:val="Table Heading_1"/>
    <w:basedOn w:val="TableHeading"/>
    <w:uiPriority w:val="2"/>
    <w:qFormat/>
    <w:rsid w:val="0026456E"/>
  </w:style>
  <w:style w:type="paragraph" w:customStyle="1" w:styleId="TableHeading2">
    <w:name w:val="Table Heading_2"/>
    <w:basedOn w:val="TableHeading"/>
    <w:uiPriority w:val="2"/>
    <w:qFormat/>
    <w:rsid w:val="0026456E"/>
  </w:style>
  <w:style w:type="paragraph" w:customStyle="1" w:styleId="FigureText1">
    <w:name w:val="Figure Text_1"/>
    <w:basedOn w:val="FigureText"/>
    <w:uiPriority w:val="2"/>
    <w:qFormat/>
    <w:rsid w:val="0026456E"/>
  </w:style>
  <w:style w:type="paragraph" w:customStyle="1" w:styleId="FigureText2">
    <w:name w:val="Figure Text_2"/>
    <w:basedOn w:val="FigureText"/>
    <w:uiPriority w:val="2"/>
    <w:qFormat/>
    <w:rsid w:val="0026456E"/>
  </w:style>
  <w:style w:type="character" w:customStyle="1" w:styleId="ItemListCharChar">
    <w:name w:val="Item List Char Char"/>
    <w:basedOn w:val="a0"/>
    <w:link w:val="ItemList"/>
    <w:uiPriority w:val="2"/>
    <w:rsid w:val="0026456E"/>
    <w:rPr>
      <w:rFonts w:ascii="Arial" w:hAnsi="Arial" w:cs="Arial"/>
      <w:kern w:val="2"/>
      <w:sz w:val="21"/>
      <w:lang w:eastAsia="en-US"/>
    </w:rPr>
  </w:style>
  <w:style w:type="character" w:customStyle="1" w:styleId="BoldItalicText">
    <w:name w:val="BoldItalic Text"/>
    <w:basedOn w:val="a0"/>
    <w:qFormat/>
    <w:rsid w:val="0026456E"/>
    <w:rPr>
      <w:rFonts w:ascii="Arial" w:hAnsi="Arial"/>
      <w:b/>
      <w:i/>
    </w:rPr>
  </w:style>
  <w:style w:type="character" w:customStyle="1" w:styleId="Char">
    <w:name w:val="批注文字 Char"/>
    <w:link w:val="ac"/>
    <w:rsid w:val="00D61DD8"/>
    <w:rPr>
      <w:rFonts w:ascii="Arial" w:hAnsi="Arial" w:cs="Arial"/>
      <w:kern w:val="2"/>
      <w:sz w:val="21"/>
    </w:rPr>
  </w:style>
  <w:style w:type="paragraph" w:styleId="af5">
    <w:name w:val="Normal (Web)"/>
    <w:basedOn w:val="a"/>
    <w:locked/>
    <w:rsid w:val="00811864"/>
    <w:rPr>
      <w:rFonts w:ascii="Times New Roman" w:hAnsi="Times New Roman" w:cs="Times New Roman"/>
      <w:sz w:val="24"/>
      <w:szCs w:val="24"/>
    </w:rPr>
  </w:style>
  <w:style w:type="paragraph" w:styleId="af6">
    <w:name w:val="Date"/>
    <w:basedOn w:val="a"/>
    <w:next w:val="a"/>
    <w:link w:val="Char1"/>
    <w:locked/>
    <w:rsid w:val="00811864"/>
    <w:pPr>
      <w:ind w:leftChars="2500" w:left="100"/>
    </w:pPr>
  </w:style>
  <w:style w:type="character" w:customStyle="1" w:styleId="Char1">
    <w:name w:val="日期 Char"/>
    <w:basedOn w:val="a0"/>
    <w:link w:val="af6"/>
    <w:rsid w:val="00811864"/>
    <w:rPr>
      <w:rFonts w:ascii="Arial" w:hAnsi="Arial" w:cs="Arial"/>
      <w:kern w:val="2"/>
      <w:sz w:val="21"/>
    </w:rPr>
  </w:style>
  <w:style w:type="paragraph" w:styleId="af7">
    <w:name w:val="No Spacing"/>
    <w:uiPriority w:val="1"/>
    <w:qFormat/>
    <w:locked/>
    <w:rsid w:val="00811864"/>
    <w:pPr>
      <w:ind w:left="624"/>
      <w:jc w:val="both"/>
    </w:pPr>
    <w:rPr>
      <w:rFonts w:ascii="Arial" w:hAnsi="Arial" w:cs="Arial"/>
      <w:kern w:val="2"/>
      <w:sz w:val="21"/>
    </w:rPr>
  </w:style>
  <w:style w:type="character" w:customStyle="1" w:styleId="ItemListChar">
    <w:name w:val="Item List Char"/>
    <w:basedOn w:val="a0"/>
    <w:uiPriority w:val="2"/>
    <w:rsid w:val="000F3D97"/>
    <w:rPr>
      <w:rFonts w:ascii="Arial" w:hAnsi="Arial" w:cs="Arial"/>
      <w:kern w:val="2"/>
      <w:sz w:val="21"/>
      <w:lang w:eastAsia="en-US"/>
    </w:rPr>
  </w:style>
  <w:style w:type="character" w:customStyle="1" w:styleId="SeedShown">
    <w:name w:val="SeedShown"/>
    <w:basedOn w:val="a0"/>
    <w:rsid w:val="00CD2E6A"/>
    <w:rPr>
      <w:i/>
      <w:strike/>
      <w:dstrike w:val="0"/>
    </w:rPr>
  </w:style>
  <w:style w:type="paragraph" w:customStyle="1" w:styleId="SeedHidden">
    <w:name w:val="SeedHidden"/>
    <w:rsid w:val="006559E7"/>
    <w:pPr>
      <w:spacing w:line="14" w:lineRule="exact"/>
    </w:pPr>
    <w:rPr>
      <w:rFonts w:ascii="Arial" w:hAnsi="Arial" w:cs="Arial"/>
      <w:color w:val="FFFFFF"/>
      <w:kern w:val="2"/>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5" w:locked="0" w:uiPriority="1" w:qFormat="1"/>
    <w:lsdException w:name="heading 6" w:locked="0" w:uiPriority="1"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annotation text" w:locked="0"/>
    <w:lsdException w:name="header" w:locked="0" w:uiPriority="3" w:qFormat="1"/>
    <w:lsdException w:name="footer" w:locked="0" w:uiPriority="3" w:qFormat="1"/>
    <w:lsdException w:name="caption" w:locked="0" w:qFormat="1"/>
    <w:lsdException w:name="table of figures" w:locked="0" w:uiPriority="99"/>
    <w:lsdException w:name="annotation reference" w:locked="0"/>
    <w:lsdException w:name="List Bullet 2" w:locked="0"/>
    <w:lsdException w:name="List Number 4" w:locked="0"/>
    <w:lsdException w:name="Title" w:qFormat="1"/>
    <w:lsdException w:name="Default Paragraph Font" w:locked="0" w:uiPriority="1"/>
    <w:lsdException w:name="Subtitle" w:qFormat="1"/>
    <w:lsdException w:name="Hyperlink" w:locked="0" w:uiPriority="99" w:qFormat="1"/>
    <w:lsdException w:name="FollowedHyperlink" w:locked="0"/>
    <w:lsdException w:name="Strong" w:uiPriority="22" w:qFormat="1"/>
    <w:lsdException w:name="Emphasis" w:qFormat="1"/>
    <w:lsdException w:name="Document Map" w:locked="0"/>
    <w:lsdException w:name="HTML Top of Form" w:locked="0"/>
    <w:lsdException w:name="HTML Bottom of Form" w:locked="0"/>
    <w:lsdException w:name="Normal Table" w:locked="0"/>
    <w:lsdException w:name="annotation subject" w:locked="0"/>
    <w:lsdException w:name="No List" w:locked="0" w:uiPriority="99"/>
    <w:lsdException w:name="Balloon Text" w:locked="0"/>
    <w:lsdException w:name="Table Grid" w:locked="0"/>
    <w:lsdException w:name="Table Theme" w:locked="0"/>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456E"/>
    <w:pPr>
      <w:spacing w:before="40" w:after="40"/>
      <w:ind w:left="624"/>
      <w:jc w:val="both"/>
    </w:pPr>
    <w:rPr>
      <w:rFonts w:ascii="Arial" w:hAnsi="Arial" w:cs="Arial"/>
      <w:kern w:val="2"/>
      <w:sz w:val="21"/>
    </w:rPr>
  </w:style>
  <w:style w:type="paragraph" w:styleId="1">
    <w:name w:val="heading 1"/>
    <w:next w:val="20"/>
    <w:link w:val="1Char"/>
    <w:uiPriority w:val="1"/>
    <w:qFormat/>
    <w:rsid w:val="0026456E"/>
    <w:pPr>
      <w:keepNext/>
      <w:numPr>
        <w:numId w:val="6"/>
      </w:numPr>
      <w:snapToGrid w:val="0"/>
      <w:spacing w:before="240" w:after="240"/>
      <w:outlineLvl w:val="0"/>
    </w:pPr>
    <w:rPr>
      <w:rFonts w:ascii="Arial" w:hAnsi="Arial" w:cs="Arial"/>
      <w:b/>
      <w:color w:val="800000"/>
      <w:sz w:val="36"/>
      <w:szCs w:val="48"/>
    </w:rPr>
  </w:style>
  <w:style w:type="paragraph" w:styleId="20">
    <w:name w:val="heading 2"/>
    <w:next w:val="3"/>
    <w:link w:val="2Char"/>
    <w:uiPriority w:val="1"/>
    <w:qFormat/>
    <w:rsid w:val="0026456E"/>
    <w:pPr>
      <w:keepNext/>
      <w:numPr>
        <w:ilvl w:val="1"/>
        <w:numId w:val="6"/>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0"/>
    <w:link w:val="3Char"/>
    <w:uiPriority w:val="1"/>
    <w:qFormat/>
    <w:rsid w:val="0026456E"/>
    <w:pPr>
      <w:keepNext/>
      <w:numPr>
        <w:ilvl w:val="2"/>
        <w:numId w:val="6"/>
      </w:numPr>
      <w:snapToGrid w:val="0"/>
      <w:spacing w:before="240" w:after="240"/>
      <w:textAlignment w:val="baseline"/>
      <w:outlineLvl w:val="2"/>
    </w:pPr>
    <w:rPr>
      <w:rFonts w:ascii="Arial" w:eastAsia="黑体" w:hAnsi="Arial" w:cs="Arial"/>
      <w:bCs/>
      <w:color w:val="800000"/>
      <w:sz w:val="24"/>
      <w:szCs w:val="36"/>
    </w:rPr>
  </w:style>
  <w:style w:type="paragraph" w:styleId="40">
    <w:name w:val="heading 4"/>
    <w:next w:val="a"/>
    <w:link w:val="4Char"/>
    <w:uiPriority w:val="1"/>
    <w:qFormat/>
    <w:rsid w:val="0026456E"/>
    <w:pPr>
      <w:keepNext/>
      <w:numPr>
        <w:ilvl w:val="3"/>
        <w:numId w:val="6"/>
      </w:numPr>
      <w:spacing w:before="80" w:after="80"/>
      <w:ind w:left="624" w:firstLine="0"/>
      <w:textAlignment w:val="baseline"/>
      <w:outlineLvl w:val="3"/>
    </w:pPr>
    <w:rPr>
      <w:rFonts w:ascii="Arial" w:eastAsia="黑体" w:hAnsi="Arial" w:cs="Arial"/>
      <w:bCs/>
      <w:noProof/>
      <w:color w:val="800000"/>
      <w:sz w:val="21"/>
      <w:szCs w:val="22"/>
    </w:rPr>
  </w:style>
  <w:style w:type="paragraph" w:styleId="5">
    <w:name w:val="heading 5"/>
    <w:link w:val="5Char"/>
    <w:uiPriority w:val="1"/>
    <w:qFormat/>
    <w:rsid w:val="0026456E"/>
    <w:pPr>
      <w:spacing w:before="80" w:after="80"/>
      <w:ind w:left="624"/>
      <w:outlineLvl w:val="4"/>
    </w:pPr>
    <w:rPr>
      <w:rFonts w:ascii="Arial" w:hAnsi="Arial" w:cs="Arial"/>
      <w:b/>
      <w:sz w:val="21"/>
      <w:szCs w:val="24"/>
    </w:rPr>
  </w:style>
  <w:style w:type="paragraph" w:styleId="6">
    <w:name w:val="heading 6"/>
    <w:next w:val="a"/>
    <w:uiPriority w:val="1"/>
    <w:qFormat/>
    <w:locked/>
    <w:rsid w:val="0026456E"/>
    <w:pPr>
      <w:keepNext/>
      <w:keepLines/>
      <w:spacing w:before="240"/>
      <w:outlineLvl w:val="5"/>
    </w:pPr>
    <w:rPr>
      <w:rFonts w:ascii="Futura Hv" w:eastAsia="黑体" w:hAnsi="Futura Hv"/>
      <w:bCs/>
      <w:kern w:val="2"/>
      <w:sz w:val="22"/>
      <w:szCs w:val="22"/>
    </w:rPr>
  </w:style>
  <w:style w:type="paragraph" w:styleId="7">
    <w:name w:val="heading 7"/>
    <w:basedOn w:val="a"/>
    <w:next w:val="a"/>
    <w:link w:val="7Char"/>
    <w:qFormat/>
    <w:locked/>
    <w:rsid w:val="0032235A"/>
    <w:pPr>
      <w:keepNext/>
      <w:keepLines/>
      <w:spacing w:before="240" w:after="64" w:line="320" w:lineRule="auto"/>
      <w:ind w:left="0"/>
      <w:outlineLvl w:val="6"/>
    </w:pPr>
    <w:rPr>
      <w:rFonts w:cs="Times New Roman"/>
      <w:b/>
      <w:sz w:val="24"/>
    </w:rPr>
  </w:style>
  <w:style w:type="paragraph" w:styleId="8">
    <w:name w:val="heading 8"/>
    <w:basedOn w:val="a"/>
    <w:next w:val="a"/>
    <w:link w:val="8Char"/>
    <w:qFormat/>
    <w:locked/>
    <w:rsid w:val="0032235A"/>
    <w:pPr>
      <w:keepNext/>
      <w:keepLines/>
      <w:spacing w:before="240" w:after="64" w:line="320" w:lineRule="auto"/>
      <w:outlineLvl w:val="7"/>
    </w:pPr>
    <w:rPr>
      <w:rFonts w:eastAsia="黑体" w:cs="Times New Roman"/>
      <w:sz w:val="24"/>
    </w:rPr>
  </w:style>
  <w:style w:type="paragraph" w:styleId="9">
    <w:name w:val="heading 9"/>
    <w:basedOn w:val="a"/>
    <w:next w:val="a"/>
    <w:link w:val="9Char"/>
    <w:qFormat/>
    <w:locked/>
    <w:rsid w:val="0032235A"/>
    <w:pPr>
      <w:keepNext/>
      <w:keepLines/>
      <w:spacing w:before="240" w:after="64" w:line="320" w:lineRule="atLeast"/>
      <w:outlineLvl w:val="8"/>
    </w:pPr>
    <w:rPr>
      <w:rFonts w:eastAsia="黑体"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0"/>
    <w:uiPriority w:val="1"/>
    <w:rsid w:val="0032235A"/>
    <w:rPr>
      <w:rFonts w:ascii="Arial" w:eastAsia="黑体" w:hAnsi="Arial" w:cs="Arial"/>
      <w:bCs/>
      <w:noProof/>
      <w:color w:val="800000"/>
      <w:sz w:val="21"/>
      <w:szCs w:val="22"/>
    </w:rPr>
  </w:style>
  <w:style w:type="character" w:customStyle="1" w:styleId="3Char">
    <w:name w:val="标题 3 Char"/>
    <w:basedOn w:val="a0"/>
    <w:link w:val="3"/>
    <w:uiPriority w:val="1"/>
    <w:rsid w:val="0032235A"/>
    <w:rPr>
      <w:rFonts w:ascii="Arial" w:eastAsia="黑体" w:hAnsi="Arial" w:cs="Arial"/>
      <w:bCs/>
      <w:color w:val="800000"/>
      <w:sz w:val="24"/>
      <w:szCs w:val="36"/>
    </w:rPr>
  </w:style>
  <w:style w:type="character" w:customStyle="1" w:styleId="5Char">
    <w:name w:val="标题 5 Char"/>
    <w:basedOn w:val="a0"/>
    <w:link w:val="5"/>
    <w:uiPriority w:val="1"/>
    <w:rsid w:val="0026456E"/>
    <w:rPr>
      <w:rFonts w:ascii="Arial" w:hAnsi="Arial" w:cs="Arial"/>
      <w:b/>
      <w:sz w:val="21"/>
      <w:szCs w:val="24"/>
    </w:rPr>
  </w:style>
  <w:style w:type="paragraph" w:customStyle="1" w:styleId="FigureText">
    <w:name w:val="Figure Text"/>
    <w:link w:val="FigureTextChar"/>
    <w:uiPriority w:val="2"/>
    <w:qFormat/>
    <w:rsid w:val="0026456E"/>
    <w:pPr>
      <w:widowControl w:val="0"/>
      <w:autoSpaceDE w:val="0"/>
      <w:autoSpaceDN w:val="0"/>
      <w:snapToGrid w:val="0"/>
      <w:spacing w:before="40" w:line="240" w:lineRule="exact"/>
    </w:pPr>
    <w:rPr>
      <w:rFonts w:ascii="Arial" w:eastAsia="楷体_GB2312" w:hAnsi="Arial" w:cs="Arial Narrow"/>
      <w:sz w:val="18"/>
    </w:rPr>
  </w:style>
  <w:style w:type="paragraph" w:customStyle="1" w:styleId="TableHeading">
    <w:name w:val="Table Heading"/>
    <w:link w:val="TableHeadingChar"/>
    <w:uiPriority w:val="2"/>
    <w:qFormat/>
    <w:rsid w:val="0026456E"/>
    <w:pPr>
      <w:keepNext/>
      <w:spacing w:before="80" w:after="80"/>
      <w:jc w:val="center"/>
    </w:pPr>
    <w:rPr>
      <w:rFonts w:ascii="Arial" w:eastAsia="黑体" w:hAnsi="Arial" w:cs="Arial Narrow"/>
      <w:bCs/>
      <w:sz w:val="18"/>
    </w:rPr>
  </w:style>
  <w:style w:type="paragraph" w:customStyle="1" w:styleId="FigureDescription">
    <w:name w:val="Figure Description"/>
    <w:next w:val="a"/>
    <w:link w:val="FigureDescriptionChar"/>
    <w:uiPriority w:val="2"/>
    <w:qFormat/>
    <w:rsid w:val="0026456E"/>
    <w:pPr>
      <w:keepNext/>
      <w:keepLines/>
      <w:numPr>
        <w:ilvl w:val="5"/>
        <w:numId w:val="6"/>
      </w:numPr>
      <w:spacing w:before="80" w:after="80"/>
      <w:ind w:left="624" w:firstLine="0"/>
    </w:pPr>
    <w:rPr>
      <w:rFonts w:ascii="Arial" w:eastAsia="黑体" w:hAnsi="Arial" w:cs="Arial Narrow"/>
      <w:sz w:val="21"/>
    </w:rPr>
  </w:style>
  <w:style w:type="character" w:customStyle="1" w:styleId="FigureDescriptionChar">
    <w:name w:val="Figure Description Char"/>
    <w:basedOn w:val="a0"/>
    <w:link w:val="FigureDescription"/>
    <w:uiPriority w:val="2"/>
    <w:rsid w:val="0032235A"/>
    <w:rPr>
      <w:rFonts w:ascii="Arial" w:eastAsia="黑体" w:hAnsi="Arial" w:cs="Arial Narrow"/>
      <w:sz w:val="21"/>
    </w:rPr>
  </w:style>
  <w:style w:type="paragraph" w:styleId="10">
    <w:name w:val="toc 1"/>
    <w:basedOn w:val="a"/>
    <w:next w:val="a"/>
    <w:autoRedefine/>
    <w:uiPriority w:val="39"/>
    <w:rsid w:val="0026456E"/>
    <w:pPr>
      <w:keepNext/>
      <w:tabs>
        <w:tab w:val="right" w:leader="middleDot" w:pos="9600"/>
      </w:tabs>
      <w:spacing w:before="100" w:after="0"/>
      <w:ind w:left="0"/>
      <w:jc w:val="left"/>
      <w:textAlignment w:val="baseline"/>
    </w:pPr>
    <w:rPr>
      <w:rFonts w:eastAsia="黑体"/>
      <w:bCs/>
      <w:noProof/>
      <w:color w:val="800000"/>
      <w:kern w:val="0"/>
    </w:rPr>
  </w:style>
  <w:style w:type="paragraph" w:styleId="21">
    <w:name w:val="toc 2"/>
    <w:basedOn w:val="a"/>
    <w:next w:val="a"/>
    <w:autoRedefine/>
    <w:uiPriority w:val="39"/>
    <w:rsid w:val="0026456E"/>
    <w:pPr>
      <w:tabs>
        <w:tab w:val="right" w:leader="middleDot" w:pos="9600"/>
      </w:tabs>
      <w:spacing w:before="60" w:after="0"/>
      <w:ind w:left="420"/>
      <w:jc w:val="left"/>
    </w:pPr>
    <w:rPr>
      <w:noProof/>
      <w:kern w:val="0"/>
      <w:sz w:val="20"/>
      <w:szCs w:val="19"/>
    </w:rPr>
  </w:style>
  <w:style w:type="paragraph" w:styleId="30">
    <w:name w:val="toc 3"/>
    <w:basedOn w:val="a"/>
    <w:next w:val="a"/>
    <w:autoRedefine/>
    <w:uiPriority w:val="39"/>
    <w:rsid w:val="0026456E"/>
    <w:pPr>
      <w:tabs>
        <w:tab w:val="right" w:leader="middleDot" w:pos="9600"/>
      </w:tabs>
      <w:spacing w:before="60" w:after="0"/>
      <w:ind w:left="839"/>
      <w:jc w:val="left"/>
    </w:pPr>
    <w:rPr>
      <w:noProof/>
      <w:kern w:val="0"/>
      <w:sz w:val="20"/>
      <w:szCs w:val="19"/>
    </w:rPr>
  </w:style>
  <w:style w:type="paragraph" w:styleId="a3">
    <w:name w:val="header"/>
    <w:basedOn w:val="a"/>
    <w:uiPriority w:val="3"/>
    <w:qFormat/>
    <w:rsid w:val="0026456E"/>
    <w:pPr>
      <w:tabs>
        <w:tab w:val="left" w:pos="142"/>
        <w:tab w:val="center" w:pos="4153"/>
        <w:tab w:val="right" w:pos="9180"/>
      </w:tabs>
      <w:spacing w:before="0"/>
      <w:ind w:left="0"/>
      <w:jc w:val="left"/>
      <w:textAlignment w:val="baseline"/>
    </w:pPr>
    <w:rPr>
      <w:noProof/>
      <w:kern w:val="0"/>
      <w:sz w:val="18"/>
      <w:szCs w:val="18"/>
    </w:rPr>
  </w:style>
  <w:style w:type="paragraph" w:styleId="a4">
    <w:name w:val="footer"/>
    <w:basedOn w:val="a"/>
    <w:uiPriority w:val="3"/>
    <w:qFormat/>
    <w:rsid w:val="0026456E"/>
    <w:pPr>
      <w:tabs>
        <w:tab w:val="center" w:pos="4153"/>
        <w:tab w:val="right" w:pos="8306"/>
      </w:tabs>
      <w:ind w:left="0"/>
      <w:jc w:val="center"/>
    </w:pPr>
    <w:rPr>
      <w:kern w:val="0"/>
      <w:sz w:val="18"/>
      <w:szCs w:val="18"/>
    </w:rPr>
  </w:style>
  <w:style w:type="paragraph" w:styleId="a5">
    <w:name w:val="caption"/>
    <w:basedOn w:val="a"/>
    <w:next w:val="a"/>
    <w:qFormat/>
    <w:locked/>
    <w:rsid w:val="0026456E"/>
    <w:pPr>
      <w:spacing w:before="152" w:after="160"/>
    </w:pPr>
    <w:rPr>
      <w:rFonts w:eastAsia="黑体"/>
    </w:rPr>
  </w:style>
  <w:style w:type="paragraph" w:customStyle="1" w:styleId="NotesHeading">
    <w:name w:val="Notes Heading"/>
    <w:next w:val="NotesText"/>
    <w:link w:val="NotesHeadingCharChar"/>
    <w:uiPriority w:val="2"/>
    <w:qFormat/>
    <w:rsid w:val="0026456E"/>
    <w:pPr>
      <w:keepNext/>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uiPriority w:val="2"/>
    <w:qFormat/>
    <w:rsid w:val="0026456E"/>
    <w:pPr>
      <w:keepNext/>
      <w:pBdr>
        <w:bottom w:val="single" w:sz="8" w:space="1" w:color="auto"/>
      </w:pBdr>
      <w:spacing w:before="40" w:after="40"/>
      <w:ind w:left="624"/>
    </w:pPr>
    <w:rPr>
      <w:rFonts w:ascii="Arial" w:eastAsia="楷体_GB2312" w:hAnsi="Arial" w:cs="Arial"/>
      <w:sz w:val="21"/>
      <w:lang w:eastAsia="en-US"/>
    </w:rPr>
  </w:style>
  <w:style w:type="paragraph" w:styleId="a6">
    <w:name w:val="Document Map"/>
    <w:basedOn w:val="a"/>
    <w:semiHidden/>
    <w:locked/>
    <w:rsid w:val="0026456E"/>
    <w:pPr>
      <w:shd w:val="clear" w:color="auto" w:fill="000080"/>
    </w:pPr>
  </w:style>
  <w:style w:type="paragraph" w:customStyle="1" w:styleId="Command">
    <w:name w:val="Command"/>
    <w:qFormat/>
    <w:rsid w:val="0026456E"/>
    <w:pPr>
      <w:keepNext/>
      <w:spacing w:before="80" w:after="80"/>
    </w:pPr>
    <w:rPr>
      <w:rFonts w:ascii="Arial" w:eastAsia="黑体" w:hAnsi="Arial" w:cs="Arial"/>
      <w:bCs/>
      <w:color w:val="800000"/>
      <w:sz w:val="21"/>
      <w:szCs w:val="22"/>
    </w:rPr>
  </w:style>
  <w:style w:type="table" w:customStyle="1" w:styleId="Table">
    <w:name w:val="Table"/>
    <w:basedOn w:val="a1"/>
    <w:rsid w:val="0026456E"/>
    <w:tblPr>
      <w:tblInd w:w="737"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styleId="a7">
    <w:name w:val="Table Grid"/>
    <w:basedOn w:val="a1"/>
    <w:semiHidden/>
    <w:locked/>
    <w:rsid w:val="0026456E"/>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Display">
    <w:name w:val="Terminal Display"/>
    <w:link w:val="TerminalDisplayChar"/>
    <w:qFormat/>
    <w:rsid w:val="0026456E"/>
    <w:pPr>
      <w:spacing w:before="40" w:after="40" w:line="240" w:lineRule="exact"/>
      <w:ind w:left="624"/>
    </w:pPr>
    <w:rPr>
      <w:rFonts w:ascii="Courier New" w:hAnsi="Courier New" w:cs="Courier New"/>
      <w:sz w:val="17"/>
      <w:szCs w:val="17"/>
    </w:rPr>
  </w:style>
  <w:style w:type="character" w:customStyle="1" w:styleId="TerminalDisplayChar">
    <w:name w:val="Terminal Display Char"/>
    <w:basedOn w:val="a0"/>
    <w:link w:val="TerminalDisplay"/>
    <w:uiPriority w:val="2"/>
    <w:rsid w:val="0032235A"/>
    <w:rPr>
      <w:rFonts w:ascii="Courier New" w:hAnsi="Courier New" w:cs="Courier New"/>
      <w:sz w:val="17"/>
      <w:szCs w:val="17"/>
    </w:rPr>
  </w:style>
  <w:style w:type="paragraph" w:customStyle="1" w:styleId="Figure">
    <w:name w:val="Figure"/>
    <w:next w:val="a"/>
    <w:link w:val="FigureChar"/>
    <w:uiPriority w:val="2"/>
    <w:qFormat/>
    <w:rsid w:val="0026456E"/>
    <w:pPr>
      <w:keepNext/>
      <w:spacing w:before="40" w:after="40"/>
      <w:ind w:left="624"/>
    </w:pPr>
    <w:rPr>
      <w:rFonts w:ascii="Arial" w:hAnsi="Arial" w:cs="Arial"/>
      <w:kern w:val="2"/>
      <w:sz w:val="21"/>
    </w:rPr>
  </w:style>
  <w:style w:type="character" w:customStyle="1" w:styleId="FigureChar">
    <w:name w:val="Figure Char"/>
    <w:basedOn w:val="a0"/>
    <w:link w:val="Figure"/>
    <w:uiPriority w:val="2"/>
    <w:rsid w:val="0026456E"/>
    <w:rPr>
      <w:rFonts w:ascii="Arial" w:hAnsi="Arial" w:cs="Arial"/>
      <w:kern w:val="2"/>
      <w:sz w:val="21"/>
    </w:rPr>
  </w:style>
  <w:style w:type="paragraph" w:styleId="a8">
    <w:name w:val="table of figures"/>
    <w:basedOn w:val="a"/>
    <w:next w:val="a"/>
    <w:uiPriority w:val="99"/>
    <w:locked/>
    <w:rsid w:val="0032235A"/>
    <w:pPr>
      <w:ind w:left="840" w:hanging="420"/>
    </w:pPr>
  </w:style>
  <w:style w:type="character" w:customStyle="1" w:styleId="commandparameter">
    <w:name w:val="command parameter"/>
    <w:qFormat/>
    <w:rsid w:val="0026456E"/>
    <w:rPr>
      <w:rFonts w:ascii="Courier New" w:eastAsia="宋体" w:hAnsi="Courier New"/>
      <w:b w:val="0"/>
      <w:i/>
      <w:color w:val="auto"/>
      <w:szCs w:val="21"/>
    </w:rPr>
  </w:style>
  <w:style w:type="character" w:customStyle="1" w:styleId="commandkeywords">
    <w:name w:val="command keywords"/>
    <w:qFormat/>
    <w:rsid w:val="0026456E"/>
    <w:rPr>
      <w:rFonts w:ascii="Courier New" w:eastAsia="宋体" w:hAnsi="Courier New"/>
      <w:b/>
      <w:i w:val="0"/>
      <w:color w:val="auto"/>
      <w:szCs w:val="21"/>
    </w:rPr>
  </w:style>
  <w:style w:type="paragraph" w:customStyle="1" w:styleId="NotesTextinTable">
    <w:name w:val="Notes Text in Table"/>
    <w:uiPriority w:val="2"/>
    <w:qFormat/>
    <w:rsid w:val="0026456E"/>
    <w:pPr>
      <w:keepLines/>
      <w:spacing w:before="80" w:after="80"/>
    </w:pPr>
    <w:rPr>
      <w:rFonts w:ascii="Arial" w:eastAsia="楷体_GB2312" w:hAnsi="Arial" w:cs="Arial"/>
      <w:noProof/>
      <w:sz w:val="18"/>
      <w:szCs w:val="18"/>
    </w:rPr>
  </w:style>
  <w:style w:type="paragraph" w:customStyle="1" w:styleId="ItemStep">
    <w:name w:val="Item Step"/>
    <w:basedOn w:val="a"/>
    <w:link w:val="ItemStepChar"/>
    <w:uiPriority w:val="2"/>
    <w:qFormat/>
    <w:rsid w:val="0026456E"/>
    <w:pPr>
      <w:numPr>
        <w:ilvl w:val="4"/>
        <w:numId w:val="6"/>
      </w:numPr>
      <w:jc w:val="left"/>
      <w:outlineLvl w:val="4"/>
    </w:pPr>
    <w:rPr>
      <w:rFonts w:cs="Times New Roman"/>
      <w:kern w:val="0"/>
      <w:szCs w:val="24"/>
      <w:lang w:eastAsia="en-US"/>
    </w:rPr>
  </w:style>
  <w:style w:type="character" w:customStyle="1" w:styleId="ItemStepChar">
    <w:name w:val="Item Step Char"/>
    <w:basedOn w:val="a0"/>
    <w:link w:val="ItemStep"/>
    <w:uiPriority w:val="2"/>
    <w:rsid w:val="0032235A"/>
    <w:rPr>
      <w:rFonts w:ascii="Arial" w:hAnsi="Arial"/>
      <w:sz w:val="21"/>
      <w:szCs w:val="24"/>
      <w:lang w:eastAsia="en-US"/>
    </w:rPr>
  </w:style>
  <w:style w:type="paragraph" w:customStyle="1" w:styleId="ItemListinTable">
    <w:name w:val="Item List in Table"/>
    <w:basedOn w:val="a"/>
    <w:link w:val="ItemListinTableCharChar"/>
    <w:uiPriority w:val="2"/>
    <w:qFormat/>
    <w:rsid w:val="0026456E"/>
    <w:pPr>
      <w:numPr>
        <w:ilvl w:val="3"/>
        <w:numId w:val="54"/>
      </w:numPr>
      <w:spacing w:before="80" w:after="80"/>
      <w:jc w:val="left"/>
    </w:pPr>
    <w:rPr>
      <w:sz w:val="18"/>
      <w:szCs w:val="18"/>
      <w:lang w:eastAsia="en-US"/>
    </w:rPr>
  </w:style>
  <w:style w:type="paragraph" w:customStyle="1" w:styleId="NotesHeadinginTable">
    <w:name w:val="Notes Heading in Table"/>
    <w:next w:val="NotesTextinTable"/>
    <w:uiPriority w:val="2"/>
    <w:qFormat/>
    <w:rsid w:val="0026456E"/>
    <w:pPr>
      <w:keepNext/>
      <w:spacing w:before="80" w:after="80"/>
    </w:pPr>
    <w:rPr>
      <w:rFonts w:ascii="Arial" w:hAnsi="Arial" w:cs="Arial"/>
      <w:noProof/>
      <w:sz w:val="18"/>
      <w:szCs w:val="18"/>
    </w:rPr>
  </w:style>
  <w:style w:type="paragraph" w:customStyle="1" w:styleId="NotesTextListinTable">
    <w:name w:val="Notes Text List in Table"/>
    <w:uiPriority w:val="2"/>
    <w:qFormat/>
    <w:rsid w:val="0026456E"/>
    <w:pPr>
      <w:numPr>
        <w:ilvl w:val="5"/>
        <w:numId w:val="54"/>
      </w:numPr>
      <w:spacing w:before="80" w:after="80"/>
    </w:pPr>
    <w:rPr>
      <w:rFonts w:ascii="Arial" w:eastAsia="楷体_GB2312" w:hAnsi="Arial" w:cs="楷体_GB2312"/>
      <w:noProof/>
      <w:sz w:val="18"/>
      <w:szCs w:val="18"/>
    </w:rPr>
  </w:style>
  <w:style w:type="paragraph" w:customStyle="1" w:styleId="ItemStepinTable">
    <w:name w:val="Item Step in Table"/>
    <w:uiPriority w:val="2"/>
    <w:qFormat/>
    <w:rsid w:val="0026456E"/>
    <w:pPr>
      <w:numPr>
        <w:numId w:val="43"/>
      </w:numPr>
      <w:spacing w:before="80" w:after="80"/>
    </w:pPr>
    <w:rPr>
      <w:rFonts w:ascii="Arial" w:hAnsi="Arial" w:cs="Arial"/>
      <w:sz w:val="18"/>
      <w:szCs w:val="18"/>
    </w:rPr>
  </w:style>
  <w:style w:type="paragraph" w:styleId="41">
    <w:name w:val="toc 4"/>
    <w:basedOn w:val="a"/>
    <w:next w:val="a"/>
    <w:autoRedefine/>
    <w:uiPriority w:val="39"/>
    <w:locked/>
    <w:rsid w:val="0026456E"/>
    <w:pPr>
      <w:ind w:left="1260"/>
    </w:pPr>
  </w:style>
  <w:style w:type="character" w:styleId="a9">
    <w:name w:val="Hyperlink"/>
    <w:basedOn w:val="a0"/>
    <w:uiPriority w:val="99"/>
    <w:qFormat/>
    <w:rsid w:val="0026456E"/>
    <w:rPr>
      <w:color w:val="0000FF"/>
      <w:u w:val="single"/>
    </w:rPr>
  </w:style>
  <w:style w:type="paragraph" w:styleId="aa">
    <w:name w:val="Balloon Text"/>
    <w:basedOn w:val="a"/>
    <w:semiHidden/>
    <w:locked/>
    <w:rsid w:val="0026456E"/>
    <w:rPr>
      <w:sz w:val="18"/>
      <w:szCs w:val="18"/>
    </w:rPr>
  </w:style>
  <w:style w:type="character" w:styleId="ab">
    <w:name w:val="annotation reference"/>
    <w:basedOn w:val="a0"/>
    <w:locked/>
    <w:rsid w:val="0026456E"/>
    <w:rPr>
      <w:sz w:val="21"/>
      <w:szCs w:val="21"/>
    </w:rPr>
  </w:style>
  <w:style w:type="paragraph" w:styleId="ac">
    <w:name w:val="annotation text"/>
    <w:basedOn w:val="a"/>
    <w:link w:val="Char"/>
    <w:locked/>
    <w:rsid w:val="0026456E"/>
    <w:pPr>
      <w:jc w:val="left"/>
    </w:pPr>
  </w:style>
  <w:style w:type="paragraph" w:styleId="ad">
    <w:name w:val="annotation subject"/>
    <w:basedOn w:val="ac"/>
    <w:next w:val="ac"/>
    <w:semiHidden/>
    <w:locked/>
    <w:rsid w:val="0026456E"/>
    <w:rPr>
      <w:b/>
      <w:bCs/>
    </w:rPr>
  </w:style>
  <w:style w:type="paragraph" w:styleId="50">
    <w:name w:val="toc 5"/>
    <w:basedOn w:val="a"/>
    <w:next w:val="a"/>
    <w:autoRedefine/>
    <w:uiPriority w:val="39"/>
    <w:locked/>
    <w:rsid w:val="0026456E"/>
    <w:pPr>
      <w:ind w:left="1680"/>
    </w:pPr>
  </w:style>
  <w:style w:type="paragraph" w:styleId="60">
    <w:name w:val="toc 6"/>
    <w:basedOn w:val="a"/>
    <w:next w:val="a"/>
    <w:autoRedefine/>
    <w:uiPriority w:val="39"/>
    <w:locked/>
    <w:rsid w:val="0026456E"/>
    <w:pPr>
      <w:ind w:left="2100"/>
    </w:pPr>
  </w:style>
  <w:style w:type="paragraph" w:styleId="70">
    <w:name w:val="toc 7"/>
    <w:basedOn w:val="a"/>
    <w:next w:val="a"/>
    <w:autoRedefine/>
    <w:uiPriority w:val="39"/>
    <w:locked/>
    <w:rsid w:val="0026456E"/>
    <w:pPr>
      <w:ind w:left="2520"/>
    </w:pPr>
  </w:style>
  <w:style w:type="paragraph" w:styleId="80">
    <w:name w:val="toc 8"/>
    <w:basedOn w:val="a"/>
    <w:next w:val="a"/>
    <w:autoRedefine/>
    <w:uiPriority w:val="39"/>
    <w:locked/>
    <w:rsid w:val="0026456E"/>
    <w:pPr>
      <w:ind w:left="2940"/>
    </w:pPr>
  </w:style>
  <w:style w:type="paragraph" w:styleId="90">
    <w:name w:val="toc 9"/>
    <w:basedOn w:val="a"/>
    <w:next w:val="a"/>
    <w:autoRedefine/>
    <w:uiPriority w:val="39"/>
    <w:locked/>
    <w:rsid w:val="0026456E"/>
    <w:pPr>
      <w:ind w:left="3360"/>
    </w:pPr>
  </w:style>
  <w:style w:type="character" w:customStyle="1" w:styleId="TerminalDisplayshading">
    <w:name w:val="Terminal Display shading"/>
    <w:basedOn w:val="a0"/>
    <w:uiPriority w:val="2"/>
    <w:qFormat/>
    <w:rsid w:val="0026456E"/>
    <w:rPr>
      <w:rFonts w:ascii="Courier New" w:hAnsi="Courier New"/>
      <w:sz w:val="17"/>
      <w:bdr w:val="none" w:sz="0" w:space="0" w:color="auto"/>
      <w:shd w:val="clear" w:color="auto" w:fill="D9D9D9"/>
    </w:rPr>
  </w:style>
  <w:style w:type="paragraph" w:styleId="2">
    <w:name w:val="List Bullet 2"/>
    <w:basedOn w:val="a"/>
    <w:autoRedefine/>
    <w:semiHidden/>
    <w:locked/>
    <w:rsid w:val="00E200F3"/>
    <w:pPr>
      <w:widowControl w:val="0"/>
      <w:numPr>
        <w:numId w:val="1"/>
      </w:numPr>
      <w:autoSpaceDE w:val="0"/>
      <w:autoSpaceDN w:val="0"/>
      <w:adjustRightInd w:val="0"/>
    </w:pPr>
    <w:rPr>
      <w:rFonts w:cs="Times New Roman"/>
    </w:rPr>
  </w:style>
  <w:style w:type="paragraph" w:styleId="4">
    <w:name w:val="List Number 4"/>
    <w:basedOn w:val="a"/>
    <w:semiHidden/>
    <w:locked/>
    <w:rsid w:val="00D06712"/>
    <w:pPr>
      <w:widowControl w:val="0"/>
      <w:numPr>
        <w:numId w:val="2"/>
      </w:numPr>
      <w:autoSpaceDE w:val="0"/>
      <w:autoSpaceDN w:val="0"/>
      <w:adjustRightInd w:val="0"/>
    </w:pPr>
    <w:rPr>
      <w:rFonts w:cs="Times New Roman"/>
    </w:rPr>
  </w:style>
  <w:style w:type="paragraph" w:customStyle="1" w:styleId="TableDescription">
    <w:name w:val="Table Description"/>
    <w:link w:val="TableDescriptionChar"/>
    <w:uiPriority w:val="2"/>
    <w:qFormat/>
    <w:rsid w:val="0026456E"/>
    <w:pPr>
      <w:keepNext/>
      <w:keepLines/>
      <w:numPr>
        <w:ilvl w:val="6"/>
        <w:numId w:val="6"/>
      </w:numPr>
      <w:spacing w:before="80" w:after="80"/>
      <w:ind w:left="624" w:firstLine="0"/>
    </w:pPr>
    <w:rPr>
      <w:rFonts w:ascii="Arial" w:eastAsia="黑体" w:hAnsi="Arial" w:cs="Arial Narrow"/>
      <w:sz w:val="21"/>
    </w:rPr>
  </w:style>
  <w:style w:type="character" w:customStyle="1" w:styleId="TableDescriptionChar">
    <w:name w:val="Table Description Char"/>
    <w:basedOn w:val="a0"/>
    <w:link w:val="TableDescription"/>
    <w:uiPriority w:val="2"/>
    <w:rsid w:val="0032235A"/>
    <w:rPr>
      <w:rFonts w:ascii="Arial" w:eastAsia="黑体" w:hAnsi="Arial" w:cs="Arial Narrow"/>
      <w:sz w:val="21"/>
    </w:rPr>
  </w:style>
  <w:style w:type="paragraph" w:customStyle="1" w:styleId="TableText">
    <w:name w:val="Table Text"/>
    <w:link w:val="TableTextChar"/>
    <w:uiPriority w:val="2"/>
    <w:qFormat/>
    <w:rsid w:val="0026456E"/>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0"/>
    <w:link w:val="TableText"/>
    <w:uiPriority w:val="2"/>
    <w:rsid w:val="0026456E"/>
    <w:rPr>
      <w:rFonts w:ascii="Arial" w:hAnsi="Arial" w:cs="Arial Narrow"/>
      <w:sz w:val="18"/>
      <w:szCs w:val="18"/>
    </w:rPr>
  </w:style>
  <w:style w:type="character" w:styleId="ae">
    <w:name w:val="FollowedHyperlink"/>
    <w:basedOn w:val="a0"/>
    <w:rsid w:val="0026456E"/>
    <w:rPr>
      <w:color w:val="800080"/>
      <w:u w:val="single"/>
    </w:rPr>
  </w:style>
  <w:style w:type="paragraph" w:customStyle="1" w:styleId="INStep">
    <w:name w:val="IN Step"/>
    <w:uiPriority w:val="2"/>
    <w:qFormat/>
    <w:rsid w:val="0026456E"/>
    <w:pPr>
      <w:keepLines/>
      <w:numPr>
        <w:ilvl w:val="8"/>
        <w:numId w:val="6"/>
      </w:numPr>
      <w:spacing w:before="40" w:after="40"/>
      <w:outlineLvl w:val="6"/>
    </w:pPr>
    <w:rPr>
      <w:rFonts w:ascii="Arial" w:hAnsi="Arial" w:cs="Arial"/>
      <w:kern w:val="2"/>
      <w:sz w:val="21"/>
    </w:rPr>
  </w:style>
  <w:style w:type="paragraph" w:customStyle="1" w:styleId="ItemList">
    <w:name w:val="Item List"/>
    <w:basedOn w:val="a"/>
    <w:link w:val="ItemListCharChar"/>
    <w:uiPriority w:val="2"/>
    <w:qFormat/>
    <w:rsid w:val="0026456E"/>
    <w:pPr>
      <w:numPr>
        <w:numId w:val="54"/>
      </w:numPr>
      <w:jc w:val="left"/>
    </w:pPr>
    <w:rPr>
      <w:lang w:eastAsia="en-US"/>
    </w:rPr>
  </w:style>
  <w:style w:type="paragraph" w:customStyle="1" w:styleId="NotesTextList">
    <w:name w:val="Notes Text List"/>
    <w:basedOn w:val="ItemListinTable"/>
    <w:link w:val="NotesTextListCharChar"/>
    <w:uiPriority w:val="2"/>
    <w:qFormat/>
    <w:rsid w:val="0026456E"/>
    <w:pPr>
      <w:keepNext/>
      <w:pBdr>
        <w:bottom w:val="single" w:sz="8" w:space="1" w:color="auto"/>
      </w:pBdr>
      <w:spacing w:before="40" w:after="40"/>
      <w:ind w:left="1021"/>
    </w:pPr>
    <w:rPr>
      <w:rFonts w:eastAsia="楷体_GB2312"/>
      <w:sz w:val="21"/>
    </w:rPr>
  </w:style>
  <w:style w:type="paragraph" w:styleId="af">
    <w:name w:val="Revision"/>
    <w:hidden/>
    <w:uiPriority w:val="99"/>
    <w:semiHidden/>
    <w:rsid w:val="000E194C"/>
    <w:rPr>
      <w:rFonts w:ascii="Arial" w:hAnsi="Arial" w:cs="Arial"/>
      <w:sz w:val="21"/>
      <w:szCs w:val="21"/>
    </w:rPr>
  </w:style>
  <w:style w:type="character" w:customStyle="1" w:styleId="TableHeadingChar">
    <w:name w:val="Table Heading Char"/>
    <w:link w:val="TableHeading"/>
    <w:uiPriority w:val="2"/>
    <w:rsid w:val="0026456E"/>
    <w:rPr>
      <w:rFonts w:ascii="Arial" w:eastAsia="黑体" w:hAnsi="Arial" w:cs="Arial Narrow"/>
      <w:bCs/>
      <w:sz w:val="18"/>
    </w:rPr>
  </w:style>
  <w:style w:type="paragraph" w:customStyle="1" w:styleId="TOC">
    <w:name w:val="TOC"/>
    <w:next w:val="a"/>
    <w:uiPriority w:val="1"/>
    <w:qFormat/>
    <w:rsid w:val="0026456E"/>
    <w:pPr>
      <w:keepNext/>
      <w:snapToGrid w:val="0"/>
      <w:spacing w:before="480" w:after="360"/>
      <w:jc w:val="center"/>
    </w:pPr>
    <w:rPr>
      <w:rFonts w:ascii="Arial" w:eastAsia="黑体" w:hAnsi="Arial" w:cs="Arial"/>
      <w:bCs/>
      <w:color w:val="800000"/>
      <w:sz w:val="36"/>
      <w:szCs w:val="40"/>
    </w:rPr>
  </w:style>
  <w:style w:type="character" w:customStyle="1" w:styleId="NotesHeadingCharChar">
    <w:name w:val="Notes Heading Char Char"/>
    <w:basedOn w:val="a0"/>
    <w:link w:val="NotesHeading"/>
    <w:uiPriority w:val="2"/>
    <w:rsid w:val="0026456E"/>
    <w:rPr>
      <w:rFonts w:ascii="Arial" w:hAnsi="Arial" w:cs="Arial"/>
      <w:sz w:val="21"/>
      <w:lang w:eastAsia="en-US"/>
    </w:rPr>
  </w:style>
  <w:style w:type="character" w:customStyle="1" w:styleId="NotesTextCharChar">
    <w:name w:val="Notes Text Char Char"/>
    <w:basedOn w:val="a0"/>
    <w:link w:val="NotesText"/>
    <w:uiPriority w:val="2"/>
    <w:rsid w:val="0026456E"/>
    <w:rPr>
      <w:rFonts w:ascii="Arial" w:eastAsia="楷体_GB2312" w:hAnsi="Arial" w:cs="Arial"/>
      <w:sz w:val="21"/>
      <w:lang w:eastAsia="en-US"/>
    </w:rPr>
  </w:style>
  <w:style w:type="paragraph" w:customStyle="1" w:styleId="TerminalDisplayinTable">
    <w:name w:val="Terminal Display in Table"/>
    <w:uiPriority w:val="2"/>
    <w:qFormat/>
    <w:rsid w:val="0026456E"/>
    <w:rPr>
      <w:rFonts w:ascii="Courier New" w:hAnsi="Courier New" w:cs="Courier New"/>
      <w:sz w:val="17"/>
      <w:szCs w:val="17"/>
    </w:rPr>
  </w:style>
  <w:style w:type="paragraph" w:customStyle="1" w:styleId="ItemStep2">
    <w:name w:val="Item Step_2"/>
    <w:uiPriority w:val="2"/>
    <w:qFormat/>
    <w:rsid w:val="0026456E"/>
    <w:pPr>
      <w:numPr>
        <w:ilvl w:val="7"/>
        <w:numId w:val="6"/>
      </w:numPr>
      <w:spacing w:before="40" w:after="40"/>
      <w:outlineLvl w:val="5"/>
    </w:pPr>
    <w:rPr>
      <w:rFonts w:ascii="Arial" w:hAnsi="Arial"/>
      <w:sz w:val="21"/>
      <w:lang w:eastAsia="en-US"/>
    </w:rPr>
  </w:style>
  <w:style w:type="paragraph" w:customStyle="1" w:styleId="ItemListinTable2">
    <w:name w:val="Item List in Table_2"/>
    <w:basedOn w:val="a"/>
    <w:uiPriority w:val="2"/>
    <w:rsid w:val="0026456E"/>
    <w:pPr>
      <w:numPr>
        <w:ilvl w:val="4"/>
        <w:numId w:val="54"/>
      </w:numPr>
      <w:spacing w:before="80" w:after="80"/>
      <w:jc w:val="left"/>
    </w:pPr>
    <w:rPr>
      <w:sz w:val="18"/>
      <w:szCs w:val="18"/>
      <w:lang w:eastAsia="en-US"/>
    </w:rPr>
  </w:style>
  <w:style w:type="paragraph" w:customStyle="1" w:styleId="ItemList2">
    <w:name w:val="Item List_2"/>
    <w:basedOn w:val="ItemList"/>
    <w:uiPriority w:val="2"/>
    <w:rsid w:val="0026456E"/>
    <w:pPr>
      <w:numPr>
        <w:ilvl w:val="1"/>
      </w:numPr>
    </w:pPr>
  </w:style>
  <w:style w:type="paragraph" w:customStyle="1" w:styleId="ItemIndent1">
    <w:name w:val="Item Indent_1"/>
    <w:basedOn w:val="a"/>
    <w:uiPriority w:val="2"/>
    <w:qFormat/>
    <w:rsid w:val="0026456E"/>
    <w:pPr>
      <w:ind w:left="1134"/>
      <w:jc w:val="left"/>
    </w:pPr>
    <w:rPr>
      <w:color w:val="000000"/>
      <w:kern w:val="0"/>
      <w:lang w:eastAsia="en-US"/>
    </w:rPr>
  </w:style>
  <w:style w:type="paragraph" w:customStyle="1" w:styleId="ItemIndent2">
    <w:name w:val="Item Indent_2"/>
    <w:basedOn w:val="a"/>
    <w:uiPriority w:val="2"/>
    <w:qFormat/>
    <w:rsid w:val="0026456E"/>
    <w:pPr>
      <w:ind w:left="1418"/>
      <w:jc w:val="left"/>
    </w:pPr>
    <w:rPr>
      <w:color w:val="000000"/>
      <w:kern w:val="0"/>
      <w:lang w:eastAsia="en-US"/>
    </w:rPr>
  </w:style>
  <w:style w:type="character" w:customStyle="1" w:styleId="FigureTextChar">
    <w:name w:val="Figure Text Char"/>
    <w:basedOn w:val="a0"/>
    <w:link w:val="FigureText"/>
    <w:uiPriority w:val="2"/>
    <w:rsid w:val="0026456E"/>
    <w:rPr>
      <w:rFonts w:ascii="Arial" w:eastAsia="楷体_GB2312" w:hAnsi="Arial" w:cs="Arial Narrow"/>
      <w:sz w:val="18"/>
    </w:rPr>
  </w:style>
  <w:style w:type="paragraph" w:customStyle="1" w:styleId="ItemList3">
    <w:name w:val="Item List_3"/>
    <w:basedOn w:val="ItemList2"/>
    <w:uiPriority w:val="2"/>
    <w:rsid w:val="0026456E"/>
    <w:pPr>
      <w:numPr>
        <w:ilvl w:val="2"/>
      </w:numPr>
    </w:pPr>
  </w:style>
  <w:style w:type="paragraph" w:customStyle="1" w:styleId="ItemIndent3">
    <w:name w:val="Item Indent_3"/>
    <w:basedOn w:val="a"/>
    <w:uiPriority w:val="2"/>
    <w:rsid w:val="0026456E"/>
    <w:pPr>
      <w:spacing w:before="80"/>
      <w:ind w:left="1701"/>
      <w:jc w:val="left"/>
    </w:pPr>
    <w:rPr>
      <w:color w:val="000000"/>
      <w:kern w:val="0"/>
      <w:lang w:eastAsia="en-US"/>
    </w:rPr>
  </w:style>
  <w:style w:type="character" w:customStyle="1" w:styleId="ItemListinTableCharChar">
    <w:name w:val="Item List in Table Char Char"/>
    <w:basedOn w:val="a0"/>
    <w:link w:val="ItemListinTable"/>
    <w:uiPriority w:val="2"/>
    <w:rsid w:val="0026456E"/>
    <w:rPr>
      <w:rFonts w:ascii="Arial" w:hAnsi="Arial" w:cs="Arial"/>
      <w:kern w:val="2"/>
      <w:sz w:val="18"/>
      <w:szCs w:val="18"/>
      <w:lang w:eastAsia="en-US"/>
    </w:rPr>
  </w:style>
  <w:style w:type="character" w:customStyle="1" w:styleId="NotesTextListCharChar">
    <w:name w:val="Notes Text List Char Char"/>
    <w:basedOn w:val="ItemListinTableCharChar"/>
    <w:link w:val="NotesTextList"/>
    <w:uiPriority w:val="2"/>
    <w:rsid w:val="0026456E"/>
    <w:rPr>
      <w:rFonts w:ascii="Arial" w:eastAsia="楷体_GB2312" w:hAnsi="Arial" w:cs="Arial"/>
      <w:kern w:val="2"/>
      <w:sz w:val="21"/>
      <w:szCs w:val="18"/>
      <w:lang w:eastAsia="en-US"/>
    </w:rPr>
  </w:style>
  <w:style w:type="table" w:customStyle="1" w:styleId="FigureTable">
    <w:name w:val="Figure Table"/>
    <w:basedOn w:val="a1"/>
    <w:uiPriority w:val="99"/>
    <w:rsid w:val="0026456E"/>
    <w:pPr>
      <w:spacing w:before="40" w:line="240" w:lineRule="exact"/>
    </w:pPr>
    <w:rPr>
      <w:rFonts w:ascii="Arial" w:eastAsia="楷体" w:hAnsi="Arial"/>
      <w:sz w:val="18"/>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paragraph" w:customStyle="1" w:styleId="Text">
    <w:name w:val="索引 Text"/>
    <w:link w:val="TextCharChar"/>
    <w:uiPriority w:val="3"/>
    <w:qFormat/>
    <w:rsid w:val="0026456E"/>
    <w:pPr>
      <w:spacing w:before="40" w:after="40"/>
      <w:ind w:left="624"/>
    </w:pPr>
    <w:rPr>
      <w:rFonts w:ascii="Arial" w:hAnsi="Arial" w:cs="Arial"/>
      <w:kern w:val="2"/>
      <w:sz w:val="21"/>
    </w:rPr>
  </w:style>
  <w:style w:type="character" w:customStyle="1" w:styleId="TextCharChar">
    <w:name w:val="索引 Text Char Char"/>
    <w:basedOn w:val="a0"/>
    <w:link w:val="Text"/>
    <w:uiPriority w:val="3"/>
    <w:rsid w:val="0026456E"/>
    <w:rPr>
      <w:rFonts w:ascii="Arial" w:hAnsi="Arial" w:cs="Arial"/>
      <w:kern w:val="2"/>
      <w:sz w:val="21"/>
    </w:rPr>
  </w:style>
  <w:style w:type="paragraph" w:customStyle="1" w:styleId="Heading">
    <w:name w:val="索引 Heading"/>
    <w:next w:val="Text"/>
    <w:link w:val="HeadingChar"/>
    <w:uiPriority w:val="3"/>
    <w:qFormat/>
    <w:rsid w:val="0026456E"/>
    <w:pPr>
      <w:spacing w:before="120" w:after="120"/>
      <w:ind w:left="624"/>
    </w:pPr>
    <w:rPr>
      <w:rFonts w:ascii="Arial" w:hAnsi="Arial" w:cs="Arial"/>
      <w:b/>
      <w:kern w:val="2"/>
      <w:sz w:val="21"/>
    </w:rPr>
  </w:style>
  <w:style w:type="character" w:customStyle="1" w:styleId="HeadingChar">
    <w:name w:val="索引 Heading Char"/>
    <w:basedOn w:val="a0"/>
    <w:link w:val="Heading"/>
    <w:uiPriority w:val="3"/>
    <w:rsid w:val="0026456E"/>
    <w:rPr>
      <w:rFonts w:ascii="Arial" w:hAnsi="Arial" w:cs="Arial"/>
      <w:b/>
      <w:kern w:val="2"/>
      <w:sz w:val="21"/>
    </w:rPr>
  </w:style>
  <w:style w:type="paragraph" w:customStyle="1" w:styleId="af0">
    <w:name w:val="索引链接"/>
    <w:next w:val="a"/>
    <w:link w:val="Char0"/>
    <w:uiPriority w:val="3"/>
    <w:qFormat/>
    <w:rsid w:val="0026456E"/>
    <w:pPr>
      <w:spacing w:before="120" w:after="60"/>
      <w:ind w:left="624"/>
    </w:pPr>
    <w:rPr>
      <w:rFonts w:ascii="Arial" w:eastAsia="黑体" w:hAnsi="Arial" w:cs="Arial"/>
      <w:bCs/>
      <w:color w:val="0000FF"/>
      <w:sz w:val="36"/>
      <w:szCs w:val="36"/>
    </w:rPr>
  </w:style>
  <w:style w:type="character" w:customStyle="1" w:styleId="Char0">
    <w:name w:val="索引链接 Char"/>
    <w:basedOn w:val="a0"/>
    <w:link w:val="af0"/>
    <w:uiPriority w:val="3"/>
    <w:rsid w:val="0026456E"/>
    <w:rPr>
      <w:rFonts w:ascii="Arial" w:eastAsia="黑体" w:hAnsi="Arial" w:cs="Arial"/>
      <w:bCs/>
      <w:color w:val="0000FF"/>
      <w:sz w:val="36"/>
      <w:szCs w:val="36"/>
    </w:rPr>
  </w:style>
  <w:style w:type="paragraph" w:customStyle="1" w:styleId="TerminalDisplayIndent1">
    <w:name w:val="Terminal Display Indent_1"/>
    <w:basedOn w:val="TerminalDisplay"/>
    <w:uiPriority w:val="2"/>
    <w:qFormat/>
    <w:rsid w:val="0026456E"/>
    <w:pPr>
      <w:ind w:left="1134"/>
    </w:pPr>
  </w:style>
  <w:style w:type="paragraph" w:customStyle="1" w:styleId="TerminalDisplayIndent2">
    <w:name w:val="Terminal Display Indent_2"/>
    <w:basedOn w:val="TerminalDisplay"/>
    <w:uiPriority w:val="2"/>
    <w:qFormat/>
    <w:rsid w:val="0026456E"/>
    <w:pPr>
      <w:ind w:left="1418"/>
    </w:pPr>
  </w:style>
  <w:style w:type="table" w:styleId="af1">
    <w:name w:val="Table Theme"/>
    <w:basedOn w:val="a1"/>
    <w:locked/>
    <w:rsid w:val="0026456E"/>
    <w:pPr>
      <w:spacing w:before="40" w:after="40"/>
      <w:ind w:left="62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ext">
    <w:name w:val="Bold Text"/>
    <w:basedOn w:val="a0"/>
    <w:qFormat/>
    <w:rsid w:val="0026456E"/>
    <w:rPr>
      <w:rFonts w:ascii="Arial" w:hAnsi="Arial"/>
      <w:b/>
      <w:i w:val="0"/>
    </w:rPr>
  </w:style>
  <w:style w:type="character" w:customStyle="1" w:styleId="ItalicText">
    <w:name w:val="Italic Text"/>
    <w:basedOn w:val="a0"/>
    <w:qFormat/>
    <w:rsid w:val="0026456E"/>
    <w:rPr>
      <w:rFonts w:ascii="Arial" w:hAnsi="Arial"/>
      <w:b w:val="0"/>
      <w:i/>
    </w:rPr>
  </w:style>
  <w:style w:type="character" w:customStyle="1" w:styleId="Reference-R0G144B200">
    <w:name w:val="Reference-R0G144B200"/>
    <w:basedOn w:val="a0"/>
    <w:qFormat/>
    <w:rsid w:val="0026456E"/>
    <w:rPr>
      <w:color w:val="0000FF"/>
      <w:u w:val="single"/>
    </w:rPr>
  </w:style>
  <w:style w:type="character" w:customStyle="1" w:styleId="Superscript">
    <w:name w:val="Superscript"/>
    <w:basedOn w:val="a0"/>
    <w:qFormat/>
    <w:rsid w:val="0026456E"/>
    <w:rPr>
      <w:vertAlign w:val="superscript"/>
    </w:rPr>
  </w:style>
  <w:style w:type="character" w:customStyle="1" w:styleId="SubScript">
    <w:name w:val="SubScript"/>
    <w:basedOn w:val="a0"/>
    <w:qFormat/>
    <w:rsid w:val="0026456E"/>
    <w:rPr>
      <w:vertAlign w:val="subscript"/>
    </w:rPr>
  </w:style>
  <w:style w:type="character" w:styleId="af2">
    <w:name w:val="Placeholder Text"/>
    <w:basedOn w:val="a0"/>
    <w:uiPriority w:val="99"/>
    <w:semiHidden/>
    <w:locked/>
    <w:rsid w:val="00161575"/>
    <w:rPr>
      <w:color w:val="808080"/>
    </w:rPr>
  </w:style>
  <w:style w:type="paragraph" w:customStyle="1" w:styleId="ItemStepinTable2">
    <w:name w:val="Item Step in Table_2"/>
    <w:uiPriority w:val="2"/>
    <w:qFormat/>
    <w:rsid w:val="0026456E"/>
    <w:pPr>
      <w:numPr>
        <w:ilvl w:val="1"/>
        <w:numId w:val="43"/>
      </w:numPr>
      <w:spacing w:before="80" w:after="80"/>
    </w:pPr>
    <w:rPr>
      <w:rFonts w:ascii="Arial" w:hAnsi="Arial" w:cs="Arial"/>
      <w:sz w:val="18"/>
      <w:szCs w:val="18"/>
    </w:rPr>
  </w:style>
  <w:style w:type="table" w:customStyle="1" w:styleId="Tablenohead">
    <w:name w:val="Table no head"/>
    <w:basedOn w:val="a1"/>
    <w:uiPriority w:val="99"/>
    <w:qFormat/>
    <w:rsid w:val="0026456E"/>
    <w:pPr>
      <w:spacing w:before="80" w:after="80"/>
    </w:pPr>
    <w:rPr>
      <w:rFonts w:ascii="Arial" w:hAnsi="Arial"/>
    </w:rPr>
    <w:tblPr>
      <w:tblInd w:w="737" w:type="dxa"/>
      <w:tblBorders>
        <w:top w:val="single" w:sz="4" w:space="0" w:color="auto"/>
        <w:bottom w:val="single" w:sz="4" w:space="0" w:color="auto"/>
        <w:insideH w:val="single" w:sz="4" w:space="0" w:color="808080"/>
        <w:insideV w:val="single" w:sz="4" w:space="0" w:color="808080"/>
      </w:tblBorders>
    </w:tblPr>
    <w:tcPr>
      <w:vAlign w:val="center"/>
    </w:tcPr>
  </w:style>
  <w:style w:type="table" w:customStyle="1" w:styleId="Table-SMB">
    <w:name w:val="左文右图Table-SMB专用样式"/>
    <w:basedOn w:val="a1"/>
    <w:uiPriority w:val="99"/>
    <w:qFormat/>
    <w:rsid w:val="0026456E"/>
    <w:tblPr>
      <w:tblInd w:w="737" w:type="dxa"/>
      <w:tblBorders>
        <w:top w:val="single" w:sz="18" w:space="0" w:color="auto"/>
        <w:bottom w:val="single" w:sz="18" w:space="0" w:color="auto"/>
        <w:insideH w:val="single" w:sz="12" w:space="0" w:color="A6A6A6" w:themeColor="background1" w:themeShade="A6"/>
      </w:tblBorders>
    </w:tblPr>
  </w:style>
  <w:style w:type="paragraph" w:customStyle="1" w:styleId="TableHeading0">
    <w:name w:val="索引 Table Heading"/>
    <w:link w:val="TableHeadingChar0"/>
    <w:uiPriority w:val="3"/>
    <w:rsid w:val="0026456E"/>
    <w:pPr>
      <w:widowControl w:val="0"/>
    </w:pPr>
    <w:rPr>
      <w:rFonts w:ascii="Arial" w:hAnsi="Arial" w:cs="Arial"/>
      <w:b/>
      <w:kern w:val="2"/>
      <w:sz w:val="21"/>
    </w:rPr>
  </w:style>
  <w:style w:type="character" w:customStyle="1" w:styleId="TableHeadingChar0">
    <w:name w:val="索引 Table Heading Char"/>
    <w:basedOn w:val="a0"/>
    <w:link w:val="TableHeading0"/>
    <w:uiPriority w:val="3"/>
    <w:rsid w:val="0026456E"/>
    <w:rPr>
      <w:rFonts w:ascii="Arial" w:hAnsi="Arial" w:cs="Arial"/>
      <w:b/>
      <w:kern w:val="2"/>
      <w:sz w:val="21"/>
    </w:rPr>
  </w:style>
  <w:style w:type="character" w:customStyle="1" w:styleId="1Char">
    <w:name w:val="标题 1 Char"/>
    <w:basedOn w:val="a0"/>
    <w:link w:val="1"/>
    <w:uiPriority w:val="1"/>
    <w:rsid w:val="0032235A"/>
    <w:rPr>
      <w:rFonts w:ascii="Arial" w:hAnsi="Arial" w:cs="Arial"/>
      <w:b/>
      <w:color w:val="800000"/>
      <w:sz w:val="36"/>
      <w:szCs w:val="48"/>
    </w:rPr>
  </w:style>
  <w:style w:type="character" w:customStyle="1" w:styleId="2Char">
    <w:name w:val="标题 2 Char"/>
    <w:basedOn w:val="a0"/>
    <w:link w:val="20"/>
    <w:uiPriority w:val="1"/>
    <w:rsid w:val="0032235A"/>
    <w:rPr>
      <w:rFonts w:ascii="Arial" w:eastAsia="黑体" w:hAnsi="Arial" w:cs="Arial"/>
      <w:bCs/>
      <w:color w:val="800000"/>
      <w:sz w:val="30"/>
      <w:szCs w:val="44"/>
    </w:rPr>
  </w:style>
  <w:style w:type="character" w:customStyle="1" w:styleId="7Char">
    <w:name w:val="标题 7 Char"/>
    <w:basedOn w:val="a0"/>
    <w:link w:val="7"/>
    <w:rsid w:val="0032235A"/>
    <w:rPr>
      <w:rFonts w:ascii="Arial" w:hAnsi="Arial"/>
      <w:b/>
      <w:kern w:val="2"/>
      <w:sz w:val="24"/>
    </w:rPr>
  </w:style>
  <w:style w:type="character" w:customStyle="1" w:styleId="8Char">
    <w:name w:val="标题 8 Char"/>
    <w:basedOn w:val="a0"/>
    <w:link w:val="8"/>
    <w:rsid w:val="0032235A"/>
    <w:rPr>
      <w:rFonts w:ascii="Arial" w:eastAsia="黑体" w:hAnsi="Arial"/>
      <w:kern w:val="2"/>
      <w:sz w:val="24"/>
    </w:rPr>
  </w:style>
  <w:style w:type="character" w:customStyle="1" w:styleId="9Char">
    <w:name w:val="标题 9 Char"/>
    <w:basedOn w:val="a0"/>
    <w:link w:val="9"/>
    <w:rsid w:val="0032235A"/>
    <w:rPr>
      <w:rFonts w:ascii="Arial" w:eastAsia="黑体" w:hAnsi="Arial"/>
      <w:kern w:val="2"/>
      <w:sz w:val="21"/>
    </w:rPr>
  </w:style>
  <w:style w:type="character" w:styleId="af3">
    <w:name w:val="Strong"/>
    <w:basedOn w:val="a0"/>
    <w:uiPriority w:val="22"/>
    <w:qFormat/>
    <w:locked/>
    <w:rsid w:val="0032235A"/>
    <w:rPr>
      <w:b/>
      <w:bCs/>
    </w:rPr>
  </w:style>
  <w:style w:type="paragraph" w:styleId="af4">
    <w:name w:val="List Paragraph"/>
    <w:basedOn w:val="a"/>
    <w:uiPriority w:val="34"/>
    <w:qFormat/>
    <w:locked/>
    <w:rsid w:val="0032235A"/>
    <w:pPr>
      <w:ind w:firstLineChars="200" w:firstLine="420"/>
    </w:pPr>
  </w:style>
  <w:style w:type="character" w:customStyle="1" w:styleId="commandtext">
    <w:name w:val="command text"/>
    <w:basedOn w:val="a0"/>
    <w:qFormat/>
    <w:rsid w:val="0026456E"/>
    <w:rPr>
      <w:rFonts w:ascii="Courier New" w:eastAsia="宋体" w:hAnsi="Courier New" w:cs="黑体"/>
      <w:color w:val="auto"/>
    </w:rPr>
  </w:style>
  <w:style w:type="paragraph" w:customStyle="1" w:styleId="NotesHeading1">
    <w:name w:val="Notes Heading_1"/>
    <w:basedOn w:val="NotesHeading"/>
    <w:uiPriority w:val="2"/>
    <w:qFormat/>
    <w:rsid w:val="0026456E"/>
    <w:pPr>
      <w:ind w:left="1134"/>
    </w:pPr>
  </w:style>
  <w:style w:type="paragraph" w:customStyle="1" w:styleId="NotesTextList1">
    <w:name w:val="Notes Text List_1"/>
    <w:basedOn w:val="NotesTextList"/>
    <w:uiPriority w:val="2"/>
    <w:qFormat/>
    <w:rsid w:val="0026456E"/>
    <w:pPr>
      <w:ind w:left="1531"/>
    </w:pPr>
  </w:style>
  <w:style w:type="paragraph" w:customStyle="1" w:styleId="Spacer">
    <w:name w:val="Spacer"/>
    <w:next w:val="a"/>
    <w:link w:val="SpacerChar"/>
    <w:qFormat/>
    <w:rsid w:val="0026456E"/>
    <w:pPr>
      <w:spacing w:after="60" w:line="120" w:lineRule="exact"/>
      <w:ind w:left="879"/>
    </w:pPr>
    <w:rPr>
      <w:rFonts w:ascii="Arial" w:hAnsi="Arial" w:cs="Futura Bk"/>
      <w:color w:val="000000"/>
      <w:sz w:val="12"/>
      <w:szCs w:val="12"/>
      <w:lang w:eastAsia="en-US"/>
    </w:rPr>
  </w:style>
  <w:style w:type="character" w:customStyle="1" w:styleId="SpacerChar">
    <w:name w:val="Spacer Char"/>
    <w:basedOn w:val="a0"/>
    <w:link w:val="Spacer"/>
    <w:rsid w:val="0026456E"/>
    <w:rPr>
      <w:rFonts w:ascii="Arial" w:hAnsi="Arial" w:cs="Futura Bk"/>
      <w:color w:val="000000"/>
      <w:sz w:val="12"/>
      <w:szCs w:val="12"/>
      <w:lang w:eastAsia="en-US"/>
    </w:rPr>
  </w:style>
  <w:style w:type="paragraph" w:customStyle="1" w:styleId="NotesText1">
    <w:name w:val="Notes Text_1"/>
    <w:basedOn w:val="NotesText"/>
    <w:uiPriority w:val="2"/>
    <w:qFormat/>
    <w:rsid w:val="0026456E"/>
    <w:pPr>
      <w:ind w:left="1134"/>
    </w:pPr>
  </w:style>
  <w:style w:type="paragraph" w:customStyle="1" w:styleId="FigureDescriptionIndent1">
    <w:name w:val="Figure Description Indent_1"/>
    <w:basedOn w:val="FigureDescription"/>
    <w:uiPriority w:val="2"/>
    <w:qFormat/>
    <w:rsid w:val="0026456E"/>
    <w:pPr>
      <w:ind w:left="1134"/>
    </w:pPr>
  </w:style>
  <w:style w:type="table" w:customStyle="1" w:styleId="FigureTableIndent1">
    <w:name w:val="Figure Table Indent_1"/>
    <w:basedOn w:val="FigureTable"/>
    <w:uiPriority w:val="99"/>
    <w:rsid w:val="0026456E"/>
    <w:tblPr>
      <w:tblInd w:w="1247" w:type="dxa"/>
    </w:tblPr>
  </w:style>
  <w:style w:type="paragraph" w:customStyle="1" w:styleId="ItemStepinTable2F">
    <w:name w:val="Item Step in Table_2F"/>
    <w:uiPriority w:val="2"/>
    <w:rsid w:val="0026456E"/>
    <w:pPr>
      <w:numPr>
        <w:ilvl w:val="2"/>
        <w:numId w:val="43"/>
      </w:numPr>
      <w:spacing w:before="40" w:after="40"/>
    </w:pPr>
    <w:rPr>
      <w:rFonts w:ascii="Arial" w:hAnsi="Arial" w:cs="Arial"/>
      <w:kern w:val="2"/>
      <w:sz w:val="18"/>
      <w:szCs w:val="18"/>
      <w:lang w:eastAsia="en-US"/>
    </w:rPr>
  </w:style>
  <w:style w:type="paragraph" w:customStyle="1" w:styleId="FigureDescriptionIndent2">
    <w:name w:val="Figure Description Indent_2"/>
    <w:basedOn w:val="FigureDescription"/>
    <w:uiPriority w:val="2"/>
    <w:qFormat/>
    <w:rsid w:val="0026456E"/>
    <w:pPr>
      <w:ind w:left="1418"/>
    </w:pPr>
  </w:style>
  <w:style w:type="table" w:customStyle="1" w:styleId="FigureTableIndent2">
    <w:name w:val="Figure Table Indent_2"/>
    <w:basedOn w:val="FigureTable"/>
    <w:uiPriority w:val="99"/>
    <w:rsid w:val="0026456E"/>
    <w:tblPr>
      <w:tblInd w:w="1531" w:type="dxa"/>
    </w:tblPr>
  </w:style>
  <w:style w:type="paragraph" w:customStyle="1" w:styleId="TableDescriptionIndent1">
    <w:name w:val="Table Description Indent_1"/>
    <w:basedOn w:val="TableDescription"/>
    <w:next w:val="a"/>
    <w:uiPriority w:val="2"/>
    <w:qFormat/>
    <w:rsid w:val="0026456E"/>
    <w:pPr>
      <w:ind w:left="1134"/>
    </w:pPr>
  </w:style>
  <w:style w:type="table" w:customStyle="1" w:styleId="TableIndent1">
    <w:name w:val="Table Indent_1"/>
    <w:basedOn w:val="Table"/>
    <w:uiPriority w:val="99"/>
    <w:rsid w:val="0026456E"/>
    <w:tblPr>
      <w:tblInd w:w="1247"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TableDescriptionIndent2">
    <w:name w:val="Table Description Indent_2"/>
    <w:basedOn w:val="TableDescription"/>
    <w:next w:val="a"/>
    <w:uiPriority w:val="2"/>
    <w:qFormat/>
    <w:rsid w:val="0026456E"/>
    <w:pPr>
      <w:ind w:left="1418"/>
    </w:pPr>
  </w:style>
  <w:style w:type="table" w:customStyle="1" w:styleId="TableIndent2">
    <w:name w:val="Table Indent_2"/>
    <w:basedOn w:val="Table"/>
    <w:uiPriority w:val="99"/>
    <w:rsid w:val="0026456E"/>
    <w:tblPr>
      <w:tblInd w:w="1531" w:type="dxa"/>
    </w:tbl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NotesHeading2">
    <w:name w:val="Notes Heading_2"/>
    <w:basedOn w:val="NotesHeading"/>
    <w:uiPriority w:val="2"/>
    <w:qFormat/>
    <w:rsid w:val="0026456E"/>
    <w:pPr>
      <w:ind w:left="1418"/>
    </w:pPr>
  </w:style>
  <w:style w:type="paragraph" w:customStyle="1" w:styleId="NotesText2">
    <w:name w:val="Notes Text_2"/>
    <w:basedOn w:val="NotesText"/>
    <w:uiPriority w:val="2"/>
    <w:qFormat/>
    <w:rsid w:val="0026456E"/>
    <w:pPr>
      <w:ind w:left="1418"/>
    </w:pPr>
  </w:style>
  <w:style w:type="paragraph" w:customStyle="1" w:styleId="NotesTextList2">
    <w:name w:val="Notes Text List_2"/>
    <w:basedOn w:val="NotesTextList"/>
    <w:uiPriority w:val="2"/>
    <w:qFormat/>
    <w:rsid w:val="0026456E"/>
    <w:pPr>
      <w:ind w:left="1815"/>
    </w:pPr>
  </w:style>
  <w:style w:type="paragraph" w:customStyle="1" w:styleId="FigureIndent1">
    <w:name w:val="Figure Indent_1"/>
    <w:basedOn w:val="Figure"/>
    <w:uiPriority w:val="2"/>
    <w:qFormat/>
    <w:rsid w:val="0026456E"/>
    <w:pPr>
      <w:ind w:left="1134"/>
    </w:pPr>
  </w:style>
  <w:style w:type="paragraph" w:customStyle="1" w:styleId="FigureIndent2">
    <w:name w:val="Figure Indent_2"/>
    <w:basedOn w:val="Figure"/>
    <w:uiPriority w:val="2"/>
    <w:qFormat/>
    <w:rsid w:val="0026456E"/>
    <w:pPr>
      <w:ind w:left="1418"/>
    </w:pPr>
  </w:style>
  <w:style w:type="paragraph" w:customStyle="1" w:styleId="TableHeading1">
    <w:name w:val="Table Heading_1"/>
    <w:basedOn w:val="TableHeading"/>
    <w:uiPriority w:val="2"/>
    <w:qFormat/>
    <w:rsid w:val="0026456E"/>
  </w:style>
  <w:style w:type="paragraph" w:customStyle="1" w:styleId="TableHeading2">
    <w:name w:val="Table Heading_2"/>
    <w:basedOn w:val="TableHeading"/>
    <w:uiPriority w:val="2"/>
    <w:qFormat/>
    <w:rsid w:val="0026456E"/>
  </w:style>
  <w:style w:type="paragraph" w:customStyle="1" w:styleId="FigureText1">
    <w:name w:val="Figure Text_1"/>
    <w:basedOn w:val="FigureText"/>
    <w:uiPriority w:val="2"/>
    <w:qFormat/>
    <w:rsid w:val="0026456E"/>
  </w:style>
  <w:style w:type="paragraph" w:customStyle="1" w:styleId="FigureText2">
    <w:name w:val="Figure Text_2"/>
    <w:basedOn w:val="FigureText"/>
    <w:uiPriority w:val="2"/>
    <w:qFormat/>
    <w:rsid w:val="0026456E"/>
  </w:style>
  <w:style w:type="character" w:customStyle="1" w:styleId="ItemListCharChar">
    <w:name w:val="Item List Char Char"/>
    <w:basedOn w:val="a0"/>
    <w:link w:val="ItemList"/>
    <w:uiPriority w:val="2"/>
    <w:rsid w:val="0026456E"/>
    <w:rPr>
      <w:rFonts w:ascii="Arial" w:hAnsi="Arial" w:cs="Arial"/>
      <w:kern w:val="2"/>
      <w:sz w:val="21"/>
      <w:lang w:eastAsia="en-US"/>
    </w:rPr>
  </w:style>
  <w:style w:type="character" w:customStyle="1" w:styleId="BoldItalicText">
    <w:name w:val="BoldItalic Text"/>
    <w:basedOn w:val="a0"/>
    <w:qFormat/>
    <w:rsid w:val="0026456E"/>
    <w:rPr>
      <w:rFonts w:ascii="Arial" w:hAnsi="Arial"/>
      <w:b/>
      <w:i/>
    </w:rPr>
  </w:style>
  <w:style w:type="character" w:customStyle="1" w:styleId="Char">
    <w:name w:val="批注文字 Char"/>
    <w:link w:val="ac"/>
    <w:rsid w:val="00D61DD8"/>
    <w:rPr>
      <w:rFonts w:ascii="Arial" w:hAnsi="Arial" w:cs="Arial"/>
      <w:kern w:val="2"/>
      <w:sz w:val="21"/>
    </w:rPr>
  </w:style>
  <w:style w:type="paragraph" w:styleId="af5">
    <w:name w:val="Normal (Web)"/>
    <w:basedOn w:val="a"/>
    <w:locked/>
    <w:rsid w:val="00811864"/>
    <w:rPr>
      <w:rFonts w:ascii="Times New Roman" w:hAnsi="Times New Roman" w:cs="Times New Roman"/>
      <w:sz w:val="24"/>
      <w:szCs w:val="24"/>
    </w:rPr>
  </w:style>
  <w:style w:type="paragraph" w:styleId="af6">
    <w:name w:val="Date"/>
    <w:basedOn w:val="a"/>
    <w:next w:val="a"/>
    <w:link w:val="Char1"/>
    <w:locked/>
    <w:rsid w:val="00811864"/>
    <w:pPr>
      <w:ind w:leftChars="2500" w:left="100"/>
    </w:pPr>
  </w:style>
  <w:style w:type="character" w:customStyle="1" w:styleId="Char1">
    <w:name w:val="日期 Char"/>
    <w:basedOn w:val="a0"/>
    <w:link w:val="af6"/>
    <w:rsid w:val="00811864"/>
    <w:rPr>
      <w:rFonts w:ascii="Arial" w:hAnsi="Arial" w:cs="Arial"/>
      <w:kern w:val="2"/>
      <w:sz w:val="21"/>
    </w:rPr>
  </w:style>
  <w:style w:type="paragraph" w:styleId="af7">
    <w:name w:val="No Spacing"/>
    <w:uiPriority w:val="1"/>
    <w:qFormat/>
    <w:locked/>
    <w:rsid w:val="00811864"/>
    <w:pPr>
      <w:ind w:left="624"/>
      <w:jc w:val="both"/>
    </w:pPr>
    <w:rPr>
      <w:rFonts w:ascii="Arial" w:hAnsi="Arial" w:cs="Arial"/>
      <w:kern w:val="2"/>
      <w:sz w:val="21"/>
    </w:rPr>
  </w:style>
  <w:style w:type="character" w:customStyle="1" w:styleId="ItemListChar">
    <w:name w:val="Item List Char"/>
    <w:basedOn w:val="a0"/>
    <w:uiPriority w:val="2"/>
    <w:rsid w:val="000F3D97"/>
    <w:rPr>
      <w:rFonts w:ascii="Arial" w:hAnsi="Arial" w:cs="Arial"/>
      <w:kern w:val="2"/>
      <w:sz w:val="21"/>
      <w:lang w:eastAsia="en-US"/>
    </w:rPr>
  </w:style>
  <w:style w:type="character" w:customStyle="1" w:styleId="SeedShown">
    <w:name w:val="SeedShown"/>
    <w:basedOn w:val="a0"/>
    <w:rsid w:val="00CD2E6A"/>
    <w:rPr>
      <w:i/>
      <w:strike/>
      <w:dstrike w:val="0"/>
    </w:rPr>
  </w:style>
  <w:style w:type="paragraph" w:customStyle="1" w:styleId="SeedHidden">
    <w:name w:val="SeedHidden"/>
    <w:rsid w:val="006559E7"/>
    <w:pPr>
      <w:spacing w:line="14" w:lineRule="exact"/>
    </w:pPr>
    <w:rPr>
      <w:rFonts w:ascii="Arial" w:hAnsi="Arial" w:cs="Arial"/>
      <w:color w:val="FFFFFF"/>
      <w:kern w:val="2"/>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2846">
      <w:bodyDiv w:val="1"/>
      <w:marLeft w:val="0"/>
      <w:marRight w:val="0"/>
      <w:marTop w:val="0"/>
      <w:marBottom w:val="0"/>
      <w:divBdr>
        <w:top w:val="none" w:sz="0" w:space="0" w:color="auto"/>
        <w:left w:val="none" w:sz="0" w:space="0" w:color="auto"/>
        <w:bottom w:val="none" w:sz="0" w:space="0" w:color="auto"/>
        <w:right w:val="none" w:sz="0" w:space="0" w:color="auto"/>
      </w:divBdr>
    </w:div>
    <w:div w:id="98566468">
      <w:bodyDiv w:val="1"/>
      <w:marLeft w:val="0"/>
      <w:marRight w:val="0"/>
      <w:marTop w:val="0"/>
      <w:marBottom w:val="0"/>
      <w:divBdr>
        <w:top w:val="none" w:sz="0" w:space="0" w:color="auto"/>
        <w:left w:val="none" w:sz="0" w:space="0" w:color="auto"/>
        <w:bottom w:val="none" w:sz="0" w:space="0" w:color="auto"/>
        <w:right w:val="none" w:sz="0" w:space="0" w:color="auto"/>
      </w:divBdr>
      <w:divsChild>
        <w:div w:id="1858347220">
          <w:marLeft w:val="0"/>
          <w:marRight w:val="0"/>
          <w:marTop w:val="0"/>
          <w:marBottom w:val="0"/>
          <w:divBdr>
            <w:top w:val="none" w:sz="0" w:space="0" w:color="auto"/>
            <w:left w:val="none" w:sz="0" w:space="0" w:color="auto"/>
            <w:bottom w:val="none" w:sz="0" w:space="0" w:color="auto"/>
            <w:right w:val="none" w:sz="0" w:space="0" w:color="auto"/>
          </w:divBdr>
        </w:div>
      </w:divsChild>
    </w:div>
    <w:div w:id="108934432">
      <w:bodyDiv w:val="1"/>
      <w:marLeft w:val="0"/>
      <w:marRight w:val="0"/>
      <w:marTop w:val="0"/>
      <w:marBottom w:val="0"/>
      <w:divBdr>
        <w:top w:val="none" w:sz="0" w:space="0" w:color="auto"/>
        <w:left w:val="none" w:sz="0" w:space="0" w:color="auto"/>
        <w:bottom w:val="none" w:sz="0" w:space="0" w:color="auto"/>
        <w:right w:val="none" w:sz="0" w:space="0" w:color="auto"/>
      </w:divBdr>
      <w:divsChild>
        <w:div w:id="2085494663">
          <w:marLeft w:val="0"/>
          <w:marRight w:val="0"/>
          <w:marTop w:val="0"/>
          <w:marBottom w:val="0"/>
          <w:divBdr>
            <w:top w:val="none" w:sz="0" w:space="0" w:color="auto"/>
            <w:left w:val="none" w:sz="0" w:space="0" w:color="auto"/>
            <w:bottom w:val="none" w:sz="0" w:space="0" w:color="auto"/>
            <w:right w:val="none" w:sz="0" w:space="0" w:color="auto"/>
          </w:divBdr>
          <w:divsChild>
            <w:div w:id="1754087432">
              <w:marLeft w:val="0"/>
              <w:marRight w:val="0"/>
              <w:marTop w:val="0"/>
              <w:marBottom w:val="0"/>
              <w:divBdr>
                <w:top w:val="none" w:sz="0" w:space="0" w:color="auto"/>
                <w:left w:val="none" w:sz="0" w:space="0" w:color="auto"/>
                <w:bottom w:val="none" w:sz="0" w:space="0" w:color="auto"/>
                <w:right w:val="none" w:sz="0" w:space="0" w:color="auto"/>
              </w:divBdr>
              <w:divsChild>
                <w:div w:id="270164501">
                  <w:marLeft w:val="0"/>
                  <w:marRight w:val="0"/>
                  <w:marTop w:val="0"/>
                  <w:marBottom w:val="0"/>
                  <w:divBdr>
                    <w:top w:val="none" w:sz="0" w:space="0" w:color="auto"/>
                    <w:left w:val="none" w:sz="0" w:space="0" w:color="auto"/>
                    <w:bottom w:val="none" w:sz="0" w:space="0" w:color="auto"/>
                    <w:right w:val="none" w:sz="0" w:space="0" w:color="auto"/>
                  </w:divBdr>
                  <w:divsChild>
                    <w:div w:id="17224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7462">
      <w:bodyDiv w:val="1"/>
      <w:marLeft w:val="0"/>
      <w:marRight w:val="0"/>
      <w:marTop w:val="0"/>
      <w:marBottom w:val="0"/>
      <w:divBdr>
        <w:top w:val="none" w:sz="0" w:space="0" w:color="auto"/>
        <w:left w:val="none" w:sz="0" w:space="0" w:color="auto"/>
        <w:bottom w:val="none" w:sz="0" w:space="0" w:color="auto"/>
        <w:right w:val="none" w:sz="0" w:space="0" w:color="auto"/>
      </w:divBdr>
      <w:divsChild>
        <w:div w:id="89662852">
          <w:marLeft w:val="624"/>
          <w:marRight w:val="0"/>
          <w:marTop w:val="0"/>
          <w:marBottom w:val="0"/>
          <w:divBdr>
            <w:top w:val="single" w:sz="8" w:space="5" w:color="auto"/>
            <w:left w:val="none" w:sz="0" w:space="0" w:color="auto"/>
            <w:bottom w:val="none" w:sz="0" w:space="0" w:color="auto"/>
            <w:right w:val="none" w:sz="0" w:space="0" w:color="auto"/>
          </w:divBdr>
        </w:div>
        <w:div w:id="1131093995">
          <w:marLeft w:val="624"/>
          <w:marRight w:val="0"/>
          <w:marTop w:val="0"/>
          <w:marBottom w:val="0"/>
          <w:divBdr>
            <w:top w:val="none" w:sz="0" w:space="0" w:color="auto"/>
            <w:left w:val="none" w:sz="0" w:space="0" w:color="auto"/>
            <w:bottom w:val="single" w:sz="8" w:space="5" w:color="auto"/>
            <w:right w:val="none" w:sz="0" w:space="0" w:color="auto"/>
          </w:divBdr>
        </w:div>
      </w:divsChild>
    </w:div>
    <w:div w:id="144664850">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257720175">
      <w:bodyDiv w:val="1"/>
      <w:marLeft w:val="0"/>
      <w:marRight w:val="0"/>
      <w:marTop w:val="0"/>
      <w:marBottom w:val="0"/>
      <w:divBdr>
        <w:top w:val="none" w:sz="0" w:space="0" w:color="auto"/>
        <w:left w:val="none" w:sz="0" w:space="0" w:color="auto"/>
        <w:bottom w:val="none" w:sz="0" w:space="0" w:color="auto"/>
        <w:right w:val="none" w:sz="0" w:space="0" w:color="auto"/>
      </w:divBdr>
      <w:divsChild>
        <w:div w:id="1491679740">
          <w:marLeft w:val="0"/>
          <w:marRight w:val="0"/>
          <w:marTop w:val="0"/>
          <w:marBottom w:val="0"/>
          <w:divBdr>
            <w:top w:val="none" w:sz="0" w:space="0" w:color="auto"/>
            <w:left w:val="none" w:sz="0" w:space="0" w:color="auto"/>
            <w:bottom w:val="none" w:sz="0" w:space="0" w:color="auto"/>
            <w:right w:val="none" w:sz="0" w:space="0" w:color="auto"/>
          </w:divBdr>
          <w:divsChild>
            <w:div w:id="1121463265">
              <w:marLeft w:val="0"/>
              <w:marRight w:val="0"/>
              <w:marTop w:val="0"/>
              <w:marBottom w:val="0"/>
              <w:divBdr>
                <w:top w:val="none" w:sz="0" w:space="0" w:color="auto"/>
                <w:left w:val="none" w:sz="0" w:space="0" w:color="auto"/>
                <w:bottom w:val="none" w:sz="0" w:space="0" w:color="auto"/>
                <w:right w:val="none" w:sz="0" w:space="0" w:color="auto"/>
              </w:divBdr>
              <w:divsChild>
                <w:div w:id="12739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0199">
      <w:bodyDiv w:val="1"/>
      <w:marLeft w:val="0"/>
      <w:marRight w:val="0"/>
      <w:marTop w:val="0"/>
      <w:marBottom w:val="0"/>
      <w:divBdr>
        <w:top w:val="none" w:sz="0" w:space="0" w:color="auto"/>
        <w:left w:val="none" w:sz="0" w:space="0" w:color="auto"/>
        <w:bottom w:val="none" w:sz="0" w:space="0" w:color="auto"/>
        <w:right w:val="none" w:sz="0" w:space="0" w:color="auto"/>
      </w:divBdr>
      <w:divsChild>
        <w:div w:id="2054304185">
          <w:marLeft w:val="0"/>
          <w:marRight w:val="0"/>
          <w:marTop w:val="0"/>
          <w:marBottom w:val="0"/>
          <w:divBdr>
            <w:top w:val="none" w:sz="0" w:space="0" w:color="auto"/>
            <w:left w:val="none" w:sz="0" w:space="0" w:color="auto"/>
            <w:bottom w:val="none" w:sz="0" w:space="0" w:color="auto"/>
            <w:right w:val="none" w:sz="0" w:space="0" w:color="auto"/>
          </w:divBdr>
          <w:divsChild>
            <w:div w:id="5632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69230">
      <w:bodyDiv w:val="1"/>
      <w:marLeft w:val="0"/>
      <w:marRight w:val="0"/>
      <w:marTop w:val="0"/>
      <w:marBottom w:val="0"/>
      <w:divBdr>
        <w:top w:val="none" w:sz="0" w:space="0" w:color="auto"/>
        <w:left w:val="none" w:sz="0" w:space="0" w:color="auto"/>
        <w:bottom w:val="none" w:sz="0" w:space="0" w:color="auto"/>
        <w:right w:val="none" w:sz="0" w:space="0" w:color="auto"/>
      </w:divBdr>
      <w:divsChild>
        <w:div w:id="696854718">
          <w:marLeft w:val="0"/>
          <w:marRight w:val="0"/>
          <w:marTop w:val="0"/>
          <w:marBottom w:val="0"/>
          <w:divBdr>
            <w:top w:val="none" w:sz="0" w:space="0" w:color="auto"/>
            <w:left w:val="none" w:sz="0" w:space="0" w:color="auto"/>
            <w:bottom w:val="none" w:sz="0" w:space="0" w:color="auto"/>
            <w:right w:val="none" w:sz="0" w:space="0" w:color="auto"/>
          </w:divBdr>
          <w:divsChild>
            <w:div w:id="881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0716">
      <w:bodyDiv w:val="1"/>
      <w:marLeft w:val="0"/>
      <w:marRight w:val="0"/>
      <w:marTop w:val="0"/>
      <w:marBottom w:val="0"/>
      <w:divBdr>
        <w:top w:val="none" w:sz="0" w:space="0" w:color="auto"/>
        <w:left w:val="none" w:sz="0" w:space="0" w:color="auto"/>
        <w:bottom w:val="none" w:sz="0" w:space="0" w:color="auto"/>
        <w:right w:val="none" w:sz="0" w:space="0" w:color="auto"/>
      </w:divBdr>
    </w:div>
    <w:div w:id="417021816">
      <w:bodyDiv w:val="1"/>
      <w:marLeft w:val="0"/>
      <w:marRight w:val="0"/>
      <w:marTop w:val="0"/>
      <w:marBottom w:val="0"/>
      <w:divBdr>
        <w:top w:val="none" w:sz="0" w:space="0" w:color="auto"/>
        <w:left w:val="none" w:sz="0" w:space="0" w:color="auto"/>
        <w:bottom w:val="none" w:sz="0" w:space="0" w:color="auto"/>
        <w:right w:val="none" w:sz="0" w:space="0" w:color="auto"/>
      </w:divBdr>
    </w:div>
    <w:div w:id="444156082">
      <w:bodyDiv w:val="1"/>
      <w:marLeft w:val="0"/>
      <w:marRight w:val="0"/>
      <w:marTop w:val="0"/>
      <w:marBottom w:val="0"/>
      <w:divBdr>
        <w:top w:val="none" w:sz="0" w:space="0" w:color="auto"/>
        <w:left w:val="none" w:sz="0" w:space="0" w:color="auto"/>
        <w:bottom w:val="none" w:sz="0" w:space="0" w:color="auto"/>
        <w:right w:val="none" w:sz="0" w:space="0" w:color="auto"/>
      </w:divBdr>
      <w:divsChild>
        <w:div w:id="1943755172">
          <w:marLeft w:val="0"/>
          <w:marRight w:val="0"/>
          <w:marTop w:val="0"/>
          <w:marBottom w:val="0"/>
          <w:divBdr>
            <w:top w:val="none" w:sz="0" w:space="0" w:color="auto"/>
            <w:left w:val="none" w:sz="0" w:space="0" w:color="auto"/>
            <w:bottom w:val="none" w:sz="0" w:space="0" w:color="auto"/>
            <w:right w:val="none" w:sz="0" w:space="0" w:color="auto"/>
          </w:divBdr>
          <w:divsChild>
            <w:div w:id="3395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7998">
      <w:bodyDiv w:val="1"/>
      <w:marLeft w:val="0"/>
      <w:marRight w:val="0"/>
      <w:marTop w:val="0"/>
      <w:marBottom w:val="0"/>
      <w:divBdr>
        <w:top w:val="none" w:sz="0" w:space="0" w:color="auto"/>
        <w:left w:val="none" w:sz="0" w:space="0" w:color="auto"/>
        <w:bottom w:val="none" w:sz="0" w:space="0" w:color="auto"/>
        <w:right w:val="none" w:sz="0" w:space="0" w:color="auto"/>
      </w:divBdr>
    </w:div>
    <w:div w:id="504900654">
      <w:bodyDiv w:val="1"/>
      <w:marLeft w:val="0"/>
      <w:marRight w:val="0"/>
      <w:marTop w:val="0"/>
      <w:marBottom w:val="0"/>
      <w:divBdr>
        <w:top w:val="none" w:sz="0" w:space="0" w:color="auto"/>
        <w:left w:val="none" w:sz="0" w:space="0" w:color="auto"/>
        <w:bottom w:val="none" w:sz="0" w:space="0" w:color="auto"/>
        <w:right w:val="none" w:sz="0" w:space="0" w:color="auto"/>
      </w:divBdr>
      <w:divsChild>
        <w:div w:id="1196503281">
          <w:marLeft w:val="0"/>
          <w:marRight w:val="0"/>
          <w:marTop w:val="0"/>
          <w:marBottom w:val="0"/>
          <w:divBdr>
            <w:top w:val="none" w:sz="0" w:space="0" w:color="auto"/>
            <w:left w:val="none" w:sz="0" w:space="0" w:color="auto"/>
            <w:bottom w:val="none" w:sz="0" w:space="0" w:color="auto"/>
            <w:right w:val="none" w:sz="0" w:space="0" w:color="auto"/>
          </w:divBdr>
        </w:div>
      </w:divsChild>
    </w:div>
    <w:div w:id="514654530">
      <w:bodyDiv w:val="1"/>
      <w:marLeft w:val="0"/>
      <w:marRight w:val="0"/>
      <w:marTop w:val="0"/>
      <w:marBottom w:val="0"/>
      <w:divBdr>
        <w:top w:val="none" w:sz="0" w:space="0" w:color="auto"/>
        <w:left w:val="none" w:sz="0" w:space="0" w:color="auto"/>
        <w:bottom w:val="none" w:sz="0" w:space="0" w:color="auto"/>
        <w:right w:val="none" w:sz="0" w:space="0" w:color="auto"/>
      </w:divBdr>
      <w:divsChild>
        <w:div w:id="864489233">
          <w:marLeft w:val="0"/>
          <w:marRight w:val="0"/>
          <w:marTop w:val="0"/>
          <w:marBottom w:val="0"/>
          <w:divBdr>
            <w:top w:val="none" w:sz="0" w:space="0" w:color="auto"/>
            <w:left w:val="none" w:sz="0" w:space="0" w:color="auto"/>
            <w:bottom w:val="none" w:sz="0" w:space="0" w:color="auto"/>
            <w:right w:val="none" w:sz="0" w:space="0" w:color="auto"/>
          </w:divBdr>
          <w:divsChild>
            <w:div w:id="11852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9800">
      <w:bodyDiv w:val="1"/>
      <w:marLeft w:val="0"/>
      <w:marRight w:val="0"/>
      <w:marTop w:val="0"/>
      <w:marBottom w:val="0"/>
      <w:divBdr>
        <w:top w:val="none" w:sz="0" w:space="0" w:color="auto"/>
        <w:left w:val="none" w:sz="0" w:space="0" w:color="auto"/>
        <w:bottom w:val="none" w:sz="0" w:space="0" w:color="auto"/>
        <w:right w:val="none" w:sz="0" w:space="0" w:color="auto"/>
      </w:divBdr>
      <w:divsChild>
        <w:div w:id="851263263">
          <w:marLeft w:val="624"/>
          <w:marRight w:val="0"/>
          <w:marTop w:val="0"/>
          <w:marBottom w:val="0"/>
          <w:divBdr>
            <w:top w:val="single" w:sz="8" w:space="5" w:color="auto"/>
            <w:left w:val="none" w:sz="0" w:space="0" w:color="auto"/>
            <w:bottom w:val="none" w:sz="0" w:space="0" w:color="auto"/>
            <w:right w:val="none" w:sz="0" w:space="0" w:color="auto"/>
          </w:divBdr>
        </w:div>
      </w:divsChild>
    </w:div>
    <w:div w:id="632323558">
      <w:bodyDiv w:val="1"/>
      <w:marLeft w:val="0"/>
      <w:marRight w:val="0"/>
      <w:marTop w:val="0"/>
      <w:marBottom w:val="0"/>
      <w:divBdr>
        <w:top w:val="none" w:sz="0" w:space="0" w:color="auto"/>
        <w:left w:val="none" w:sz="0" w:space="0" w:color="auto"/>
        <w:bottom w:val="none" w:sz="0" w:space="0" w:color="auto"/>
        <w:right w:val="none" w:sz="0" w:space="0" w:color="auto"/>
      </w:divBdr>
      <w:divsChild>
        <w:div w:id="1887182678">
          <w:marLeft w:val="0"/>
          <w:marRight w:val="0"/>
          <w:marTop w:val="0"/>
          <w:marBottom w:val="0"/>
          <w:divBdr>
            <w:top w:val="none" w:sz="0" w:space="0" w:color="auto"/>
            <w:left w:val="none" w:sz="0" w:space="0" w:color="auto"/>
            <w:bottom w:val="none" w:sz="0" w:space="0" w:color="auto"/>
            <w:right w:val="none" w:sz="0" w:space="0" w:color="auto"/>
          </w:divBdr>
          <w:divsChild>
            <w:div w:id="14070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41003">
      <w:bodyDiv w:val="1"/>
      <w:marLeft w:val="0"/>
      <w:marRight w:val="0"/>
      <w:marTop w:val="0"/>
      <w:marBottom w:val="0"/>
      <w:divBdr>
        <w:top w:val="none" w:sz="0" w:space="0" w:color="auto"/>
        <w:left w:val="none" w:sz="0" w:space="0" w:color="auto"/>
        <w:bottom w:val="none" w:sz="0" w:space="0" w:color="auto"/>
        <w:right w:val="none" w:sz="0" w:space="0" w:color="auto"/>
      </w:divBdr>
      <w:divsChild>
        <w:div w:id="520632311">
          <w:marLeft w:val="624"/>
          <w:marRight w:val="0"/>
          <w:marTop w:val="0"/>
          <w:marBottom w:val="0"/>
          <w:divBdr>
            <w:top w:val="none" w:sz="0" w:space="0" w:color="auto"/>
            <w:left w:val="none" w:sz="0" w:space="0" w:color="auto"/>
            <w:bottom w:val="single" w:sz="8" w:space="5" w:color="auto"/>
            <w:right w:val="none" w:sz="0" w:space="0" w:color="auto"/>
          </w:divBdr>
        </w:div>
        <w:div w:id="723286439">
          <w:marLeft w:val="624"/>
          <w:marRight w:val="0"/>
          <w:marTop w:val="0"/>
          <w:marBottom w:val="0"/>
          <w:divBdr>
            <w:top w:val="single" w:sz="8" w:space="5" w:color="auto"/>
            <w:left w:val="none" w:sz="0" w:space="0" w:color="auto"/>
            <w:bottom w:val="none" w:sz="0" w:space="0" w:color="auto"/>
            <w:right w:val="none" w:sz="0" w:space="0" w:color="auto"/>
          </w:divBdr>
        </w:div>
      </w:divsChild>
    </w:div>
    <w:div w:id="658196554">
      <w:bodyDiv w:val="1"/>
      <w:marLeft w:val="0"/>
      <w:marRight w:val="0"/>
      <w:marTop w:val="0"/>
      <w:marBottom w:val="0"/>
      <w:divBdr>
        <w:top w:val="none" w:sz="0" w:space="0" w:color="auto"/>
        <w:left w:val="none" w:sz="0" w:space="0" w:color="auto"/>
        <w:bottom w:val="none" w:sz="0" w:space="0" w:color="auto"/>
        <w:right w:val="none" w:sz="0" w:space="0" w:color="auto"/>
      </w:divBdr>
    </w:div>
    <w:div w:id="681781973">
      <w:bodyDiv w:val="1"/>
      <w:marLeft w:val="0"/>
      <w:marRight w:val="0"/>
      <w:marTop w:val="0"/>
      <w:marBottom w:val="0"/>
      <w:divBdr>
        <w:top w:val="none" w:sz="0" w:space="0" w:color="auto"/>
        <w:left w:val="none" w:sz="0" w:space="0" w:color="auto"/>
        <w:bottom w:val="none" w:sz="0" w:space="0" w:color="auto"/>
        <w:right w:val="none" w:sz="0" w:space="0" w:color="auto"/>
      </w:divBdr>
    </w:div>
    <w:div w:id="692338704">
      <w:bodyDiv w:val="1"/>
      <w:marLeft w:val="0"/>
      <w:marRight w:val="0"/>
      <w:marTop w:val="0"/>
      <w:marBottom w:val="0"/>
      <w:divBdr>
        <w:top w:val="none" w:sz="0" w:space="0" w:color="auto"/>
        <w:left w:val="none" w:sz="0" w:space="0" w:color="auto"/>
        <w:bottom w:val="none" w:sz="0" w:space="0" w:color="auto"/>
        <w:right w:val="none" w:sz="0" w:space="0" w:color="auto"/>
      </w:divBdr>
      <w:divsChild>
        <w:div w:id="1054815890">
          <w:marLeft w:val="0"/>
          <w:marRight w:val="0"/>
          <w:marTop w:val="0"/>
          <w:marBottom w:val="0"/>
          <w:divBdr>
            <w:top w:val="none" w:sz="0" w:space="0" w:color="auto"/>
            <w:left w:val="none" w:sz="0" w:space="0" w:color="auto"/>
            <w:bottom w:val="none" w:sz="0" w:space="0" w:color="auto"/>
            <w:right w:val="none" w:sz="0" w:space="0" w:color="auto"/>
          </w:divBdr>
          <w:divsChild>
            <w:div w:id="1660691744">
              <w:marLeft w:val="0"/>
              <w:marRight w:val="0"/>
              <w:marTop w:val="0"/>
              <w:marBottom w:val="0"/>
              <w:divBdr>
                <w:top w:val="none" w:sz="0" w:space="0" w:color="auto"/>
                <w:left w:val="none" w:sz="0" w:space="0" w:color="auto"/>
                <w:bottom w:val="none" w:sz="0" w:space="0" w:color="auto"/>
                <w:right w:val="none" w:sz="0" w:space="0" w:color="auto"/>
              </w:divBdr>
              <w:divsChild>
                <w:div w:id="16332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26241">
      <w:bodyDiv w:val="1"/>
      <w:marLeft w:val="0"/>
      <w:marRight w:val="0"/>
      <w:marTop w:val="0"/>
      <w:marBottom w:val="0"/>
      <w:divBdr>
        <w:top w:val="none" w:sz="0" w:space="0" w:color="auto"/>
        <w:left w:val="none" w:sz="0" w:space="0" w:color="auto"/>
        <w:bottom w:val="none" w:sz="0" w:space="0" w:color="auto"/>
        <w:right w:val="none" w:sz="0" w:space="0" w:color="auto"/>
      </w:divBdr>
      <w:divsChild>
        <w:div w:id="1175800218">
          <w:marLeft w:val="0"/>
          <w:marRight w:val="0"/>
          <w:marTop w:val="0"/>
          <w:marBottom w:val="0"/>
          <w:divBdr>
            <w:top w:val="none" w:sz="0" w:space="0" w:color="auto"/>
            <w:left w:val="none" w:sz="0" w:space="0" w:color="auto"/>
            <w:bottom w:val="none" w:sz="0" w:space="0" w:color="auto"/>
            <w:right w:val="none" w:sz="0" w:space="0" w:color="auto"/>
          </w:divBdr>
        </w:div>
      </w:divsChild>
    </w:div>
    <w:div w:id="834077498">
      <w:bodyDiv w:val="1"/>
      <w:marLeft w:val="0"/>
      <w:marRight w:val="0"/>
      <w:marTop w:val="0"/>
      <w:marBottom w:val="0"/>
      <w:divBdr>
        <w:top w:val="none" w:sz="0" w:space="0" w:color="auto"/>
        <w:left w:val="none" w:sz="0" w:space="0" w:color="auto"/>
        <w:bottom w:val="none" w:sz="0" w:space="0" w:color="auto"/>
        <w:right w:val="none" w:sz="0" w:space="0" w:color="auto"/>
      </w:divBdr>
      <w:divsChild>
        <w:div w:id="1928004259">
          <w:marLeft w:val="0"/>
          <w:marRight w:val="0"/>
          <w:marTop w:val="0"/>
          <w:marBottom w:val="0"/>
          <w:divBdr>
            <w:top w:val="none" w:sz="0" w:space="0" w:color="auto"/>
            <w:left w:val="none" w:sz="0" w:space="0" w:color="auto"/>
            <w:bottom w:val="none" w:sz="0" w:space="0" w:color="auto"/>
            <w:right w:val="none" w:sz="0" w:space="0" w:color="auto"/>
          </w:divBdr>
          <w:divsChild>
            <w:div w:id="2034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8368">
      <w:bodyDiv w:val="1"/>
      <w:marLeft w:val="0"/>
      <w:marRight w:val="0"/>
      <w:marTop w:val="0"/>
      <w:marBottom w:val="0"/>
      <w:divBdr>
        <w:top w:val="none" w:sz="0" w:space="0" w:color="auto"/>
        <w:left w:val="none" w:sz="0" w:space="0" w:color="auto"/>
        <w:bottom w:val="none" w:sz="0" w:space="0" w:color="auto"/>
        <w:right w:val="none" w:sz="0" w:space="0" w:color="auto"/>
      </w:divBdr>
    </w:div>
    <w:div w:id="951011474">
      <w:bodyDiv w:val="1"/>
      <w:marLeft w:val="0"/>
      <w:marRight w:val="0"/>
      <w:marTop w:val="0"/>
      <w:marBottom w:val="0"/>
      <w:divBdr>
        <w:top w:val="none" w:sz="0" w:space="0" w:color="auto"/>
        <w:left w:val="none" w:sz="0" w:space="0" w:color="auto"/>
        <w:bottom w:val="none" w:sz="0" w:space="0" w:color="auto"/>
        <w:right w:val="none" w:sz="0" w:space="0" w:color="auto"/>
      </w:divBdr>
      <w:divsChild>
        <w:div w:id="894775431">
          <w:marLeft w:val="0"/>
          <w:marRight w:val="0"/>
          <w:marTop w:val="0"/>
          <w:marBottom w:val="0"/>
          <w:divBdr>
            <w:top w:val="none" w:sz="0" w:space="0" w:color="auto"/>
            <w:left w:val="none" w:sz="0" w:space="0" w:color="auto"/>
            <w:bottom w:val="none" w:sz="0" w:space="0" w:color="auto"/>
            <w:right w:val="none" w:sz="0" w:space="0" w:color="auto"/>
          </w:divBdr>
          <w:divsChild>
            <w:div w:id="6863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4870">
      <w:bodyDiv w:val="1"/>
      <w:marLeft w:val="0"/>
      <w:marRight w:val="0"/>
      <w:marTop w:val="0"/>
      <w:marBottom w:val="0"/>
      <w:divBdr>
        <w:top w:val="none" w:sz="0" w:space="0" w:color="auto"/>
        <w:left w:val="none" w:sz="0" w:space="0" w:color="auto"/>
        <w:bottom w:val="none" w:sz="0" w:space="0" w:color="auto"/>
        <w:right w:val="none" w:sz="0" w:space="0" w:color="auto"/>
      </w:divBdr>
    </w:div>
    <w:div w:id="1210721666">
      <w:bodyDiv w:val="1"/>
      <w:marLeft w:val="0"/>
      <w:marRight w:val="0"/>
      <w:marTop w:val="0"/>
      <w:marBottom w:val="0"/>
      <w:divBdr>
        <w:top w:val="none" w:sz="0" w:space="0" w:color="auto"/>
        <w:left w:val="none" w:sz="0" w:space="0" w:color="auto"/>
        <w:bottom w:val="none" w:sz="0" w:space="0" w:color="auto"/>
        <w:right w:val="none" w:sz="0" w:space="0" w:color="auto"/>
      </w:divBdr>
      <w:divsChild>
        <w:div w:id="1554779869">
          <w:marLeft w:val="0"/>
          <w:marRight w:val="0"/>
          <w:marTop w:val="0"/>
          <w:marBottom w:val="0"/>
          <w:divBdr>
            <w:top w:val="none" w:sz="0" w:space="0" w:color="auto"/>
            <w:left w:val="none" w:sz="0" w:space="0" w:color="auto"/>
            <w:bottom w:val="none" w:sz="0" w:space="0" w:color="auto"/>
            <w:right w:val="none" w:sz="0" w:space="0" w:color="auto"/>
          </w:divBdr>
          <w:divsChild>
            <w:div w:id="3978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9366">
      <w:bodyDiv w:val="1"/>
      <w:marLeft w:val="0"/>
      <w:marRight w:val="0"/>
      <w:marTop w:val="0"/>
      <w:marBottom w:val="0"/>
      <w:divBdr>
        <w:top w:val="none" w:sz="0" w:space="0" w:color="auto"/>
        <w:left w:val="none" w:sz="0" w:space="0" w:color="auto"/>
        <w:bottom w:val="none" w:sz="0" w:space="0" w:color="auto"/>
        <w:right w:val="none" w:sz="0" w:space="0" w:color="auto"/>
      </w:divBdr>
    </w:div>
    <w:div w:id="1287004378">
      <w:bodyDiv w:val="1"/>
      <w:marLeft w:val="0"/>
      <w:marRight w:val="0"/>
      <w:marTop w:val="0"/>
      <w:marBottom w:val="0"/>
      <w:divBdr>
        <w:top w:val="none" w:sz="0" w:space="0" w:color="auto"/>
        <w:left w:val="none" w:sz="0" w:space="0" w:color="auto"/>
        <w:bottom w:val="none" w:sz="0" w:space="0" w:color="auto"/>
        <w:right w:val="none" w:sz="0" w:space="0" w:color="auto"/>
      </w:divBdr>
    </w:div>
    <w:div w:id="1288852830">
      <w:bodyDiv w:val="1"/>
      <w:marLeft w:val="0"/>
      <w:marRight w:val="0"/>
      <w:marTop w:val="0"/>
      <w:marBottom w:val="0"/>
      <w:divBdr>
        <w:top w:val="none" w:sz="0" w:space="0" w:color="auto"/>
        <w:left w:val="none" w:sz="0" w:space="0" w:color="auto"/>
        <w:bottom w:val="none" w:sz="0" w:space="0" w:color="auto"/>
        <w:right w:val="none" w:sz="0" w:space="0" w:color="auto"/>
      </w:divBdr>
      <w:divsChild>
        <w:div w:id="1212307304">
          <w:marLeft w:val="0"/>
          <w:marRight w:val="0"/>
          <w:marTop w:val="0"/>
          <w:marBottom w:val="0"/>
          <w:divBdr>
            <w:top w:val="none" w:sz="0" w:space="0" w:color="auto"/>
            <w:left w:val="none" w:sz="0" w:space="0" w:color="auto"/>
            <w:bottom w:val="none" w:sz="0" w:space="0" w:color="auto"/>
            <w:right w:val="none" w:sz="0" w:space="0" w:color="auto"/>
          </w:divBdr>
          <w:divsChild>
            <w:div w:id="584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00264">
      <w:bodyDiv w:val="1"/>
      <w:marLeft w:val="0"/>
      <w:marRight w:val="0"/>
      <w:marTop w:val="0"/>
      <w:marBottom w:val="0"/>
      <w:divBdr>
        <w:top w:val="none" w:sz="0" w:space="0" w:color="auto"/>
        <w:left w:val="none" w:sz="0" w:space="0" w:color="auto"/>
        <w:bottom w:val="none" w:sz="0" w:space="0" w:color="auto"/>
        <w:right w:val="none" w:sz="0" w:space="0" w:color="auto"/>
      </w:divBdr>
      <w:divsChild>
        <w:div w:id="202140231">
          <w:marLeft w:val="0"/>
          <w:marRight w:val="0"/>
          <w:marTop w:val="0"/>
          <w:marBottom w:val="0"/>
          <w:divBdr>
            <w:top w:val="none" w:sz="0" w:space="0" w:color="auto"/>
            <w:left w:val="none" w:sz="0" w:space="0" w:color="auto"/>
            <w:bottom w:val="none" w:sz="0" w:space="0" w:color="auto"/>
            <w:right w:val="none" w:sz="0" w:space="0" w:color="auto"/>
          </w:divBdr>
          <w:divsChild>
            <w:div w:id="8590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30031">
      <w:bodyDiv w:val="1"/>
      <w:marLeft w:val="0"/>
      <w:marRight w:val="0"/>
      <w:marTop w:val="0"/>
      <w:marBottom w:val="0"/>
      <w:divBdr>
        <w:top w:val="none" w:sz="0" w:space="0" w:color="auto"/>
        <w:left w:val="none" w:sz="0" w:space="0" w:color="auto"/>
        <w:bottom w:val="none" w:sz="0" w:space="0" w:color="auto"/>
        <w:right w:val="none" w:sz="0" w:space="0" w:color="auto"/>
      </w:divBdr>
      <w:divsChild>
        <w:div w:id="2047632843">
          <w:marLeft w:val="0"/>
          <w:marRight w:val="0"/>
          <w:marTop w:val="0"/>
          <w:marBottom w:val="0"/>
          <w:divBdr>
            <w:top w:val="none" w:sz="0" w:space="0" w:color="auto"/>
            <w:left w:val="none" w:sz="0" w:space="0" w:color="auto"/>
            <w:bottom w:val="none" w:sz="0" w:space="0" w:color="auto"/>
            <w:right w:val="none" w:sz="0" w:space="0" w:color="auto"/>
          </w:divBdr>
          <w:divsChild>
            <w:div w:id="5852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8477">
      <w:bodyDiv w:val="1"/>
      <w:marLeft w:val="0"/>
      <w:marRight w:val="0"/>
      <w:marTop w:val="0"/>
      <w:marBottom w:val="0"/>
      <w:divBdr>
        <w:top w:val="none" w:sz="0" w:space="0" w:color="auto"/>
        <w:left w:val="none" w:sz="0" w:space="0" w:color="auto"/>
        <w:bottom w:val="none" w:sz="0" w:space="0" w:color="auto"/>
        <w:right w:val="none" w:sz="0" w:space="0" w:color="auto"/>
      </w:divBdr>
      <w:divsChild>
        <w:div w:id="815754733">
          <w:marLeft w:val="0"/>
          <w:marRight w:val="0"/>
          <w:marTop w:val="0"/>
          <w:marBottom w:val="0"/>
          <w:divBdr>
            <w:top w:val="none" w:sz="0" w:space="0" w:color="auto"/>
            <w:left w:val="none" w:sz="0" w:space="0" w:color="auto"/>
            <w:bottom w:val="none" w:sz="0" w:space="0" w:color="auto"/>
            <w:right w:val="none" w:sz="0" w:space="0" w:color="auto"/>
          </w:divBdr>
          <w:divsChild>
            <w:div w:id="1862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98977">
      <w:bodyDiv w:val="1"/>
      <w:marLeft w:val="0"/>
      <w:marRight w:val="0"/>
      <w:marTop w:val="0"/>
      <w:marBottom w:val="0"/>
      <w:divBdr>
        <w:top w:val="none" w:sz="0" w:space="0" w:color="auto"/>
        <w:left w:val="none" w:sz="0" w:space="0" w:color="auto"/>
        <w:bottom w:val="none" w:sz="0" w:space="0" w:color="auto"/>
        <w:right w:val="none" w:sz="0" w:space="0" w:color="auto"/>
      </w:divBdr>
    </w:div>
    <w:div w:id="1708139692">
      <w:bodyDiv w:val="1"/>
      <w:marLeft w:val="0"/>
      <w:marRight w:val="0"/>
      <w:marTop w:val="0"/>
      <w:marBottom w:val="0"/>
      <w:divBdr>
        <w:top w:val="none" w:sz="0" w:space="0" w:color="auto"/>
        <w:left w:val="none" w:sz="0" w:space="0" w:color="auto"/>
        <w:bottom w:val="none" w:sz="0" w:space="0" w:color="auto"/>
        <w:right w:val="none" w:sz="0" w:space="0" w:color="auto"/>
      </w:divBdr>
      <w:divsChild>
        <w:div w:id="473177369">
          <w:marLeft w:val="0"/>
          <w:marRight w:val="0"/>
          <w:marTop w:val="0"/>
          <w:marBottom w:val="0"/>
          <w:divBdr>
            <w:top w:val="none" w:sz="0" w:space="0" w:color="auto"/>
            <w:left w:val="none" w:sz="0" w:space="0" w:color="auto"/>
            <w:bottom w:val="none" w:sz="0" w:space="0" w:color="auto"/>
            <w:right w:val="none" w:sz="0" w:space="0" w:color="auto"/>
          </w:divBdr>
        </w:div>
      </w:divsChild>
    </w:div>
    <w:div w:id="1760252128">
      <w:bodyDiv w:val="1"/>
      <w:marLeft w:val="0"/>
      <w:marRight w:val="0"/>
      <w:marTop w:val="0"/>
      <w:marBottom w:val="0"/>
      <w:divBdr>
        <w:top w:val="none" w:sz="0" w:space="0" w:color="auto"/>
        <w:left w:val="none" w:sz="0" w:space="0" w:color="auto"/>
        <w:bottom w:val="none" w:sz="0" w:space="0" w:color="auto"/>
        <w:right w:val="none" w:sz="0" w:space="0" w:color="auto"/>
      </w:divBdr>
    </w:div>
    <w:div w:id="1816412011">
      <w:bodyDiv w:val="1"/>
      <w:marLeft w:val="0"/>
      <w:marRight w:val="0"/>
      <w:marTop w:val="0"/>
      <w:marBottom w:val="0"/>
      <w:divBdr>
        <w:top w:val="none" w:sz="0" w:space="0" w:color="auto"/>
        <w:left w:val="none" w:sz="0" w:space="0" w:color="auto"/>
        <w:bottom w:val="none" w:sz="0" w:space="0" w:color="auto"/>
        <w:right w:val="none" w:sz="0" w:space="0" w:color="auto"/>
      </w:divBdr>
      <w:divsChild>
        <w:div w:id="1185627847">
          <w:marLeft w:val="0"/>
          <w:marRight w:val="0"/>
          <w:marTop w:val="0"/>
          <w:marBottom w:val="0"/>
          <w:divBdr>
            <w:top w:val="none" w:sz="0" w:space="0" w:color="auto"/>
            <w:left w:val="none" w:sz="0" w:space="0" w:color="auto"/>
            <w:bottom w:val="none" w:sz="0" w:space="0" w:color="auto"/>
            <w:right w:val="none" w:sz="0" w:space="0" w:color="auto"/>
          </w:divBdr>
          <w:divsChild>
            <w:div w:id="12152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250">
      <w:bodyDiv w:val="1"/>
      <w:marLeft w:val="0"/>
      <w:marRight w:val="0"/>
      <w:marTop w:val="0"/>
      <w:marBottom w:val="0"/>
      <w:divBdr>
        <w:top w:val="none" w:sz="0" w:space="0" w:color="auto"/>
        <w:left w:val="none" w:sz="0" w:space="0" w:color="auto"/>
        <w:bottom w:val="none" w:sz="0" w:space="0" w:color="auto"/>
        <w:right w:val="none" w:sz="0" w:space="0" w:color="auto"/>
      </w:divBdr>
    </w:div>
    <w:div w:id="1862081885">
      <w:bodyDiv w:val="1"/>
      <w:marLeft w:val="0"/>
      <w:marRight w:val="0"/>
      <w:marTop w:val="0"/>
      <w:marBottom w:val="0"/>
      <w:divBdr>
        <w:top w:val="none" w:sz="0" w:space="0" w:color="auto"/>
        <w:left w:val="none" w:sz="0" w:space="0" w:color="auto"/>
        <w:bottom w:val="none" w:sz="0" w:space="0" w:color="auto"/>
        <w:right w:val="none" w:sz="0" w:space="0" w:color="auto"/>
      </w:divBdr>
    </w:div>
    <w:div w:id="1870994469">
      <w:bodyDiv w:val="1"/>
      <w:marLeft w:val="0"/>
      <w:marRight w:val="0"/>
      <w:marTop w:val="0"/>
      <w:marBottom w:val="0"/>
      <w:divBdr>
        <w:top w:val="none" w:sz="0" w:space="0" w:color="auto"/>
        <w:left w:val="none" w:sz="0" w:space="0" w:color="auto"/>
        <w:bottom w:val="none" w:sz="0" w:space="0" w:color="auto"/>
        <w:right w:val="none" w:sz="0" w:space="0" w:color="auto"/>
      </w:divBdr>
      <w:divsChild>
        <w:div w:id="982664440">
          <w:marLeft w:val="0"/>
          <w:marRight w:val="0"/>
          <w:marTop w:val="0"/>
          <w:marBottom w:val="0"/>
          <w:divBdr>
            <w:top w:val="none" w:sz="0" w:space="0" w:color="auto"/>
            <w:left w:val="none" w:sz="0" w:space="0" w:color="auto"/>
            <w:bottom w:val="none" w:sz="0" w:space="0" w:color="auto"/>
            <w:right w:val="none" w:sz="0" w:space="0" w:color="auto"/>
          </w:divBdr>
          <w:divsChild>
            <w:div w:id="17937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6797">
      <w:bodyDiv w:val="1"/>
      <w:marLeft w:val="0"/>
      <w:marRight w:val="0"/>
      <w:marTop w:val="0"/>
      <w:marBottom w:val="0"/>
      <w:divBdr>
        <w:top w:val="none" w:sz="0" w:space="0" w:color="auto"/>
        <w:left w:val="none" w:sz="0" w:space="0" w:color="auto"/>
        <w:bottom w:val="none" w:sz="0" w:space="0" w:color="auto"/>
        <w:right w:val="none" w:sz="0" w:space="0" w:color="auto"/>
      </w:divBdr>
      <w:divsChild>
        <w:div w:id="1043365509">
          <w:marLeft w:val="0"/>
          <w:marRight w:val="0"/>
          <w:marTop w:val="0"/>
          <w:marBottom w:val="0"/>
          <w:divBdr>
            <w:top w:val="none" w:sz="0" w:space="0" w:color="auto"/>
            <w:left w:val="none" w:sz="0" w:space="0" w:color="auto"/>
            <w:bottom w:val="none" w:sz="0" w:space="0" w:color="auto"/>
            <w:right w:val="none" w:sz="0" w:space="0" w:color="auto"/>
          </w:divBdr>
          <w:divsChild>
            <w:div w:id="11662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544">
      <w:bodyDiv w:val="1"/>
      <w:marLeft w:val="0"/>
      <w:marRight w:val="0"/>
      <w:marTop w:val="0"/>
      <w:marBottom w:val="0"/>
      <w:divBdr>
        <w:top w:val="none" w:sz="0" w:space="0" w:color="auto"/>
        <w:left w:val="none" w:sz="0" w:space="0" w:color="auto"/>
        <w:bottom w:val="none" w:sz="0" w:space="0" w:color="auto"/>
        <w:right w:val="none" w:sz="0" w:space="0" w:color="auto"/>
      </w:divBdr>
    </w:div>
    <w:div w:id="1961034074">
      <w:bodyDiv w:val="1"/>
      <w:marLeft w:val="0"/>
      <w:marRight w:val="0"/>
      <w:marTop w:val="0"/>
      <w:marBottom w:val="0"/>
      <w:divBdr>
        <w:top w:val="none" w:sz="0" w:space="0" w:color="auto"/>
        <w:left w:val="none" w:sz="0" w:space="0" w:color="auto"/>
        <w:bottom w:val="none" w:sz="0" w:space="0" w:color="auto"/>
        <w:right w:val="none" w:sz="0" w:space="0" w:color="auto"/>
      </w:divBdr>
    </w:div>
    <w:div w:id="1995183877">
      <w:bodyDiv w:val="1"/>
      <w:marLeft w:val="0"/>
      <w:marRight w:val="0"/>
      <w:marTop w:val="0"/>
      <w:marBottom w:val="0"/>
      <w:divBdr>
        <w:top w:val="none" w:sz="0" w:space="0" w:color="auto"/>
        <w:left w:val="none" w:sz="0" w:space="0" w:color="auto"/>
        <w:bottom w:val="none" w:sz="0" w:space="0" w:color="auto"/>
        <w:right w:val="none" w:sz="0" w:space="0" w:color="auto"/>
      </w:divBdr>
    </w:div>
    <w:div w:id="2007828700">
      <w:bodyDiv w:val="1"/>
      <w:marLeft w:val="0"/>
      <w:marRight w:val="0"/>
      <w:marTop w:val="0"/>
      <w:marBottom w:val="0"/>
      <w:divBdr>
        <w:top w:val="none" w:sz="0" w:space="0" w:color="auto"/>
        <w:left w:val="none" w:sz="0" w:space="0" w:color="auto"/>
        <w:bottom w:val="none" w:sz="0" w:space="0" w:color="auto"/>
        <w:right w:val="none" w:sz="0" w:space="0" w:color="auto"/>
      </w:divBdr>
      <w:divsChild>
        <w:div w:id="1115367366">
          <w:marLeft w:val="0"/>
          <w:marRight w:val="0"/>
          <w:marTop w:val="0"/>
          <w:marBottom w:val="0"/>
          <w:divBdr>
            <w:top w:val="none" w:sz="0" w:space="0" w:color="auto"/>
            <w:left w:val="none" w:sz="0" w:space="0" w:color="auto"/>
            <w:bottom w:val="none" w:sz="0" w:space="0" w:color="auto"/>
            <w:right w:val="none" w:sz="0" w:space="0" w:color="auto"/>
          </w:divBdr>
          <w:divsChild>
            <w:div w:id="781798987">
              <w:marLeft w:val="0"/>
              <w:marRight w:val="0"/>
              <w:marTop w:val="0"/>
              <w:marBottom w:val="0"/>
              <w:divBdr>
                <w:top w:val="none" w:sz="0" w:space="0" w:color="auto"/>
                <w:left w:val="none" w:sz="0" w:space="0" w:color="auto"/>
                <w:bottom w:val="none" w:sz="0" w:space="0" w:color="auto"/>
                <w:right w:val="none" w:sz="0" w:space="0" w:color="auto"/>
              </w:divBdr>
              <w:divsChild>
                <w:div w:id="11502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5440">
      <w:bodyDiv w:val="1"/>
      <w:marLeft w:val="0"/>
      <w:marRight w:val="0"/>
      <w:marTop w:val="0"/>
      <w:marBottom w:val="0"/>
      <w:divBdr>
        <w:top w:val="none" w:sz="0" w:space="0" w:color="auto"/>
        <w:left w:val="none" w:sz="0" w:space="0" w:color="auto"/>
        <w:bottom w:val="none" w:sz="0" w:space="0" w:color="auto"/>
        <w:right w:val="none" w:sz="0" w:space="0" w:color="auto"/>
      </w:divBdr>
      <w:divsChild>
        <w:div w:id="1640651585">
          <w:marLeft w:val="624"/>
          <w:marRight w:val="0"/>
          <w:marTop w:val="0"/>
          <w:marBottom w:val="0"/>
          <w:divBdr>
            <w:top w:val="single" w:sz="8" w:space="5" w:color="auto"/>
            <w:left w:val="none" w:sz="0" w:space="0" w:color="auto"/>
            <w:bottom w:val="none" w:sz="0" w:space="0" w:color="auto"/>
            <w:right w:val="none" w:sz="0" w:space="0" w:color="auto"/>
          </w:divBdr>
        </w:div>
      </w:divsChild>
    </w:div>
    <w:div w:id="2083209173">
      <w:bodyDiv w:val="1"/>
      <w:marLeft w:val="0"/>
      <w:marRight w:val="0"/>
      <w:marTop w:val="0"/>
      <w:marBottom w:val="0"/>
      <w:divBdr>
        <w:top w:val="none" w:sz="0" w:space="0" w:color="auto"/>
        <w:left w:val="none" w:sz="0" w:space="0" w:color="auto"/>
        <w:bottom w:val="none" w:sz="0" w:space="0" w:color="auto"/>
        <w:right w:val="none" w:sz="0" w:space="0" w:color="auto"/>
      </w:divBdr>
    </w:div>
    <w:div w:id="2116826795">
      <w:bodyDiv w:val="1"/>
      <w:marLeft w:val="0"/>
      <w:marRight w:val="0"/>
      <w:marTop w:val="0"/>
      <w:marBottom w:val="0"/>
      <w:divBdr>
        <w:top w:val="none" w:sz="0" w:space="0" w:color="auto"/>
        <w:left w:val="none" w:sz="0" w:space="0" w:color="auto"/>
        <w:bottom w:val="none" w:sz="0" w:space="0" w:color="auto"/>
        <w:right w:val="none" w:sz="0" w:space="0" w:color="auto"/>
      </w:divBdr>
      <w:divsChild>
        <w:div w:id="1795096903">
          <w:marLeft w:val="624"/>
          <w:marRight w:val="0"/>
          <w:marTop w:val="0"/>
          <w:marBottom w:val="0"/>
          <w:divBdr>
            <w:top w:val="none" w:sz="0" w:space="0" w:color="auto"/>
            <w:left w:val="none" w:sz="0" w:space="0" w:color="auto"/>
            <w:bottom w:val="single" w:sz="8" w:space="5" w:color="auto"/>
            <w:right w:val="none" w:sz="0" w:space="0" w:color="auto"/>
          </w:divBdr>
        </w:div>
      </w:divsChild>
    </w:div>
    <w:div w:id="2129621443">
      <w:bodyDiv w:val="1"/>
      <w:marLeft w:val="0"/>
      <w:marRight w:val="0"/>
      <w:marTop w:val="0"/>
      <w:marBottom w:val="0"/>
      <w:divBdr>
        <w:top w:val="none" w:sz="0" w:space="0" w:color="auto"/>
        <w:left w:val="none" w:sz="0" w:space="0" w:color="auto"/>
        <w:bottom w:val="none" w:sz="0" w:space="0" w:color="auto"/>
        <w:right w:val="none" w:sz="0" w:space="0" w:color="auto"/>
      </w:divBdr>
      <w:divsChild>
        <w:div w:id="2063286503">
          <w:marLeft w:val="0"/>
          <w:marRight w:val="0"/>
          <w:marTop w:val="0"/>
          <w:marBottom w:val="0"/>
          <w:divBdr>
            <w:top w:val="none" w:sz="0" w:space="0" w:color="auto"/>
            <w:left w:val="none" w:sz="0" w:space="0" w:color="auto"/>
            <w:bottom w:val="none" w:sz="0" w:space="0" w:color="auto"/>
            <w:right w:val="none" w:sz="0" w:space="0" w:color="auto"/>
          </w:divBdr>
          <w:divsChild>
            <w:div w:id="1750346751">
              <w:marLeft w:val="0"/>
              <w:marRight w:val="0"/>
              <w:marTop w:val="0"/>
              <w:marBottom w:val="0"/>
              <w:divBdr>
                <w:top w:val="none" w:sz="0" w:space="0" w:color="auto"/>
                <w:left w:val="none" w:sz="0" w:space="0" w:color="auto"/>
                <w:bottom w:val="none" w:sz="0" w:space="0" w:color="auto"/>
                <w:right w:val="none" w:sz="0" w:space="0" w:color="auto"/>
              </w:divBdr>
              <w:divsChild>
                <w:div w:id="1690058492">
                  <w:marLeft w:val="0"/>
                  <w:marRight w:val="0"/>
                  <w:marTop w:val="0"/>
                  <w:marBottom w:val="0"/>
                  <w:divBdr>
                    <w:top w:val="none" w:sz="0" w:space="0" w:color="auto"/>
                    <w:left w:val="none" w:sz="0" w:space="0" w:color="auto"/>
                    <w:bottom w:val="none" w:sz="0" w:space="0" w:color="auto"/>
                    <w:right w:val="none" w:sz="0" w:space="0" w:color="auto"/>
                  </w:divBdr>
                  <w:divsChild>
                    <w:div w:id="2104836480">
                      <w:marLeft w:val="0"/>
                      <w:marRight w:val="0"/>
                      <w:marTop w:val="0"/>
                      <w:marBottom w:val="0"/>
                      <w:divBdr>
                        <w:top w:val="none" w:sz="0" w:space="0" w:color="auto"/>
                        <w:left w:val="none" w:sz="0" w:space="0" w:color="auto"/>
                        <w:bottom w:val="none" w:sz="0" w:space="0" w:color="auto"/>
                        <w:right w:val="none" w:sz="0" w:space="0" w:color="auto"/>
                      </w:divBdr>
                      <w:divsChild>
                        <w:div w:id="61960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comments" Target="comments.xml"/><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eader" Target="header1.xml"/><Relationship Id="rId53" Type="http://schemas.openxmlformats.org/officeDocument/2006/relationships/customXml" Target="../customXml/item5.xml"/><Relationship Id="rId5"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eader" Target="header2.xml"/><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11234\AppData\Roaming\Microsoft\Templates\H3C%20&#25216;&#26415;&#36164;&#26009;&#27169;&#26495;-&#27491;&#25991;(16K).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6A0B45BBB2402FA352BC3CABCF5A7B"/>
        <w:category>
          <w:name w:val="常规"/>
          <w:gallery w:val="placeholder"/>
        </w:category>
        <w:types>
          <w:type w:val="bbPlcHdr"/>
        </w:types>
        <w:behaviors>
          <w:behavior w:val="content"/>
        </w:behaviors>
        <w:guid w:val="{B79D69E1-F3C5-4E99-B311-BC7DA4FC2DBD}"/>
      </w:docPartPr>
      <w:docPartBody>
        <w:p w:rsidR="00A066D2" w:rsidRDefault="00375C4F" w:rsidP="00375C4F">
          <w:pPr>
            <w:pStyle w:val="E76A0B45BBB2402FA352BC3CABCF5A7B"/>
          </w:pPr>
          <w:r w:rsidRPr="0025199B">
            <w:t>‌</w:t>
          </w:r>
        </w:p>
      </w:docPartBody>
    </w:docPart>
    <w:docPart>
      <w:docPartPr>
        <w:name w:val="A7971D7ECA704B0FA3DFDAA46078E59E"/>
        <w:category>
          <w:name w:val="常规"/>
          <w:gallery w:val="placeholder"/>
        </w:category>
        <w:types>
          <w:type w:val="bbPlcHdr"/>
        </w:types>
        <w:behaviors>
          <w:behavior w:val="content"/>
        </w:behaviors>
        <w:guid w:val="{6751540E-EFE8-4A47-AE37-14F653295B95}"/>
      </w:docPartPr>
      <w:docPartBody>
        <w:p w:rsidR="00A066D2" w:rsidRDefault="00375C4F" w:rsidP="00375C4F">
          <w:pPr>
            <w:pStyle w:val="A7971D7ECA704B0FA3DFDAA46078E59E"/>
          </w:pPr>
          <w:r w:rsidRPr="00036B85">
            <w:rPr>
              <w:rFonts w:hint="eastAsia"/>
            </w:rPr>
            <w:t>配置举例—</w:t>
          </w:r>
          <w:r w:rsidRPr="00036B85">
            <w:rPr>
              <w:rFonts w:hint="eastAsia"/>
            </w:rPr>
            <w:t>commit</w:t>
          </w:r>
        </w:p>
      </w:docPartBody>
    </w:docPart>
    <w:docPart>
      <w:docPartPr>
        <w:name w:val="00553880AD994803873C4E128B994AE7"/>
        <w:category>
          <w:name w:val="常规"/>
          <w:gallery w:val="placeholder"/>
        </w:category>
        <w:types>
          <w:type w:val="bbPlcHdr"/>
        </w:types>
        <w:behaviors>
          <w:behavior w:val="content"/>
        </w:behaviors>
        <w:guid w:val="{C3D64972-522C-48F7-B1DF-F1C48178DDC2}"/>
      </w:docPartPr>
      <w:docPartBody>
        <w:p w:rsidR="00A066D2" w:rsidRDefault="00375C4F" w:rsidP="00375C4F">
          <w:pPr>
            <w:pStyle w:val="00553880AD994803873C4E128B994AE7"/>
          </w:pPr>
          <w:r w:rsidRPr="00036B85">
            <w:rPr>
              <w:rFonts w:hint="eastAsia"/>
            </w:rPr>
            <w:t>配置举例—</w:t>
          </w:r>
          <w:r w:rsidRPr="00036B85">
            <w:rPr>
              <w:rFonts w:hint="eastAsia"/>
            </w:rPr>
            <w:t>commit</w:t>
          </w:r>
        </w:p>
      </w:docPartBody>
    </w:docPart>
    <w:docPart>
      <w:docPartPr>
        <w:name w:val="8142159452ED4FA78B31B75E08F6BBBB"/>
        <w:category>
          <w:name w:val="常规"/>
          <w:gallery w:val="placeholder"/>
        </w:category>
        <w:types>
          <w:type w:val="bbPlcHdr"/>
        </w:types>
        <w:behaviors>
          <w:behavior w:val="content"/>
        </w:behaviors>
        <w:guid w:val="{6F173380-EF02-4417-B91C-1449F3B9B5F5}"/>
      </w:docPartPr>
      <w:docPartBody>
        <w:p w:rsidR="00A066D2" w:rsidRDefault="00375C4F" w:rsidP="00375C4F">
          <w:pPr>
            <w:pStyle w:val="8142159452ED4FA78B31B75E08F6BBBB"/>
          </w:pPr>
          <w:r w:rsidRPr="00036B85">
            <w:rPr>
              <w:rFonts w:hint="eastAsia"/>
            </w:rPr>
            <w:t>配置举例—</w:t>
          </w:r>
          <w:r w:rsidRPr="00036B85">
            <w:rPr>
              <w:rFonts w:hint="eastAsia"/>
            </w:rPr>
            <w:t>commit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utura Hv">
    <w:altName w:val="Segoe UI Semibold"/>
    <w:charset w:val="00"/>
    <w:family w:val="swiss"/>
    <w:pitch w:val="variable"/>
    <w:sig w:usb0="00000001"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k">
    <w:altName w:val="Segoe UI"/>
    <w:charset w:val="00"/>
    <w:family w:val="swiss"/>
    <w:pitch w:val="variable"/>
    <w:sig w:usb0="00000001"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C4F"/>
    <w:rsid w:val="00375C4F"/>
    <w:rsid w:val="005222AA"/>
    <w:rsid w:val="006B720C"/>
    <w:rsid w:val="00A06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6A4180F042463BA5FEB87CD11A1E49">
    <w:name w:val="A36A4180F042463BA5FEB87CD11A1E49"/>
    <w:rsid w:val="00375C4F"/>
    <w:pPr>
      <w:widowControl w:val="0"/>
      <w:jc w:val="both"/>
    </w:pPr>
  </w:style>
  <w:style w:type="paragraph" w:customStyle="1" w:styleId="E76A0B45BBB2402FA352BC3CABCF5A7B">
    <w:name w:val="E76A0B45BBB2402FA352BC3CABCF5A7B"/>
    <w:rsid w:val="00375C4F"/>
    <w:pPr>
      <w:widowControl w:val="0"/>
      <w:jc w:val="both"/>
    </w:pPr>
  </w:style>
  <w:style w:type="paragraph" w:customStyle="1" w:styleId="D827B98CE9034327BD75352FE5D5B038">
    <w:name w:val="D827B98CE9034327BD75352FE5D5B038"/>
    <w:rsid w:val="00375C4F"/>
    <w:pPr>
      <w:widowControl w:val="0"/>
      <w:jc w:val="both"/>
    </w:pPr>
  </w:style>
  <w:style w:type="paragraph" w:customStyle="1" w:styleId="F0CFAEFE502E4C4B953CBDBDD05C42EA">
    <w:name w:val="F0CFAEFE502E4C4B953CBDBDD05C42EA"/>
    <w:rsid w:val="00375C4F"/>
    <w:pPr>
      <w:widowControl w:val="0"/>
      <w:jc w:val="both"/>
    </w:pPr>
  </w:style>
  <w:style w:type="paragraph" w:customStyle="1" w:styleId="A1EEB0F3B2F14079BFC17B2E2B4C2B4E">
    <w:name w:val="A1EEB0F3B2F14079BFC17B2E2B4C2B4E"/>
    <w:rsid w:val="00375C4F"/>
    <w:pPr>
      <w:widowControl w:val="0"/>
      <w:jc w:val="both"/>
    </w:pPr>
  </w:style>
  <w:style w:type="paragraph" w:customStyle="1" w:styleId="9CDAAD4B3B144FD29E8A4E916FD77678">
    <w:name w:val="9CDAAD4B3B144FD29E8A4E916FD77678"/>
    <w:rsid w:val="00375C4F"/>
    <w:pPr>
      <w:widowControl w:val="0"/>
      <w:jc w:val="both"/>
    </w:pPr>
  </w:style>
  <w:style w:type="paragraph" w:customStyle="1" w:styleId="F3B9045C66DF4F2CB3CA7E7CCF38C5E2">
    <w:name w:val="F3B9045C66DF4F2CB3CA7E7CCF38C5E2"/>
    <w:rsid w:val="00375C4F"/>
    <w:pPr>
      <w:widowControl w:val="0"/>
      <w:jc w:val="both"/>
    </w:pPr>
  </w:style>
  <w:style w:type="paragraph" w:customStyle="1" w:styleId="AE58649DD46C47E3B5FCD42E5109491F">
    <w:name w:val="AE58649DD46C47E3B5FCD42E5109491F"/>
    <w:rsid w:val="00375C4F"/>
    <w:pPr>
      <w:widowControl w:val="0"/>
      <w:jc w:val="both"/>
    </w:pPr>
  </w:style>
  <w:style w:type="paragraph" w:customStyle="1" w:styleId="3ABC58596138476EA1DF5F643D34F55D">
    <w:name w:val="3ABC58596138476EA1DF5F643D34F55D"/>
    <w:rsid w:val="00375C4F"/>
    <w:pPr>
      <w:widowControl w:val="0"/>
      <w:jc w:val="both"/>
    </w:pPr>
  </w:style>
  <w:style w:type="paragraph" w:customStyle="1" w:styleId="65EEF2FAF10C4426856545DD6AF4B473">
    <w:name w:val="65EEF2FAF10C4426856545DD6AF4B473"/>
    <w:rsid w:val="00375C4F"/>
    <w:pPr>
      <w:widowControl w:val="0"/>
      <w:jc w:val="both"/>
    </w:pPr>
  </w:style>
  <w:style w:type="paragraph" w:customStyle="1" w:styleId="3BD3C4597EF540FDA1DE66B7B9F714A1">
    <w:name w:val="3BD3C4597EF540FDA1DE66B7B9F714A1"/>
    <w:rsid w:val="00375C4F"/>
    <w:pPr>
      <w:widowControl w:val="0"/>
      <w:jc w:val="both"/>
    </w:pPr>
  </w:style>
  <w:style w:type="paragraph" w:customStyle="1" w:styleId="07F5E72FCEE248629690898D0B6D38E5">
    <w:name w:val="07F5E72FCEE248629690898D0B6D38E5"/>
    <w:rsid w:val="00375C4F"/>
    <w:pPr>
      <w:widowControl w:val="0"/>
      <w:jc w:val="both"/>
    </w:pPr>
  </w:style>
  <w:style w:type="paragraph" w:customStyle="1" w:styleId="A7971D7ECA704B0FA3DFDAA46078E59E">
    <w:name w:val="A7971D7ECA704B0FA3DFDAA46078E59E"/>
    <w:rsid w:val="00375C4F"/>
    <w:pPr>
      <w:widowControl w:val="0"/>
      <w:jc w:val="both"/>
    </w:pPr>
  </w:style>
  <w:style w:type="paragraph" w:customStyle="1" w:styleId="00553880AD994803873C4E128B994AE7">
    <w:name w:val="00553880AD994803873C4E128B994AE7"/>
    <w:rsid w:val="00375C4F"/>
    <w:pPr>
      <w:widowControl w:val="0"/>
      <w:jc w:val="both"/>
    </w:pPr>
  </w:style>
  <w:style w:type="paragraph" w:customStyle="1" w:styleId="8142159452ED4FA78B31B75E08F6BBBB">
    <w:name w:val="8142159452ED4FA78B31B75E08F6BBBB"/>
    <w:rsid w:val="00375C4F"/>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6A4180F042463BA5FEB87CD11A1E49">
    <w:name w:val="A36A4180F042463BA5FEB87CD11A1E49"/>
    <w:rsid w:val="00375C4F"/>
    <w:pPr>
      <w:widowControl w:val="0"/>
      <w:jc w:val="both"/>
    </w:pPr>
  </w:style>
  <w:style w:type="paragraph" w:customStyle="1" w:styleId="E76A0B45BBB2402FA352BC3CABCF5A7B">
    <w:name w:val="E76A0B45BBB2402FA352BC3CABCF5A7B"/>
    <w:rsid w:val="00375C4F"/>
    <w:pPr>
      <w:widowControl w:val="0"/>
      <w:jc w:val="both"/>
    </w:pPr>
  </w:style>
  <w:style w:type="paragraph" w:customStyle="1" w:styleId="D827B98CE9034327BD75352FE5D5B038">
    <w:name w:val="D827B98CE9034327BD75352FE5D5B038"/>
    <w:rsid w:val="00375C4F"/>
    <w:pPr>
      <w:widowControl w:val="0"/>
      <w:jc w:val="both"/>
    </w:pPr>
  </w:style>
  <w:style w:type="paragraph" w:customStyle="1" w:styleId="F0CFAEFE502E4C4B953CBDBDD05C42EA">
    <w:name w:val="F0CFAEFE502E4C4B953CBDBDD05C42EA"/>
    <w:rsid w:val="00375C4F"/>
    <w:pPr>
      <w:widowControl w:val="0"/>
      <w:jc w:val="both"/>
    </w:pPr>
  </w:style>
  <w:style w:type="paragraph" w:customStyle="1" w:styleId="A1EEB0F3B2F14079BFC17B2E2B4C2B4E">
    <w:name w:val="A1EEB0F3B2F14079BFC17B2E2B4C2B4E"/>
    <w:rsid w:val="00375C4F"/>
    <w:pPr>
      <w:widowControl w:val="0"/>
      <w:jc w:val="both"/>
    </w:pPr>
  </w:style>
  <w:style w:type="paragraph" w:customStyle="1" w:styleId="9CDAAD4B3B144FD29E8A4E916FD77678">
    <w:name w:val="9CDAAD4B3B144FD29E8A4E916FD77678"/>
    <w:rsid w:val="00375C4F"/>
    <w:pPr>
      <w:widowControl w:val="0"/>
      <w:jc w:val="both"/>
    </w:pPr>
  </w:style>
  <w:style w:type="paragraph" w:customStyle="1" w:styleId="F3B9045C66DF4F2CB3CA7E7CCF38C5E2">
    <w:name w:val="F3B9045C66DF4F2CB3CA7E7CCF38C5E2"/>
    <w:rsid w:val="00375C4F"/>
    <w:pPr>
      <w:widowControl w:val="0"/>
      <w:jc w:val="both"/>
    </w:pPr>
  </w:style>
  <w:style w:type="paragraph" w:customStyle="1" w:styleId="AE58649DD46C47E3B5FCD42E5109491F">
    <w:name w:val="AE58649DD46C47E3B5FCD42E5109491F"/>
    <w:rsid w:val="00375C4F"/>
    <w:pPr>
      <w:widowControl w:val="0"/>
      <w:jc w:val="both"/>
    </w:pPr>
  </w:style>
  <w:style w:type="paragraph" w:customStyle="1" w:styleId="3ABC58596138476EA1DF5F643D34F55D">
    <w:name w:val="3ABC58596138476EA1DF5F643D34F55D"/>
    <w:rsid w:val="00375C4F"/>
    <w:pPr>
      <w:widowControl w:val="0"/>
      <w:jc w:val="both"/>
    </w:pPr>
  </w:style>
  <w:style w:type="paragraph" w:customStyle="1" w:styleId="65EEF2FAF10C4426856545DD6AF4B473">
    <w:name w:val="65EEF2FAF10C4426856545DD6AF4B473"/>
    <w:rsid w:val="00375C4F"/>
    <w:pPr>
      <w:widowControl w:val="0"/>
      <w:jc w:val="both"/>
    </w:pPr>
  </w:style>
  <w:style w:type="paragraph" w:customStyle="1" w:styleId="3BD3C4597EF540FDA1DE66B7B9F714A1">
    <w:name w:val="3BD3C4597EF540FDA1DE66B7B9F714A1"/>
    <w:rsid w:val="00375C4F"/>
    <w:pPr>
      <w:widowControl w:val="0"/>
      <w:jc w:val="both"/>
    </w:pPr>
  </w:style>
  <w:style w:type="paragraph" w:customStyle="1" w:styleId="07F5E72FCEE248629690898D0B6D38E5">
    <w:name w:val="07F5E72FCEE248629690898D0B6D38E5"/>
    <w:rsid w:val="00375C4F"/>
    <w:pPr>
      <w:widowControl w:val="0"/>
      <w:jc w:val="both"/>
    </w:pPr>
  </w:style>
  <w:style w:type="paragraph" w:customStyle="1" w:styleId="A7971D7ECA704B0FA3DFDAA46078E59E">
    <w:name w:val="A7971D7ECA704B0FA3DFDAA46078E59E"/>
    <w:rsid w:val="00375C4F"/>
    <w:pPr>
      <w:widowControl w:val="0"/>
      <w:jc w:val="both"/>
    </w:pPr>
  </w:style>
  <w:style w:type="paragraph" w:customStyle="1" w:styleId="00553880AD994803873C4E128B994AE7">
    <w:name w:val="00553880AD994803873C4E128B994AE7"/>
    <w:rsid w:val="00375C4F"/>
    <w:pPr>
      <w:widowControl w:val="0"/>
      <w:jc w:val="both"/>
    </w:pPr>
  </w:style>
  <w:style w:type="paragraph" w:customStyle="1" w:styleId="8142159452ED4FA78B31B75E08F6BBBB">
    <w:name w:val="8142159452ED4FA78B31B75E08F6BBBB"/>
    <w:rsid w:val="00375C4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docinfo xmlns="/info/sys/y04538/doc/info">
  <id>d12078z18099</id>
  <name>MPLS SR配置.docx</name>
  <level>0</level>
  <refpath>
  </refpath>
  <versioncode>8</versioncode>
  <refversioncode>0</refversioncode>
  <islocked>False</islocked>
  <lockbyusername>
  </lockbyusername>
  <ischanged>False</ischanged>
  <changetime>2018/1/31 9:57:21</changetime>
</docinfo>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9F69F5151970774792749F237A8CDA6D" ma:contentTypeVersion="10" ma:contentTypeDescription="新建文档。" ma:contentTypeScope="" ma:versionID="c7e1a569ee4943866f52ad7faa6b9113">
  <xsd:schema xmlns:xsd="http://www.w3.org/2001/XMLSchema" xmlns:xs="http://www.w3.org/2001/XMLSchema" xmlns:p="http://schemas.microsoft.com/office/2006/metadata/properties" xmlns:ns1="http://schemas.microsoft.com/sharepoint/v3" xmlns:ns2="ee8f07ca-e086-4550-8aee-a36bfb615190" xmlns:ns3="8e10849c-1667-4f28-b036-7b90e9808d31" targetNamespace="http://schemas.microsoft.com/office/2006/metadata/properties" ma:root="true" ma:fieldsID="c39479dbf012d1b32aeb74cd30982d19" ns1:_="" ns2:_="" ns3:_="">
    <xsd:import namespace="http://schemas.microsoft.com/sharepoint/v3"/>
    <xsd:import namespace="ee8f07ca-e086-4550-8aee-a36bfb615190"/>
    <xsd:import namespace="8e10849c-1667-4f28-b036-7b90e9808d31"/>
    <xsd:element name="properties">
      <xsd:complexType>
        <xsd:sequence>
          <xsd:element name="documentManagement">
            <xsd:complexType>
              <xsd:all>
                <xsd:element ref="ns2:SharedWithUsers" minOccurs="0"/>
                <xsd:element ref="ns1:_dlc_Exempt" minOccurs="0"/>
                <xsd:element ref="ns1:_dlc_ExpireDateSaved" minOccurs="0"/>
                <xsd:element ref="ns1:_dlc_ExpireDate" minOccurs="0"/>
                <xsd:element ref="ns3:_x4e0b__x8f7d__x6570_" minOccurs="0"/>
                <xsd:element ref="ns3:Feedb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9" nillable="true" ma:displayName="策略例外" ma:hidden="true" ma:internalName="_dlc_Exempt" ma:readOnly="true">
      <xsd:simpleType>
        <xsd:restriction base="dms:Unknown"/>
      </xsd:simpleType>
    </xsd:element>
    <xsd:element name="_dlc_ExpireDateSaved" ma:index="10" nillable="true" ma:displayName="原始过期日期" ma:hidden="true" ma:internalName="_dlc_ExpireDateSaved" ma:readOnly="true">
      <xsd:simpleType>
        <xsd:restriction base="dms:DateTime"/>
      </xsd:simpleType>
    </xsd:element>
    <xsd:element name="_dlc_ExpireDate" ma:index="11" nillable="true" ma:displayName="到期日期"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8f07ca-e086-4550-8aee-a36bfb615190"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10849c-1667-4f28-b036-7b90e9808d31" elementFormDefault="qualified">
    <xsd:import namespace="http://schemas.microsoft.com/office/2006/documentManagement/types"/>
    <xsd:import namespace="http://schemas.microsoft.com/office/infopath/2007/PartnerControls"/>
    <xsd:element name="_x4e0b__x8f7d__x6570_" ma:index="12" nillable="true" ma:displayName="下载数" ma:default="0" ma:internalName="_x4e0b__x8f7d__x6570_">
      <xsd:simpleType>
        <xsd:restriction base="dms:Number"/>
      </xsd:simpleType>
    </xsd:element>
    <xsd:element name="Feedback" ma:index="13" nillable="true" ma:displayName="反馈信息" ma:internalName="Feedback">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文档</p:Name>
  <p:Description/>
  <p:Statement/>
  <p:PolicyItems>
    <p:PolicyItem featureId="Microsoft.Office.RecordsManagement.PolicyFeatures.Expiration" staticId="0x0101009F69F5151970774792749F237A8CDA6D" UniqueId="a56ccb85-0776-4b38-8e02-be7b29dc8450">
      <p:Name>保留</p:Name>
      <p:Description>自动安排内容处理并对终止的到期内容执行保留操作。</p:Description>
      <p:CustomData/>
    </p:PolicyItem>
    <p:PolicyItem featureId="Microsoft.Office.RecordsManagement.PolicyFeatures.PolicyAudit" staticId="0x0101009F69F5151970774792749F237A8CDA6D|8138272" UniqueId="c1fd27aa-e818-4012-8fa9-f1da80dd5c5e">
      <p:Name>审核</p:Name>
      <p:Description>审核用户对文档和列表项所做的操作，并将审核结果写入审核日志。</p:Description>
      <p:CustomData>
        <Audit>
          <Update/>
          <View/>
          <CheckInOut/>
          <MoveCopy/>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eedback xmlns="8e10849c-1667-4f28-b036-7b90e9808d31" xsi:nil="true"/>
    <_x4e0b__x8f7d__x6570_ xmlns="8e10849c-1667-4f28-b036-7b90e9808d31">10</_x4e0b__x8f7d__x6570_>
  </documentManagement>
</p:properties>
</file>

<file path=customXml/itemProps1.xml><?xml version="1.0" encoding="utf-8"?>
<ds:datastoreItem xmlns:ds="http://schemas.openxmlformats.org/officeDocument/2006/customXml" ds:itemID="{53962A5F-FC67-4AB3-90B6-FA6F7C18607C}">
  <ds:schemaRefs>
    <ds:schemaRef ds:uri="/info/sys/y04538/doc/info"/>
  </ds:schemaRefs>
</ds:datastoreItem>
</file>

<file path=customXml/itemProps2.xml><?xml version="1.0" encoding="utf-8"?>
<ds:datastoreItem xmlns:ds="http://schemas.openxmlformats.org/officeDocument/2006/customXml" ds:itemID="{22752BEE-2E05-474E-95DB-F985D0209398}">
  <ds:schemaRefs>
    <ds:schemaRef ds:uri="http://schemas.openxmlformats.org/officeDocument/2006/bibliography"/>
  </ds:schemaRefs>
</ds:datastoreItem>
</file>

<file path=customXml/itemProps3.xml><?xml version="1.0" encoding="utf-8"?>
<ds:datastoreItem xmlns:ds="http://schemas.openxmlformats.org/officeDocument/2006/customXml" ds:itemID="{5CC3760E-3E7F-4C43-9CD6-2DB2C963A09D}"/>
</file>

<file path=customXml/itemProps4.xml><?xml version="1.0" encoding="utf-8"?>
<ds:datastoreItem xmlns:ds="http://schemas.openxmlformats.org/officeDocument/2006/customXml" ds:itemID="{19351D1A-81DD-48E3-BD59-F16D885CCE32}"/>
</file>

<file path=customXml/itemProps5.xml><?xml version="1.0" encoding="utf-8"?>
<ds:datastoreItem xmlns:ds="http://schemas.openxmlformats.org/officeDocument/2006/customXml" ds:itemID="{FDEEF956-29B7-4DEC-A862-B6F6BA3AFA61}"/>
</file>

<file path=customXml/itemProps6.xml><?xml version="1.0" encoding="utf-8"?>
<ds:datastoreItem xmlns:ds="http://schemas.openxmlformats.org/officeDocument/2006/customXml" ds:itemID="{3A389939-FEBE-4F2E-8723-80DEC1C6F664}"/>
</file>

<file path=docProps/app.xml><?xml version="1.0" encoding="utf-8"?>
<Properties xmlns="http://schemas.openxmlformats.org/officeDocument/2006/extended-properties" xmlns:vt="http://schemas.openxmlformats.org/officeDocument/2006/docPropsVTypes">
  <Template>H3C 技术资料模板-正文(16K)</Template>
  <TotalTime>229</TotalTime>
  <Pages>125</Pages>
  <Words>42631</Words>
  <Characters>136175</Characters>
  <Application>Microsoft Office Word</Application>
  <DocSecurity>0</DocSecurity>
  <Lines>5259</Lines>
  <Paragraphs>4603</Paragraphs>
  <ScaleCrop>false</ScaleCrop>
  <Company/>
  <LinksUpToDate>false</LinksUpToDate>
  <CharactersWithSpaces>158957</CharactersWithSpaces>
  <SharedDoc>false</SharedDoc>
  <HLinks>
    <vt:vector size="420" baseType="variant">
      <vt:variant>
        <vt:i4>1179711</vt:i4>
      </vt:variant>
      <vt:variant>
        <vt:i4>416</vt:i4>
      </vt:variant>
      <vt:variant>
        <vt:i4>0</vt:i4>
      </vt:variant>
      <vt:variant>
        <vt:i4>5</vt:i4>
      </vt:variant>
      <vt:variant>
        <vt:lpwstr/>
      </vt:variant>
      <vt:variant>
        <vt:lpwstr>_Toc294688120</vt:lpwstr>
      </vt:variant>
      <vt:variant>
        <vt:i4>1114175</vt:i4>
      </vt:variant>
      <vt:variant>
        <vt:i4>410</vt:i4>
      </vt:variant>
      <vt:variant>
        <vt:i4>0</vt:i4>
      </vt:variant>
      <vt:variant>
        <vt:i4>5</vt:i4>
      </vt:variant>
      <vt:variant>
        <vt:lpwstr/>
      </vt:variant>
      <vt:variant>
        <vt:lpwstr>_Toc294688119</vt:lpwstr>
      </vt:variant>
      <vt:variant>
        <vt:i4>1114175</vt:i4>
      </vt:variant>
      <vt:variant>
        <vt:i4>404</vt:i4>
      </vt:variant>
      <vt:variant>
        <vt:i4>0</vt:i4>
      </vt:variant>
      <vt:variant>
        <vt:i4>5</vt:i4>
      </vt:variant>
      <vt:variant>
        <vt:lpwstr/>
      </vt:variant>
      <vt:variant>
        <vt:lpwstr>_Toc294688118</vt:lpwstr>
      </vt:variant>
      <vt:variant>
        <vt:i4>1114175</vt:i4>
      </vt:variant>
      <vt:variant>
        <vt:i4>398</vt:i4>
      </vt:variant>
      <vt:variant>
        <vt:i4>0</vt:i4>
      </vt:variant>
      <vt:variant>
        <vt:i4>5</vt:i4>
      </vt:variant>
      <vt:variant>
        <vt:lpwstr/>
      </vt:variant>
      <vt:variant>
        <vt:lpwstr>_Toc294688117</vt:lpwstr>
      </vt:variant>
      <vt:variant>
        <vt:i4>1114175</vt:i4>
      </vt:variant>
      <vt:variant>
        <vt:i4>392</vt:i4>
      </vt:variant>
      <vt:variant>
        <vt:i4>0</vt:i4>
      </vt:variant>
      <vt:variant>
        <vt:i4>5</vt:i4>
      </vt:variant>
      <vt:variant>
        <vt:lpwstr/>
      </vt:variant>
      <vt:variant>
        <vt:lpwstr>_Toc294688116</vt:lpwstr>
      </vt:variant>
      <vt:variant>
        <vt:i4>1114175</vt:i4>
      </vt:variant>
      <vt:variant>
        <vt:i4>386</vt:i4>
      </vt:variant>
      <vt:variant>
        <vt:i4>0</vt:i4>
      </vt:variant>
      <vt:variant>
        <vt:i4>5</vt:i4>
      </vt:variant>
      <vt:variant>
        <vt:lpwstr/>
      </vt:variant>
      <vt:variant>
        <vt:lpwstr>_Toc294688115</vt:lpwstr>
      </vt:variant>
      <vt:variant>
        <vt:i4>1114175</vt:i4>
      </vt:variant>
      <vt:variant>
        <vt:i4>380</vt:i4>
      </vt:variant>
      <vt:variant>
        <vt:i4>0</vt:i4>
      </vt:variant>
      <vt:variant>
        <vt:i4>5</vt:i4>
      </vt:variant>
      <vt:variant>
        <vt:lpwstr/>
      </vt:variant>
      <vt:variant>
        <vt:lpwstr>_Toc294688114</vt:lpwstr>
      </vt:variant>
      <vt:variant>
        <vt:i4>1114175</vt:i4>
      </vt:variant>
      <vt:variant>
        <vt:i4>374</vt:i4>
      </vt:variant>
      <vt:variant>
        <vt:i4>0</vt:i4>
      </vt:variant>
      <vt:variant>
        <vt:i4>5</vt:i4>
      </vt:variant>
      <vt:variant>
        <vt:lpwstr/>
      </vt:variant>
      <vt:variant>
        <vt:lpwstr>_Toc294688113</vt:lpwstr>
      </vt:variant>
      <vt:variant>
        <vt:i4>1114175</vt:i4>
      </vt:variant>
      <vt:variant>
        <vt:i4>368</vt:i4>
      </vt:variant>
      <vt:variant>
        <vt:i4>0</vt:i4>
      </vt:variant>
      <vt:variant>
        <vt:i4>5</vt:i4>
      </vt:variant>
      <vt:variant>
        <vt:lpwstr/>
      </vt:variant>
      <vt:variant>
        <vt:lpwstr>_Toc294688112</vt:lpwstr>
      </vt:variant>
      <vt:variant>
        <vt:i4>1114175</vt:i4>
      </vt:variant>
      <vt:variant>
        <vt:i4>362</vt:i4>
      </vt:variant>
      <vt:variant>
        <vt:i4>0</vt:i4>
      </vt:variant>
      <vt:variant>
        <vt:i4>5</vt:i4>
      </vt:variant>
      <vt:variant>
        <vt:lpwstr/>
      </vt:variant>
      <vt:variant>
        <vt:lpwstr>_Toc294688111</vt:lpwstr>
      </vt:variant>
      <vt:variant>
        <vt:i4>1114175</vt:i4>
      </vt:variant>
      <vt:variant>
        <vt:i4>356</vt:i4>
      </vt:variant>
      <vt:variant>
        <vt:i4>0</vt:i4>
      </vt:variant>
      <vt:variant>
        <vt:i4>5</vt:i4>
      </vt:variant>
      <vt:variant>
        <vt:lpwstr/>
      </vt:variant>
      <vt:variant>
        <vt:lpwstr>_Toc294688110</vt:lpwstr>
      </vt:variant>
      <vt:variant>
        <vt:i4>1048639</vt:i4>
      </vt:variant>
      <vt:variant>
        <vt:i4>350</vt:i4>
      </vt:variant>
      <vt:variant>
        <vt:i4>0</vt:i4>
      </vt:variant>
      <vt:variant>
        <vt:i4>5</vt:i4>
      </vt:variant>
      <vt:variant>
        <vt:lpwstr/>
      </vt:variant>
      <vt:variant>
        <vt:lpwstr>_Toc294688109</vt:lpwstr>
      </vt:variant>
      <vt:variant>
        <vt:i4>1048639</vt:i4>
      </vt:variant>
      <vt:variant>
        <vt:i4>344</vt:i4>
      </vt:variant>
      <vt:variant>
        <vt:i4>0</vt:i4>
      </vt:variant>
      <vt:variant>
        <vt:i4>5</vt:i4>
      </vt:variant>
      <vt:variant>
        <vt:lpwstr/>
      </vt:variant>
      <vt:variant>
        <vt:lpwstr>_Toc294688108</vt:lpwstr>
      </vt:variant>
      <vt:variant>
        <vt:i4>1048639</vt:i4>
      </vt:variant>
      <vt:variant>
        <vt:i4>338</vt:i4>
      </vt:variant>
      <vt:variant>
        <vt:i4>0</vt:i4>
      </vt:variant>
      <vt:variant>
        <vt:i4>5</vt:i4>
      </vt:variant>
      <vt:variant>
        <vt:lpwstr/>
      </vt:variant>
      <vt:variant>
        <vt:lpwstr>_Toc294688107</vt:lpwstr>
      </vt:variant>
      <vt:variant>
        <vt:i4>1048639</vt:i4>
      </vt:variant>
      <vt:variant>
        <vt:i4>332</vt:i4>
      </vt:variant>
      <vt:variant>
        <vt:i4>0</vt:i4>
      </vt:variant>
      <vt:variant>
        <vt:i4>5</vt:i4>
      </vt:variant>
      <vt:variant>
        <vt:lpwstr/>
      </vt:variant>
      <vt:variant>
        <vt:lpwstr>_Toc294688106</vt:lpwstr>
      </vt:variant>
      <vt:variant>
        <vt:i4>1048639</vt:i4>
      </vt:variant>
      <vt:variant>
        <vt:i4>326</vt:i4>
      </vt:variant>
      <vt:variant>
        <vt:i4>0</vt:i4>
      </vt:variant>
      <vt:variant>
        <vt:i4>5</vt:i4>
      </vt:variant>
      <vt:variant>
        <vt:lpwstr/>
      </vt:variant>
      <vt:variant>
        <vt:lpwstr>_Toc294688105</vt:lpwstr>
      </vt:variant>
      <vt:variant>
        <vt:i4>1048639</vt:i4>
      </vt:variant>
      <vt:variant>
        <vt:i4>320</vt:i4>
      </vt:variant>
      <vt:variant>
        <vt:i4>0</vt:i4>
      </vt:variant>
      <vt:variant>
        <vt:i4>5</vt:i4>
      </vt:variant>
      <vt:variant>
        <vt:lpwstr/>
      </vt:variant>
      <vt:variant>
        <vt:lpwstr>_Toc294688104</vt:lpwstr>
      </vt:variant>
      <vt:variant>
        <vt:i4>1048639</vt:i4>
      </vt:variant>
      <vt:variant>
        <vt:i4>314</vt:i4>
      </vt:variant>
      <vt:variant>
        <vt:i4>0</vt:i4>
      </vt:variant>
      <vt:variant>
        <vt:i4>5</vt:i4>
      </vt:variant>
      <vt:variant>
        <vt:lpwstr/>
      </vt:variant>
      <vt:variant>
        <vt:lpwstr>_Toc294688103</vt:lpwstr>
      </vt:variant>
      <vt:variant>
        <vt:i4>1048639</vt:i4>
      </vt:variant>
      <vt:variant>
        <vt:i4>308</vt:i4>
      </vt:variant>
      <vt:variant>
        <vt:i4>0</vt:i4>
      </vt:variant>
      <vt:variant>
        <vt:i4>5</vt:i4>
      </vt:variant>
      <vt:variant>
        <vt:lpwstr/>
      </vt:variant>
      <vt:variant>
        <vt:lpwstr>_Toc294688102</vt:lpwstr>
      </vt:variant>
      <vt:variant>
        <vt:i4>1048639</vt:i4>
      </vt:variant>
      <vt:variant>
        <vt:i4>302</vt:i4>
      </vt:variant>
      <vt:variant>
        <vt:i4>0</vt:i4>
      </vt:variant>
      <vt:variant>
        <vt:i4>5</vt:i4>
      </vt:variant>
      <vt:variant>
        <vt:lpwstr/>
      </vt:variant>
      <vt:variant>
        <vt:lpwstr>_Toc294688101</vt:lpwstr>
      </vt:variant>
      <vt:variant>
        <vt:i4>1048639</vt:i4>
      </vt:variant>
      <vt:variant>
        <vt:i4>296</vt:i4>
      </vt:variant>
      <vt:variant>
        <vt:i4>0</vt:i4>
      </vt:variant>
      <vt:variant>
        <vt:i4>5</vt:i4>
      </vt:variant>
      <vt:variant>
        <vt:lpwstr/>
      </vt:variant>
      <vt:variant>
        <vt:lpwstr>_Toc294688100</vt:lpwstr>
      </vt:variant>
      <vt:variant>
        <vt:i4>1638462</vt:i4>
      </vt:variant>
      <vt:variant>
        <vt:i4>290</vt:i4>
      </vt:variant>
      <vt:variant>
        <vt:i4>0</vt:i4>
      </vt:variant>
      <vt:variant>
        <vt:i4>5</vt:i4>
      </vt:variant>
      <vt:variant>
        <vt:lpwstr/>
      </vt:variant>
      <vt:variant>
        <vt:lpwstr>_Toc294688099</vt:lpwstr>
      </vt:variant>
      <vt:variant>
        <vt:i4>1638462</vt:i4>
      </vt:variant>
      <vt:variant>
        <vt:i4>284</vt:i4>
      </vt:variant>
      <vt:variant>
        <vt:i4>0</vt:i4>
      </vt:variant>
      <vt:variant>
        <vt:i4>5</vt:i4>
      </vt:variant>
      <vt:variant>
        <vt:lpwstr/>
      </vt:variant>
      <vt:variant>
        <vt:lpwstr>_Toc294688098</vt:lpwstr>
      </vt:variant>
      <vt:variant>
        <vt:i4>1638462</vt:i4>
      </vt:variant>
      <vt:variant>
        <vt:i4>278</vt:i4>
      </vt:variant>
      <vt:variant>
        <vt:i4>0</vt:i4>
      </vt:variant>
      <vt:variant>
        <vt:i4>5</vt:i4>
      </vt:variant>
      <vt:variant>
        <vt:lpwstr/>
      </vt:variant>
      <vt:variant>
        <vt:lpwstr>_Toc294688097</vt:lpwstr>
      </vt:variant>
      <vt:variant>
        <vt:i4>1638462</vt:i4>
      </vt:variant>
      <vt:variant>
        <vt:i4>272</vt:i4>
      </vt:variant>
      <vt:variant>
        <vt:i4>0</vt:i4>
      </vt:variant>
      <vt:variant>
        <vt:i4>5</vt:i4>
      </vt:variant>
      <vt:variant>
        <vt:lpwstr/>
      </vt:variant>
      <vt:variant>
        <vt:lpwstr>_Toc294688096</vt:lpwstr>
      </vt:variant>
      <vt:variant>
        <vt:i4>1638462</vt:i4>
      </vt:variant>
      <vt:variant>
        <vt:i4>266</vt:i4>
      </vt:variant>
      <vt:variant>
        <vt:i4>0</vt:i4>
      </vt:variant>
      <vt:variant>
        <vt:i4>5</vt:i4>
      </vt:variant>
      <vt:variant>
        <vt:lpwstr/>
      </vt:variant>
      <vt:variant>
        <vt:lpwstr>_Toc294688095</vt:lpwstr>
      </vt:variant>
      <vt:variant>
        <vt:i4>1638462</vt:i4>
      </vt:variant>
      <vt:variant>
        <vt:i4>260</vt:i4>
      </vt:variant>
      <vt:variant>
        <vt:i4>0</vt:i4>
      </vt:variant>
      <vt:variant>
        <vt:i4>5</vt:i4>
      </vt:variant>
      <vt:variant>
        <vt:lpwstr/>
      </vt:variant>
      <vt:variant>
        <vt:lpwstr>_Toc294688094</vt:lpwstr>
      </vt:variant>
      <vt:variant>
        <vt:i4>1638462</vt:i4>
      </vt:variant>
      <vt:variant>
        <vt:i4>254</vt:i4>
      </vt:variant>
      <vt:variant>
        <vt:i4>0</vt:i4>
      </vt:variant>
      <vt:variant>
        <vt:i4>5</vt:i4>
      </vt:variant>
      <vt:variant>
        <vt:lpwstr/>
      </vt:variant>
      <vt:variant>
        <vt:lpwstr>_Toc294688093</vt:lpwstr>
      </vt:variant>
      <vt:variant>
        <vt:i4>1638462</vt:i4>
      </vt:variant>
      <vt:variant>
        <vt:i4>248</vt:i4>
      </vt:variant>
      <vt:variant>
        <vt:i4>0</vt:i4>
      </vt:variant>
      <vt:variant>
        <vt:i4>5</vt:i4>
      </vt:variant>
      <vt:variant>
        <vt:lpwstr/>
      </vt:variant>
      <vt:variant>
        <vt:lpwstr>_Toc294688092</vt:lpwstr>
      </vt:variant>
      <vt:variant>
        <vt:i4>1638462</vt:i4>
      </vt:variant>
      <vt:variant>
        <vt:i4>242</vt:i4>
      </vt:variant>
      <vt:variant>
        <vt:i4>0</vt:i4>
      </vt:variant>
      <vt:variant>
        <vt:i4>5</vt:i4>
      </vt:variant>
      <vt:variant>
        <vt:lpwstr/>
      </vt:variant>
      <vt:variant>
        <vt:lpwstr>_Toc294688091</vt:lpwstr>
      </vt:variant>
      <vt:variant>
        <vt:i4>1638462</vt:i4>
      </vt:variant>
      <vt:variant>
        <vt:i4>236</vt:i4>
      </vt:variant>
      <vt:variant>
        <vt:i4>0</vt:i4>
      </vt:variant>
      <vt:variant>
        <vt:i4>5</vt:i4>
      </vt:variant>
      <vt:variant>
        <vt:lpwstr/>
      </vt:variant>
      <vt:variant>
        <vt:lpwstr>_Toc294688090</vt:lpwstr>
      </vt:variant>
      <vt:variant>
        <vt:i4>1572926</vt:i4>
      </vt:variant>
      <vt:variant>
        <vt:i4>230</vt:i4>
      </vt:variant>
      <vt:variant>
        <vt:i4>0</vt:i4>
      </vt:variant>
      <vt:variant>
        <vt:i4>5</vt:i4>
      </vt:variant>
      <vt:variant>
        <vt:lpwstr/>
      </vt:variant>
      <vt:variant>
        <vt:lpwstr>_Toc294688089</vt:lpwstr>
      </vt:variant>
      <vt:variant>
        <vt:i4>1572926</vt:i4>
      </vt:variant>
      <vt:variant>
        <vt:i4>224</vt:i4>
      </vt:variant>
      <vt:variant>
        <vt:i4>0</vt:i4>
      </vt:variant>
      <vt:variant>
        <vt:i4>5</vt:i4>
      </vt:variant>
      <vt:variant>
        <vt:lpwstr/>
      </vt:variant>
      <vt:variant>
        <vt:lpwstr>_Toc294688088</vt:lpwstr>
      </vt:variant>
      <vt:variant>
        <vt:i4>1572926</vt:i4>
      </vt:variant>
      <vt:variant>
        <vt:i4>218</vt:i4>
      </vt:variant>
      <vt:variant>
        <vt:i4>0</vt:i4>
      </vt:variant>
      <vt:variant>
        <vt:i4>5</vt:i4>
      </vt:variant>
      <vt:variant>
        <vt:lpwstr/>
      </vt:variant>
      <vt:variant>
        <vt:lpwstr>_Toc294688087</vt:lpwstr>
      </vt:variant>
      <vt:variant>
        <vt:i4>1572926</vt:i4>
      </vt:variant>
      <vt:variant>
        <vt:i4>212</vt:i4>
      </vt:variant>
      <vt:variant>
        <vt:i4>0</vt:i4>
      </vt:variant>
      <vt:variant>
        <vt:i4>5</vt:i4>
      </vt:variant>
      <vt:variant>
        <vt:lpwstr/>
      </vt:variant>
      <vt:variant>
        <vt:lpwstr>_Toc294688086</vt:lpwstr>
      </vt:variant>
      <vt:variant>
        <vt:i4>1572926</vt:i4>
      </vt:variant>
      <vt:variant>
        <vt:i4>206</vt:i4>
      </vt:variant>
      <vt:variant>
        <vt:i4>0</vt:i4>
      </vt:variant>
      <vt:variant>
        <vt:i4>5</vt:i4>
      </vt:variant>
      <vt:variant>
        <vt:lpwstr/>
      </vt:variant>
      <vt:variant>
        <vt:lpwstr>_Toc294688085</vt:lpwstr>
      </vt:variant>
      <vt:variant>
        <vt:i4>1572926</vt:i4>
      </vt:variant>
      <vt:variant>
        <vt:i4>200</vt:i4>
      </vt:variant>
      <vt:variant>
        <vt:i4>0</vt:i4>
      </vt:variant>
      <vt:variant>
        <vt:i4>5</vt:i4>
      </vt:variant>
      <vt:variant>
        <vt:lpwstr/>
      </vt:variant>
      <vt:variant>
        <vt:lpwstr>_Toc294688084</vt:lpwstr>
      </vt:variant>
      <vt:variant>
        <vt:i4>1572926</vt:i4>
      </vt:variant>
      <vt:variant>
        <vt:i4>194</vt:i4>
      </vt:variant>
      <vt:variant>
        <vt:i4>0</vt:i4>
      </vt:variant>
      <vt:variant>
        <vt:i4>5</vt:i4>
      </vt:variant>
      <vt:variant>
        <vt:lpwstr/>
      </vt:variant>
      <vt:variant>
        <vt:lpwstr>_Toc294688083</vt:lpwstr>
      </vt:variant>
      <vt:variant>
        <vt:i4>1572926</vt:i4>
      </vt:variant>
      <vt:variant>
        <vt:i4>188</vt:i4>
      </vt:variant>
      <vt:variant>
        <vt:i4>0</vt:i4>
      </vt:variant>
      <vt:variant>
        <vt:i4>5</vt:i4>
      </vt:variant>
      <vt:variant>
        <vt:lpwstr/>
      </vt:variant>
      <vt:variant>
        <vt:lpwstr>_Toc294688082</vt:lpwstr>
      </vt:variant>
      <vt:variant>
        <vt:i4>1572926</vt:i4>
      </vt:variant>
      <vt:variant>
        <vt:i4>182</vt:i4>
      </vt:variant>
      <vt:variant>
        <vt:i4>0</vt:i4>
      </vt:variant>
      <vt:variant>
        <vt:i4>5</vt:i4>
      </vt:variant>
      <vt:variant>
        <vt:lpwstr/>
      </vt:variant>
      <vt:variant>
        <vt:lpwstr>_Toc294688081</vt:lpwstr>
      </vt:variant>
      <vt:variant>
        <vt:i4>1572926</vt:i4>
      </vt:variant>
      <vt:variant>
        <vt:i4>176</vt:i4>
      </vt:variant>
      <vt:variant>
        <vt:i4>0</vt:i4>
      </vt:variant>
      <vt:variant>
        <vt:i4>5</vt:i4>
      </vt:variant>
      <vt:variant>
        <vt:lpwstr/>
      </vt:variant>
      <vt:variant>
        <vt:lpwstr>_Toc294688080</vt:lpwstr>
      </vt:variant>
      <vt:variant>
        <vt:i4>1507390</vt:i4>
      </vt:variant>
      <vt:variant>
        <vt:i4>170</vt:i4>
      </vt:variant>
      <vt:variant>
        <vt:i4>0</vt:i4>
      </vt:variant>
      <vt:variant>
        <vt:i4>5</vt:i4>
      </vt:variant>
      <vt:variant>
        <vt:lpwstr/>
      </vt:variant>
      <vt:variant>
        <vt:lpwstr>_Toc294688079</vt:lpwstr>
      </vt:variant>
      <vt:variant>
        <vt:i4>1507390</vt:i4>
      </vt:variant>
      <vt:variant>
        <vt:i4>164</vt:i4>
      </vt:variant>
      <vt:variant>
        <vt:i4>0</vt:i4>
      </vt:variant>
      <vt:variant>
        <vt:i4>5</vt:i4>
      </vt:variant>
      <vt:variant>
        <vt:lpwstr/>
      </vt:variant>
      <vt:variant>
        <vt:lpwstr>_Toc294688078</vt:lpwstr>
      </vt:variant>
      <vt:variant>
        <vt:i4>1507390</vt:i4>
      </vt:variant>
      <vt:variant>
        <vt:i4>158</vt:i4>
      </vt:variant>
      <vt:variant>
        <vt:i4>0</vt:i4>
      </vt:variant>
      <vt:variant>
        <vt:i4>5</vt:i4>
      </vt:variant>
      <vt:variant>
        <vt:lpwstr/>
      </vt:variant>
      <vt:variant>
        <vt:lpwstr>_Toc294688077</vt:lpwstr>
      </vt:variant>
      <vt:variant>
        <vt:i4>1507390</vt:i4>
      </vt:variant>
      <vt:variant>
        <vt:i4>152</vt:i4>
      </vt:variant>
      <vt:variant>
        <vt:i4>0</vt:i4>
      </vt:variant>
      <vt:variant>
        <vt:i4>5</vt:i4>
      </vt:variant>
      <vt:variant>
        <vt:lpwstr/>
      </vt:variant>
      <vt:variant>
        <vt:lpwstr>_Toc294688076</vt:lpwstr>
      </vt:variant>
      <vt:variant>
        <vt:i4>1507390</vt:i4>
      </vt:variant>
      <vt:variant>
        <vt:i4>146</vt:i4>
      </vt:variant>
      <vt:variant>
        <vt:i4>0</vt:i4>
      </vt:variant>
      <vt:variant>
        <vt:i4>5</vt:i4>
      </vt:variant>
      <vt:variant>
        <vt:lpwstr/>
      </vt:variant>
      <vt:variant>
        <vt:lpwstr>_Toc294688075</vt:lpwstr>
      </vt:variant>
      <vt:variant>
        <vt:i4>1507390</vt:i4>
      </vt:variant>
      <vt:variant>
        <vt:i4>140</vt:i4>
      </vt:variant>
      <vt:variant>
        <vt:i4>0</vt:i4>
      </vt:variant>
      <vt:variant>
        <vt:i4>5</vt:i4>
      </vt:variant>
      <vt:variant>
        <vt:lpwstr/>
      </vt:variant>
      <vt:variant>
        <vt:lpwstr>_Toc294688074</vt:lpwstr>
      </vt:variant>
      <vt:variant>
        <vt:i4>1507390</vt:i4>
      </vt:variant>
      <vt:variant>
        <vt:i4>134</vt:i4>
      </vt:variant>
      <vt:variant>
        <vt:i4>0</vt:i4>
      </vt:variant>
      <vt:variant>
        <vt:i4>5</vt:i4>
      </vt:variant>
      <vt:variant>
        <vt:lpwstr/>
      </vt:variant>
      <vt:variant>
        <vt:lpwstr>_Toc294688073</vt:lpwstr>
      </vt:variant>
      <vt:variant>
        <vt:i4>1507390</vt:i4>
      </vt:variant>
      <vt:variant>
        <vt:i4>128</vt:i4>
      </vt:variant>
      <vt:variant>
        <vt:i4>0</vt:i4>
      </vt:variant>
      <vt:variant>
        <vt:i4>5</vt:i4>
      </vt:variant>
      <vt:variant>
        <vt:lpwstr/>
      </vt:variant>
      <vt:variant>
        <vt:lpwstr>_Toc294688072</vt:lpwstr>
      </vt:variant>
      <vt:variant>
        <vt:i4>1507390</vt:i4>
      </vt:variant>
      <vt:variant>
        <vt:i4>122</vt:i4>
      </vt:variant>
      <vt:variant>
        <vt:i4>0</vt:i4>
      </vt:variant>
      <vt:variant>
        <vt:i4>5</vt:i4>
      </vt:variant>
      <vt:variant>
        <vt:lpwstr/>
      </vt:variant>
      <vt:variant>
        <vt:lpwstr>_Toc294688071</vt:lpwstr>
      </vt:variant>
      <vt:variant>
        <vt:i4>1507390</vt:i4>
      </vt:variant>
      <vt:variant>
        <vt:i4>116</vt:i4>
      </vt:variant>
      <vt:variant>
        <vt:i4>0</vt:i4>
      </vt:variant>
      <vt:variant>
        <vt:i4>5</vt:i4>
      </vt:variant>
      <vt:variant>
        <vt:lpwstr/>
      </vt:variant>
      <vt:variant>
        <vt:lpwstr>_Toc294688070</vt:lpwstr>
      </vt:variant>
      <vt:variant>
        <vt:i4>1441854</vt:i4>
      </vt:variant>
      <vt:variant>
        <vt:i4>110</vt:i4>
      </vt:variant>
      <vt:variant>
        <vt:i4>0</vt:i4>
      </vt:variant>
      <vt:variant>
        <vt:i4>5</vt:i4>
      </vt:variant>
      <vt:variant>
        <vt:lpwstr/>
      </vt:variant>
      <vt:variant>
        <vt:lpwstr>_Toc294688069</vt:lpwstr>
      </vt:variant>
      <vt:variant>
        <vt:i4>1441854</vt:i4>
      </vt:variant>
      <vt:variant>
        <vt:i4>104</vt:i4>
      </vt:variant>
      <vt:variant>
        <vt:i4>0</vt:i4>
      </vt:variant>
      <vt:variant>
        <vt:i4>5</vt:i4>
      </vt:variant>
      <vt:variant>
        <vt:lpwstr/>
      </vt:variant>
      <vt:variant>
        <vt:lpwstr>_Toc294688068</vt:lpwstr>
      </vt:variant>
      <vt:variant>
        <vt:i4>1441854</vt:i4>
      </vt:variant>
      <vt:variant>
        <vt:i4>98</vt:i4>
      </vt:variant>
      <vt:variant>
        <vt:i4>0</vt:i4>
      </vt:variant>
      <vt:variant>
        <vt:i4>5</vt:i4>
      </vt:variant>
      <vt:variant>
        <vt:lpwstr/>
      </vt:variant>
      <vt:variant>
        <vt:lpwstr>_Toc294688067</vt:lpwstr>
      </vt:variant>
      <vt:variant>
        <vt:i4>1441854</vt:i4>
      </vt:variant>
      <vt:variant>
        <vt:i4>92</vt:i4>
      </vt:variant>
      <vt:variant>
        <vt:i4>0</vt:i4>
      </vt:variant>
      <vt:variant>
        <vt:i4>5</vt:i4>
      </vt:variant>
      <vt:variant>
        <vt:lpwstr/>
      </vt:variant>
      <vt:variant>
        <vt:lpwstr>_Toc294688066</vt:lpwstr>
      </vt:variant>
      <vt:variant>
        <vt:i4>1441854</vt:i4>
      </vt:variant>
      <vt:variant>
        <vt:i4>86</vt:i4>
      </vt:variant>
      <vt:variant>
        <vt:i4>0</vt:i4>
      </vt:variant>
      <vt:variant>
        <vt:i4>5</vt:i4>
      </vt:variant>
      <vt:variant>
        <vt:lpwstr/>
      </vt:variant>
      <vt:variant>
        <vt:lpwstr>_Toc294688065</vt:lpwstr>
      </vt:variant>
      <vt:variant>
        <vt:i4>1441854</vt:i4>
      </vt:variant>
      <vt:variant>
        <vt:i4>80</vt:i4>
      </vt:variant>
      <vt:variant>
        <vt:i4>0</vt:i4>
      </vt:variant>
      <vt:variant>
        <vt:i4>5</vt:i4>
      </vt:variant>
      <vt:variant>
        <vt:lpwstr/>
      </vt:variant>
      <vt:variant>
        <vt:lpwstr>_Toc294688064</vt:lpwstr>
      </vt:variant>
      <vt:variant>
        <vt:i4>1441854</vt:i4>
      </vt:variant>
      <vt:variant>
        <vt:i4>74</vt:i4>
      </vt:variant>
      <vt:variant>
        <vt:i4>0</vt:i4>
      </vt:variant>
      <vt:variant>
        <vt:i4>5</vt:i4>
      </vt:variant>
      <vt:variant>
        <vt:lpwstr/>
      </vt:variant>
      <vt:variant>
        <vt:lpwstr>_Toc294688063</vt:lpwstr>
      </vt:variant>
      <vt:variant>
        <vt:i4>1441854</vt:i4>
      </vt:variant>
      <vt:variant>
        <vt:i4>68</vt:i4>
      </vt:variant>
      <vt:variant>
        <vt:i4>0</vt:i4>
      </vt:variant>
      <vt:variant>
        <vt:i4>5</vt:i4>
      </vt:variant>
      <vt:variant>
        <vt:lpwstr/>
      </vt:variant>
      <vt:variant>
        <vt:lpwstr>_Toc294688062</vt:lpwstr>
      </vt:variant>
      <vt:variant>
        <vt:i4>1441854</vt:i4>
      </vt:variant>
      <vt:variant>
        <vt:i4>62</vt:i4>
      </vt:variant>
      <vt:variant>
        <vt:i4>0</vt:i4>
      </vt:variant>
      <vt:variant>
        <vt:i4>5</vt:i4>
      </vt:variant>
      <vt:variant>
        <vt:lpwstr/>
      </vt:variant>
      <vt:variant>
        <vt:lpwstr>_Toc294688061</vt:lpwstr>
      </vt:variant>
      <vt:variant>
        <vt:i4>1441854</vt:i4>
      </vt:variant>
      <vt:variant>
        <vt:i4>56</vt:i4>
      </vt:variant>
      <vt:variant>
        <vt:i4>0</vt:i4>
      </vt:variant>
      <vt:variant>
        <vt:i4>5</vt:i4>
      </vt:variant>
      <vt:variant>
        <vt:lpwstr/>
      </vt:variant>
      <vt:variant>
        <vt:lpwstr>_Toc294688060</vt:lpwstr>
      </vt:variant>
      <vt:variant>
        <vt:i4>1376318</vt:i4>
      </vt:variant>
      <vt:variant>
        <vt:i4>50</vt:i4>
      </vt:variant>
      <vt:variant>
        <vt:i4>0</vt:i4>
      </vt:variant>
      <vt:variant>
        <vt:i4>5</vt:i4>
      </vt:variant>
      <vt:variant>
        <vt:lpwstr/>
      </vt:variant>
      <vt:variant>
        <vt:lpwstr>_Toc294688059</vt:lpwstr>
      </vt:variant>
      <vt:variant>
        <vt:i4>1376318</vt:i4>
      </vt:variant>
      <vt:variant>
        <vt:i4>44</vt:i4>
      </vt:variant>
      <vt:variant>
        <vt:i4>0</vt:i4>
      </vt:variant>
      <vt:variant>
        <vt:i4>5</vt:i4>
      </vt:variant>
      <vt:variant>
        <vt:lpwstr/>
      </vt:variant>
      <vt:variant>
        <vt:lpwstr>_Toc294688058</vt:lpwstr>
      </vt:variant>
      <vt:variant>
        <vt:i4>1376318</vt:i4>
      </vt:variant>
      <vt:variant>
        <vt:i4>38</vt:i4>
      </vt:variant>
      <vt:variant>
        <vt:i4>0</vt:i4>
      </vt:variant>
      <vt:variant>
        <vt:i4>5</vt:i4>
      </vt:variant>
      <vt:variant>
        <vt:lpwstr/>
      </vt:variant>
      <vt:variant>
        <vt:lpwstr>_Toc294688057</vt:lpwstr>
      </vt:variant>
      <vt:variant>
        <vt:i4>1376318</vt:i4>
      </vt:variant>
      <vt:variant>
        <vt:i4>32</vt:i4>
      </vt:variant>
      <vt:variant>
        <vt:i4>0</vt:i4>
      </vt:variant>
      <vt:variant>
        <vt:i4>5</vt:i4>
      </vt:variant>
      <vt:variant>
        <vt:lpwstr/>
      </vt:variant>
      <vt:variant>
        <vt:lpwstr>_Toc294688056</vt:lpwstr>
      </vt:variant>
      <vt:variant>
        <vt:i4>1376318</vt:i4>
      </vt:variant>
      <vt:variant>
        <vt:i4>26</vt:i4>
      </vt:variant>
      <vt:variant>
        <vt:i4>0</vt:i4>
      </vt:variant>
      <vt:variant>
        <vt:i4>5</vt:i4>
      </vt:variant>
      <vt:variant>
        <vt:lpwstr/>
      </vt:variant>
      <vt:variant>
        <vt:lpwstr>_Toc294688055</vt:lpwstr>
      </vt:variant>
      <vt:variant>
        <vt:i4>1376318</vt:i4>
      </vt:variant>
      <vt:variant>
        <vt:i4>20</vt:i4>
      </vt:variant>
      <vt:variant>
        <vt:i4>0</vt:i4>
      </vt:variant>
      <vt:variant>
        <vt:i4>5</vt:i4>
      </vt:variant>
      <vt:variant>
        <vt:lpwstr/>
      </vt:variant>
      <vt:variant>
        <vt:lpwstr>_Toc294688054</vt:lpwstr>
      </vt:variant>
      <vt:variant>
        <vt:i4>1376318</vt:i4>
      </vt:variant>
      <vt:variant>
        <vt:i4>14</vt:i4>
      </vt:variant>
      <vt:variant>
        <vt:i4>0</vt:i4>
      </vt:variant>
      <vt:variant>
        <vt:i4>5</vt:i4>
      </vt:variant>
      <vt:variant>
        <vt:lpwstr/>
      </vt:variant>
      <vt:variant>
        <vt:lpwstr>_Toc294688053</vt:lpwstr>
      </vt:variant>
      <vt:variant>
        <vt:i4>1376318</vt:i4>
      </vt:variant>
      <vt:variant>
        <vt:i4>8</vt:i4>
      </vt:variant>
      <vt:variant>
        <vt:i4>0</vt:i4>
      </vt:variant>
      <vt:variant>
        <vt:i4>5</vt:i4>
      </vt:variant>
      <vt:variant>
        <vt:lpwstr/>
      </vt:variant>
      <vt:variant>
        <vt:lpwstr>_Toc294688052</vt:lpwstr>
      </vt:variant>
      <vt:variant>
        <vt:i4>1376318</vt:i4>
      </vt:variant>
      <vt:variant>
        <vt:i4>2</vt:i4>
      </vt:variant>
      <vt:variant>
        <vt:i4>0</vt:i4>
      </vt:variant>
      <vt:variant>
        <vt:i4>5</vt:i4>
      </vt:variant>
      <vt:variant>
        <vt:lpwstr/>
      </vt:variant>
      <vt:variant>
        <vt:lpwstr>_Toc294688051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新特性(问题单202005191174)_w15370</cp:lastModifiedBy>
  <cp:revision>58</cp:revision>
  <cp:lastPrinted>2001-04-14T03:18:00Z</cp:lastPrinted>
  <dcterms:created xsi:type="dcterms:W3CDTF">2018-02-07T09:29:00Z</dcterms:created>
  <dcterms:modified xsi:type="dcterms:W3CDTF">2020-07-08T03:24:00Z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0x0101009F69F5151970774792749F237A8CDA6D</vt:lpwstr>
  </property>
  <property fmtid="{D5CDD505-2E9C-101B-9397-08002B2CF9AE}" pid="3" name="ContentTypeId">
    <vt:lpwstr>0x0101009F69F5151970774792749F237A8CDA6D</vt:lpwstr>
  </property>
  <property fmtid="{D5CDD505-2E9C-101B-9397-08002B2CF9AE}" pid="4" name="ItemRetentionFormula">
    <vt:lpwstr/>
  </property>
</Properties>
</file>